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7" w:right="423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VENDIM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688" w:right="366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440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17.5.2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46" w:right="22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AKTIM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EREV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PRO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AKRE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TETE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EDUKI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VA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DIM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PR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ESI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722" w:right="370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mbështetj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Kus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tetutë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33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ligji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10107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30.3.2009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“Pë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kujdesi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ëndetëso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Republikë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Shqipërisë”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ndryshuar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propozimi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ministrit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Shëndetësisë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Këshill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Ministrave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4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3" w:lineRule="exact"/>
        <w:ind w:left="404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DISPOZIT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/>
        <w:br w:type="column"/>
      </w:r>
      <w:r>
        <w:rPr>
          <w:sz w:val="15"/>
          <w:szCs w:val="15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VENDOSI: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  <w:cols w:num="2" w:equalWidth="0">
            <w:col w:w="3954" w:space="296"/>
            <w:col w:w="5350"/>
          </w:cols>
        </w:sectPr>
      </w:pPr>
      <w:rPr/>
    </w:p>
    <w:p>
      <w:pPr>
        <w:spacing w:before="7" w:after="0" w:line="240" w:lineRule="auto"/>
        <w:ind w:left="120" w:right="54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përcak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rdet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kritere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cedura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akredi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ucionev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organizmav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privat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publik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jtur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fruesit”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misio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ofrojnë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aktivitet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edukimi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vazhdi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profesionistë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etësis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Republikë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Shqipërisë.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reditim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ofrues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oces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miratimi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ofrue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akreditua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aktivitetev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edukimit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vazhdim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bazua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procedura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kritere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përcaktu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vendim.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Institucione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përgjeg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procesi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akred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ofruesv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vitetev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edukimi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vazhdi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Qendr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Kombët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Edukimi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Vazhdi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(QKEV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Bord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Eduki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Vazhdueshëm.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Autoritet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akreditue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ofruesv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aktivitet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edukimi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QKEV-ja.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QKE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-j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6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orëz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qyr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menta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paraqi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ofru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koordino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ofru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plotësimi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doku-mentacioni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kërkua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rifikime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insp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garan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situat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terre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përputhe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përcaktuar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dekl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ofruesi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QKEV-j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ruesi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harto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raporti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vlerësimit;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Monitoro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vazhdimës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ofruesi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ditua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aktivitete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vazhdi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organizuar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QKE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-j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monit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paktën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aktivitetev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edukimi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vazhdi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ofrues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akredituar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rifiki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kriterev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tjera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paktën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vit;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6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kelj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kritereve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varës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formë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rëndësis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tyre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pezulli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përkohshë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anuli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akreditimi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ofru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akredituar;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Publiko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listë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ofruesv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akreditua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statu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përditësua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tyre.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7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Bord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uki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Vazhdue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rto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raqitur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ofru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merre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sys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jo.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Ofrue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akreditua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aktivitetev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edukimi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vazhdueshë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gjith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struktura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publik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ose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private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akademik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joakademike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fitimprurës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jofitimprurëse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kan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ertizë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eksperiencën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duhu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rganizimi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aktivitetev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edukimi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vazhdi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fushë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detësis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plotësojnë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standarde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itere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para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viji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vend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STAND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RDE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AKREDITIMI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7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Ofru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stroj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pla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ifikim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aktivitetit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gërsheto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nevoja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identifikuar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eduki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vazhdi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rezultate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parashikuar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aktivitetit.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7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Ofrues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përdor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bazuar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nevoj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planifikimi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tivitetev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eduki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vazhdim.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tet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tët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pjesëmarrë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dijen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tyr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ofrim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aktiv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tetit.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Objektiva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aktivitetev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eduki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vazhdi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shërbejn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orientua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hartimi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aktivitetit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nevojav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zhvilli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iona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ionis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shëndetësisë.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61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Objektiva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viteti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edukimi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vazhd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objektiv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zhvillimi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njohuriv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aftësive: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tekniko-profesional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indi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veçant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kategori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specialitet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(objektiva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niveli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individual);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cilësi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efikas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efiçenc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sigur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lartë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rapor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itucione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shërbime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profesionistë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shëndetësis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punojnë;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7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cilësi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efikasitet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efiçe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sigur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lart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siste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kujdesi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shëndetësor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obj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gjith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esionistëv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sistemi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shëndetësor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karakt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ndërprofesional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(objektiv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sistemi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shëndetësor).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60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Ofrues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bëj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drejtpërdrejt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domethënës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objektivav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paraqitur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përmb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progra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teknika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pedagogji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aktivite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QKEV-j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kushtëzoj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ofrue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akreditua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har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objektiva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aktivitete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caktuara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varës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përparësiv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nevojav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sistemi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shëndetësor.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6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Ofrues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garantoj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pje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ëmarrje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esionistëv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shëndetësis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aktiviteti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edukimi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vazhdim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realizohe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nyr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ndryshme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nënshkri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pjesëmarrje,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ekt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teti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60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Ofrues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garantoj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vle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aktiviteti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pjesëmarrësit,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vlerësimi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aktivitetit.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Ofrues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siguroj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cil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aktiviteteve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vlerësimi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ekspert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pavaru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fushav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përkatës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shëndetësisë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vlerësoj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shkallë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përvetësimi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njohuriv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pjesëmarrësve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aktivitetit.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60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Ofrues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pajis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profesionistë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shëndet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rtifikat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pjesëmarrjes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paraqitur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kredite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përkatëse.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2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Ofrues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respektoj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itere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mbështetje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financiar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administrimi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ocioni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tregtar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Ministrave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kritereve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stand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rdev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procedurav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reditimi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tivitetev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edukimi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vazhdi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esionistë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shëndetësisë”.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VAZHDIM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Kredite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edukimi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vazhdi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tregue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sasis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cilësis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ndjekje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aktivitetev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edukimi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vazhdi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esionistë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shëndetësisë.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60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rues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rcakto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edite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edukimi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vazhdim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bazua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kriteri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pjesëmarrje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efektiv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pushime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ërmjetme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kredit.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aktivite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edukimi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vler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ofruesi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akredituar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aktivitetev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kohë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jatj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efektiv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ofrue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ndjekë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akrediti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aktiviteti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788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22.9.2015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Ministrave,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përcaktimi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ereve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standardev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procedurav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akreditimi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aktivitet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edukimi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azhd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shëndetësisë”.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aktivite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edukimi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vazhdi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vlerësohe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kredit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ditë.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kredite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aktivitet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edukimi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distancë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ofrues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reditua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përcaktime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788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22.9.2015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Këshilli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standardev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procedurav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aktivitetev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edukimi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vazhdi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profesionistë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shëndet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60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Kredite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edukimi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vazhdi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ofruesi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vlerësimi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njohurive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pjesë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arrësit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përjashtohe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aktivitete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pjesëmarrës.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PËRKOHSHË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AFATGJATË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Ofrues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përcaktua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“ofrimi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aktivitetev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edukimi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profesionistë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etësisë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objekti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70" w:lineRule="exact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Ofrues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ushtroj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veprimtarin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ambient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sipërfa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14"/>
          <w:szCs w:val="14"/>
          <w:spacing w:val="-5"/>
          <w:w w:val="100"/>
          <w:position w:val="1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Ofrues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zhvilloj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aktivite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edukimi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vazhdi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mjedise: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ajë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kondicionuar;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70" w:lineRule="exact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normativ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shfry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ëzueshm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pre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7.5-8.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m</w:t>
      </w:r>
      <w:r>
        <w:rPr>
          <w:rFonts w:ascii="Garamond" w:hAnsi="Garamond" w:cs="Garamond" w:eastAsia="Garamond"/>
          <w:sz w:val="14"/>
          <w:szCs w:val="14"/>
          <w:spacing w:val="-5"/>
          <w:w w:val="100"/>
          <w:position w:val="10"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/pj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sëmarr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ba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normë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ofruesi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40" w:lineRule="auto"/>
        <w:ind w:left="120" w:right="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deklaro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numri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maksima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pje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ëmarrësv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mundshëm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Përjashti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mativ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bëhe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vetëm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konferencat;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ndriçi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plot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garan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emergjente;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pajisur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aparatu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at/mjete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nevojshm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reali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aktivitetit.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Ofrues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provoj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stori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organizimev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korrekte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përputhj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kritere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stand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rde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eduki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vazhdim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toh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788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.9.2015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Këshilli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Ministrave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kritereve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stand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rdev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procedurav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reditimi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tivitetev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edukimi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vazhdi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esionistë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shëndetësisë.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Ofru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provoj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besu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ekono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iar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bil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nci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fundit.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Ofrues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provoj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burime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njerë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garantojn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stabilite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veprimtaris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cilës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organizimi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naxhimi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aktivitetev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edukimi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vazhdim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përshihen: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koordin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shkenco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planifi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aktiviteteve;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61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komitet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shkencor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miratimi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plani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aktiviteteve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përfshir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programe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lektorët.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Komite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shkenco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ketë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minimalisht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pjesëmarrës;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60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person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plotë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profesionis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kompeten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edukimi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vazh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përgjegjë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zbatimi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sigurimi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mbarëvajtje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aktiviteteve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perso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përgjegjë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menax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/arkivi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ënav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informacionit.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AKREDITIMIT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Ofruesi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bazua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ekspertizë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eksperiencës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aplikoj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akrediti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kufi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pakufi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kufi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kërko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specialitet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specifik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shëndetësisë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kategor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veçant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profe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ionistëv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shëndetësis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lloj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specif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aktivitetesh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edukimi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vazhdim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tivitet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institucional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aktivitet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eduki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distanc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etj.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fillo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aplikimi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përkohsh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Ofrues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dorëzoj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kërkesë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akrediti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rkohshë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dokum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ntacioni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provo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rmbushje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përcaktuar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vendim.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QKEV-ja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brend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muajv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dorë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aplikimi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dokumenta-cionit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shoq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verifikoj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plotësimi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vërtetësin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dokumentacion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paraqitu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ofruesi;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6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kërkoj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dokum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ntacion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plot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suese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monitorim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(insp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ktime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vendndodhj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ofru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Akrediti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rkohshë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vlefshë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riudh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24-mujor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riudh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mua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akreditimi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ohshëm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ofrues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aplikojë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afa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itësu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dorëzua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akreditimi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përkohshëm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plotësua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raporti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aktivitetev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edukimi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kësaj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periudhe.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QKE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-j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bre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aplikimi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akrediti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afatgja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60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dokum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ntacioni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ktivitetev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edukimi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zhvilluar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ofrues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gjatë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periud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rifiko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rmbushj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kriterev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tjera;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11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monitorim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mjedise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to.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akrediti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ohshëm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7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rto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rapor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nstatuar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shqyrtim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dokumen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monitorime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afa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gjatë/os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ofru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vlefshë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periudh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vjetësh.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54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rinovimi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ofrues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dorë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aplikim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rinovi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mbarimi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tij.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54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QKE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-ja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brend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muajv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aplikimi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rinovi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akreditimit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detyra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hart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akredi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m/os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ofruesi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periudh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vjetësh.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NITORIMI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OFRU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QKEV-j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monitorim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paktë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aktivitetev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edukimit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vazhdi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nizuar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ofru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ntu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zbatimi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zhvillimi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aktiviteteve.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QKE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-j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verifiki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terev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tjera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paktë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monitorimi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verifiki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QKE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-j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har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tori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paraqite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gjetje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monitori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mit/verifikimit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shkelje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rekoma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eleminimi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këtyre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afate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kohor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respek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EV-j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paraqe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porti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moni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torimi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rifikimi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Bordi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Edukimi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Vazhdueshë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rëzohet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jithashtu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ofrue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ditu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PEZUL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ANULIM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AKREDITIMIT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53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QKE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-j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vlerëso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përmbushur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kritere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standarde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kërkuara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merr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refu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kërk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rue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motive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refuzimit.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refu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kërkes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akr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rues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riaplik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riudh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</w:p>
    <w:p>
      <w:pPr>
        <w:spacing w:before="0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3-mu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QKEV-j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ocesi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monitorimi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ofruesi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akredituar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konstato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shkelj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kriterev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standardev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eduki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vaz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pezullimi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përkohsh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60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anulimin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shkelje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rënd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mospë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mbushje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standardeve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periud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pezulli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procesi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monitorimit: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mosz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illim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tivite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EV;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shkelje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kriterev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mbështe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finan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iar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788,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.9.2016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Këshi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ereve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standardev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procedurav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akreditimi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tivitetev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edukimi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vazhdi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profesion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shëndetësisë”;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konstatim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shkeljev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lehta;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gjith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shkelje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konsideroh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rënd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shkelj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lehta.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leht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56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ndryshim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programi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aktivitetit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cila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cenojn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cilësin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ndiko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përllogari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mosraportim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konfl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ktev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interesi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orga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nizatorëv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ose/dh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nuesv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aktivitet;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përdorim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aktivitet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promovi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perso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tregtar;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keqpërdorim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emri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insti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vlerësim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negati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shu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icë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pjesëmarrësv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organizimi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tivitetit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përmbajtje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temav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veçant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niveli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pedagogji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paraqitje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këtyr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temave;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shkelj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kriterev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përshkruar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788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22.9.20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Këshilli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tereve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standardev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procedur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ces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aktivitetev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edukimi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vazhdi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profesion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shëndetësisë”.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164"/>
        <w:jc w:val="left"/>
        <w:tabs>
          <w:tab w:pos="15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anuli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ofrues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riaplikoj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12-mu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jsh.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ANKIMIT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40" w:right="1320"/>
        </w:sectPr>
      </w:pPr>
      <w:rPr/>
    </w:p>
    <w:p>
      <w:pPr>
        <w:spacing w:before="79" w:after="0" w:line="240" w:lineRule="auto"/>
        <w:ind w:left="120"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Ofruesi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aktivitetev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edukimi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vazhdi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Bordi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Edukimi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Vazhdueshë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akreditimi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brend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ditëv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moment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dijen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Çdo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ankes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paraqite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shoqërohe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dhën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gument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mbësh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ankimin.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Bord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Vazhduesh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rto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ankes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mbështetura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refl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rapor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përfundimt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akreditimit.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IX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AKRE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OFRU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EDUKIMI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VAZHDIM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Tarifa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akreditimi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ofruesv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aktivitetev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edukimi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vijon: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(pesëdhjet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mijë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lek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reditimi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përkohsh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ofruesit;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43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(njëqin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mijë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lek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edura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afatgjat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akreditimit.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Fle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0" w:after="0" w:line="240" w:lineRule="auto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ZËVEND</w:t>
      </w:r>
      <w:r>
        <w:rPr>
          <w:rFonts w:ascii="Garamond" w:hAnsi="Garamond" w:cs="Garamond" w:eastAsia="Garamond"/>
          <w:sz w:val="24"/>
          <w:szCs w:val="24"/>
          <w:spacing w:val="-5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</w:rPr>
        <w:t>SKRY</w:t>
      </w:r>
      <w:r>
        <w:rPr>
          <w:rFonts w:ascii="Garamond" w:hAnsi="Garamond" w:cs="Garamond" w:eastAsia="Garamond"/>
          <w:sz w:val="24"/>
          <w:szCs w:val="24"/>
          <w:spacing w:val="-5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IS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Peles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VKM nr. 440, date 17.5.2017.docx</dc:title>
  <dcterms:created xsi:type="dcterms:W3CDTF">2017-12-18T09:10:57Z</dcterms:created>
  <dcterms:modified xsi:type="dcterms:W3CDTF">2017-12-18T09:10:57Z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2017-05-23T00:00:00Z</vt:filetime>
  </property>
  <property fmtid="{D5CDD505-2E9C-101B-9397-08002B2CF9AE}" pid="3" name="LastSaved">
    <vt:filetime>2017-12-18T00:00:00Z</vt:filetime>
  </property>
</Properties>
</file>