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96" w:right="36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441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1" w:right="114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NR.321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28.5.20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SIGUR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PLAZ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USHTRIMI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SPO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UJORE”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.9251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8.7.2004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9861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ëqy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4/a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nr.86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18.9.2000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gjistrimin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klasifikimin,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lundr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tonaz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nr.139/2015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vetëqeverisje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vendore”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nr.8905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6.6.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002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mbrojtjen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9.6.2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mjedisit”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.93/2015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turizmin”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28.5.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“b/1”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përmbajtje: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“b/1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interesuar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konkre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strukturav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përkohshme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lëvizshme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sezonit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rifa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hapësirë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nr.66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21.9.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rrektës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shëndetin,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higjienë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isla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Sipërmar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vetëqeverisj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441, date 17.5.2017 .docx</dc:title>
  <dcterms:created xsi:type="dcterms:W3CDTF">2017-12-18T08:58:38Z</dcterms:created>
  <dcterms:modified xsi:type="dcterms:W3CDTF">2017-12-18T08:58:38Z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2017-05-18T00:00:00Z</vt:filetime>
  </property>
  <property fmtid="{D5CDD505-2E9C-101B-9397-08002B2CF9AE}" pid="3" name="LastSaved">
    <vt:filetime>2017-12-18T00:00:00Z</vt:filetime>
  </property>
</Properties>
</file>