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5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443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7" w:right="11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BASHKË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KONTRAT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VIJ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BREGDETAR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VLORËS”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13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/2016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9840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.12.200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Instrumenti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12.2.2014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“Asist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Koordina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.2014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(treqin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tëmbëdhjet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milion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pesëdhjet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lekë,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360-660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13.5.2015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bregdetar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Vlorës”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përfitue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Delegacioni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Evropian.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5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443, date 22.5.2017.docx</dc:title>
  <dcterms:created xsi:type="dcterms:W3CDTF">2017-12-18T09:30:15Z</dcterms:created>
  <dcterms:modified xsi:type="dcterms:W3CDTF">2017-12-18T09:30:15Z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