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444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20" w:right="20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USH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MATO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USH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ËRVI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ASH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9363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24.3.2005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terr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Rep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9643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20.11.2006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ekonomik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LIFE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GROU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“SICRED”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sh.a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sh.a.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444, date 22.5.2017.docx</dc:title>
  <dcterms:created xsi:type="dcterms:W3CDTF">2017-12-18T09:30:25Z</dcterms:created>
  <dcterms:modified xsi:type="dcterms:W3CDTF">2017-12-18T09:30:25Z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