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3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06" w:right="-20"/>
        <w:jc w:val="left"/>
        <w:rPr>
          <w:rFonts w:ascii="Calibri" w:hAnsi="Calibri" w:cs="Calibri" w:eastAsia="Calibri"/>
          <w:sz w:val="20"/>
          <w:szCs w:val="20"/>
        </w:rPr>
      </w:pPr>
      <w:rPr/>
      <w:r>
        <w:rPr>
          <w:rFonts w:ascii="Calibri" w:hAnsi="Calibri" w:cs="Calibri" w:eastAsia="Calibri"/>
          <w:sz w:val="20"/>
          <w:szCs w:val="20"/>
          <w:spacing w:val="0"/>
          <w:w w:val="103"/>
        </w:rPr>
        <w:t>VENDIM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spacing w:before="9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40" w:lineRule="auto"/>
        <w:ind w:left="106" w:right="-20"/>
        <w:jc w:val="left"/>
        <w:rPr>
          <w:rFonts w:ascii="Calibri" w:hAnsi="Calibri" w:cs="Calibri" w:eastAsia="Calibri"/>
          <w:sz w:val="20"/>
          <w:szCs w:val="20"/>
        </w:rPr>
      </w:pPr>
      <w:rPr/>
      <w:r>
        <w:rPr>
          <w:rFonts w:ascii="Calibri" w:hAnsi="Calibri" w:cs="Calibri" w:eastAsia="Calibri"/>
          <w:sz w:val="20"/>
          <w:szCs w:val="20"/>
          <w:spacing w:val="0"/>
          <w:w w:val="100"/>
        </w:rPr>
        <w:t>Nr.</w:t>
      </w:r>
      <w:r>
        <w:rPr>
          <w:rFonts w:ascii="Calibri" w:hAnsi="Calibri" w:cs="Calibri" w:eastAsia="Calibri"/>
          <w:sz w:val="20"/>
          <w:szCs w:val="20"/>
          <w:spacing w:val="9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4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45,</w:t>
      </w:r>
      <w:r>
        <w:rPr>
          <w:rFonts w:ascii="Calibri" w:hAnsi="Calibri" w:cs="Calibri" w:eastAsia="Calibri"/>
          <w:sz w:val="20"/>
          <w:szCs w:val="20"/>
          <w:spacing w:val="1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ë</w:t>
      </w:r>
      <w:r>
        <w:rPr>
          <w:rFonts w:ascii="Calibri" w:hAnsi="Calibri" w:cs="Calibri" w:eastAsia="Calibri"/>
          <w:sz w:val="20"/>
          <w:szCs w:val="20"/>
          <w:spacing w:val="1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3"/>
        </w:rPr>
        <w:t>2</w:t>
      </w:r>
      <w:r>
        <w:rPr>
          <w:rFonts w:ascii="Calibri" w:hAnsi="Calibri" w:cs="Calibri" w:eastAsia="Calibri"/>
          <w:sz w:val="20"/>
          <w:szCs w:val="20"/>
          <w:spacing w:val="-1"/>
          <w:w w:val="103"/>
        </w:rPr>
        <w:t>2</w:t>
      </w:r>
      <w:r>
        <w:rPr>
          <w:rFonts w:ascii="Calibri" w:hAnsi="Calibri" w:cs="Calibri" w:eastAsia="Calibri"/>
          <w:sz w:val="20"/>
          <w:szCs w:val="20"/>
          <w:spacing w:val="1"/>
          <w:w w:val="103"/>
        </w:rPr>
        <w:t>.5.2017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68" w:lineRule="auto"/>
        <w:ind w:left="106" w:right="4"/>
        <w:jc w:val="left"/>
        <w:rPr>
          <w:rFonts w:ascii="Calibri" w:hAnsi="Calibri" w:cs="Calibri" w:eastAsia="Calibri"/>
          <w:sz w:val="20"/>
          <w:szCs w:val="20"/>
        </w:rPr>
      </w:pPr>
      <w:rPr/>
      <w:r>
        <w:rPr>
          <w:rFonts w:ascii="Calibri" w:hAnsi="Calibri" w:cs="Calibri" w:eastAsia="Calibri"/>
          <w:sz w:val="20"/>
          <w:szCs w:val="20"/>
          <w:spacing w:val="0"/>
          <w:w w:val="100"/>
        </w:rPr>
        <w:t>PËR</w:t>
      </w:r>
      <w:r>
        <w:rPr>
          <w:rFonts w:ascii="Calibri" w:hAnsi="Calibri" w:cs="Calibri" w:eastAsia="Calibri"/>
          <w:sz w:val="20"/>
          <w:szCs w:val="20"/>
          <w:spacing w:val="1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MIRAT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3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STRU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K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UR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Ë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3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Ë</w:t>
      </w:r>
      <w:r>
        <w:rPr>
          <w:rFonts w:ascii="Calibri" w:hAnsi="Calibri" w:cs="Calibri" w:eastAsia="Calibri"/>
          <w:sz w:val="20"/>
          <w:szCs w:val="20"/>
          <w:spacing w:val="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3"/>
        </w:rPr>
        <w:t>LIM</w:t>
      </w:r>
      <w:r>
        <w:rPr>
          <w:rFonts w:ascii="Calibri" w:hAnsi="Calibri" w:cs="Calibri" w:eastAsia="Calibri"/>
          <w:sz w:val="20"/>
          <w:szCs w:val="20"/>
          <w:spacing w:val="-1"/>
          <w:w w:val="103"/>
        </w:rPr>
        <w:t>I</w:t>
      </w:r>
      <w:r>
        <w:rPr>
          <w:rFonts w:ascii="Calibri" w:hAnsi="Calibri" w:cs="Calibri" w:eastAsia="Calibri"/>
          <w:sz w:val="20"/>
          <w:szCs w:val="20"/>
          <w:spacing w:val="0"/>
          <w:w w:val="103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3"/>
        </w:rPr>
        <w:t>IT</w:t>
      </w:r>
      <w:r>
        <w:rPr>
          <w:rFonts w:ascii="Calibri" w:hAnsi="Calibri" w:cs="Calibri" w:eastAsia="Calibri"/>
          <w:sz w:val="20"/>
          <w:szCs w:val="20"/>
          <w:spacing w:val="1"/>
          <w:w w:val="103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ORGANIK</w:t>
      </w:r>
      <w:r>
        <w:rPr>
          <w:rFonts w:ascii="Calibri" w:hAnsi="Calibri" w:cs="Calibri" w:eastAsia="Calibri"/>
          <w:sz w:val="20"/>
          <w:szCs w:val="20"/>
          <w:spacing w:val="2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1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Ë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RCAKTIMIN</w:t>
      </w:r>
      <w:r>
        <w:rPr>
          <w:rFonts w:ascii="Calibri" w:hAnsi="Calibri" w:cs="Calibri" w:eastAsia="Calibri"/>
          <w:sz w:val="20"/>
          <w:szCs w:val="20"/>
          <w:spacing w:val="3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3"/>
        </w:rPr>
        <w:t>F</w:t>
      </w:r>
      <w:r>
        <w:rPr>
          <w:rFonts w:ascii="Calibri" w:hAnsi="Calibri" w:cs="Calibri" w:eastAsia="Calibri"/>
          <w:sz w:val="20"/>
          <w:szCs w:val="20"/>
          <w:spacing w:val="-1"/>
          <w:w w:val="103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3"/>
        </w:rPr>
        <w:t>N</w:t>
      </w:r>
      <w:r>
        <w:rPr>
          <w:rFonts w:ascii="Calibri" w:hAnsi="Calibri" w:cs="Calibri" w:eastAsia="Calibri"/>
          <w:sz w:val="20"/>
          <w:szCs w:val="20"/>
          <w:spacing w:val="2"/>
          <w:w w:val="103"/>
        </w:rPr>
        <w:t>K</w:t>
      </w:r>
      <w:r>
        <w:rPr>
          <w:rFonts w:ascii="Calibri" w:hAnsi="Calibri" w:cs="Calibri" w:eastAsia="Calibri"/>
          <w:sz w:val="20"/>
          <w:szCs w:val="20"/>
          <w:spacing w:val="0"/>
          <w:w w:val="103"/>
        </w:rPr>
        <w:t>SI</w:t>
      </w:r>
      <w:r>
        <w:rPr>
          <w:rFonts w:ascii="Calibri" w:hAnsi="Calibri" w:cs="Calibri" w:eastAsia="Calibri"/>
          <w:sz w:val="20"/>
          <w:szCs w:val="20"/>
          <w:spacing w:val="1"/>
          <w:w w:val="103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3"/>
        </w:rPr>
        <w:t>N</w:t>
      </w:r>
      <w:r>
        <w:rPr>
          <w:rFonts w:ascii="Calibri" w:hAnsi="Calibri" w:cs="Calibri" w:eastAsia="Calibri"/>
          <w:sz w:val="20"/>
          <w:szCs w:val="20"/>
          <w:spacing w:val="-1"/>
          <w:w w:val="103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3"/>
        </w:rPr>
        <w:t>VE</w:t>
      </w:r>
      <w:r>
        <w:rPr>
          <w:rFonts w:ascii="Calibri" w:hAnsi="Calibri" w:cs="Calibri" w:eastAsia="Calibri"/>
          <w:sz w:val="20"/>
          <w:szCs w:val="20"/>
          <w:spacing w:val="0"/>
          <w:w w:val="103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KO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RR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ND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ES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Ë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1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Ç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DO</w:t>
      </w:r>
      <w:r>
        <w:rPr>
          <w:rFonts w:ascii="Calibri" w:hAnsi="Calibri" w:cs="Calibri" w:eastAsia="Calibri"/>
          <w:sz w:val="20"/>
          <w:szCs w:val="20"/>
          <w:spacing w:val="1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G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Ë</w:t>
      </w:r>
      <w:r>
        <w:rPr>
          <w:rFonts w:ascii="Calibri" w:hAnsi="Calibri" w:cs="Calibri" w:eastAsia="Calibri"/>
          <w:sz w:val="20"/>
          <w:szCs w:val="20"/>
          <w:spacing w:val="18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Ë</w:t>
      </w:r>
      <w:r>
        <w:rPr>
          <w:rFonts w:ascii="Calibri" w:hAnsi="Calibri" w:cs="Calibri" w:eastAsia="Calibri"/>
          <w:sz w:val="20"/>
          <w:szCs w:val="20"/>
          <w:spacing w:val="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GAR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Ë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2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3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3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REPU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L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K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Ë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3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Ë</w:t>
      </w:r>
      <w:r>
        <w:rPr>
          <w:rFonts w:ascii="Calibri" w:hAnsi="Calibri" w:cs="Calibri" w:eastAsia="Calibri"/>
          <w:sz w:val="20"/>
          <w:szCs w:val="20"/>
          <w:spacing w:val="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3"/>
        </w:rPr>
        <w:t>SHQI</w:t>
      </w:r>
      <w:r>
        <w:rPr>
          <w:rFonts w:ascii="Calibri" w:hAnsi="Calibri" w:cs="Calibri" w:eastAsia="Calibri"/>
          <w:sz w:val="20"/>
          <w:szCs w:val="20"/>
          <w:spacing w:val="1"/>
          <w:w w:val="103"/>
        </w:rPr>
        <w:t>P</w:t>
      </w:r>
      <w:r>
        <w:rPr>
          <w:rFonts w:ascii="Calibri" w:hAnsi="Calibri" w:cs="Calibri" w:eastAsia="Calibri"/>
          <w:sz w:val="20"/>
          <w:szCs w:val="20"/>
          <w:spacing w:val="0"/>
          <w:w w:val="103"/>
        </w:rPr>
        <w:t>ËRI</w:t>
      </w:r>
      <w:r>
        <w:rPr>
          <w:rFonts w:ascii="Calibri" w:hAnsi="Calibri" w:cs="Calibri" w:eastAsia="Calibri"/>
          <w:sz w:val="20"/>
          <w:szCs w:val="20"/>
          <w:spacing w:val="1"/>
          <w:w w:val="103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3"/>
        </w:rPr>
        <w:t>Ë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spacing w:before="5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66" w:lineRule="auto"/>
        <w:ind w:left="106" w:right="377"/>
        <w:jc w:val="left"/>
        <w:rPr>
          <w:rFonts w:ascii="Calibri" w:hAnsi="Calibri" w:cs="Calibri" w:eastAsia="Calibri"/>
          <w:sz w:val="20"/>
          <w:szCs w:val="20"/>
        </w:rPr>
      </w:pPr>
      <w:rPr/>
      <w:r>
        <w:rPr>
          <w:rFonts w:ascii="Calibri" w:hAnsi="Calibri" w:cs="Calibri" w:eastAsia="Calibri"/>
          <w:sz w:val="20"/>
          <w:szCs w:val="20"/>
          <w:spacing w:val="0"/>
          <w:w w:val="100"/>
        </w:rPr>
        <w:t>Në</w:t>
      </w:r>
      <w:r>
        <w:rPr>
          <w:rFonts w:ascii="Calibri" w:hAnsi="Calibri" w:cs="Calibri" w:eastAsia="Calibri"/>
          <w:sz w:val="20"/>
          <w:szCs w:val="20"/>
          <w:spacing w:val="8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ështetje</w:t>
      </w:r>
      <w:r>
        <w:rPr>
          <w:rFonts w:ascii="Calibri" w:hAnsi="Calibri" w:cs="Calibri" w:eastAsia="Calibri"/>
          <w:sz w:val="20"/>
          <w:szCs w:val="20"/>
          <w:spacing w:val="29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ë</w:t>
      </w:r>
      <w:r>
        <w:rPr>
          <w:rFonts w:ascii="Calibri" w:hAnsi="Calibri" w:cs="Calibri" w:eastAsia="Calibri"/>
          <w:sz w:val="20"/>
          <w:szCs w:val="20"/>
          <w:spacing w:val="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1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0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0</w:t>
      </w:r>
      <w:r>
        <w:rPr>
          <w:rFonts w:ascii="Calibri" w:hAnsi="Calibri" w:cs="Calibri" w:eastAsia="Calibri"/>
          <w:sz w:val="20"/>
          <w:szCs w:val="20"/>
          <w:spacing w:val="9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të</w:t>
      </w:r>
      <w:r>
        <w:rPr>
          <w:rFonts w:ascii="Calibri" w:hAnsi="Calibri" w:cs="Calibri" w:eastAsia="Calibri"/>
          <w:sz w:val="20"/>
          <w:szCs w:val="20"/>
          <w:spacing w:val="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Kushtetut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ë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s,</w:t>
      </w:r>
      <w:r>
        <w:rPr>
          <w:rFonts w:ascii="Calibri" w:hAnsi="Calibri" w:cs="Calibri" w:eastAsia="Calibri"/>
          <w:sz w:val="20"/>
          <w:szCs w:val="20"/>
          <w:spacing w:val="3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3"/>
        </w:rPr>
        <w:t>të</w:t>
      </w:r>
      <w:r>
        <w:rPr>
          <w:rFonts w:ascii="Calibri" w:hAnsi="Calibri" w:cs="Calibri" w:eastAsia="Calibri"/>
          <w:sz w:val="20"/>
          <w:szCs w:val="20"/>
          <w:spacing w:val="0"/>
          <w:w w:val="103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pik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ë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1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2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,</w:t>
      </w:r>
      <w:r>
        <w:rPr>
          <w:rFonts w:ascii="Calibri" w:hAnsi="Calibri" w:cs="Calibri" w:eastAsia="Calibri"/>
          <w:sz w:val="20"/>
          <w:szCs w:val="20"/>
          <w:spacing w:val="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ë</w:t>
      </w:r>
      <w:r>
        <w:rPr>
          <w:rFonts w:ascii="Calibri" w:hAnsi="Calibri" w:cs="Calibri" w:eastAsia="Calibri"/>
          <w:sz w:val="20"/>
          <w:szCs w:val="20"/>
          <w:spacing w:val="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ni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8,</w:t>
      </w:r>
      <w:r>
        <w:rPr>
          <w:rFonts w:ascii="Calibri" w:hAnsi="Calibri" w:cs="Calibri" w:eastAsia="Calibri"/>
          <w:sz w:val="20"/>
          <w:szCs w:val="20"/>
          <w:spacing w:val="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të</w:t>
      </w:r>
      <w:r>
        <w:rPr>
          <w:rFonts w:ascii="Calibri" w:hAnsi="Calibri" w:cs="Calibri" w:eastAsia="Calibri"/>
          <w:sz w:val="20"/>
          <w:szCs w:val="20"/>
          <w:spacing w:val="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j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nr.</w:t>
      </w:r>
      <w:r>
        <w:rPr>
          <w:rFonts w:ascii="Calibri" w:hAnsi="Calibri" w:cs="Calibri" w:eastAsia="Calibri"/>
          <w:sz w:val="20"/>
          <w:szCs w:val="20"/>
          <w:spacing w:val="9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8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8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6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9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,</w:t>
      </w:r>
      <w:r>
        <w:rPr>
          <w:rFonts w:ascii="Calibri" w:hAnsi="Calibri" w:cs="Calibri" w:eastAsia="Calibri"/>
          <w:sz w:val="20"/>
          <w:szCs w:val="20"/>
          <w:spacing w:val="1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3"/>
        </w:rPr>
        <w:t>d</w:t>
      </w:r>
      <w:r>
        <w:rPr>
          <w:rFonts w:ascii="Calibri" w:hAnsi="Calibri" w:cs="Calibri" w:eastAsia="Calibri"/>
          <w:sz w:val="20"/>
          <w:szCs w:val="20"/>
          <w:spacing w:val="-1"/>
          <w:w w:val="103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3"/>
        </w:rPr>
        <w:t>të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spacing w:before="2" w:after="0" w:line="240" w:lineRule="auto"/>
        <w:ind w:left="106" w:right="-20"/>
        <w:jc w:val="left"/>
        <w:rPr>
          <w:rFonts w:ascii="Calibri" w:hAnsi="Calibri" w:cs="Calibri" w:eastAsia="Calibri"/>
          <w:sz w:val="20"/>
          <w:szCs w:val="20"/>
        </w:rPr>
      </w:pPr>
      <w:rPr/>
      <w:r>
        <w:rPr>
          <w:rFonts w:ascii="Calibri" w:hAnsi="Calibri" w:cs="Calibri" w:eastAsia="Calibri"/>
          <w:sz w:val="20"/>
          <w:szCs w:val="20"/>
          <w:spacing w:val="1"/>
          <w:w w:val="100"/>
        </w:rPr>
        <w:t>2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2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.5.200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5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,</w:t>
      </w:r>
      <w:r>
        <w:rPr>
          <w:rFonts w:ascii="Calibri" w:hAnsi="Calibri" w:cs="Calibri" w:eastAsia="Calibri"/>
          <w:sz w:val="20"/>
          <w:szCs w:val="20"/>
          <w:spacing w:val="2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“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ër</w:t>
      </w:r>
      <w:r>
        <w:rPr>
          <w:rFonts w:ascii="Calibri" w:hAnsi="Calibri" w:cs="Calibri" w:eastAsia="Calibri"/>
          <w:sz w:val="20"/>
          <w:szCs w:val="20"/>
          <w:spacing w:val="1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Gardën</w:t>
      </w:r>
      <w:r>
        <w:rPr>
          <w:rFonts w:ascii="Calibri" w:hAnsi="Calibri" w:cs="Calibri" w:eastAsia="Calibri"/>
          <w:sz w:val="20"/>
          <w:szCs w:val="20"/>
          <w:spacing w:val="19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Re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ub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l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ikë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28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3"/>
        </w:rPr>
        <w:t>së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spacing w:before="28" w:after="0" w:line="240" w:lineRule="auto"/>
        <w:ind w:left="106" w:right="-20"/>
        <w:jc w:val="left"/>
        <w:rPr>
          <w:rFonts w:ascii="Calibri" w:hAnsi="Calibri" w:cs="Calibri" w:eastAsia="Calibri"/>
          <w:sz w:val="20"/>
          <w:szCs w:val="20"/>
        </w:rPr>
      </w:pPr>
      <w:rPr/>
      <w:r>
        <w:rPr>
          <w:rFonts w:ascii="Calibri" w:hAnsi="Calibri" w:cs="Calibri" w:eastAsia="Calibri"/>
          <w:sz w:val="20"/>
          <w:szCs w:val="20"/>
          <w:spacing w:val="0"/>
          <w:w w:val="100"/>
        </w:rPr>
        <w:t>Sh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q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pë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isë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”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,</w:t>
      </w:r>
      <w:r>
        <w:rPr>
          <w:rFonts w:ascii="Calibri" w:hAnsi="Calibri" w:cs="Calibri" w:eastAsia="Calibri"/>
          <w:sz w:val="20"/>
          <w:szCs w:val="20"/>
          <w:spacing w:val="3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dh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1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ë</w:t>
      </w:r>
      <w:r>
        <w:rPr>
          <w:rFonts w:ascii="Calibri" w:hAnsi="Calibri" w:cs="Calibri" w:eastAsia="Calibri"/>
          <w:sz w:val="20"/>
          <w:szCs w:val="20"/>
          <w:spacing w:val="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kës</w:t>
      </w:r>
      <w:r>
        <w:rPr>
          <w:rFonts w:ascii="Calibri" w:hAnsi="Calibri" w:cs="Calibri" w:eastAsia="Calibri"/>
          <w:sz w:val="20"/>
          <w:szCs w:val="20"/>
          <w:spacing w:val="1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1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,</w:t>
      </w:r>
      <w:r>
        <w:rPr>
          <w:rFonts w:ascii="Calibri" w:hAnsi="Calibri" w:cs="Calibri" w:eastAsia="Calibri"/>
          <w:sz w:val="20"/>
          <w:szCs w:val="20"/>
          <w:spacing w:val="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të</w:t>
      </w:r>
      <w:r>
        <w:rPr>
          <w:rFonts w:ascii="Calibri" w:hAnsi="Calibri" w:cs="Calibri" w:eastAsia="Calibri"/>
          <w:sz w:val="20"/>
          <w:szCs w:val="20"/>
          <w:spacing w:val="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2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6,</w:t>
      </w:r>
      <w:r>
        <w:rPr>
          <w:rFonts w:ascii="Calibri" w:hAnsi="Calibri" w:cs="Calibri" w:eastAsia="Calibri"/>
          <w:sz w:val="20"/>
          <w:szCs w:val="20"/>
          <w:spacing w:val="1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të</w:t>
      </w:r>
      <w:r>
        <w:rPr>
          <w:rFonts w:ascii="Calibri" w:hAnsi="Calibri" w:cs="Calibri" w:eastAsia="Calibri"/>
          <w:sz w:val="20"/>
          <w:szCs w:val="20"/>
          <w:spacing w:val="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li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g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j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3"/>
        </w:rPr>
        <w:t>nr.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spacing w:before="28" w:after="0" w:line="240" w:lineRule="auto"/>
        <w:ind w:left="106" w:right="-77"/>
        <w:jc w:val="left"/>
        <w:rPr>
          <w:rFonts w:ascii="Calibri" w:hAnsi="Calibri" w:cs="Calibri" w:eastAsia="Calibri"/>
          <w:sz w:val="20"/>
          <w:szCs w:val="20"/>
        </w:rPr>
      </w:pPr>
      <w:rPr/>
      <w:r>
        <w:rPr>
          <w:rFonts w:ascii="Calibri" w:hAnsi="Calibri" w:cs="Calibri" w:eastAsia="Calibri"/>
          <w:sz w:val="20"/>
          <w:szCs w:val="20"/>
          <w:spacing w:val="1"/>
          <w:w w:val="100"/>
        </w:rPr>
        <w:t>9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3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6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6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,</w:t>
      </w:r>
      <w:r>
        <w:rPr>
          <w:rFonts w:ascii="Calibri" w:hAnsi="Calibri" w:cs="Calibri" w:eastAsia="Calibri"/>
          <w:sz w:val="20"/>
          <w:szCs w:val="20"/>
          <w:spacing w:val="1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ë</w:t>
      </w:r>
      <w:r>
        <w:rPr>
          <w:rFonts w:ascii="Calibri" w:hAnsi="Calibri" w:cs="Calibri" w:eastAsia="Calibri"/>
          <w:sz w:val="20"/>
          <w:szCs w:val="20"/>
          <w:spacing w:val="1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3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1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.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3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.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2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0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05,</w:t>
      </w:r>
      <w:r>
        <w:rPr>
          <w:rFonts w:ascii="Calibri" w:hAnsi="Calibri" w:cs="Calibri" w:eastAsia="Calibri"/>
          <w:sz w:val="20"/>
          <w:szCs w:val="20"/>
          <w:spacing w:val="28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“Për</w:t>
      </w:r>
      <w:r>
        <w:rPr>
          <w:rFonts w:ascii="Calibri" w:hAnsi="Calibri" w:cs="Calibri" w:eastAsia="Calibri"/>
          <w:sz w:val="20"/>
          <w:szCs w:val="20"/>
          <w:spacing w:val="1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gra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at</w:t>
      </w:r>
      <w:r>
        <w:rPr>
          <w:rFonts w:ascii="Calibri" w:hAnsi="Calibri" w:cs="Calibri" w:eastAsia="Calibri"/>
          <w:sz w:val="20"/>
          <w:szCs w:val="20"/>
          <w:spacing w:val="18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1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kar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er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ë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2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3"/>
        </w:rPr>
        <w:t>në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spacing w:before="28" w:after="0" w:line="268" w:lineRule="auto"/>
        <w:ind w:left="106" w:right="201"/>
        <w:jc w:val="left"/>
        <w:rPr>
          <w:rFonts w:ascii="Calibri" w:hAnsi="Calibri" w:cs="Calibri" w:eastAsia="Calibri"/>
          <w:sz w:val="20"/>
          <w:szCs w:val="20"/>
        </w:rPr>
      </w:pPr>
      <w:rPr/>
      <w:r>
        <w:rPr>
          <w:rFonts w:ascii="Calibri" w:hAnsi="Calibri" w:cs="Calibri" w:eastAsia="Calibri"/>
          <w:sz w:val="20"/>
          <w:szCs w:val="20"/>
          <w:spacing w:val="0"/>
          <w:w w:val="100"/>
        </w:rPr>
        <w:t>Gard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ë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2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Re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lik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ë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28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së</w:t>
      </w:r>
      <w:r>
        <w:rPr>
          <w:rFonts w:ascii="Calibri" w:hAnsi="Calibri" w:cs="Calibri" w:eastAsia="Calibri"/>
          <w:sz w:val="20"/>
          <w:szCs w:val="20"/>
          <w:spacing w:val="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Shqipë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ë”,</w:t>
      </w:r>
      <w:r>
        <w:rPr>
          <w:rFonts w:ascii="Calibri" w:hAnsi="Calibri" w:cs="Calibri" w:eastAsia="Calibri"/>
          <w:sz w:val="20"/>
          <w:szCs w:val="20"/>
          <w:spacing w:val="3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3"/>
        </w:rPr>
        <w:t>me</w:t>
      </w:r>
      <w:r>
        <w:rPr>
          <w:rFonts w:ascii="Calibri" w:hAnsi="Calibri" w:cs="Calibri" w:eastAsia="Calibri"/>
          <w:sz w:val="20"/>
          <w:szCs w:val="20"/>
          <w:spacing w:val="1"/>
          <w:w w:val="103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propozimin</w:t>
      </w:r>
      <w:r>
        <w:rPr>
          <w:rFonts w:ascii="Calibri" w:hAnsi="Calibri" w:cs="Calibri" w:eastAsia="Calibri"/>
          <w:sz w:val="20"/>
          <w:szCs w:val="20"/>
          <w:spacing w:val="3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str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2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të</w:t>
      </w:r>
      <w:r>
        <w:rPr>
          <w:rFonts w:ascii="Calibri" w:hAnsi="Calibri" w:cs="Calibri" w:eastAsia="Calibri"/>
          <w:sz w:val="20"/>
          <w:szCs w:val="20"/>
          <w:spacing w:val="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ë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v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19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ë</w:t>
      </w:r>
      <w:r>
        <w:rPr>
          <w:rFonts w:ascii="Calibri" w:hAnsi="Calibri" w:cs="Calibri" w:eastAsia="Calibri"/>
          <w:sz w:val="20"/>
          <w:szCs w:val="20"/>
          <w:spacing w:val="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3"/>
        </w:rPr>
        <w:t>Br</w:t>
      </w:r>
      <w:r>
        <w:rPr>
          <w:rFonts w:ascii="Calibri" w:hAnsi="Calibri" w:cs="Calibri" w:eastAsia="Calibri"/>
          <w:sz w:val="20"/>
          <w:szCs w:val="20"/>
          <w:spacing w:val="2"/>
          <w:w w:val="103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3"/>
        </w:rPr>
        <w:t>nd</w:t>
      </w:r>
      <w:r>
        <w:rPr>
          <w:rFonts w:ascii="Calibri" w:hAnsi="Calibri" w:cs="Calibri" w:eastAsia="Calibri"/>
          <w:sz w:val="20"/>
          <w:szCs w:val="20"/>
          <w:spacing w:val="1"/>
          <w:w w:val="103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3"/>
        </w:rPr>
        <w:t>h</w:t>
      </w:r>
      <w:r>
        <w:rPr>
          <w:rFonts w:ascii="Calibri" w:hAnsi="Calibri" w:cs="Calibri" w:eastAsia="Calibri"/>
          <w:sz w:val="20"/>
          <w:szCs w:val="20"/>
          <w:spacing w:val="1"/>
          <w:w w:val="103"/>
        </w:rPr>
        <w:t>m</w:t>
      </w:r>
      <w:r>
        <w:rPr>
          <w:rFonts w:ascii="Calibri" w:hAnsi="Calibri" w:cs="Calibri" w:eastAsia="Calibri"/>
          <w:sz w:val="20"/>
          <w:szCs w:val="20"/>
          <w:spacing w:val="0"/>
          <w:w w:val="103"/>
        </w:rPr>
        <w:t>e,</w:t>
      </w:r>
      <w:r>
        <w:rPr>
          <w:rFonts w:ascii="Calibri" w:hAnsi="Calibri" w:cs="Calibri" w:eastAsia="Calibri"/>
          <w:sz w:val="20"/>
          <w:szCs w:val="20"/>
          <w:spacing w:val="0"/>
          <w:w w:val="103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Këshi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l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li</w:t>
      </w:r>
      <w:r>
        <w:rPr>
          <w:rFonts w:ascii="Calibri" w:hAnsi="Calibri" w:cs="Calibri" w:eastAsia="Calibri"/>
          <w:sz w:val="20"/>
          <w:szCs w:val="20"/>
          <w:spacing w:val="19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3"/>
        </w:rPr>
        <w:t>M</w:t>
      </w:r>
      <w:r>
        <w:rPr>
          <w:rFonts w:ascii="Calibri" w:hAnsi="Calibri" w:cs="Calibri" w:eastAsia="Calibri"/>
          <w:sz w:val="20"/>
          <w:szCs w:val="20"/>
          <w:spacing w:val="-1"/>
          <w:w w:val="103"/>
        </w:rPr>
        <w:t>i</w:t>
      </w:r>
      <w:r>
        <w:rPr>
          <w:rFonts w:ascii="Calibri" w:hAnsi="Calibri" w:cs="Calibri" w:eastAsia="Calibri"/>
          <w:sz w:val="20"/>
          <w:szCs w:val="20"/>
          <w:spacing w:val="0"/>
          <w:w w:val="103"/>
        </w:rPr>
        <w:t>ni</w:t>
      </w:r>
      <w:r>
        <w:rPr>
          <w:rFonts w:ascii="Calibri" w:hAnsi="Calibri" w:cs="Calibri" w:eastAsia="Calibri"/>
          <w:sz w:val="20"/>
          <w:szCs w:val="20"/>
          <w:spacing w:val="-1"/>
          <w:w w:val="103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3"/>
        </w:rPr>
        <w:t>trave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spacing w:before="3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06" w:right="-20"/>
        <w:jc w:val="left"/>
        <w:rPr>
          <w:rFonts w:ascii="Calibri" w:hAnsi="Calibri" w:cs="Calibri" w:eastAsia="Calibri"/>
          <w:sz w:val="20"/>
          <w:szCs w:val="20"/>
        </w:rPr>
      </w:pPr>
      <w:rPr/>
      <w:r>
        <w:rPr>
          <w:rFonts w:ascii="Calibri" w:hAnsi="Calibri" w:cs="Calibri" w:eastAsia="Calibri"/>
          <w:sz w:val="20"/>
          <w:szCs w:val="20"/>
          <w:spacing w:val="0"/>
          <w:w w:val="103"/>
        </w:rPr>
        <w:t>VENDOSI: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67" w:lineRule="auto"/>
        <w:ind w:left="106" w:right="104"/>
        <w:jc w:val="left"/>
        <w:rPr>
          <w:rFonts w:ascii="Calibri" w:hAnsi="Calibri" w:cs="Calibri" w:eastAsia="Calibri"/>
          <w:sz w:val="20"/>
          <w:szCs w:val="20"/>
        </w:rPr>
      </w:pPr>
      <w:rPr/>
      <w:r>
        <w:rPr>
          <w:rFonts w:ascii="Calibri" w:hAnsi="Calibri" w:cs="Calibri" w:eastAsia="Calibri"/>
          <w:sz w:val="20"/>
          <w:szCs w:val="20"/>
          <w:spacing w:val="0"/>
          <w:w w:val="100"/>
        </w:rPr>
        <w:t>1.</w:t>
      </w:r>
      <w:r>
        <w:rPr>
          <w:rFonts w:ascii="Calibri" w:hAnsi="Calibri" w:cs="Calibri" w:eastAsia="Calibri"/>
          <w:sz w:val="20"/>
          <w:szCs w:val="20"/>
          <w:spacing w:val="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ruk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ura</w:t>
      </w:r>
      <w:r>
        <w:rPr>
          <w:rFonts w:ascii="Calibri" w:hAnsi="Calibri" w:cs="Calibri" w:eastAsia="Calibri"/>
          <w:sz w:val="20"/>
          <w:szCs w:val="20"/>
          <w:spacing w:val="2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Gard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ë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18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së</w:t>
      </w:r>
      <w:r>
        <w:rPr>
          <w:rFonts w:ascii="Calibri" w:hAnsi="Calibri" w:cs="Calibri" w:eastAsia="Calibri"/>
          <w:sz w:val="20"/>
          <w:szCs w:val="20"/>
          <w:spacing w:val="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pu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li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k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ë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29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së</w:t>
      </w:r>
      <w:r>
        <w:rPr>
          <w:rFonts w:ascii="Calibri" w:hAnsi="Calibri" w:cs="Calibri" w:eastAsia="Calibri"/>
          <w:sz w:val="20"/>
          <w:szCs w:val="20"/>
          <w:spacing w:val="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3"/>
        </w:rPr>
        <w:t>S</w:t>
      </w:r>
      <w:r>
        <w:rPr>
          <w:rFonts w:ascii="Calibri" w:hAnsi="Calibri" w:cs="Calibri" w:eastAsia="Calibri"/>
          <w:sz w:val="20"/>
          <w:szCs w:val="20"/>
          <w:spacing w:val="-1"/>
          <w:w w:val="103"/>
        </w:rPr>
        <w:t>h</w:t>
      </w:r>
      <w:r>
        <w:rPr>
          <w:rFonts w:ascii="Calibri" w:hAnsi="Calibri" w:cs="Calibri" w:eastAsia="Calibri"/>
          <w:sz w:val="20"/>
          <w:szCs w:val="20"/>
          <w:spacing w:val="1"/>
          <w:w w:val="103"/>
        </w:rPr>
        <w:t>q</w:t>
      </w:r>
      <w:r>
        <w:rPr>
          <w:rFonts w:ascii="Calibri" w:hAnsi="Calibri" w:cs="Calibri" w:eastAsia="Calibri"/>
          <w:sz w:val="20"/>
          <w:szCs w:val="20"/>
          <w:spacing w:val="-1"/>
          <w:w w:val="103"/>
        </w:rPr>
        <w:t>i</w:t>
      </w:r>
      <w:r>
        <w:rPr>
          <w:rFonts w:ascii="Calibri" w:hAnsi="Calibri" w:cs="Calibri" w:eastAsia="Calibri"/>
          <w:sz w:val="20"/>
          <w:szCs w:val="20"/>
          <w:spacing w:val="-1"/>
          <w:w w:val="103"/>
        </w:rPr>
        <w:t>p</w:t>
      </w:r>
      <w:r>
        <w:rPr>
          <w:rFonts w:ascii="Calibri" w:hAnsi="Calibri" w:cs="Calibri" w:eastAsia="Calibri"/>
          <w:sz w:val="20"/>
          <w:szCs w:val="20"/>
          <w:spacing w:val="0"/>
          <w:w w:val="103"/>
        </w:rPr>
        <w:t>ë</w:t>
      </w:r>
      <w:r>
        <w:rPr>
          <w:rFonts w:ascii="Calibri" w:hAnsi="Calibri" w:cs="Calibri" w:eastAsia="Calibri"/>
          <w:sz w:val="20"/>
          <w:szCs w:val="20"/>
          <w:spacing w:val="1"/>
          <w:w w:val="103"/>
        </w:rPr>
        <w:t>r</w:t>
      </w:r>
      <w:r>
        <w:rPr>
          <w:rFonts w:ascii="Calibri" w:hAnsi="Calibri" w:cs="Calibri" w:eastAsia="Calibri"/>
          <w:sz w:val="20"/>
          <w:szCs w:val="20"/>
          <w:spacing w:val="-1"/>
          <w:w w:val="103"/>
        </w:rPr>
        <w:t>i</w:t>
      </w:r>
      <w:r>
        <w:rPr>
          <w:rFonts w:ascii="Calibri" w:hAnsi="Calibri" w:cs="Calibri" w:eastAsia="Calibri"/>
          <w:sz w:val="20"/>
          <w:szCs w:val="20"/>
          <w:spacing w:val="0"/>
          <w:w w:val="103"/>
        </w:rPr>
        <w:t>së</w:t>
      </w:r>
      <w:r>
        <w:rPr>
          <w:rFonts w:ascii="Calibri" w:hAnsi="Calibri" w:cs="Calibri" w:eastAsia="Calibri"/>
          <w:sz w:val="20"/>
          <w:szCs w:val="20"/>
          <w:spacing w:val="0"/>
          <w:w w:val="103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është</w:t>
      </w:r>
      <w:r>
        <w:rPr>
          <w:rFonts w:ascii="Calibri" w:hAnsi="Calibri" w:cs="Calibri" w:eastAsia="Calibri"/>
          <w:sz w:val="20"/>
          <w:szCs w:val="20"/>
          <w:spacing w:val="1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1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lidhjes</w:t>
      </w:r>
      <w:r>
        <w:rPr>
          <w:rFonts w:ascii="Calibri" w:hAnsi="Calibri" w:cs="Calibri" w:eastAsia="Calibri"/>
          <w:sz w:val="20"/>
          <w:szCs w:val="20"/>
          <w:spacing w:val="18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.</w:t>
      </w:r>
      <w:r>
        <w:rPr>
          <w:rFonts w:ascii="Calibri" w:hAnsi="Calibri" w:cs="Calibri" w:eastAsia="Calibri"/>
          <w:sz w:val="20"/>
          <w:szCs w:val="20"/>
          <w:spacing w:val="9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1,</w:t>
      </w:r>
      <w:r>
        <w:rPr>
          <w:rFonts w:ascii="Calibri" w:hAnsi="Calibri" w:cs="Calibri" w:eastAsia="Calibri"/>
          <w:sz w:val="20"/>
          <w:szCs w:val="20"/>
          <w:spacing w:val="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q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ë</w:t>
      </w:r>
      <w:r>
        <w:rPr>
          <w:rFonts w:ascii="Calibri" w:hAnsi="Calibri" w:cs="Calibri" w:eastAsia="Calibri"/>
          <w:sz w:val="20"/>
          <w:szCs w:val="20"/>
          <w:spacing w:val="8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k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ë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lid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3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3"/>
        </w:rPr>
        <w:t>këtij</w:t>
      </w:r>
      <w:r>
        <w:rPr>
          <w:rFonts w:ascii="Calibri" w:hAnsi="Calibri" w:cs="Calibri" w:eastAsia="Calibri"/>
          <w:sz w:val="20"/>
          <w:szCs w:val="20"/>
          <w:spacing w:val="0"/>
          <w:w w:val="103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vendimi</w:t>
      </w:r>
      <w:r>
        <w:rPr>
          <w:rFonts w:ascii="Calibri" w:hAnsi="Calibri" w:cs="Calibri" w:eastAsia="Calibri"/>
          <w:sz w:val="20"/>
          <w:szCs w:val="20"/>
          <w:spacing w:val="2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1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ë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htë</w:t>
      </w:r>
      <w:r>
        <w:rPr>
          <w:rFonts w:ascii="Calibri" w:hAnsi="Calibri" w:cs="Calibri" w:eastAsia="Calibri"/>
          <w:sz w:val="20"/>
          <w:szCs w:val="20"/>
          <w:spacing w:val="1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pjesë</w:t>
      </w:r>
      <w:r>
        <w:rPr>
          <w:rFonts w:ascii="Calibri" w:hAnsi="Calibri" w:cs="Calibri" w:eastAsia="Calibri"/>
          <w:sz w:val="20"/>
          <w:szCs w:val="20"/>
          <w:spacing w:val="1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ë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ër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ë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2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2"/>
          <w:w w:val="103"/>
        </w:rPr>
        <w:t>t</w:t>
      </w:r>
      <w:r>
        <w:rPr>
          <w:rFonts w:ascii="Calibri" w:hAnsi="Calibri" w:cs="Calibri" w:eastAsia="Calibri"/>
          <w:sz w:val="20"/>
          <w:szCs w:val="20"/>
          <w:spacing w:val="-2"/>
          <w:w w:val="103"/>
        </w:rPr>
        <w:t>i</w:t>
      </w:r>
      <w:r>
        <w:rPr>
          <w:rFonts w:ascii="Calibri" w:hAnsi="Calibri" w:cs="Calibri" w:eastAsia="Calibri"/>
          <w:sz w:val="20"/>
          <w:szCs w:val="20"/>
          <w:spacing w:val="2"/>
          <w:w w:val="103"/>
        </w:rPr>
        <w:t>j.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spacing w:before="70" w:after="0" w:line="267" w:lineRule="auto"/>
        <w:ind w:right="276"/>
        <w:jc w:val="left"/>
        <w:rPr>
          <w:rFonts w:ascii="Calibri" w:hAnsi="Calibri" w:cs="Calibri" w:eastAsia="Calibri"/>
          <w:sz w:val="20"/>
          <w:szCs w:val="20"/>
        </w:rPr>
      </w:pPr>
      <w:rPr/>
      <w:r>
        <w:rPr/>
        <w:br w:type="column"/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2.</w:t>
      </w:r>
      <w:r>
        <w:rPr>
          <w:rFonts w:ascii="Calibri" w:hAnsi="Calibri" w:cs="Calibri" w:eastAsia="Calibri"/>
          <w:sz w:val="20"/>
          <w:szCs w:val="20"/>
          <w:spacing w:val="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Or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g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ka</w:t>
      </w:r>
      <w:r>
        <w:rPr>
          <w:rFonts w:ascii="Calibri" w:hAnsi="Calibri" w:cs="Calibri" w:eastAsia="Calibri"/>
          <w:sz w:val="20"/>
          <w:szCs w:val="20"/>
          <w:spacing w:val="2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Gard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ë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18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së</w:t>
      </w:r>
      <w:r>
        <w:rPr>
          <w:rFonts w:ascii="Calibri" w:hAnsi="Calibri" w:cs="Calibri" w:eastAsia="Calibri"/>
          <w:sz w:val="20"/>
          <w:szCs w:val="20"/>
          <w:spacing w:val="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pu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li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k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ë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29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së</w:t>
      </w:r>
      <w:r>
        <w:rPr>
          <w:rFonts w:ascii="Calibri" w:hAnsi="Calibri" w:cs="Calibri" w:eastAsia="Calibri"/>
          <w:sz w:val="20"/>
          <w:szCs w:val="20"/>
          <w:spacing w:val="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3"/>
        </w:rPr>
        <w:t>S</w:t>
      </w:r>
      <w:r>
        <w:rPr>
          <w:rFonts w:ascii="Calibri" w:hAnsi="Calibri" w:cs="Calibri" w:eastAsia="Calibri"/>
          <w:sz w:val="20"/>
          <w:szCs w:val="20"/>
          <w:spacing w:val="-1"/>
          <w:w w:val="103"/>
        </w:rPr>
        <w:t>h</w:t>
      </w:r>
      <w:r>
        <w:rPr>
          <w:rFonts w:ascii="Calibri" w:hAnsi="Calibri" w:cs="Calibri" w:eastAsia="Calibri"/>
          <w:sz w:val="20"/>
          <w:szCs w:val="20"/>
          <w:spacing w:val="1"/>
          <w:w w:val="103"/>
        </w:rPr>
        <w:t>q</w:t>
      </w:r>
      <w:r>
        <w:rPr>
          <w:rFonts w:ascii="Calibri" w:hAnsi="Calibri" w:cs="Calibri" w:eastAsia="Calibri"/>
          <w:sz w:val="20"/>
          <w:szCs w:val="20"/>
          <w:spacing w:val="-1"/>
          <w:w w:val="103"/>
        </w:rPr>
        <w:t>i</w:t>
      </w:r>
      <w:r>
        <w:rPr>
          <w:rFonts w:ascii="Calibri" w:hAnsi="Calibri" w:cs="Calibri" w:eastAsia="Calibri"/>
          <w:sz w:val="20"/>
          <w:szCs w:val="20"/>
          <w:spacing w:val="-1"/>
          <w:w w:val="103"/>
        </w:rPr>
        <w:t>p</w:t>
      </w:r>
      <w:r>
        <w:rPr>
          <w:rFonts w:ascii="Calibri" w:hAnsi="Calibri" w:cs="Calibri" w:eastAsia="Calibri"/>
          <w:sz w:val="20"/>
          <w:szCs w:val="20"/>
          <w:spacing w:val="0"/>
          <w:w w:val="103"/>
        </w:rPr>
        <w:t>ë</w:t>
      </w:r>
      <w:r>
        <w:rPr>
          <w:rFonts w:ascii="Calibri" w:hAnsi="Calibri" w:cs="Calibri" w:eastAsia="Calibri"/>
          <w:sz w:val="20"/>
          <w:szCs w:val="20"/>
          <w:spacing w:val="1"/>
          <w:w w:val="103"/>
        </w:rPr>
        <w:t>r</w:t>
      </w:r>
      <w:r>
        <w:rPr>
          <w:rFonts w:ascii="Calibri" w:hAnsi="Calibri" w:cs="Calibri" w:eastAsia="Calibri"/>
          <w:sz w:val="20"/>
          <w:szCs w:val="20"/>
          <w:spacing w:val="-1"/>
          <w:w w:val="103"/>
        </w:rPr>
        <w:t>i</w:t>
      </w:r>
      <w:r>
        <w:rPr>
          <w:rFonts w:ascii="Calibri" w:hAnsi="Calibri" w:cs="Calibri" w:eastAsia="Calibri"/>
          <w:sz w:val="20"/>
          <w:szCs w:val="20"/>
          <w:spacing w:val="0"/>
          <w:w w:val="103"/>
        </w:rPr>
        <w:t>së</w:t>
      </w:r>
      <w:r>
        <w:rPr>
          <w:rFonts w:ascii="Calibri" w:hAnsi="Calibri" w:cs="Calibri" w:eastAsia="Calibri"/>
          <w:sz w:val="20"/>
          <w:szCs w:val="20"/>
          <w:spacing w:val="0"/>
          <w:w w:val="103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është</w:t>
      </w:r>
      <w:r>
        <w:rPr>
          <w:rFonts w:ascii="Calibri" w:hAnsi="Calibri" w:cs="Calibri" w:eastAsia="Calibri"/>
          <w:sz w:val="20"/>
          <w:szCs w:val="20"/>
          <w:spacing w:val="1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1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jes</w:t>
      </w:r>
      <w:r>
        <w:rPr>
          <w:rFonts w:ascii="Calibri" w:hAnsi="Calibri" w:cs="Calibri" w:eastAsia="Calibri"/>
          <w:sz w:val="20"/>
          <w:szCs w:val="20"/>
          <w:spacing w:val="1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nr.</w:t>
      </w:r>
      <w:r>
        <w:rPr>
          <w:rFonts w:ascii="Calibri" w:hAnsi="Calibri" w:cs="Calibri" w:eastAsia="Calibri"/>
          <w:sz w:val="20"/>
          <w:szCs w:val="20"/>
          <w:spacing w:val="9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2,</w:t>
      </w:r>
      <w:r>
        <w:rPr>
          <w:rFonts w:ascii="Calibri" w:hAnsi="Calibri" w:cs="Calibri" w:eastAsia="Calibri"/>
          <w:sz w:val="20"/>
          <w:szCs w:val="20"/>
          <w:spacing w:val="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q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ë</w:t>
      </w:r>
      <w:r>
        <w:rPr>
          <w:rFonts w:ascii="Calibri" w:hAnsi="Calibri" w:cs="Calibri" w:eastAsia="Calibri"/>
          <w:sz w:val="20"/>
          <w:szCs w:val="20"/>
          <w:spacing w:val="8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kël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3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3"/>
        </w:rPr>
        <w:t>këtij</w:t>
      </w:r>
      <w:r>
        <w:rPr>
          <w:rFonts w:ascii="Calibri" w:hAnsi="Calibri" w:cs="Calibri" w:eastAsia="Calibri"/>
          <w:sz w:val="20"/>
          <w:szCs w:val="20"/>
          <w:spacing w:val="0"/>
          <w:w w:val="103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ven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2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he</w:t>
      </w:r>
      <w:r>
        <w:rPr>
          <w:rFonts w:ascii="Calibri" w:hAnsi="Calibri" w:cs="Calibri" w:eastAsia="Calibri"/>
          <w:sz w:val="20"/>
          <w:szCs w:val="20"/>
          <w:spacing w:val="1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është</w:t>
      </w:r>
      <w:r>
        <w:rPr>
          <w:rFonts w:ascii="Calibri" w:hAnsi="Calibri" w:cs="Calibri" w:eastAsia="Calibri"/>
          <w:sz w:val="20"/>
          <w:szCs w:val="20"/>
          <w:spacing w:val="1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pje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ë</w:t>
      </w:r>
      <w:r>
        <w:rPr>
          <w:rFonts w:ascii="Calibri" w:hAnsi="Calibri" w:cs="Calibri" w:eastAsia="Calibri"/>
          <w:sz w:val="20"/>
          <w:szCs w:val="20"/>
          <w:spacing w:val="1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përbërëse</w:t>
      </w:r>
      <w:r>
        <w:rPr>
          <w:rFonts w:ascii="Calibri" w:hAnsi="Calibri" w:cs="Calibri" w:eastAsia="Calibri"/>
          <w:sz w:val="20"/>
          <w:szCs w:val="20"/>
          <w:spacing w:val="2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3"/>
        </w:rPr>
        <w:t>tij.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spacing w:before="1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67" w:lineRule="auto"/>
        <w:ind w:right="267"/>
        <w:jc w:val="left"/>
        <w:rPr>
          <w:rFonts w:ascii="Calibri" w:hAnsi="Calibri" w:cs="Calibri" w:eastAsia="Calibri"/>
          <w:sz w:val="20"/>
          <w:szCs w:val="20"/>
        </w:rPr>
      </w:pPr>
      <w:rPr/>
      <w:r>
        <w:rPr>
          <w:rFonts w:ascii="Calibri" w:hAnsi="Calibri" w:cs="Calibri" w:eastAsia="Calibri"/>
          <w:sz w:val="20"/>
          <w:szCs w:val="20"/>
          <w:spacing w:val="0"/>
          <w:w w:val="100"/>
        </w:rPr>
        <w:t>3.</w:t>
      </w:r>
      <w:r>
        <w:rPr>
          <w:rFonts w:ascii="Calibri" w:hAnsi="Calibri" w:cs="Calibri" w:eastAsia="Calibri"/>
          <w:sz w:val="20"/>
          <w:szCs w:val="20"/>
          <w:spacing w:val="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Funksionet</w:t>
      </w:r>
      <w:r>
        <w:rPr>
          <w:rFonts w:ascii="Calibri" w:hAnsi="Calibri" w:cs="Calibri" w:eastAsia="Calibri"/>
          <w:sz w:val="20"/>
          <w:szCs w:val="20"/>
          <w:spacing w:val="29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korr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on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uese</w:t>
      </w:r>
      <w:r>
        <w:rPr>
          <w:rFonts w:ascii="Calibri" w:hAnsi="Calibri" w:cs="Calibri" w:eastAsia="Calibri"/>
          <w:sz w:val="20"/>
          <w:szCs w:val="20"/>
          <w:spacing w:val="4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për</w:t>
      </w:r>
      <w:r>
        <w:rPr>
          <w:rFonts w:ascii="Calibri" w:hAnsi="Calibri" w:cs="Calibri" w:eastAsia="Calibri"/>
          <w:sz w:val="20"/>
          <w:szCs w:val="20"/>
          <w:spacing w:val="1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çdo</w:t>
      </w:r>
      <w:r>
        <w:rPr>
          <w:rFonts w:ascii="Calibri" w:hAnsi="Calibri" w:cs="Calibri" w:eastAsia="Calibri"/>
          <w:sz w:val="20"/>
          <w:szCs w:val="20"/>
          <w:spacing w:val="1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g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ad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ë</w:t>
      </w:r>
      <w:r>
        <w:rPr>
          <w:rFonts w:ascii="Calibri" w:hAnsi="Calibri" w:cs="Calibri" w:eastAsia="Calibri"/>
          <w:sz w:val="20"/>
          <w:szCs w:val="20"/>
          <w:spacing w:val="1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3"/>
        </w:rPr>
        <w:t>në</w:t>
      </w:r>
      <w:r>
        <w:rPr>
          <w:rFonts w:ascii="Calibri" w:hAnsi="Calibri" w:cs="Calibri" w:eastAsia="Calibri"/>
          <w:sz w:val="20"/>
          <w:szCs w:val="20"/>
          <w:spacing w:val="1"/>
          <w:w w:val="103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Gard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ë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2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publ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k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ë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28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së</w:t>
      </w:r>
      <w:r>
        <w:rPr>
          <w:rFonts w:ascii="Calibri" w:hAnsi="Calibri" w:cs="Calibri" w:eastAsia="Calibri"/>
          <w:sz w:val="20"/>
          <w:szCs w:val="20"/>
          <w:spacing w:val="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Shqipë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isë</w:t>
      </w:r>
      <w:r>
        <w:rPr>
          <w:rFonts w:ascii="Calibri" w:hAnsi="Calibri" w:cs="Calibri" w:eastAsia="Calibri"/>
          <w:sz w:val="20"/>
          <w:szCs w:val="20"/>
          <w:spacing w:val="28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3"/>
        </w:rPr>
        <w:t>përcakt</w:t>
      </w:r>
      <w:r>
        <w:rPr>
          <w:rFonts w:ascii="Calibri" w:hAnsi="Calibri" w:cs="Calibri" w:eastAsia="Calibri"/>
          <w:sz w:val="20"/>
          <w:szCs w:val="20"/>
          <w:spacing w:val="2"/>
          <w:w w:val="103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3"/>
        </w:rPr>
        <w:t>hen</w:t>
      </w:r>
      <w:r>
        <w:rPr>
          <w:rFonts w:ascii="Calibri" w:hAnsi="Calibri" w:cs="Calibri" w:eastAsia="Calibri"/>
          <w:sz w:val="20"/>
          <w:szCs w:val="20"/>
          <w:spacing w:val="0"/>
          <w:w w:val="103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1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l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hje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18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nr.</w:t>
      </w:r>
      <w:r>
        <w:rPr>
          <w:rFonts w:ascii="Calibri" w:hAnsi="Calibri" w:cs="Calibri" w:eastAsia="Calibri"/>
          <w:sz w:val="20"/>
          <w:szCs w:val="20"/>
          <w:spacing w:val="9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3,</w:t>
      </w:r>
      <w:r>
        <w:rPr>
          <w:rFonts w:ascii="Calibri" w:hAnsi="Calibri" w:cs="Calibri" w:eastAsia="Calibri"/>
          <w:sz w:val="20"/>
          <w:szCs w:val="20"/>
          <w:spacing w:val="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q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ë</w:t>
      </w:r>
      <w:r>
        <w:rPr>
          <w:rFonts w:ascii="Calibri" w:hAnsi="Calibri" w:cs="Calibri" w:eastAsia="Calibri"/>
          <w:sz w:val="20"/>
          <w:szCs w:val="20"/>
          <w:spacing w:val="8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kë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l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dh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3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kë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ij</w:t>
      </w:r>
      <w:r>
        <w:rPr>
          <w:rFonts w:ascii="Calibri" w:hAnsi="Calibri" w:cs="Calibri" w:eastAsia="Calibri"/>
          <w:sz w:val="20"/>
          <w:szCs w:val="20"/>
          <w:spacing w:val="1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3"/>
        </w:rPr>
        <w:t>v</w:t>
      </w:r>
      <w:r>
        <w:rPr>
          <w:rFonts w:ascii="Calibri" w:hAnsi="Calibri" w:cs="Calibri" w:eastAsia="Calibri"/>
          <w:sz w:val="20"/>
          <w:szCs w:val="20"/>
          <w:spacing w:val="-1"/>
          <w:w w:val="103"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103"/>
        </w:rPr>
        <w:t>nd</w:t>
      </w:r>
      <w:r>
        <w:rPr>
          <w:rFonts w:ascii="Calibri" w:hAnsi="Calibri" w:cs="Calibri" w:eastAsia="Calibri"/>
          <w:sz w:val="20"/>
          <w:szCs w:val="20"/>
          <w:spacing w:val="-2"/>
          <w:w w:val="103"/>
        </w:rPr>
        <w:t>i</w:t>
      </w:r>
      <w:r>
        <w:rPr>
          <w:rFonts w:ascii="Calibri" w:hAnsi="Calibri" w:cs="Calibri" w:eastAsia="Calibri"/>
          <w:sz w:val="20"/>
          <w:szCs w:val="20"/>
          <w:spacing w:val="2"/>
          <w:w w:val="103"/>
        </w:rPr>
        <w:t>m</w:t>
      </w:r>
      <w:r>
        <w:rPr>
          <w:rFonts w:ascii="Calibri" w:hAnsi="Calibri" w:cs="Calibri" w:eastAsia="Calibri"/>
          <w:sz w:val="20"/>
          <w:szCs w:val="20"/>
          <w:spacing w:val="0"/>
          <w:w w:val="103"/>
        </w:rPr>
        <w:t>i</w:t>
      </w:r>
      <w:r>
        <w:rPr>
          <w:rFonts w:ascii="Calibri" w:hAnsi="Calibri" w:cs="Calibri" w:eastAsia="Calibri"/>
          <w:sz w:val="20"/>
          <w:szCs w:val="20"/>
          <w:spacing w:val="0"/>
          <w:w w:val="103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1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është</w:t>
      </w:r>
      <w:r>
        <w:rPr>
          <w:rFonts w:ascii="Calibri" w:hAnsi="Calibri" w:cs="Calibri" w:eastAsia="Calibri"/>
          <w:sz w:val="20"/>
          <w:szCs w:val="20"/>
          <w:spacing w:val="1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pje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ë</w:t>
      </w:r>
      <w:r>
        <w:rPr>
          <w:rFonts w:ascii="Calibri" w:hAnsi="Calibri" w:cs="Calibri" w:eastAsia="Calibri"/>
          <w:sz w:val="20"/>
          <w:szCs w:val="20"/>
          <w:spacing w:val="1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ë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rbërëse</w:t>
      </w:r>
      <w:r>
        <w:rPr>
          <w:rFonts w:ascii="Calibri" w:hAnsi="Calibri" w:cs="Calibri" w:eastAsia="Calibri"/>
          <w:sz w:val="20"/>
          <w:szCs w:val="20"/>
          <w:spacing w:val="29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3"/>
        </w:rPr>
        <w:t>t</w:t>
      </w:r>
      <w:r>
        <w:rPr>
          <w:rFonts w:ascii="Calibri" w:hAnsi="Calibri" w:cs="Calibri" w:eastAsia="Calibri"/>
          <w:sz w:val="20"/>
          <w:szCs w:val="20"/>
          <w:spacing w:val="-2"/>
          <w:w w:val="103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3"/>
        </w:rPr>
        <w:t>j.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spacing w:before="1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67" w:lineRule="auto"/>
        <w:ind w:right="228"/>
        <w:jc w:val="left"/>
        <w:rPr>
          <w:rFonts w:ascii="Calibri" w:hAnsi="Calibri" w:cs="Calibri" w:eastAsia="Calibri"/>
          <w:sz w:val="20"/>
          <w:szCs w:val="20"/>
        </w:rPr>
      </w:pPr>
      <w:rPr/>
      <w:r>
        <w:rPr>
          <w:rFonts w:ascii="Calibri" w:hAnsi="Calibri" w:cs="Calibri" w:eastAsia="Calibri"/>
          <w:sz w:val="20"/>
          <w:szCs w:val="20"/>
          <w:spacing w:val="0"/>
          <w:w w:val="100"/>
        </w:rPr>
        <w:t>4.</w:t>
      </w:r>
      <w:r>
        <w:rPr>
          <w:rFonts w:ascii="Calibri" w:hAnsi="Calibri" w:cs="Calibri" w:eastAsia="Calibri"/>
          <w:sz w:val="20"/>
          <w:szCs w:val="20"/>
          <w:spacing w:val="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Num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8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li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rg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k</w:t>
      </w:r>
      <w:r>
        <w:rPr>
          <w:rFonts w:ascii="Calibri" w:hAnsi="Calibri" w:cs="Calibri" w:eastAsia="Calibri"/>
          <w:sz w:val="20"/>
          <w:szCs w:val="20"/>
          <w:spacing w:val="19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të</w:t>
      </w:r>
      <w:r>
        <w:rPr>
          <w:rFonts w:ascii="Calibri" w:hAnsi="Calibri" w:cs="Calibri" w:eastAsia="Calibri"/>
          <w:sz w:val="20"/>
          <w:szCs w:val="20"/>
          <w:spacing w:val="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un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nj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ë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sve</w:t>
      </w:r>
      <w:r>
        <w:rPr>
          <w:rFonts w:ascii="Calibri" w:hAnsi="Calibri" w:cs="Calibri" w:eastAsia="Calibri"/>
          <w:sz w:val="20"/>
          <w:szCs w:val="20"/>
          <w:spacing w:val="3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të</w:t>
      </w:r>
      <w:r>
        <w:rPr>
          <w:rFonts w:ascii="Calibri" w:hAnsi="Calibri" w:cs="Calibri" w:eastAsia="Calibri"/>
          <w:sz w:val="20"/>
          <w:szCs w:val="20"/>
          <w:spacing w:val="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3"/>
        </w:rPr>
        <w:t>G</w:t>
      </w:r>
      <w:r>
        <w:rPr>
          <w:rFonts w:ascii="Calibri" w:hAnsi="Calibri" w:cs="Calibri" w:eastAsia="Calibri"/>
          <w:sz w:val="20"/>
          <w:szCs w:val="20"/>
          <w:spacing w:val="-2"/>
          <w:w w:val="103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3"/>
        </w:rPr>
        <w:t>rdës</w:t>
      </w:r>
      <w:r>
        <w:rPr>
          <w:rFonts w:ascii="Calibri" w:hAnsi="Calibri" w:cs="Calibri" w:eastAsia="Calibri"/>
          <w:sz w:val="20"/>
          <w:szCs w:val="20"/>
          <w:spacing w:val="1"/>
          <w:w w:val="103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së</w:t>
      </w:r>
      <w:r>
        <w:rPr>
          <w:rFonts w:ascii="Calibri" w:hAnsi="Calibri" w:cs="Calibri" w:eastAsia="Calibri"/>
          <w:sz w:val="20"/>
          <w:szCs w:val="20"/>
          <w:spacing w:val="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epub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l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ikës</w:t>
      </w:r>
      <w:r>
        <w:rPr>
          <w:rFonts w:ascii="Calibri" w:hAnsi="Calibri" w:cs="Calibri" w:eastAsia="Calibri"/>
          <w:sz w:val="20"/>
          <w:szCs w:val="20"/>
          <w:spacing w:val="28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së</w:t>
      </w:r>
      <w:r>
        <w:rPr>
          <w:rFonts w:ascii="Calibri" w:hAnsi="Calibri" w:cs="Calibri" w:eastAsia="Calibri"/>
          <w:sz w:val="20"/>
          <w:szCs w:val="20"/>
          <w:spacing w:val="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Shq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ë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ri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ë</w:t>
      </w:r>
      <w:r>
        <w:rPr>
          <w:rFonts w:ascii="Calibri" w:hAnsi="Calibri" w:cs="Calibri" w:eastAsia="Calibri"/>
          <w:sz w:val="20"/>
          <w:szCs w:val="20"/>
          <w:spacing w:val="29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ë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ë</w:t>
      </w:r>
      <w:r>
        <w:rPr>
          <w:rFonts w:ascii="Calibri" w:hAnsi="Calibri" w:cs="Calibri" w:eastAsia="Calibri"/>
          <w:sz w:val="20"/>
          <w:szCs w:val="20"/>
          <w:spacing w:val="1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1</w:t>
      </w:r>
      <w:r>
        <w:rPr>
          <w:rFonts w:ascii="Calibri" w:hAnsi="Calibri" w:cs="Calibri" w:eastAsia="Calibri"/>
          <w:sz w:val="20"/>
          <w:szCs w:val="20"/>
          <w:spacing w:val="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3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5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8</w:t>
      </w:r>
      <w:r>
        <w:rPr>
          <w:rFonts w:ascii="Calibri" w:hAnsi="Calibri" w:cs="Calibri" w:eastAsia="Calibri"/>
          <w:sz w:val="20"/>
          <w:szCs w:val="20"/>
          <w:spacing w:val="1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3"/>
        </w:rPr>
        <w:t>v</w:t>
      </w:r>
      <w:r>
        <w:rPr>
          <w:rFonts w:ascii="Calibri" w:hAnsi="Calibri" w:cs="Calibri" w:eastAsia="Calibri"/>
          <w:sz w:val="20"/>
          <w:szCs w:val="20"/>
          <w:spacing w:val="-1"/>
          <w:w w:val="103"/>
        </w:rPr>
        <w:t>e</w:t>
      </w:r>
      <w:r>
        <w:rPr>
          <w:rFonts w:ascii="Calibri" w:hAnsi="Calibri" w:cs="Calibri" w:eastAsia="Calibri"/>
          <w:sz w:val="20"/>
          <w:szCs w:val="20"/>
          <w:spacing w:val="2"/>
          <w:w w:val="103"/>
        </w:rPr>
        <w:t>t</w:t>
      </w:r>
      <w:r>
        <w:rPr>
          <w:rFonts w:ascii="Calibri" w:hAnsi="Calibri" w:cs="Calibri" w:eastAsia="Calibri"/>
          <w:sz w:val="20"/>
          <w:szCs w:val="20"/>
          <w:spacing w:val="-1"/>
          <w:w w:val="103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3"/>
        </w:rPr>
        <w:t>.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spacing w:before="1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68" w:lineRule="auto"/>
        <w:ind w:right="661"/>
        <w:jc w:val="both"/>
        <w:rPr>
          <w:rFonts w:ascii="Calibri" w:hAnsi="Calibri" w:cs="Calibri" w:eastAsia="Calibri"/>
          <w:sz w:val="20"/>
          <w:szCs w:val="20"/>
        </w:rPr>
      </w:pPr>
      <w:rPr/>
      <w:r>
        <w:rPr>
          <w:rFonts w:ascii="Calibri" w:hAnsi="Calibri" w:cs="Calibri" w:eastAsia="Calibri"/>
          <w:sz w:val="20"/>
          <w:szCs w:val="20"/>
          <w:spacing w:val="0"/>
          <w:w w:val="100"/>
        </w:rPr>
        <w:t>5.</w:t>
      </w:r>
      <w:r>
        <w:rPr>
          <w:rFonts w:ascii="Calibri" w:hAnsi="Calibri" w:cs="Calibri" w:eastAsia="Calibri"/>
          <w:sz w:val="20"/>
          <w:szCs w:val="20"/>
          <w:spacing w:val="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Zbatimi</w:t>
      </w:r>
      <w:r>
        <w:rPr>
          <w:rFonts w:ascii="Calibri" w:hAnsi="Calibri" w:cs="Calibri" w:eastAsia="Calibri"/>
          <w:sz w:val="20"/>
          <w:szCs w:val="20"/>
          <w:spacing w:val="19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kë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j</w:t>
      </w:r>
      <w:r>
        <w:rPr>
          <w:rFonts w:ascii="Calibri" w:hAnsi="Calibri" w:cs="Calibri" w:eastAsia="Calibri"/>
          <w:sz w:val="20"/>
          <w:szCs w:val="20"/>
          <w:spacing w:val="1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kt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re</w:t>
      </w:r>
      <w:r>
        <w:rPr>
          <w:rFonts w:ascii="Calibri" w:hAnsi="Calibri" w:cs="Calibri" w:eastAsia="Calibri"/>
          <w:sz w:val="20"/>
          <w:szCs w:val="20"/>
          <w:spacing w:val="2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ë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het</w:t>
      </w:r>
      <w:r>
        <w:rPr>
          <w:rFonts w:ascii="Calibri" w:hAnsi="Calibri" w:cs="Calibri" w:eastAsia="Calibri"/>
          <w:sz w:val="20"/>
          <w:szCs w:val="20"/>
          <w:spacing w:val="1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bre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da</w:t>
      </w:r>
      <w:r>
        <w:rPr>
          <w:rFonts w:ascii="Calibri" w:hAnsi="Calibri" w:cs="Calibri" w:eastAsia="Calibri"/>
          <w:sz w:val="20"/>
          <w:szCs w:val="20"/>
          <w:spacing w:val="19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3"/>
        </w:rPr>
        <w:t>tre</w:t>
      </w:r>
      <w:r>
        <w:rPr>
          <w:rFonts w:ascii="Calibri" w:hAnsi="Calibri" w:cs="Calibri" w:eastAsia="Calibri"/>
          <w:sz w:val="20"/>
          <w:szCs w:val="20"/>
          <w:spacing w:val="0"/>
          <w:w w:val="103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mu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jve</w:t>
      </w:r>
      <w:r>
        <w:rPr>
          <w:rFonts w:ascii="Calibri" w:hAnsi="Calibri" w:cs="Calibri" w:eastAsia="Calibri"/>
          <w:sz w:val="20"/>
          <w:szCs w:val="20"/>
          <w:spacing w:val="19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ga</w:t>
      </w:r>
      <w:r>
        <w:rPr>
          <w:rFonts w:ascii="Calibri" w:hAnsi="Calibri" w:cs="Calibri" w:eastAsia="Calibri"/>
          <w:sz w:val="20"/>
          <w:szCs w:val="20"/>
          <w:spacing w:val="1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men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2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hyrjes</w:t>
      </w:r>
      <w:r>
        <w:rPr>
          <w:rFonts w:ascii="Calibri" w:hAnsi="Calibri" w:cs="Calibri" w:eastAsia="Calibri"/>
          <w:sz w:val="20"/>
          <w:szCs w:val="20"/>
          <w:spacing w:val="1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ë</w:t>
      </w:r>
      <w:r>
        <w:rPr>
          <w:rFonts w:ascii="Calibri" w:hAnsi="Calibri" w:cs="Calibri" w:eastAsia="Calibri"/>
          <w:sz w:val="20"/>
          <w:szCs w:val="20"/>
          <w:spacing w:val="8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f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q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9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ë</w:t>
      </w:r>
      <w:r>
        <w:rPr>
          <w:rFonts w:ascii="Calibri" w:hAnsi="Calibri" w:cs="Calibri" w:eastAsia="Calibri"/>
          <w:sz w:val="20"/>
          <w:szCs w:val="20"/>
          <w:spacing w:val="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3"/>
        </w:rPr>
        <w:t>kë</w:t>
      </w:r>
      <w:r>
        <w:rPr>
          <w:rFonts w:ascii="Calibri" w:hAnsi="Calibri" w:cs="Calibri" w:eastAsia="Calibri"/>
          <w:sz w:val="20"/>
          <w:szCs w:val="20"/>
          <w:spacing w:val="3"/>
          <w:w w:val="103"/>
        </w:rPr>
        <w:t>t</w:t>
      </w:r>
      <w:r>
        <w:rPr>
          <w:rFonts w:ascii="Calibri" w:hAnsi="Calibri" w:cs="Calibri" w:eastAsia="Calibri"/>
          <w:sz w:val="20"/>
          <w:szCs w:val="20"/>
          <w:spacing w:val="-2"/>
          <w:w w:val="103"/>
        </w:rPr>
        <w:t>i</w:t>
      </w:r>
      <w:r>
        <w:rPr>
          <w:rFonts w:ascii="Calibri" w:hAnsi="Calibri" w:cs="Calibri" w:eastAsia="Calibri"/>
          <w:sz w:val="20"/>
          <w:szCs w:val="20"/>
          <w:spacing w:val="0"/>
          <w:w w:val="103"/>
        </w:rPr>
        <w:t>j</w:t>
      </w:r>
      <w:r>
        <w:rPr>
          <w:rFonts w:ascii="Calibri" w:hAnsi="Calibri" w:cs="Calibri" w:eastAsia="Calibri"/>
          <w:sz w:val="20"/>
          <w:szCs w:val="20"/>
          <w:spacing w:val="0"/>
          <w:w w:val="103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3"/>
        </w:rPr>
        <w:t>ven</w:t>
      </w:r>
      <w:r>
        <w:rPr>
          <w:rFonts w:ascii="Calibri" w:hAnsi="Calibri" w:cs="Calibri" w:eastAsia="Calibri"/>
          <w:sz w:val="20"/>
          <w:szCs w:val="20"/>
          <w:spacing w:val="2"/>
          <w:w w:val="103"/>
        </w:rPr>
        <w:t>d</w:t>
      </w:r>
      <w:r>
        <w:rPr>
          <w:rFonts w:ascii="Calibri" w:hAnsi="Calibri" w:cs="Calibri" w:eastAsia="Calibri"/>
          <w:sz w:val="20"/>
          <w:szCs w:val="20"/>
          <w:spacing w:val="-2"/>
          <w:w w:val="103"/>
        </w:rPr>
        <w:t>i</w:t>
      </w:r>
      <w:r>
        <w:rPr>
          <w:rFonts w:ascii="Calibri" w:hAnsi="Calibri" w:cs="Calibri" w:eastAsia="Calibri"/>
          <w:sz w:val="20"/>
          <w:szCs w:val="20"/>
          <w:spacing w:val="2"/>
          <w:w w:val="103"/>
        </w:rPr>
        <w:t>m</w:t>
      </w:r>
      <w:r>
        <w:rPr>
          <w:rFonts w:ascii="Calibri" w:hAnsi="Calibri" w:cs="Calibri" w:eastAsia="Calibri"/>
          <w:sz w:val="20"/>
          <w:szCs w:val="20"/>
          <w:spacing w:val="0"/>
          <w:w w:val="103"/>
        </w:rPr>
        <w:t>i.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spacing w:before="9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40" w:lineRule="auto"/>
        <w:ind w:left="47" w:right="-20"/>
        <w:jc w:val="left"/>
        <w:rPr>
          <w:rFonts w:ascii="Calibri" w:hAnsi="Calibri" w:cs="Calibri" w:eastAsia="Calibri"/>
          <w:sz w:val="20"/>
          <w:szCs w:val="20"/>
        </w:rPr>
      </w:pPr>
      <w:rPr/>
      <w:r>
        <w:rPr>
          <w:rFonts w:ascii="Calibri" w:hAnsi="Calibri" w:cs="Calibri" w:eastAsia="Calibri"/>
          <w:sz w:val="20"/>
          <w:szCs w:val="20"/>
          <w:spacing w:val="0"/>
          <w:w w:val="100"/>
        </w:rPr>
        <w:t>6.</w:t>
      </w:r>
      <w:r>
        <w:rPr>
          <w:rFonts w:ascii="Calibri" w:hAnsi="Calibri" w:cs="Calibri" w:eastAsia="Calibri"/>
          <w:sz w:val="20"/>
          <w:szCs w:val="20"/>
          <w:spacing w:val="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V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ndimi</w:t>
      </w:r>
      <w:r>
        <w:rPr>
          <w:rFonts w:ascii="Calibri" w:hAnsi="Calibri" w:cs="Calibri" w:eastAsia="Calibri"/>
          <w:sz w:val="20"/>
          <w:szCs w:val="20"/>
          <w:spacing w:val="2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nr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.</w:t>
      </w:r>
      <w:r>
        <w:rPr>
          <w:rFonts w:ascii="Calibri" w:hAnsi="Calibri" w:cs="Calibri" w:eastAsia="Calibri"/>
          <w:sz w:val="20"/>
          <w:szCs w:val="20"/>
          <w:spacing w:val="8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612,</w:t>
      </w:r>
      <w:r>
        <w:rPr>
          <w:rFonts w:ascii="Calibri" w:hAnsi="Calibri" w:cs="Calibri" w:eastAsia="Calibri"/>
          <w:sz w:val="20"/>
          <w:szCs w:val="20"/>
          <w:spacing w:val="1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ë</w:t>
      </w:r>
      <w:r>
        <w:rPr>
          <w:rFonts w:ascii="Calibri" w:hAnsi="Calibri" w:cs="Calibri" w:eastAsia="Calibri"/>
          <w:sz w:val="20"/>
          <w:szCs w:val="20"/>
          <w:spacing w:val="1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1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1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.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6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.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2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0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0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9,</w:t>
      </w:r>
      <w:r>
        <w:rPr>
          <w:rFonts w:ascii="Calibri" w:hAnsi="Calibri" w:cs="Calibri" w:eastAsia="Calibri"/>
          <w:sz w:val="20"/>
          <w:szCs w:val="20"/>
          <w:spacing w:val="28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Këshi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l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2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2"/>
          <w:w w:val="103"/>
        </w:rPr>
        <w:t>të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spacing w:before="28" w:after="0" w:line="240" w:lineRule="auto"/>
        <w:ind w:right="-20"/>
        <w:jc w:val="left"/>
        <w:rPr>
          <w:rFonts w:ascii="Calibri" w:hAnsi="Calibri" w:cs="Calibri" w:eastAsia="Calibri"/>
          <w:sz w:val="20"/>
          <w:szCs w:val="20"/>
        </w:rPr>
      </w:pPr>
      <w:rPr/>
      <w:r>
        <w:rPr>
          <w:rFonts w:ascii="Calibri" w:hAnsi="Calibri" w:cs="Calibri" w:eastAsia="Calibri"/>
          <w:sz w:val="20"/>
          <w:szCs w:val="20"/>
          <w:spacing w:val="0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rav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,</w:t>
      </w:r>
      <w:r>
        <w:rPr>
          <w:rFonts w:ascii="Calibri" w:hAnsi="Calibri" w:cs="Calibri" w:eastAsia="Calibri"/>
          <w:sz w:val="20"/>
          <w:szCs w:val="20"/>
          <w:spacing w:val="3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“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Për</w:t>
      </w:r>
      <w:r>
        <w:rPr>
          <w:rFonts w:ascii="Calibri" w:hAnsi="Calibri" w:cs="Calibri" w:eastAsia="Calibri"/>
          <w:sz w:val="20"/>
          <w:szCs w:val="20"/>
          <w:spacing w:val="1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in</w:t>
      </w:r>
      <w:r>
        <w:rPr>
          <w:rFonts w:ascii="Calibri" w:hAnsi="Calibri" w:cs="Calibri" w:eastAsia="Calibri"/>
          <w:sz w:val="20"/>
          <w:szCs w:val="20"/>
          <w:spacing w:val="2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3"/>
        </w:rPr>
        <w:t>str</w:t>
      </w:r>
      <w:r>
        <w:rPr>
          <w:rFonts w:ascii="Calibri" w:hAnsi="Calibri" w:cs="Calibri" w:eastAsia="Calibri"/>
          <w:sz w:val="20"/>
          <w:szCs w:val="20"/>
          <w:spacing w:val="1"/>
          <w:w w:val="103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3"/>
        </w:rPr>
        <w:t>ktu</w:t>
      </w:r>
      <w:r>
        <w:rPr>
          <w:rFonts w:ascii="Calibri" w:hAnsi="Calibri" w:cs="Calibri" w:eastAsia="Calibri"/>
          <w:sz w:val="20"/>
          <w:szCs w:val="20"/>
          <w:spacing w:val="1"/>
          <w:w w:val="103"/>
        </w:rPr>
        <w:t>r</w:t>
      </w:r>
      <w:r>
        <w:rPr>
          <w:rFonts w:ascii="Calibri" w:hAnsi="Calibri" w:cs="Calibri" w:eastAsia="Calibri"/>
          <w:sz w:val="20"/>
          <w:szCs w:val="20"/>
          <w:spacing w:val="0"/>
          <w:w w:val="103"/>
        </w:rPr>
        <w:t>ës,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spacing w:before="29" w:after="0" w:line="267" w:lineRule="auto"/>
        <w:ind w:right="58"/>
        <w:jc w:val="left"/>
        <w:rPr>
          <w:rFonts w:ascii="Calibri" w:hAnsi="Calibri" w:cs="Calibri" w:eastAsia="Calibri"/>
          <w:sz w:val="20"/>
          <w:szCs w:val="20"/>
        </w:rPr>
      </w:pPr>
      <w:rPr/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rg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z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,</w:t>
      </w:r>
      <w:r>
        <w:rPr>
          <w:rFonts w:ascii="Calibri" w:hAnsi="Calibri" w:cs="Calibri" w:eastAsia="Calibri"/>
          <w:sz w:val="20"/>
          <w:szCs w:val="20"/>
          <w:spacing w:val="3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varësisë</w:t>
      </w:r>
      <w:r>
        <w:rPr>
          <w:rFonts w:ascii="Calibri" w:hAnsi="Calibri" w:cs="Calibri" w:eastAsia="Calibri"/>
          <w:sz w:val="20"/>
          <w:szCs w:val="20"/>
          <w:spacing w:val="2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k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29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dh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1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li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3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3"/>
        </w:rPr>
        <w:t>rg</w:t>
      </w:r>
      <w:r>
        <w:rPr>
          <w:rFonts w:ascii="Calibri" w:hAnsi="Calibri" w:cs="Calibri" w:eastAsia="Calibri"/>
          <w:sz w:val="20"/>
          <w:szCs w:val="20"/>
          <w:spacing w:val="-1"/>
          <w:w w:val="103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3"/>
        </w:rPr>
        <w:t>n</w:t>
      </w:r>
      <w:r>
        <w:rPr>
          <w:rFonts w:ascii="Calibri" w:hAnsi="Calibri" w:cs="Calibri" w:eastAsia="Calibri"/>
          <w:sz w:val="20"/>
          <w:szCs w:val="20"/>
          <w:spacing w:val="-1"/>
          <w:w w:val="103"/>
        </w:rPr>
        <w:t>i</w:t>
      </w:r>
      <w:r>
        <w:rPr>
          <w:rFonts w:ascii="Calibri" w:hAnsi="Calibri" w:cs="Calibri" w:eastAsia="Calibri"/>
          <w:sz w:val="20"/>
          <w:szCs w:val="20"/>
          <w:spacing w:val="0"/>
          <w:w w:val="103"/>
        </w:rPr>
        <w:t>k</w:t>
      </w:r>
      <w:r>
        <w:rPr>
          <w:rFonts w:ascii="Calibri" w:hAnsi="Calibri" w:cs="Calibri" w:eastAsia="Calibri"/>
          <w:sz w:val="20"/>
          <w:szCs w:val="20"/>
          <w:spacing w:val="0"/>
          <w:w w:val="103"/>
        </w:rPr>
        <w:t> 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ë</w:t>
      </w:r>
      <w:r>
        <w:rPr>
          <w:rFonts w:ascii="Calibri" w:hAnsi="Calibri" w:cs="Calibri" w:eastAsia="Calibri"/>
          <w:sz w:val="20"/>
          <w:szCs w:val="20"/>
          <w:spacing w:val="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Gard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ë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18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së</w:t>
      </w:r>
      <w:r>
        <w:rPr>
          <w:rFonts w:ascii="Calibri" w:hAnsi="Calibri" w:cs="Calibri" w:eastAsia="Calibri"/>
          <w:sz w:val="20"/>
          <w:szCs w:val="20"/>
          <w:spacing w:val="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Rep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lik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ë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28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së</w:t>
      </w:r>
      <w:r>
        <w:rPr>
          <w:rFonts w:ascii="Calibri" w:hAnsi="Calibri" w:cs="Calibri" w:eastAsia="Calibri"/>
          <w:sz w:val="20"/>
          <w:szCs w:val="20"/>
          <w:spacing w:val="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Shqipë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së”,</w:t>
      </w:r>
      <w:r>
        <w:rPr>
          <w:rFonts w:ascii="Calibri" w:hAnsi="Calibri" w:cs="Calibri" w:eastAsia="Calibri"/>
          <w:sz w:val="20"/>
          <w:szCs w:val="20"/>
          <w:spacing w:val="3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3"/>
        </w:rPr>
        <w:t>i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spacing w:before="0" w:after="0" w:line="240" w:lineRule="auto"/>
        <w:ind w:right="-20"/>
        <w:jc w:val="left"/>
        <w:rPr>
          <w:rFonts w:ascii="Calibri" w:hAnsi="Calibri" w:cs="Calibri" w:eastAsia="Calibri"/>
          <w:sz w:val="20"/>
          <w:szCs w:val="20"/>
        </w:rPr>
      </w:pPr>
      <w:rPr/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rys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,</w:t>
      </w:r>
      <w:r>
        <w:rPr>
          <w:rFonts w:ascii="Calibri" w:hAnsi="Calibri" w:cs="Calibri" w:eastAsia="Calibri"/>
          <w:sz w:val="20"/>
          <w:szCs w:val="20"/>
          <w:spacing w:val="2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3"/>
        </w:rPr>
        <w:t>s</w:t>
      </w:r>
      <w:r>
        <w:rPr>
          <w:rFonts w:ascii="Calibri" w:hAnsi="Calibri" w:cs="Calibri" w:eastAsia="Calibri"/>
          <w:sz w:val="20"/>
          <w:szCs w:val="20"/>
          <w:spacing w:val="2"/>
          <w:w w:val="103"/>
        </w:rPr>
        <w:t>h</w:t>
      </w:r>
      <w:r>
        <w:rPr>
          <w:rFonts w:ascii="Calibri" w:hAnsi="Calibri" w:cs="Calibri" w:eastAsia="Calibri"/>
          <w:sz w:val="20"/>
          <w:szCs w:val="20"/>
          <w:spacing w:val="-2"/>
          <w:w w:val="103"/>
        </w:rPr>
        <w:t>f</w:t>
      </w:r>
      <w:r>
        <w:rPr>
          <w:rFonts w:ascii="Calibri" w:hAnsi="Calibri" w:cs="Calibri" w:eastAsia="Calibri"/>
          <w:sz w:val="20"/>
          <w:szCs w:val="20"/>
          <w:spacing w:val="2"/>
          <w:w w:val="103"/>
        </w:rPr>
        <w:t>u</w:t>
      </w:r>
      <w:r>
        <w:rPr>
          <w:rFonts w:ascii="Calibri" w:hAnsi="Calibri" w:cs="Calibri" w:eastAsia="Calibri"/>
          <w:sz w:val="20"/>
          <w:szCs w:val="20"/>
          <w:spacing w:val="1"/>
          <w:w w:val="103"/>
        </w:rPr>
        <w:t>q</w:t>
      </w:r>
      <w:r>
        <w:rPr>
          <w:rFonts w:ascii="Calibri" w:hAnsi="Calibri" w:cs="Calibri" w:eastAsia="Calibri"/>
          <w:sz w:val="20"/>
          <w:szCs w:val="20"/>
          <w:spacing w:val="-2"/>
          <w:w w:val="103"/>
        </w:rPr>
        <w:t>i</w:t>
      </w:r>
      <w:r>
        <w:rPr>
          <w:rFonts w:ascii="Calibri" w:hAnsi="Calibri" w:cs="Calibri" w:eastAsia="Calibri"/>
          <w:sz w:val="20"/>
          <w:szCs w:val="20"/>
          <w:spacing w:val="0"/>
          <w:w w:val="103"/>
        </w:rPr>
        <w:t>zoh</w:t>
      </w:r>
      <w:r>
        <w:rPr>
          <w:rFonts w:ascii="Calibri" w:hAnsi="Calibri" w:cs="Calibri" w:eastAsia="Calibri"/>
          <w:sz w:val="20"/>
          <w:szCs w:val="20"/>
          <w:spacing w:val="-1"/>
          <w:w w:val="103"/>
        </w:rPr>
        <w:t>e</w:t>
      </w:r>
      <w:r>
        <w:rPr>
          <w:rFonts w:ascii="Calibri" w:hAnsi="Calibri" w:cs="Calibri" w:eastAsia="Calibri"/>
          <w:sz w:val="20"/>
          <w:szCs w:val="20"/>
          <w:spacing w:val="2"/>
          <w:w w:val="103"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103"/>
        </w:rPr>
        <w:t>.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spacing w:before="8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68" w:lineRule="auto"/>
        <w:ind w:right="124"/>
        <w:jc w:val="left"/>
        <w:rPr>
          <w:rFonts w:ascii="Calibri" w:hAnsi="Calibri" w:cs="Calibri" w:eastAsia="Calibri"/>
          <w:sz w:val="20"/>
          <w:szCs w:val="20"/>
        </w:rPr>
      </w:pPr>
      <w:rPr/>
      <w:r>
        <w:rPr>
          <w:rFonts w:ascii="Calibri" w:hAnsi="Calibri" w:cs="Calibri" w:eastAsia="Calibri"/>
          <w:sz w:val="20"/>
          <w:szCs w:val="20"/>
          <w:spacing w:val="0"/>
          <w:w w:val="100"/>
        </w:rPr>
        <w:t>7.</w:t>
      </w:r>
      <w:r>
        <w:rPr>
          <w:rFonts w:ascii="Calibri" w:hAnsi="Calibri" w:cs="Calibri" w:eastAsia="Calibri"/>
          <w:sz w:val="20"/>
          <w:szCs w:val="20"/>
          <w:spacing w:val="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g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kohen</w:t>
      </w:r>
      <w:r>
        <w:rPr>
          <w:rFonts w:ascii="Calibri" w:hAnsi="Calibri" w:cs="Calibri" w:eastAsia="Calibri"/>
          <w:sz w:val="20"/>
          <w:szCs w:val="20"/>
          <w:spacing w:val="29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Minist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ia</w:t>
      </w:r>
      <w:r>
        <w:rPr>
          <w:rFonts w:ascii="Calibri" w:hAnsi="Calibri" w:cs="Calibri" w:eastAsia="Calibri"/>
          <w:sz w:val="20"/>
          <w:szCs w:val="20"/>
          <w:spacing w:val="2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Punëve</w:t>
      </w:r>
      <w:r>
        <w:rPr>
          <w:rFonts w:ascii="Calibri" w:hAnsi="Calibri" w:cs="Calibri" w:eastAsia="Calibri"/>
          <w:sz w:val="20"/>
          <w:szCs w:val="20"/>
          <w:spacing w:val="19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të</w:t>
      </w:r>
      <w:r>
        <w:rPr>
          <w:rFonts w:ascii="Calibri" w:hAnsi="Calibri" w:cs="Calibri" w:eastAsia="Calibri"/>
          <w:sz w:val="20"/>
          <w:szCs w:val="20"/>
          <w:spacing w:val="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3"/>
        </w:rPr>
        <w:t>Bre</w:t>
      </w:r>
      <w:r>
        <w:rPr>
          <w:rFonts w:ascii="Calibri" w:hAnsi="Calibri" w:cs="Calibri" w:eastAsia="Calibri"/>
          <w:sz w:val="20"/>
          <w:szCs w:val="20"/>
          <w:spacing w:val="1"/>
          <w:w w:val="103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3"/>
        </w:rPr>
        <w:t>d</w:t>
      </w:r>
      <w:r>
        <w:rPr>
          <w:rFonts w:ascii="Calibri" w:hAnsi="Calibri" w:cs="Calibri" w:eastAsia="Calibri"/>
          <w:sz w:val="20"/>
          <w:szCs w:val="20"/>
          <w:spacing w:val="1"/>
          <w:w w:val="103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3"/>
        </w:rPr>
        <w:t>hme</w:t>
      </w:r>
      <w:r>
        <w:rPr>
          <w:rFonts w:ascii="Calibri" w:hAnsi="Calibri" w:cs="Calibri" w:eastAsia="Calibri"/>
          <w:sz w:val="20"/>
          <w:szCs w:val="20"/>
          <w:spacing w:val="0"/>
          <w:w w:val="103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3"/>
        </w:rPr>
        <w:t>d</w:t>
      </w:r>
      <w:r>
        <w:rPr>
          <w:rFonts w:ascii="Calibri" w:hAnsi="Calibri" w:cs="Calibri" w:eastAsia="Calibri"/>
          <w:sz w:val="20"/>
          <w:szCs w:val="20"/>
          <w:spacing w:val="-1"/>
          <w:w w:val="103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3"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G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Rep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likës</w:t>
      </w:r>
      <w:r>
        <w:rPr>
          <w:rFonts w:ascii="Calibri" w:hAnsi="Calibri" w:cs="Calibri" w:eastAsia="Calibri"/>
          <w:sz w:val="20"/>
          <w:szCs w:val="20"/>
          <w:spacing w:val="28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së</w:t>
      </w:r>
      <w:r>
        <w:rPr>
          <w:rFonts w:ascii="Calibri" w:hAnsi="Calibri" w:cs="Calibri" w:eastAsia="Calibri"/>
          <w:sz w:val="20"/>
          <w:szCs w:val="20"/>
          <w:spacing w:val="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Shqipë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së</w:t>
      </w:r>
      <w:r>
        <w:rPr>
          <w:rFonts w:ascii="Calibri" w:hAnsi="Calibri" w:cs="Calibri" w:eastAsia="Calibri"/>
          <w:sz w:val="20"/>
          <w:szCs w:val="20"/>
          <w:spacing w:val="28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ë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1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3"/>
        </w:rPr>
        <w:t>z</w:t>
      </w:r>
      <w:r>
        <w:rPr>
          <w:rFonts w:ascii="Calibri" w:hAnsi="Calibri" w:cs="Calibri" w:eastAsia="Calibri"/>
          <w:sz w:val="20"/>
          <w:szCs w:val="20"/>
          <w:spacing w:val="1"/>
          <w:w w:val="103"/>
        </w:rPr>
        <w:t>b</w:t>
      </w:r>
      <w:r>
        <w:rPr>
          <w:rFonts w:ascii="Calibri" w:hAnsi="Calibri" w:cs="Calibri" w:eastAsia="Calibri"/>
          <w:sz w:val="20"/>
          <w:szCs w:val="20"/>
          <w:spacing w:val="0"/>
          <w:w w:val="103"/>
        </w:rPr>
        <w:t>a</w:t>
      </w:r>
      <w:r>
        <w:rPr>
          <w:rFonts w:ascii="Calibri" w:hAnsi="Calibri" w:cs="Calibri" w:eastAsia="Calibri"/>
          <w:sz w:val="20"/>
          <w:szCs w:val="20"/>
          <w:spacing w:val="2"/>
          <w:w w:val="103"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103"/>
        </w:rPr>
        <w:t>imin</w:t>
      </w:r>
      <w:r>
        <w:rPr>
          <w:rFonts w:ascii="Calibri" w:hAnsi="Calibri" w:cs="Calibri" w:eastAsia="Calibri"/>
          <w:sz w:val="20"/>
          <w:szCs w:val="20"/>
          <w:spacing w:val="0"/>
          <w:w w:val="103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kë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j</w:t>
      </w:r>
      <w:r>
        <w:rPr>
          <w:rFonts w:ascii="Calibri" w:hAnsi="Calibri" w:cs="Calibri" w:eastAsia="Calibri"/>
          <w:sz w:val="20"/>
          <w:szCs w:val="20"/>
          <w:spacing w:val="1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3"/>
        </w:rPr>
        <w:t>vendim</w:t>
      </w:r>
      <w:r>
        <w:rPr>
          <w:rFonts w:ascii="Calibri" w:hAnsi="Calibri" w:cs="Calibri" w:eastAsia="Calibri"/>
          <w:sz w:val="20"/>
          <w:szCs w:val="20"/>
          <w:spacing w:val="-1"/>
          <w:w w:val="103"/>
        </w:rPr>
        <w:t>i</w:t>
      </w:r>
      <w:r>
        <w:rPr>
          <w:rFonts w:ascii="Calibri" w:hAnsi="Calibri" w:cs="Calibri" w:eastAsia="Calibri"/>
          <w:sz w:val="20"/>
          <w:szCs w:val="20"/>
          <w:spacing w:val="0"/>
          <w:w w:val="103"/>
        </w:rPr>
        <w:t>.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spacing w:before="9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40" w:lineRule="auto"/>
        <w:ind w:right="-20"/>
        <w:jc w:val="left"/>
        <w:rPr>
          <w:rFonts w:ascii="Calibri" w:hAnsi="Calibri" w:cs="Calibri" w:eastAsia="Calibri"/>
          <w:sz w:val="20"/>
          <w:szCs w:val="20"/>
        </w:rPr>
      </w:pPr>
      <w:rPr/>
      <w:r>
        <w:rPr>
          <w:rFonts w:ascii="Calibri" w:hAnsi="Calibri" w:cs="Calibri" w:eastAsia="Calibri"/>
          <w:sz w:val="20"/>
          <w:szCs w:val="20"/>
          <w:spacing w:val="1"/>
          <w:w w:val="100"/>
        </w:rPr>
        <w:t>K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y</w:t>
      </w:r>
      <w:r>
        <w:rPr>
          <w:rFonts w:ascii="Calibri" w:hAnsi="Calibri" w:cs="Calibri" w:eastAsia="Calibri"/>
          <w:sz w:val="20"/>
          <w:szCs w:val="20"/>
          <w:spacing w:val="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ven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im</w:t>
      </w:r>
      <w:r>
        <w:rPr>
          <w:rFonts w:ascii="Calibri" w:hAnsi="Calibri" w:cs="Calibri" w:eastAsia="Calibri"/>
          <w:sz w:val="20"/>
          <w:szCs w:val="20"/>
          <w:spacing w:val="2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y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1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ë</w:t>
      </w:r>
      <w:r>
        <w:rPr>
          <w:rFonts w:ascii="Calibri" w:hAnsi="Calibri" w:cs="Calibri" w:eastAsia="Calibri"/>
          <w:sz w:val="20"/>
          <w:szCs w:val="20"/>
          <w:spacing w:val="9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f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uq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9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bot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2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3"/>
        </w:rPr>
        <w:t>F</w:t>
      </w:r>
      <w:r>
        <w:rPr>
          <w:rFonts w:ascii="Calibri" w:hAnsi="Calibri" w:cs="Calibri" w:eastAsia="Calibri"/>
          <w:sz w:val="20"/>
          <w:szCs w:val="20"/>
          <w:spacing w:val="-2"/>
          <w:w w:val="103"/>
        </w:rPr>
        <w:t>l</w:t>
      </w:r>
      <w:r>
        <w:rPr>
          <w:rFonts w:ascii="Calibri" w:hAnsi="Calibri" w:cs="Calibri" w:eastAsia="Calibri"/>
          <w:sz w:val="20"/>
          <w:szCs w:val="20"/>
          <w:spacing w:val="0"/>
          <w:w w:val="103"/>
        </w:rPr>
        <w:t>et</w:t>
      </w:r>
      <w:r>
        <w:rPr>
          <w:rFonts w:ascii="Calibri" w:hAnsi="Calibri" w:cs="Calibri" w:eastAsia="Calibri"/>
          <w:sz w:val="20"/>
          <w:szCs w:val="20"/>
          <w:spacing w:val="1"/>
          <w:w w:val="103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3"/>
        </w:rPr>
        <w:t>r</w:t>
      </w:r>
      <w:r>
        <w:rPr>
          <w:rFonts w:ascii="Calibri" w:hAnsi="Calibri" w:cs="Calibri" w:eastAsia="Calibri"/>
          <w:sz w:val="20"/>
          <w:szCs w:val="20"/>
          <w:spacing w:val="-1"/>
          <w:w w:val="103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3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spacing w:before="29" w:after="0" w:line="240" w:lineRule="auto"/>
        <w:ind w:right="-20"/>
        <w:jc w:val="left"/>
        <w:rPr>
          <w:rFonts w:ascii="Calibri" w:hAnsi="Calibri" w:cs="Calibri" w:eastAsia="Calibri"/>
          <w:sz w:val="20"/>
          <w:szCs w:val="20"/>
        </w:rPr>
      </w:pPr>
      <w:rPr/>
      <w:r>
        <w:rPr>
          <w:rFonts w:ascii="Calibri" w:hAnsi="Calibri" w:cs="Calibri" w:eastAsia="Calibri"/>
          <w:sz w:val="20"/>
          <w:szCs w:val="20"/>
          <w:spacing w:val="0"/>
          <w:w w:val="103"/>
        </w:rPr>
        <w:t>Zyrtare.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416" w:lineRule="auto"/>
        <w:ind w:right="2299"/>
        <w:jc w:val="left"/>
        <w:rPr>
          <w:rFonts w:ascii="Calibri" w:hAnsi="Calibri" w:cs="Calibri" w:eastAsia="Calibri"/>
          <w:sz w:val="20"/>
          <w:szCs w:val="20"/>
        </w:rPr>
      </w:pPr>
      <w:rPr/>
      <w:r>
        <w:rPr>
          <w:rFonts w:ascii="Calibri" w:hAnsi="Calibri" w:cs="Calibri" w:eastAsia="Calibri"/>
          <w:sz w:val="20"/>
          <w:szCs w:val="20"/>
          <w:spacing w:val="0"/>
          <w:w w:val="103"/>
        </w:rPr>
        <w:t>ZËVEN</w:t>
      </w:r>
      <w:r>
        <w:rPr>
          <w:rFonts w:ascii="Calibri" w:hAnsi="Calibri" w:cs="Calibri" w:eastAsia="Calibri"/>
          <w:sz w:val="20"/>
          <w:szCs w:val="20"/>
          <w:spacing w:val="1"/>
          <w:w w:val="103"/>
        </w:rPr>
        <w:t>D</w:t>
      </w:r>
      <w:r>
        <w:rPr>
          <w:rFonts w:ascii="Calibri" w:hAnsi="Calibri" w:cs="Calibri" w:eastAsia="Calibri"/>
          <w:sz w:val="20"/>
          <w:szCs w:val="20"/>
          <w:spacing w:val="0"/>
          <w:w w:val="103"/>
        </w:rPr>
        <w:t>ËSKRYEMIN</w:t>
      </w:r>
      <w:r>
        <w:rPr>
          <w:rFonts w:ascii="Calibri" w:hAnsi="Calibri" w:cs="Calibri" w:eastAsia="Calibri"/>
          <w:sz w:val="20"/>
          <w:szCs w:val="20"/>
          <w:spacing w:val="2"/>
          <w:w w:val="103"/>
        </w:rPr>
        <w:t>I</w:t>
      </w:r>
      <w:r>
        <w:rPr>
          <w:rFonts w:ascii="Calibri" w:hAnsi="Calibri" w:cs="Calibri" w:eastAsia="Calibri"/>
          <w:sz w:val="20"/>
          <w:szCs w:val="20"/>
          <w:spacing w:val="0"/>
          <w:w w:val="103"/>
        </w:rPr>
        <w:t>ST</w:t>
      </w:r>
      <w:r>
        <w:rPr>
          <w:rFonts w:ascii="Calibri" w:hAnsi="Calibri" w:cs="Calibri" w:eastAsia="Calibri"/>
          <w:sz w:val="20"/>
          <w:szCs w:val="20"/>
          <w:spacing w:val="2"/>
          <w:w w:val="103"/>
        </w:rPr>
        <w:t>R</w:t>
      </w:r>
      <w:r>
        <w:rPr>
          <w:rFonts w:ascii="Calibri" w:hAnsi="Calibri" w:cs="Calibri" w:eastAsia="Calibri"/>
          <w:sz w:val="20"/>
          <w:szCs w:val="20"/>
          <w:spacing w:val="0"/>
          <w:w w:val="103"/>
        </w:rPr>
        <w:t>I</w:t>
      </w:r>
      <w:r>
        <w:rPr>
          <w:rFonts w:ascii="Calibri" w:hAnsi="Calibri" w:cs="Calibri" w:eastAsia="Calibri"/>
          <w:sz w:val="20"/>
          <w:szCs w:val="20"/>
          <w:spacing w:val="0"/>
          <w:w w:val="103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Niko</w:t>
      </w:r>
      <w:r>
        <w:rPr>
          <w:rFonts w:ascii="Calibri" w:hAnsi="Calibri" w:cs="Calibri" w:eastAsia="Calibri"/>
          <w:sz w:val="20"/>
          <w:szCs w:val="20"/>
          <w:spacing w:val="1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3"/>
        </w:rPr>
        <w:t>P</w:t>
      </w:r>
      <w:r>
        <w:rPr>
          <w:rFonts w:ascii="Calibri" w:hAnsi="Calibri" w:cs="Calibri" w:eastAsia="Calibri"/>
          <w:sz w:val="20"/>
          <w:szCs w:val="20"/>
          <w:spacing w:val="2"/>
          <w:w w:val="103"/>
        </w:rPr>
        <w:t>e</w:t>
      </w:r>
      <w:r>
        <w:rPr>
          <w:rFonts w:ascii="Calibri" w:hAnsi="Calibri" w:cs="Calibri" w:eastAsia="Calibri"/>
          <w:sz w:val="20"/>
          <w:szCs w:val="20"/>
          <w:spacing w:val="-2"/>
          <w:w w:val="103"/>
        </w:rPr>
        <w:t>l</w:t>
      </w:r>
      <w:r>
        <w:rPr>
          <w:rFonts w:ascii="Calibri" w:hAnsi="Calibri" w:cs="Calibri" w:eastAsia="Calibri"/>
          <w:sz w:val="20"/>
          <w:szCs w:val="20"/>
          <w:spacing w:val="2"/>
          <w:w w:val="103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3"/>
        </w:rPr>
        <w:t>shi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jc w:val="left"/>
        <w:spacing w:after="0"/>
        <w:sectPr>
          <w:pgNumType w:start="6357"/>
          <w:pgMar w:footer="779" w:top="1160" w:bottom="960" w:left="1480" w:right="1480"/>
          <w:footerReference w:type="default" r:id="rId5"/>
          <w:type w:val="continuous"/>
          <w:pgSz w:w="12240" w:h="15840"/>
          <w:cols w:num="2" w:equalWidth="0">
            <w:col w:w="4395" w:space="459"/>
            <w:col w:w="4426"/>
          </w:cols>
        </w:sectPr>
      </w:pPr>
      <w:rPr/>
    </w:p>
    <w:p>
      <w:pPr>
        <w:spacing w:before="5" w:after="0" w:line="130" w:lineRule="exact"/>
        <w:jc w:val="left"/>
        <w:rPr>
          <w:sz w:val="13"/>
          <w:szCs w:val="13"/>
        </w:rPr>
      </w:pPr>
      <w:rPr/>
      <w:r>
        <w:rPr/>
        <w:pict>
          <v:group style="position:absolute;margin-left:79.739998pt;margin-top:61.68pt;width:472.959pt;height:336.42pt;mso-position-horizontal-relative:page;mso-position-vertical-relative:page;z-index:-15368" coordorigin="1595,1234" coordsize="9459,6728">
            <v:shape style="position:absolute;left:1620;top:1254;width:9407;height:6688" type="#_x0000_t75">
              <v:imagedata r:id="rId6" o:title=""/>
            </v:shape>
            <v:shape style="position:absolute;left:1595;top:1234;width:9459;height:6728" type="#_x0000_t75">
              <v:imagedata r:id="rId7" o:title=""/>
            </v:shape>
            <w10:wrap type="none"/>
          </v:group>
        </w:pict>
      </w:r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4" w:after="0" w:line="240" w:lineRule="auto"/>
        <w:ind w:left="208" w:right="-20"/>
        <w:jc w:val="left"/>
        <w:rPr>
          <w:rFonts w:ascii="Calibri" w:hAnsi="Calibri" w:cs="Calibri" w:eastAsia="Calibri"/>
          <w:sz w:val="20"/>
          <w:szCs w:val="20"/>
        </w:rPr>
      </w:pPr>
      <w:rPr/>
      <w:r>
        <w:rPr>
          <w:rFonts w:ascii="Calibri" w:hAnsi="Calibri" w:cs="Calibri" w:eastAsia="Calibri"/>
          <w:sz w:val="20"/>
          <w:szCs w:val="20"/>
          <w:spacing w:val="1"/>
          <w:w w:val="100"/>
        </w:rPr>
        <w:t>L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hja</w:t>
      </w:r>
      <w:r>
        <w:rPr>
          <w:rFonts w:ascii="Calibri" w:hAnsi="Calibri" w:cs="Calibri" w:eastAsia="Calibri"/>
          <w:sz w:val="20"/>
          <w:szCs w:val="20"/>
          <w:spacing w:val="1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Nr.</w:t>
      </w:r>
      <w:r>
        <w:rPr>
          <w:rFonts w:ascii="Calibri" w:hAnsi="Calibri" w:cs="Calibri" w:eastAsia="Calibri"/>
          <w:sz w:val="20"/>
          <w:szCs w:val="20"/>
          <w:spacing w:val="1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3"/>
        </w:rPr>
        <w:t>2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spacing w:before="8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40" w:lineRule="auto"/>
        <w:ind w:left="208" w:right="-20"/>
        <w:jc w:val="left"/>
        <w:rPr>
          <w:rFonts w:ascii="Calibri" w:hAnsi="Calibri" w:cs="Calibri" w:eastAsia="Calibri"/>
          <w:sz w:val="20"/>
          <w:szCs w:val="20"/>
        </w:rPr>
      </w:pPr>
      <w:rPr/>
      <w:r>
        <w:rPr>
          <w:rFonts w:ascii="Calibri" w:hAnsi="Calibri" w:cs="Calibri" w:eastAsia="Calibri"/>
          <w:sz w:val="20"/>
          <w:szCs w:val="20"/>
          <w:spacing w:val="0"/>
          <w:w w:val="100"/>
        </w:rPr>
        <w:t>Organika</w:t>
      </w:r>
      <w:r>
        <w:rPr>
          <w:rFonts w:ascii="Calibri" w:hAnsi="Calibri" w:cs="Calibri" w:eastAsia="Calibri"/>
          <w:sz w:val="20"/>
          <w:szCs w:val="20"/>
          <w:spacing w:val="2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G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ë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18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së</w:t>
      </w:r>
      <w:r>
        <w:rPr>
          <w:rFonts w:ascii="Calibri" w:hAnsi="Calibri" w:cs="Calibri" w:eastAsia="Calibri"/>
          <w:sz w:val="20"/>
          <w:szCs w:val="20"/>
          <w:spacing w:val="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bl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k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ë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28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së</w:t>
      </w:r>
      <w:r>
        <w:rPr>
          <w:rFonts w:ascii="Calibri" w:hAnsi="Calibri" w:cs="Calibri" w:eastAsia="Calibri"/>
          <w:sz w:val="20"/>
          <w:szCs w:val="20"/>
          <w:spacing w:val="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3"/>
        </w:rPr>
        <w:t>Shq</w:t>
      </w:r>
      <w:r>
        <w:rPr>
          <w:rFonts w:ascii="Calibri" w:hAnsi="Calibri" w:cs="Calibri" w:eastAsia="Calibri"/>
          <w:sz w:val="20"/>
          <w:szCs w:val="20"/>
          <w:spacing w:val="-1"/>
          <w:w w:val="103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3"/>
        </w:rPr>
        <w:t>p</w:t>
      </w:r>
      <w:r>
        <w:rPr>
          <w:rFonts w:ascii="Calibri" w:hAnsi="Calibri" w:cs="Calibri" w:eastAsia="Calibri"/>
          <w:sz w:val="20"/>
          <w:szCs w:val="20"/>
          <w:spacing w:val="-1"/>
          <w:w w:val="103"/>
        </w:rPr>
        <w:t>ë</w:t>
      </w:r>
      <w:r>
        <w:rPr>
          <w:rFonts w:ascii="Calibri" w:hAnsi="Calibri" w:cs="Calibri" w:eastAsia="Calibri"/>
          <w:sz w:val="20"/>
          <w:szCs w:val="20"/>
          <w:spacing w:val="1"/>
          <w:w w:val="103"/>
        </w:rPr>
        <w:t>ri</w:t>
      </w:r>
      <w:r>
        <w:rPr>
          <w:rFonts w:ascii="Calibri" w:hAnsi="Calibri" w:cs="Calibri" w:eastAsia="Calibri"/>
          <w:sz w:val="20"/>
          <w:szCs w:val="20"/>
          <w:spacing w:val="0"/>
          <w:w w:val="103"/>
        </w:rPr>
        <w:t>së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spacing w:before="6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97.599897" w:type="dxa"/>
      </w:tblPr>
      <w:tblGrid/>
      <w:tr>
        <w:trPr>
          <w:trHeight w:val="1009" w:hRule="exact"/>
        </w:trPr>
        <w:tc>
          <w:tcPr>
            <w:tcW w:w="630" w:type="dxa"/>
            <w:tcBorders>
              <w:top w:val="single" w:sz="4.640" w:space="0" w:color="000000"/>
              <w:bottom w:val="single" w:sz="4.640" w:space="0" w:color="000000"/>
              <w:left w:val="single" w:sz="4.16008" w:space="0" w:color="000000"/>
              <w:right w:val="single" w:sz="4.16" w:space="0" w:color="000000"/>
            </w:tcBorders>
          </w:tcPr>
          <w:p>
            <w:pPr>
              <w:spacing w:before="13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w w:val="103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40" w:space="0" w:color="000000"/>
              <w:bottom w:val="single" w:sz="4.640" w:space="0" w:color="000000"/>
              <w:left w:val="single" w:sz="4.16" w:space="0" w:color="000000"/>
              <w:right w:val="single" w:sz="4.16" w:space="0" w:color="000000"/>
            </w:tcBorders>
          </w:tcPr>
          <w:p>
            <w:pPr>
              <w:spacing w:before="13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Emër</w:t>
            </w:r>
            <w:r>
              <w:rPr>
                <w:rFonts w:ascii="Calibri" w:hAnsi="Calibri" w:cs="Calibri" w:eastAsia="Calibri"/>
                <w:sz w:val="20"/>
                <w:szCs w:val="20"/>
                <w:spacing w:val="3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mi</w:t>
            </w:r>
            <w:r>
              <w:rPr>
                <w:rFonts w:ascii="Calibri" w:hAnsi="Calibri" w:cs="Calibri" w:eastAsia="Calibri"/>
                <w:sz w:val="20"/>
                <w:szCs w:val="20"/>
                <w:spacing w:val="24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Funksionit</w:t>
            </w:r>
            <w:r>
              <w:rPr>
                <w:rFonts w:ascii="Calibri" w:hAnsi="Calibri" w:cs="Calibri" w:eastAsia="Calibri"/>
                <w:sz w:val="20"/>
                <w:szCs w:val="20"/>
                <w:spacing w:val="2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ganik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extDirection w:val="btLr"/>
            <w:tcBorders>
              <w:top w:val="single" w:sz="4.640" w:space="0" w:color="000000"/>
              <w:bottom w:val="single" w:sz="4.640" w:space="0" w:color="000000"/>
              <w:left w:val="single" w:sz="4.16" w:space="0" w:color="000000"/>
              <w:right w:val="single" w:sz="4.16008" w:space="0" w:color="000000"/>
            </w:tcBorders>
            <w:textFlow w:val="bt-lr"/>
          </w:tcPr>
          <w:p>
            <w:pPr>
              <w:spacing w:before="0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-1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Sa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19" w:type="dxa"/>
            <w:textDirection w:val="btLr"/>
            <w:tcBorders>
              <w:top w:val="single" w:sz="4.640" w:space="0" w:color="000000"/>
              <w:bottom w:val="single" w:sz="4.640" w:space="0" w:color="000000"/>
              <w:left w:val="single" w:sz="4.16008" w:space="0" w:color="000000"/>
              <w:right w:val="single" w:sz="4.639840" w:space="0" w:color="000000"/>
            </w:tcBorders>
            <w:textFlow w:val="bt-lr"/>
          </w:tcPr>
          <w:p>
            <w:pPr>
              <w:spacing w:before="9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74" w:lineRule="auto"/>
              <w:ind w:left="-1" w:right="49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pu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on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j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sit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extDirection w:val="btLr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  <w:textFlow w:val="bt-lr"/>
          </w:tcPr>
          <w:p>
            <w:pPr>
              <w:spacing w:before="68" w:after="0" w:line="280" w:lineRule="atLeast"/>
              <w:ind w:left="-1" w:right="171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ni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v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205" w:type="dxa"/>
            <w:gridSpan w:val="3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>
              <w:spacing w:before="9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67" w:lineRule="auto"/>
              <w:ind w:left="95" w:right="191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Sasia</w:t>
            </w:r>
            <w:r>
              <w:rPr>
                <w:rFonts w:ascii="Calibri" w:hAnsi="Calibri" w:cs="Calibri" w:eastAsia="Calibri"/>
                <w:sz w:val="20"/>
                <w:szCs w:val="20"/>
                <w:spacing w:val="1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pa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1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veleve</w:t>
            </w:r>
            <w:r>
              <w:rPr>
                <w:rFonts w:ascii="Calibri" w:hAnsi="Calibri" w:cs="Calibri" w:eastAsia="Calibri"/>
                <w:sz w:val="20"/>
                <w:szCs w:val="20"/>
                <w:spacing w:val="2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te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em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2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tim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49" w:type="dxa"/>
            <w:tcBorders>
              <w:top w:val="single" w:sz="4.640" w:space="0" w:color="000000"/>
              <w:bottom w:val="single" w:sz="4.640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extDirection w:val="btLr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  <w:textFlow w:val="bt-lr"/>
          </w:tcPr>
          <w:p>
            <w:pPr>
              <w:spacing w:before="5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27" w:lineRule="exact"/>
              <w:ind w:left="-1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  <w:position w:val="-1"/>
              </w:rPr>
              <w:t>Punon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  <w:position w:val="-1"/>
              </w:rPr>
              <w:t>j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  <w:position w:val="-1"/>
              </w:rPr>
              <w:t>ës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  <w:position w:val="0"/>
              </w:rPr>
            </w:r>
          </w:p>
        </w:tc>
      </w:tr>
      <w:tr>
        <w:trPr>
          <w:trHeight w:val="835" w:hRule="exact"/>
        </w:trPr>
        <w:tc>
          <w:tcPr>
            <w:tcW w:w="630" w:type="dxa"/>
            <w:tcBorders>
              <w:top w:val="single" w:sz="4.640" w:space="0" w:color="000000"/>
              <w:bottom w:val="single" w:sz="4.640" w:space="0" w:color="000000"/>
              <w:left w:val="single" w:sz="4.16008" w:space="0" w:color="000000"/>
              <w:right w:val="single" w:sz="4.16" w:space="0" w:color="000000"/>
            </w:tcBorders>
          </w:tcPr>
          <w:p>
            <w:pPr/>
            <w:rPr/>
          </w:p>
        </w:tc>
        <w:tc>
          <w:tcPr>
            <w:tcW w:w="2731" w:type="dxa"/>
            <w:tcBorders>
              <w:top w:val="single" w:sz="4.640" w:space="0" w:color="000000"/>
              <w:bottom w:val="single" w:sz="4.640" w:space="0" w:color="000000"/>
              <w:left w:val="single" w:sz="4.16" w:space="0" w:color="000000"/>
              <w:right w:val="single" w:sz="4.16" w:space="0" w:color="000000"/>
            </w:tcBorders>
          </w:tcPr>
          <w:p>
            <w:pPr/>
            <w:rPr/>
          </w:p>
        </w:tc>
        <w:tc>
          <w:tcPr>
            <w:tcW w:w="682" w:type="dxa"/>
            <w:tcBorders>
              <w:top w:val="single" w:sz="4.640" w:space="0" w:color="000000"/>
              <w:bottom w:val="single" w:sz="4.640" w:space="0" w:color="000000"/>
              <w:left w:val="single" w:sz="4.16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1419" w:type="dxa"/>
            <w:tcBorders>
              <w:top w:val="single" w:sz="4.640" w:space="0" w:color="000000"/>
              <w:bottom w:val="single" w:sz="4.640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610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073" w:type="dxa"/>
            <w:textDirection w:val="btLr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4008" w:space="0" w:color="000000"/>
            </w:tcBorders>
            <w:textFlow w:val="bt-lr"/>
          </w:tcPr>
          <w:p>
            <w:pPr>
              <w:spacing w:before="5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-1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d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h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2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42" w:type="dxa"/>
            <w:textDirection w:val="btLr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  <w:textFlow w:val="bt-lr"/>
          </w:tcPr>
          <w:p>
            <w:pPr>
              <w:spacing w:before="6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-1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rtë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extDirection w:val="btLr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15984" w:space="0" w:color="000000"/>
            </w:tcBorders>
            <w:textFlow w:val="bt-lr"/>
          </w:tcPr>
          <w:p>
            <w:pPr>
              <w:spacing w:before="6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-1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sëm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49" w:type="dxa"/>
            <w:textDirection w:val="btLr"/>
            <w:tcBorders>
              <w:top w:val="single" w:sz="4.640" w:space="0" w:color="000000"/>
              <w:bottom w:val="single" w:sz="4.640" w:space="0" w:color="000000"/>
              <w:left w:val="single" w:sz="4.15984" w:space="0" w:color="000000"/>
              <w:right w:val="single" w:sz="4.639840" w:space="0" w:color="000000"/>
            </w:tcBorders>
            <w:textFlow w:val="bt-lr"/>
          </w:tcPr>
          <w:p>
            <w:pPr>
              <w:spacing w:before="7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-1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ulët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433" w:hRule="exact"/>
        </w:trPr>
        <w:tc>
          <w:tcPr>
            <w:tcW w:w="630" w:type="dxa"/>
            <w:tcBorders>
              <w:top w:val="single" w:sz="4.640" w:space="0" w:color="000000"/>
              <w:bottom w:val="single" w:sz="4.16008" w:space="0" w:color="000000"/>
              <w:left w:val="single" w:sz="4.16008" w:space="0" w:color="000000"/>
              <w:right w:val="single" w:sz="4.16" w:space="0" w:color="000000"/>
            </w:tcBorders>
          </w:tcPr>
          <w:p>
            <w:pPr>
              <w:spacing w:before="5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40" w:space="0" w:color="000000"/>
              <w:bottom w:val="single" w:sz="4.16008" w:space="0" w:color="000000"/>
              <w:left w:val="single" w:sz="4.16" w:space="0" w:color="000000"/>
              <w:right w:val="single" w:sz="4.16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KO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NDA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40" w:space="0" w:color="000000"/>
              <w:bottom w:val="single" w:sz="4.16008" w:space="0" w:color="000000"/>
              <w:left w:val="single" w:sz="4.16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1419" w:type="dxa"/>
            <w:tcBorders>
              <w:top w:val="single" w:sz="4.640" w:space="0" w:color="000000"/>
              <w:bottom w:val="single" w:sz="4.16008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610" w:type="dxa"/>
            <w:tcBorders>
              <w:top w:val="single" w:sz="4.640" w:space="0" w:color="000000"/>
              <w:bottom w:val="single" w:sz="4.16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073" w:type="dxa"/>
            <w:tcBorders>
              <w:top w:val="single" w:sz="4.640" w:space="0" w:color="000000"/>
              <w:bottom w:val="single" w:sz="4.16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642" w:type="dxa"/>
            <w:tcBorders>
              <w:top w:val="single" w:sz="4.640" w:space="0" w:color="000000"/>
              <w:bottom w:val="single" w:sz="4.16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40" w:space="0" w:color="000000"/>
              <w:bottom w:val="single" w:sz="4.16008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40" w:space="0" w:color="000000"/>
              <w:bottom w:val="single" w:sz="4.16008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640" w:space="0" w:color="000000"/>
              <w:bottom w:val="single" w:sz="4.16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16008" w:space="0" w:color="000000"/>
              <w:bottom w:val="single" w:sz="4.15984" w:space="0" w:color="000000"/>
              <w:left w:val="single" w:sz="4.16008" w:space="0" w:color="000000"/>
              <w:right w:val="single" w:sz="4.16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16008" w:space="0" w:color="000000"/>
              <w:bottom w:val="single" w:sz="4.15984" w:space="0" w:color="000000"/>
              <w:left w:val="single" w:sz="4.16" w:space="0" w:color="000000"/>
              <w:right w:val="single" w:sz="4.16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Ko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ma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d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an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34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G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d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6008" w:space="0" w:color="000000"/>
              <w:bottom w:val="single" w:sz="4.15984" w:space="0" w:color="000000"/>
              <w:left w:val="single" w:sz="4.16" w:space="0" w:color="000000"/>
              <w:right w:val="single" w:sz="4.16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19" w:type="dxa"/>
            <w:tcBorders>
              <w:top w:val="single" w:sz="4.16008" w:space="0" w:color="000000"/>
              <w:bottom w:val="single" w:sz="4.15984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16008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6" w:after="0" w:line="267" w:lineRule="auto"/>
              <w:ind w:left="95" w:right="63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d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hor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3" w:type="dxa"/>
            <w:tcBorders>
              <w:top w:val="single" w:sz="4.16008" w:space="0" w:color="000000"/>
              <w:bottom w:val="single" w:sz="4.15984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42" w:type="dxa"/>
            <w:tcBorders>
              <w:top w:val="single" w:sz="4.16008" w:space="0" w:color="000000"/>
              <w:bottom w:val="single" w:sz="4.15984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16008" w:space="0" w:color="000000"/>
              <w:bottom w:val="single" w:sz="4.15984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16008" w:space="0" w:color="000000"/>
              <w:bottom w:val="single" w:sz="4.15984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16008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</w:tbl>
    <w:p>
      <w:pPr>
        <w:spacing w:after="0"/>
        <w:sectPr>
          <w:pgMar w:header="0" w:footer="779" w:top="1480" w:bottom="1160" w:left="1480" w:right="1460"/>
          <w:pgSz w:w="12240" w:h="15840"/>
        </w:sectPr>
      </w:pPr>
      <w:rPr/>
    </w:p>
    <w:p>
      <w:pPr>
        <w:spacing w:before="8" w:after="0" w:line="90" w:lineRule="exact"/>
        <w:jc w:val="left"/>
        <w:rPr>
          <w:sz w:val="9"/>
          <w:szCs w:val="9"/>
        </w:rPr>
      </w:pPr>
      <w:rPr/>
      <w:r>
        <w:rPr>
          <w:sz w:val="9"/>
          <w:szCs w:val="9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95.799904" w:type="dxa"/>
      </w:tblPr>
      <w:tblGrid/>
      <w:tr>
        <w:trPr>
          <w:trHeight w:val="700" w:hRule="exact"/>
        </w:trPr>
        <w:tc>
          <w:tcPr>
            <w:tcW w:w="630" w:type="dxa"/>
            <w:tcBorders>
              <w:top w:val="nil" w:sz="6" w:space="0" w:color="auto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nil" w:sz="6" w:space="0" w:color="auto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Zv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/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Ko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dant</w:t>
            </w:r>
            <w:r>
              <w:rPr>
                <w:rFonts w:ascii="Calibri" w:hAnsi="Calibri" w:cs="Calibri" w:eastAsia="Calibri"/>
                <w:sz w:val="20"/>
                <w:szCs w:val="20"/>
                <w:spacing w:val="39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Gar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d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nil" w:sz="6" w:space="0" w:color="auto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nil" w:sz="6" w:space="0" w:color="auto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nil" w:sz="6" w:space="0" w:color="auto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6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w w:val="103"/>
              </w:rPr>
              <w:t>lar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nil" w:sz="6" w:space="0" w:color="auto"/>
              <w:bottom w:val="single" w:sz="4.639840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nil" w:sz="6" w:space="0" w:color="auto"/>
              <w:bottom w:val="single" w:sz="4.639840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nil" w:sz="6" w:space="0" w:color="auto"/>
              <w:bottom w:val="single" w:sz="4.639840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nil" w:sz="6" w:space="0" w:color="auto"/>
              <w:bottom w:val="single" w:sz="4.639840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nil" w:sz="6" w:space="0" w:color="auto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434" w:hRule="exact"/>
        </w:trPr>
        <w:tc>
          <w:tcPr>
            <w:tcW w:w="630" w:type="dxa"/>
            <w:tcBorders>
              <w:top w:val="single" w:sz="4.639840" w:space="0" w:color="000000"/>
              <w:bottom w:val="single" w:sz="4.15936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6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39840" w:space="0" w:color="000000"/>
              <w:bottom w:val="single" w:sz="4.15936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6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KABINE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24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K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ND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NT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39840" w:space="0" w:color="000000"/>
              <w:bottom w:val="single" w:sz="4.15936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420" w:type="dxa"/>
            <w:tcBorders>
              <w:top w:val="single" w:sz="4.639840" w:space="0" w:color="000000"/>
              <w:bottom w:val="single" w:sz="4.15936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610" w:type="dxa"/>
            <w:tcBorders>
              <w:top w:val="single" w:sz="4.639840" w:space="0" w:color="000000"/>
              <w:bottom w:val="single" w:sz="4.15936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072" w:type="dxa"/>
            <w:tcBorders>
              <w:top w:val="single" w:sz="4.639840" w:space="0" w:color="000000"/>
              <w:bottom w:val="single" w:sz="4.159360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39840" w:space="0" w:color="000000"/>
              <w:bottom w:val="single" w:sz="4.159360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39840" w:space="0" w:color="000000"/>
              <w:bottom w:val="single" w:sz="4.159360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39840" w:space="0" w:color="000000"/>
              <w:bottom w:val="single" w:sz="4.159360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639840" w:space="0" w:color="000000"/>
              <w:bottom w:val="single" w:sz="4.15936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4" w:hRule="exact"/>
        </w:trPr>
        <w:tc>
          <w:tcPr>
            <w:tcW w:w="630" w:type="dxa"/>
            <w:tcBorders>
              <w:top w:val="single" w:sz="4.159360" w:space="0" w:color="000000"/>
              <w:bottom w:val="single" w:sz="4.15984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159360" w:space="0" w:color="000000"/>
              <w:bottom w:val="single" w:sz="4.15984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w w:val="103"/>
              </w:rPr>
              <w:t>Drej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59360" w:space="0" w:color="000000"/>
              <w:bottom w:val="single" w:sz="4.15984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159360" w:space="0" w:color="000000"/>
              <w:bottom w:val="single" w:sz="4.15984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159360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w w:val="103"/>
              </w:rPr>
              <w:t>lar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159360" w:space="0" w:color="000000"/>
              <w:bottom w:val="single" w:sz="4.15984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159360" w:space="0" w:color="000000"/>
              <w:bottom w:val="single" w:sz="4.15984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159360" w:space="0" w:color="000000"/>
              <w:bottom w:val="single" w:sz="4.15984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159360" w:space="0" w:color="000000"/>
              <w:bottom w:val="single" w:sz="4.15984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159360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15984" w:space="0" w:color="000000"/>
              <w:bottom w:val="single" w:sz="4.15984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15984" w:space="0" w:color="000000"/>
              <w:bottom w:val="single" w:sz="4.15984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Kës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h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ill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ar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5984" w:space="0" w:color="000000"/>
              <w:bottom w:val="single" w:sz="4.15984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15984" w:space="0" w:color="000000"/>
              <w:bottom w:val="single" w:sz="4.15984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15984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6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w w:val="103"/>
              </w:rPr>
              <w:t>lar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15984" w:space="0" w:color="000000"/>
              <w:bottom w:val="single" w:sz="4.15984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15984" w:space="0" w:color="000000"/>
              <w:bottom w:val="single" w:sz="4.15984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15984" w:space="0" w:color="000000"/>
              <w:bottom w:val="single" w:sz="4.15984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15984" w:space="0" w:color="000000"/>
              <w:bottom w:val="single" w:sz="4.15984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15984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978" w:hRule="exact"/>
        </w:trPr>
        <w:tc>
          <w:tcPr>
            <w:tcW w:w="630" w:type="dxa"/>
            <w:tcBorders>
              <w:top w:val="single" w:sz="4.15984" w:space="0" w:color="000000"/>
              <w:bottom w:val="single" w:sz="4.15984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15984" w:space="0" w:color="000000"/>
              <w:bottom w:val="single" w:sz="4.15984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Kës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h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ill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ar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5984" w:space="0" w:color="000000"/>
              <w:bottom w:val="single" w:sz="4.15984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15984" w:space="0" w:color="000000"/>
              <w:bottom w:val="single" w:sz="4.15984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15984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67" w:lineRule="auto"/>
              <w:ind w:left="95" w:right="98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mes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em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15984" w:space="0" w:color="000000"/>
              <w:bottom w:val="single" w:sz="4.15984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15984" w:space="0" w:color="000000"/>
              <w:bottom w:val="single" w:sz="4.15984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15984" w:space="0" w:color="000000"/>
              <w:bottom w:val="single" w:sz="4.15984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49" w:type="dxa"/>
            <w:tcBorders>
              <w:top w:val="single" w:sz="4.15984" w:space="0" w:color="000000"/>
              <w:bottom w:val="single" w:sz="4.15984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15984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15984" w:space="0" w:color="000000"/>
              <w:bottom w:val="single" w:sz="4.15984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6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15984" w:space="0" w:color="000000"/>
              <w:bottom w:val="single" w:sz="4.15984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Sekre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are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5984" w:space="0" w:color="000000"/>
              <w:bottom w:val="single" w:sz="4.15984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15984" w:space="0" w:color="000000"/>
              <w:bottom w:val="single" w:sz="4.15984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15984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9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ulet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15984" w:space="0" w:color="000000"/>
              <w:bottom w:val="single" w:sz="4.15984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15984" w:space="0" w:color="000000"/>
              <w:bottom w:val="single" w:sz="4.15984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15984" w:space="0" w:color="000000"/>
              <w:bottom w:val="single" w:sz="4.15984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15984" w:space="0" w:color="000000"/>
              <w:bottom w:val="single" w:sz="4.15984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15984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15984" w:space="0" w:color="000000"/>
              <w:bottom w:val="single" w:sz="4.16008" w:space="0" w:color="000000"/>
              <w:left w:val="single" w:sz="4.64008" w:space="0" w:color="000000"/>
              <w:right w:val="single" w:sz="4.64008" w:space="0" w:color="000000"/>
            </w:tcBorders>
            <w:shd w:val="clear" w:color="auto" w:fill="E6B8B7"/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15984" w:space="0" w:color="000000"/>
              <w:bottom w:val="single" w:sz="4.16008" w:space="0" w:color="000000"/>
              <w:left w:val="single" w:sz="4.64008" w:space="0" w:color="000000"/>
              <w:right w:val="single" w:sz="4.640" w:space="0" w:color="000000"/>
            </w:tcBorders>
            <w:shd w:val="clear" w:color="auto" w:fill="E6B8B7"/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Shuma:</w:t>
            </w:r>
            <w:r>
              <w:rPr>
                <w:rFonts w:ascii="Calibri" w:hAnsi="Calibri" w:cs="Calibri" w:eastAsia="Calibri"/>
                <w:sz w:val="20"/>
                <w:szCs w:val="20"/>
                <w:spacing w:val="2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K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an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d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24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‐</w:t>
            </w:r>
            <w:r>
              <w:rPr>
                <w:rFonts w:ascii="Calibri" w:hAnsi="Calibri" w:cs="Calibri" w:eastAsia="Calibri"/>
                <w:sz w:val="20"/>
                <w:szCs w:val="20"/>
                <w:spacing w:val="4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K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b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neti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5984" w:space="0" w:color="000000"/>
              <w:bottom w:val="single" w:sz="4.16008" w:space="0" w:color="000000"/>
              <w:left w:val="single" w:sz="4.640" w:space="0" w:color="000000"/>
              <w:right w:val="single" w:sz="4.64008" w:space="0" w:color="000000"/>
            </w:tcBorders>
            <w:shd w:val="clear" w:color="auto" w:fill="E6B8B7"/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7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15984" w:space="0" w:color="000000"/>
              <w:bottom w:val="single" w:sz="4.16008" w:space="0" w:color="000000"/>
              <w:left w:val="single" w:sz="4.64008" w:space="0" w:color="000000"/>
              <w:right w:val="single" w:sz="4.639840" w:space="0" w:color="000000"/>
            </w:tcBorders>
            <w:shd w:val="clear" w:color="auto" w:fill="E6B8B7"/>
          </w:tcPr>
          <w:p>
            <w:pPr>
              <w:spacing w:before="5" w:after="0" w:line="269" w:lineRule="auto"/>
              <w:ind w:left="96" w:right="514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(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6</w:t>
            </w:r>
            <w:r>
              <w:rPr>
                <w:rFonts w:ascii="Calibri" w:hAnsi="Calibri" w:cs="Calibri" w:eastAsia="Calibri"/>
                <w:sz w:val="20"/>
                <w:szCs w:val="20"/>
                <w:spacing w:val="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+</w:t>
            </w:r>
            <w:r>
              <w:rPr>
                <w:rFonts w:ascii="Calibri" w:hAnsi="Calibri" w:cs="Calibri" w:eastAsia="Calibri"/>
                <w:sz w:val="20"/>
                <w:szCs w:val="20"/>
                <w:spacing w:val="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)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15984" w:space="0" w:color="000000"/>
              <w:bottom w:val="single" w:sz="4.16008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E6B8B7"/>
          </w:tcPr>
          <w:p>
            <w:pPr/>
            <w:rPr/>
          </w:p>
        </w:tc>
        <w:tc>
          <w:tcPr>
            <w:tcW w:w="1072" w:type="dxa"/>
            <w:tcBorders>
              <w:top w:val="single" w:sz="4.15984" w:space="0" w:color="000000"/>
              <w:bottom w:val="single" w:sz="4.16008" w:space="0" w:color="000000"/>
              <w:left w:val="single" w:sz="4.639840" w:space="0" w:color="000000"/>
              <w:right w:val="single" w:sz="4.16008" w:space="0" w:color="000000"/>
            </w:tcBorders>
            <w:shd w:val="clear" w:color="auto" w:fill="E6B8B7"/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43" w:type="dxa"/>
            <w:tcBorders>
              <w:top w:val="single" w:sz="4.15984" w:space="0" w:color="000000"/>
              <w:bottom w:val="single" w:sz="4.16008" w:space="0" w:color="000000"/>
              <w:left w:val="single" w:sz="4.16008" w:space="0" w:color="000000"/>
              <w:right w:val="single" w:sz="4.639840" w:space="0" w:color="000000"/>
            </w:tcBorders>
            <w:shd w:val="clear" w:color="auto" w:fill="E6B8B7"/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4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15984" w:space="0" w:color="000000"/>
              <w:bottom w:val="single" w:sz="4.16008" w:space="0" w:color="000000"/>
              <w:left w:val="single" w:sz="4.639840" w:space="0" w:color="000000"/>
              <w:right w:val="single" w:sz="4.15984" w:space="0" w:color="000000"/>
            </w:tcBorders>
            <w:shd w:val="clear" w:color="auto" w:fill="E6B8B7"/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49" w:type="dxa"/>
            <w:tcBorders>
              <w:top w:val="single" w:sz="4.15984" w:space="0" w:color="000000"/>
              <w:bottom w:val="single" w:sz="4.16008" w:space="0" w:color="000000"/>
              <w:left w:val="single" w:sz="4.15984" w:space="0" w:color="000000"/>
              <w:right w:val="single" w:sz="4.639840" w:space="0" w:color="000000"/>
            </w:tcBorders>
            <w:shd w:val="clear" w:color="auto" w:fill="E6B8B7"/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15984" w:space="0" w:color="000000"/>
              <w:bottom w:val="single" w:sz="4.16008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E6B8B7"/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432" w:hRule="exact"/>
        </w:trPr>
        <w:tc>
          <w:tcPr>
            <w:tcW w:w="630" w:type="dxa"/>
            <w:tcBorders>
              <w:top w:val="single" w:sz="4.16008" w:space="0" w:color="000000"/>
              <w:bottom w:val="single" w:sz="4.15984" w:space="0" w:color="000000"/>
              <w:left w:val="single" w:sz="4.64008" w:space="0" w:color="000000"/>
              <w:right w:val="single" w:sz="4.64008" w:space="0" w:color="000000"/>
            </w:tcBorders>
            <w:shd w:val="clear" w:color="auto" w:fill="00B050"/>
          </w:tcPr>
          <w:p>
            <w:pPr/>
            <w:rPr/>
          </w:p>
        </w:tc>
        <w:tc>
          <w:tcPr>
            <w:tcW w:w="2731" w:type="dxa"/>
            <w:tcBorders>
              <w:top w:val="single" w:sz="4.16008" w:space="0" w:color="000000"/>
              <w:bottom w:val="single" w:sz="4.15984" w:space="0" w:color="000000"/>
              <w:left w:val="single" w:sz="4.64008" w:space="0" w:color="000000"/>
              <w:right w:val="single" w:sz="4.640" w:space="0" w:color="000000"/>
            </w:tcBorders>
            <w:shd w:val="clear" w:color="auto" w:fill="00B050"/>
          </w:tcPr>
          <w:p>
            <w:pPr/>
            <w:rPr/>
          </w:p>
        </w:tc>
        <w:tc>
          <w:tcPr>
            <w:tcW w:w="682" w:type="dxa"/>
            <w:tcBorders>
              <w:top w:val="single" w:sz="4.16008" w:space="0" w:color="000000"/>
              <w:bottom w:val="single" w:sz="4.15984" w:space="0" w:color="000000"/>
              <w:left w:val="single" w:sz="4.640" w:space="0" w:color="000000"/>
              <w:right w:val="single" w:sz="4.64008" w:space="0" w:color="000000"/>
            </w:tcBorders>
            <w:shd w:val="clear" w:color="auto" w:fill="00B050"/>
          </w:tcPr>
          <w:p>
            <w:pPr/>
            <w:rPr/>
          </w:p>
        </w:tc>
        <w:tc>
          <w:tcPr>
            <w:tcW w:w="1420" w:type="dxa"/>
            <w:tcBorders>
              <w:top w:val="single" w:sz="4.16008" w:space="0" w:color="000000"/>
              <w:bottom w:val="single" w:sz="4.15984" w:space="0" w:color="000000"/>
              <w:left w:val="single" w:sz="4.64008" w:space="0" w:color="000000"/>
              <w:right w:val="single" w:sz="4.639840" w:space="0" w:color="000000"/>
            </w:tcBorders>
            <w:shd w:val="clear" w:color="auto" w:fill="00B050"/>
          </w:tcPr>
          <w:p>
            <w:pPr/>
            <w:rPr/>
          </w:p>
        </w:tc>
        <w:tc>
          <w:tcPr>
            <w:tcW w:w="610" w:type="dxa"/>
            <w:tcBorders>
              <w:top w:val="single" w:sz="4.16008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00B050"/>
          </w:tcPr>
          <w:p>
            <w:pPr/>
            <w:rPr/>
          </w:p>
        </w:tc>
        <w:tc>
          <w:tcPr>
            <w:tcW w:w="1072" w:type="dxa"/>
            <w:tcBorders>
              <w:top w:val="single" w:sz="4.16008" w:space="0" w:color="000000"/>
              <w:bottom w:val="single" w:sz="4.15984" w:space="0" w:color="000000"/>
              <w:left w:val="single" w:sz="4.639840" w:space="0" w:color="000000"/>
              <w:right w:val="single" w:sz="4.16008" w:space="0" w:color="000000"/>
            </w:tcBorders>
            <w:shd w:val="clear" w:color="auto" w:fill="00B050"/>
          </w:tcPr>
          <w:p>
            <w:pPr/>
            <w:rPr/>
          </w:p>
        </w:tc>
        <w:tc>
          <w:tcPr>
            <w:tcW w:w="643" w:type="dxa"/>
            <w:tcBorders>
              <w:top w:val="single" w:sz="4.16008" w:space="0" w:color="000000"/>
              <w:bottom w:val="single" w:sz="4.15984" w:space="0" w:color="000000"/>
              <w:left w:val="single" w:sz="4.16008" w:space="0" w:color="000000"/>
              <w:right w:val="single" w:sz="4.639840" w:space="0" w:color="000000"/>
            </w:tcBorders>
            <w:shd w:val="clear" w:color="auto" w:fill="00B050"/>
          </w:tcPr>
          <w:p>
            <w:pPr/>
            <w:rPr/>
          </w:p>
        </w:tc>
        <w:tc>
          <w:tcPr>
            <w:tcW w:w="490" w:type="dxa"/>
            <w:tcBorders>
              <w:top w:val="single" w:sz="4.16008" w:space="0" w:color="000000"/>
              <w:bottom w:val="single" w:sz="4.15984" w:space="0" w:color="000000"/>
              <w:left w:val="single" w:sz="4.639840" w:space="0" w:color="000000"/>
              <w:right w:val="single" w:sz="4.15984" w:space="0" w:color="000000"/>
            </w:tcBorders>
            <w:shd w:val="clear" w:color="auto" w:fill="00B050"/>
          </w:tcPr>
          <w:p>
            <w:pPr/>
            <w:rPr/>
          </w:p>
        </w:tc>
        <w:tc>
          <w:tcPr>
            <w:tcW w:w="449" w:type="dxa"/>
            <w:tcBorders>
              <w:top w:val="single" w:sz="4.16008" w:space="0" w:color="000000"/>
              <w:bottom w:val="single" w:sz="4.15984" w:space="0" w:color="000000"/>
              <w:left w:val="single" w:sz="4.15984" w:space="0" w:color="000000"/>
              <w:right w:val="single" w:sz="4.639840" w:space="0" w:color="000000"/>
            </w:tcBorders>
            <w:shd w:val="clear" w:color="auto" w:fill="00B050"/>
          </w:tcPr>
          <w:p>
            <w:pPr/>
            <w:rPr/>
          </w:p>
        </w:tc>
        <w:tc>
          <w:tcPr>
            <w:tcW w:w="343" w:type="dxa"/>
            <w:tcBorders>
              <w:top w:val="single" w:sz="4.16008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00B050"/>
          </w:tcPr>
          <w:p>
            <w:pPr/>
            <w:rPr/>
          </w:p>
        </w:tc>
      </w:tr>
      <w:tr>
        <w:trPr>
          <w:trHeight w:val="978" w:hRule="exact"/>
        </w:trPr>
        <w:tc>
          <w:tcPr>
            <w:tcW w:w="630" w:type="dxa"/>
            <w:tcBorders>
              <w:top w:val="single" w:sz="4.15984" w:space="0" w:color="000000"/>
              <w:bottom w:val="single" w:sz="4.16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III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15984" w:space="0" w:color="000000"/>
              <w:bottom w:val="single" w:sz="4.16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DRE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J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RIA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9" w:after="0" w:line="267" w:lineRule="auto"/>
              <w:ind w:left="95" w:right="185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ANIF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KIM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IT</w:t>
            </w:r>
            <w:r>
              <w:rPr>
                <w:rFonts w:ascii="Calibri" w:hAnsi="Calibri" w:cs="Calibri" w:eastAsia="Calibri"/>
                <w:sz w:val="20"/>
                <w:szCs w:val="20"/>
                <w:spacing w:val="3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K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OR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D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DHE</w:t>
            </w:r>
            <w:r>
              <w:rPr>
                <w:rFonts w:ascii="Calibri" w:hAnsi="Calibri" w:cs="Calibri" w:eastAsia="Calibri"/>
                <w:sz w:val="20"/>
                <w:szCs w:val="20"/>
                <w:spacing w:val="1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KONT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RO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IT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5984" w:space="0" w:color="000000"/>
              <w:bottom w:val="single" w:sz="4.16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420" w:type="dxa"/>
            <w:tcBorders>
              <w:top w:val="single" w:sz="4.15984" w:space="0" w:color="000000"/>
              <w:bottom w:val="single" w:sz="4.16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610" w:type="dxa"/>
            <w:tcBorders>
              <w:top w:val="single" w:sz="4.15984" w:space="0" w:color="000000"/>
              <w:bottom w:val="single" w:sz="4.16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072" w:type="dxa"/>
            <w:tcBorders>
              <w:top w:val="single" w:sz="4.15984" w:space="0" w:color="000000"/>
              <w:bottom w:val="single" w:sz="4.16008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15984" w:space="0" w:color="000000"/>
              <w:bottom w:val="single" w:sz="4.16008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15984" w:space="0" w:color="000000"/>
              <w:bottom w:val="single" w:sz="4.16008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15984" w:space="0" w:color="000000"/>
              <w:bottom w:val="single" w:sz="4.16008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15984" w:space="0" w:color="000000"/>
              <w:bottom w:val="single" w:sz="4.16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16008" w:space="0" w:color="000000"/>
              <w:bottom w:val="single" w:sz="4.16008" w:space="0" w:color="000000"/>
              <w:left w:val="single" w:sz="4.64008" w:space="0" w:color="000000"/>
              <w:right w:val="single" w:sz="4.64008" w:space="0" w:color="000000"/>
            </w:tcBorders>
            <w:shd w:val="clear" w:color="auto" w:fill="DCE6F1"/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16008" w:space="0" w:color="000000"/>
              <w:bottom w:val="single" w:sz="4.16008" w:space="0" w:color="000000"/>
              <w:left w:val="single" w:sz="4.64008" w:space="0" w:color="000000"/>
              <w:right w:val="single" w:sz="4.640" w:space="0" w:color="000000"/>
            </w:tcBorders>
            <w:shd w:val="clear" w:color="auto" w:fill="DCE6F1"/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w w:val="103"/>
              </w:rPr>
              <w:t>Drej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6008" w:space="0" w:color="000000"/>
              <w:bottom w:val="single" w:sz="4.16008" w:space="0" w:color="000000"/>
              <w:left w:val="single" w:sz="4.640" w:space="0" w:color="000000"/>
              <w:right w:val="single" w:sz="4.64008" w:space="0" w:color="000000"/>
            </w:tcBorders>
            <w:shd w:val="clear" w:color="auto" w:fill="DCE6F1"/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16008" w:space="0" w:color="000000"/>
              <w:bottom w:val="single" w:sz="4.16008" w:space="0" w:color="000000"/>
              <w:left w:val="single" w:sz="4.64008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16008" w:space="0" w:color="000000"/>
              <w:bottom w:val="single" w:sz="4.16008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9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w w:val="103"/>
              </w:rPr>
              <w:t>lar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16008" w:space="0" w:color="000000"/>
              <w:bottom w:val="single" w:sz="4.16008" w:space="0" w:color="000000"/>
              <w:left w:val="single" w:sz="4.639840" w:space="0" w:color="000000"/>
              <w:right w:val="single" w:sz="4.16008" w:space="0" w:color="000000"/>
            </w:tcBorders>
            <w:shd w:val="clear" w:color="auto" w:fill="DCE6F1"/>
          </w:tcPr>
          <w:p>
            <w:pPr/>
            <w:rPr/>
          </w:p>
        </w:tc>
        <w:tc>
          <w:tcPr>
            <w:tcW w:w="643" w:type="dxa"/>
            <w:tcBorders>
              <w:top w:val="single" w:sz="4.16008" w:space="0" w:color="000000"/>
              <w:bottom w:val="single" w:sz="4.16008" w:space="0" w:color="000000"/>
              <w:left w:val="single" w:sz="4.16008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16008" w:space="0" w:color="000000"/>
              <w:bottom w:val="single" w:sz="4.16008" w:space="0" w:color="000000"/>
              <w:left w:val="single" w:sz="4.639840" w:space="0" w:color="000000"/>
              <w:right w:val="single" w:sz="4.15984" w:space="0" w:color="000000"/>
            </w:tcBorders>
            <w:shd w:val="clear" w:color="auto" w:fill="DCE6F1"/>
          </w:tcPr>
          <w:p>
            <w:pPr/>
            <w:rPr/>
          </w:p>
        </w:tc>
        <w:tc>
          <w:tcPr>
            <w:tcW w:w="449" w:type="dxa"/>
            <w:tcBorders>
              <w:top w:val="single" w:sz="4.16008" w:space="0" w:color="000000"/>
              <w:bottom w:val="single" w:sz="4.16008" w:space="0" w:color="000000"/>
              <w:left w:val="single" w:sz="4.15984" w:space="0" w:color="000000"/>
              <w:right w:val="single" w:sz="4.639840" w:space="0" w:color="000000"/>
            </w:tcBorders>
            <w:shd w:val="clear" w:color="auto" w:fill="DCE6F1"/>
          </w:tcPr>
          <w:p>
            <w:pPr/>
            <w:rPr/>
          </w:p>
        </w:tc>
        <w:tc>
          <w:tcPr>
            <w:tcW w:w="343" w:type="dxa"/>
            <w:tcBorders>
              <w:top w:val="single" w:sz="4.16008" w:space="0" w:color="000000"/>
              <w:bottom w:val="single" w:sz="4.16008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DCE6F1"/>
          </w:tcPr>
          <w:p>
            <w:pPr/>
            <w:rPr/>
          </w:p>
        </w:tc>
      </w:tr>
      <w:tr>
        <w:trPr>
          <w:trHeight w:val="704" w:hRule="exact"/>
        </w:trPr>
        <w:tc>
          <w:tcPr>
            <w:tcW w:w="630" w:type="dxa"/>
            <w:tcBorders>
              <w:top w:val="single" w:sz="4.16008" w:space="0" w:color="000000"/>
              <w:bottom w:val="single" w:sz="4.16008" w:space="0" w:color="000000"/>
              <w:left w:val="single" w:sz="4.64008" w:space="0" w:color="000000"/>
              <w:right w:val="single" w:sz="4.64008" w:space="0" w:color="000000"/>
            </w:tcBorders>
            <w:shd w:val="clear" w:color="auto" w:fill="DCE6F1"/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16008" w:space="0" w:color="000000"/>
              <w:bottom w:val="single" w:sz="4.16008" w:space="0" w:color="000000"/>
              <w:left w:val="single" w:sz="4.64008" w:space="0" w:color="000000"/>
              <w:right w:val="single" w:sz="4.640" w:space="0" w:color="000000"/>
            </w:tcBorders>
            <w:shd w:val="clear" w:color="auto" w:fill="DCE6F1"/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Zv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/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Drej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6008" w:space="0" w:color="000000"/>
              <w:bottom w:val="single" w:sz="4.16008" w:space="0" w:color="000000"/>
              <w:left w:val="single" w:sz="4.640" w:space="0" w:color="000000"/>
              <w:right w:val="single" w:sz="4.64008" w:space="0" w:color="000000"/>
            </w:tcBorders>
            <w:shd w:val="clear" w:color="auto" w:fill="DCE6F1"/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16008" w:space="0" w:color="000000"/>
              <w:bottom w:val="single" w:sz="4.16008" w:space="0" w:color="000000"/>
              <w:left w:val="single" w:sz="4.64008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16008" w:space="0" w:color="000000"/>
              <w:bottom w:val="single" w:sz="4.16008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w w:val="103"/>
              </w:rPr>
              <w:t>lar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16008" w:space="0" w:color="000000"/>
              <w:bottom w:val="single" w:sz="4.16008" w:space="0" w:color="000000"/>
              <w:left w:val="single" w:sz="4.639840" w:space="0" w:color="000000"/>
              <w:right w:val="single" w:sz="4.16008" w:space="0" w:color="000000"/>
            </w:tcBorders>
            <w:shd w:val="clear" w:color="auto" w:fill="DCE6F1"/>
          </w:tcPr>
          <w:p>
            <w:pPr/>
            <w:rPr/>
          </w:p>
        </w:tc>
        <w:tc>
          <w:tcPr>
            <w:tcW w:w="643" w:type="dxa"/>
            <w:tcBorders>
              <w:top w:val="single" w:sz="4.16008" w:space="0" w:color="000000"/>
              <w:bottom w:val="single" w:sz="4.16008" w:space="0" w:color="000000"/>
              <w:left w:val="single" w:sz="4.16008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16008" w:space="0" w:color="000000"/>
              <w:bottom w:val="single" w:sz="4.16008" w:space="0" w:color="000000"/>
              <w:left w:val="single" w:sz="4.639840" w:space="0" w:color="000000"/>
              <w:right w:val="single" w:sz="4.15984" w:space="0" w:color="000000"/>
            </w:tcBorders>
            <w:shd w:val="clear" w:color="auto" w:fill="DCE6F1"/>
          </w:tcPr>
          <w:p>
            <w:pPr/>
            <w:rPr/>
          </w:p>
        </w:tc>
        <w:tc>
          <w:tcPr>
            <w:tcW w:w="449" w:type="dxa"/>
            <w:tcBorders>
              <w:top w:val="single" w:sz="4.16008" w:space="0" w:color="000000"/>
              <w:bottom w:val="single" w:sz="4.16008" w:space="0" w:color="000000"/>
              <w:left w:val="single" w:sz="4.15984" w:space="0" w:color="000000"/>
              <w:right w:val="single" w:sz="4.639840" w:space="0" w:color="000000"/>
            </w:tcBorders>
            <w:shd w:val="clear" w:color="auto" w:fill="DCE6F1"/>
          </w:tcPr>
          <w:p>
            <w:pPr/>
            <w:rPr/>
          </w:p>
        </w:tc>
        <w:tc>
          <w:tcPr>
            <w:tcW w:w="343" w:type="dxa"/>
            <w:tcBorders>
              <w:top w:val="single" w:sz="4.16008" w:space="0" w:color="000000"/>
              <w:bottom w:val="single" w:sz="4.16008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DCE6F1"/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16008" w:space="0" w:color="000000"/>
              <w:bottom w:val="single" w:sz="4.16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16008" w:space="0" w:color="000000"/>
              <w:bottom w:val="single" w:sz="4.16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Speciali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2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K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ordi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6008" w:space="0" w:color="000000"/>
              <w:bottom w:val="single" w:sz="4.16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16008" w:space="0" w:color="000000"/>
              <w:bottom w:val="single" w:sz="4.16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16008" w:space="0" w:color="000000"/>
              <w:bottom w:val="single" w:sz="4.16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6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w w:val="103"/>
              </w:rPr>
              <w:t>lar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16008" w:space="0" w:color="000000"/>
              <w:bottom w:val="single" w:sz="4.16008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16008" w:space="0" w:color="000000"/>
              <w:bottom w:val="single" w:sz="4.16008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16008" w:space="0" w:color="000000"/>
              <w:bottom w:val="single" w:sz="4.16008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16008" w:space="0" w:color="000000"/>
              <w:bottom w:val="single" w:sz="4.16008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16008" w:space="0" w:color="000000"/>
              <w:bottom w:val="single" w:sz="4.16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16008" w:space="0" w:color="000000"/>
              <w:bottom w:val="single" w:sz="4.16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4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16008" w:space="0" w:color="000000"/>
              <w:bottom w:val="single" w:sz="4.16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Speciali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2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For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in</w:t>
            </w:r>
            <w:r>
              <w:rPr>
                <w:rFonts w:ascii="Calibri" w:hAnsi="Calibri" w:cs="Calibri" w:eastAsia="Calibri"/>
                <w:sz w:val="20"/>
                <w:szCs w:val="20"/>
                <w:spacing w:val="24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9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Pergjithshem</w:t>
            </w:r>
            <w:r>
              <w:rPr>
                <w:rFonts w:ascii="Calibri" w:hAnsi="Calibri" w:cs="Calibri" w:eastAsia="Calibri"/>
                <w:sz w:val="20"/>
                <w:szCs w:val="20"/>
                <w:spacing w:val="3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d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he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trajnimet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6008" w:space="0" w:color="000000"/>
              <w:bottom w:val="single" w:sz="4.16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16008" w:space="0" w:color="000000"/>
              <w:bottom w:val="single" w:sz="4.16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16008" w:space="0" w:color="000000"/>
              <w:bottom w:val="single" w:sz="4.16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9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w w:val="103"/>
              </w:rPr>
              <w:t>lar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16008" w:space="0" w:color="000000"/>
              <w:bottom w:val="single" w:sz="4.16008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16008" w:space="0" w:color="000000"/>
              <w:bottom w:val="single" w:sz="4.16008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16008" w:space="0" w:color="000000"/>
              <w:bottom w:val="single" w:sz="4.16008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16008" w:space="0" w:color="000000"/>
              <w:bottom w:val="single" w:sz="4.16008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16008" w:space="0" w:color="000000"/>
              <w:bottom w:val="single" w:sz="4.16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4" w:hRule="exact"/>
        </w:trPr>
        <w:tc>
          <w:tcPr>
            <w:tcW w:w="630" w:type="dxa"/>
            <w:tcBorders>
              <w:top w:val="single" w:sz="4.16008" w:space="0" w:color="000000"/>
              <w:bottom w:val="single" w:sz="4.16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16008" w:space="0" w:color="000000"/>
              <w:bottom w:val="single" w:sz="4.16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Pr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ok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st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e/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k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vi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ste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6008" w:space="0" w:color="000000"/>
              <w:bottom w:val="single" w:sz="4.16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16008" w:space="0" w:color="000000"/>
              <w:bottom w:val="single" w:sz="4.16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16008" w:space="0" w:color="000000"/>
              <w:bottom w:val="single" w:sz="4.16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9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ulet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16008" w:space="0" w:color="000000"/>
              <w:bottom w:val="single" w:sz="4.16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16008" w:space="0" w:color="000000"/>
              <w:bottom w:val="single" w:sz="4.16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16008" w:space="0" w:color="000000"/>
              <w:bottom w:val="single" w:sz="4.16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16008" w:space="0" w:color="000000"/>
              <w:bottom w:val="single" w:sz="4.16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16008" w:space="0" w:color="000000"/>
              <w:bottom w:val="single" w:sz="4.16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16" w:space="0" w:color="000000"/>
              <w:bottom w:val="single" w:sz="4.16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16" w:space="0" w:color="000000"/>
              <w:bottom w:val="single" w:sz="4.16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Shofer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6" w:space="0" w:color="000000"/>
              <w:bottom w:val="single" w:sz="4.16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4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16" w:space="0" w:color="000000"/>
              <w:bottom w:val="single" w:sz="4.16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16" w:space="0" w:color="000000"/>
              <w:bottom w:val="single" w:sz="4.16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6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ulet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16" w:space="0" w:color="000000"/>
              <w:bottom w:val="single" w:sz="4.16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16" w:space="0" w:color="000000"/>
              <w:bottom w:val="single" w:sz="4.16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16" w:space="0" w:color="000000"/>
              <w:bottom w:val="single" w:sz="4.16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16" w:space="0" w:color="000000"/>
              <w:bottom w:val="single" w:sz="4.16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4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16" w:space="0" w:color="000000"/>
              <w:bottom w:val="single" w:sz="4.16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433" w:hRule="exact"/>
        </w:trPr>
        <w:tc>
          <w:tcPr>
            <w:tcW w:w="630" w:type="dxa"/>
            <w:tcBorders>
              <w:top w:val="single" w:sz="4.16" w:space="0" w:color="000000"/>
              <w:bottom w:val="single" w:sz="4.640" w:space="0" w:color="000000"/>
              <w:left w:val="single" w:sz="4.64008" w:space="0" w:color="000000"/>
              <w:right w:val="single" w:sz="4.64008" w:space="0" w:color="000000"/>
            </w:tcBorders>
            <w:shd w:val="clear" w:color="auto" w:fill="DCE6F1"/>
          </w:tcPr>
          <w:p>
            <w:pPr/>
            <w:rPr/>
          </w:p>
        </w:tc>
        <w:tc>
          <w:tcPr>
            <w:tcW w:w="2731" w:type="dxa"/>
            <w:tcBorders>
              <w:top w:val="single" w:sz="4.16" w:space="0" w:color="000000"/>
              <w:bottom w:val="single" w:sz="4.640" w:space="0" w:color="000000"/>
              <w:left w:val="single" w:sz="4.64008" w:space="0" w:color="000000"/>
              <w:right w:val="single" w:sz="4.640" w:space="0" w:color="000000"/>
            </w:tcBorders>
            <w:shd w:val="clear" w:color="auto" w:fill="DCE6F1"/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Shuma</w:t>
            </w:r>
            <w:r>
              <w:rPr>
                <w:rFonts w:ascii="Calibri" w:hAnsi="Calibri" w:cs="Calibri" w:eastAsia="Calibri"/>
                <w:sz w:val="20"/>
                <w:szCs w:val="20"/>
                <w:spacing w:val="1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: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6" w:space="0" w:color="000000"/>
              <w:bottom w:val="single" w:sz="4.640" w:space="0" w:color="000000"/>
              <w:left w:val="single" w:sz="4.640" w:space="0" w:color="000000"/>
              <w:right w:val="single" w:sz="4.64008" w:space="0" w:color="000000"/>
            </w:tcBorders>
            <w:shd w:val="clear" w:color="auto" w:fill="DCE6F1"/>
          </w:tcPr>
          <w:p>
            <w:pPr>
              <w:spacing w:before="5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9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16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5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(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4</w:t>
            </w:r>
            <w:r>
              <w:rPr>
                <w:rFonts w:ascii="Calibri" w:hAnsi="Calibri" w:cs="Calibri" w:eastAsia="Calibri"/>
                <w:sz w:val="20"/>
                <w:szCs w:val="20"/>
                <w:spacing w:val="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+4</w:t>
            </w:r>
            <w:r>
              <w:rPr>
                <w:rFonts w:ascii="Calibri" w:hAnsi="Calibri" w:cs="Calibri" w:eastAsia="Calibri"/>
                <w:sz w:val="20"/>
                <w:szCs w:val="20"/>
                <w:spacing w:val="1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/</w:t>
            </w:r>
            <w:r>
              <w:rPr>
                <w:rFonts w:ascii="Calibri" w:hAnsi="Calibri" w:cs="Calibri" w:eastAsia="Calibri"/>
                <w:sz w:val="20"/>
                <w:szCs w:val="20"/>
                <w:spacing w:val="3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)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16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DCE6F1"/>
          </w:tcPr>
          <w:p>
            <w:pPr/>
            <w:rPr/>
          </w:p>
        </w:tc>
        <w:tc>
          <w:tcPr>
            <w:tcW w:w="1072" w:type="dxa"/>
            <w:tcBorders>
              <w:top w:val="single" w:sz="4.16" w:space="0" w:color="000000"/>
              <w:bottom w:val="single" w:sz="4.640" w:space="0" w:color="000000"/>
              <w:left w:val="single" w:sz="4.639840" w:space="0" w:color="000000"/>
              <w:right w:val="single" w:sz="4.16008" w:space="0" w:color="000000"/>
            </w:tcBorders>
            <w:shd w:val="clear" w:color="auto" w:fill="DCE6F1"/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43" w:type="dxa"/>
            <w:tcBorders>
              <w:top w:val="single" w:sz="4.16" w:space="0" w:color="000000"/>
              <w:bottom w:val="single" w:sz="4.640" w:space="0" w:color="000000"/>
              <w:left w:val="single" w:sz="4.16008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5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4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16" w:space="0" w:color="000000"/>
              <w:bottom w:val="single" w:sz="4.640" w:space="0" w:color="000000"/>
              <w:left w:val="single" w:sz="4.639840" w:space="0" w:color="000000"/>
              <w:right w:val="single" w:sz="4.15984" w:space="0" w:color="000000"/>
            </w:tcBorders>
            <w:shd w:val="clear" w:color="auto" w:fill="DCE6F1"/>
          </w:tcPr>
          <w:p>
            <w:pPr>
              <w:spacing w:before="5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49" w:type="dxa"/>
            <w:tcBorders>
              <w:top w:val="single" w:sz="4.16" w:space="0" w:color="000000"/>
              <w:bottom w:val="single" w:sz="4.640" w:space="0" w:color="000000"/>
              <w:left w:val="single" w:sz="4.15984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5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5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16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2731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5" w:after="0" w:line="240" w:lineRule="auto"/>
              <w:ind w:left="23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Sek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ori</w:t>
            </w:r>
            <w:r>
              <w:rPr>
                <w:rFonts w:ascii="Calibri" w:hAnsi="Calibri" w:cs="Calibri" w:eastAsia="Calibri"/>
                <w:sz w:val="20"/>
                <w:szCs w:val="20"/>
                <w:spacing w:val="1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Sa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1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Ko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imit</w:t>
            </w:r>
            <w:r>
              <w:rPr>
                <w:rFonts w:ascii="Calibri" w:hAnsi="Calibri" w:cs="Calibri" w:eastAsia="Calibri"/>
                <w:sz w:val="20"/>
                <w:szCs w:val="20"/>
                <w:spacing w:val="34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(Salla</w:t>
            </w:r>
            <w:r>
              <w:rPr>
                <w:rFonts w:ascii="Calibri" w:hAnsi="Calibri" w:cs="Calibri" w:eastAsia="Calibri"/>
                <w:sz w:val="20"/>
                <w:szCs w:val="20"/>
                <w:spacing w:val="1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Ope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ive)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420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610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072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40" w:space="0" w:color="000000"/>
              <w:bottom w:val="single" w:sz="4.640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40" w:space="0" w:color="000000"/>
              <w:bottom w:val="single" w:sz="4.640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6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40" w:space="0" w:color="000000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k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w w:val="103"/>
              </w:rPr>
              <w:t>lar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40" w:space="0" w:color="000000"/>
              <w:bottom w:val="single" w:sz="4.639840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40" w:space="0" w:color="000000"/>
              <w:bottom w:val="single" w:sz="4.639840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640" w:space="0" w:color="000000"/>
              <w:bottom w:val="single" w:sz="4.639840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40" w:space="0" w:color="000000"/>
              <w:bottom w:val="single" w:sz="4.639840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6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7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Speciali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7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In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orma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c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ioni/Pergjegjes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Turni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7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5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7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7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w w:val="103"/>
              </w:rPr>
              <w:t>lar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39840" w:space="0" w:color="000000"/>
              <w:bottom w:val="single" w:sz="4.639840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5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39840" w:space="0" w:color="000000"/>
              <w:bottom w:val="single" w:sz="4.639840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</w:tbl>
    <w:p>
      <w:pPr>
        <w:spacing w:after="0"/>
        <w:sectPr>
          <w:pgMar w:header="0" w:footer="779" w:top="1120" w:bottom="960" w:left="1480" w:right="1460"/>
          <w:pgSz w:w="12240" w:h="15840"/>
        </w:sectPr>
      </w:pPr>
      <w:rPr/>
    </w:p>
    <w:p>
      <w:pPr>
        <w:spacing w:before="8" w:after="0" w:line="90" w:lineRule="exact"/>
        <w:jc w:val="left"/>
        <w:rPr>
          <w:sz w:val="9"/>
          <w:szCs w:val="9"/>
        </w:rPr>
      </w:pPr>
      <w:rPr/>
      <w:r>
        <w:rPr>
          <w:sz w:val="9"/>
          <w:szCs w:val="9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95.799904" w:type="dxa"/>
      </w:tblPr>
      <w:tblGrid/>
      <w:tr>
        <w:trPr>
          <w:trHeight w:val="700" w:hRule="exact"/>
        </w:trPr>
        <w:tc>
          <w:tcPr>
            <w:tcW w:w="630" w:type="dxa"/>
            <w:tcBorders>
              <w:top w:val="nil" w:sz="6" w:space="0" w:color="auto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nil" w:sz="6" w:space="0" w:color="auto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6" w:after="0" w:line="267" w:lineRule="auto"/>
              <w:ind w:left="95" w:right="335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Speciali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2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rma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c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3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sher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b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im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2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4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h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‐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ve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nil" w:sz="6" w:space="0" w:color="auto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5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nil" w:sz="6" w:space="0" w:color="auto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nil" w:sz="6" w:space="0" w:color="auto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6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w w:val="103"/>
              </w:rPr>
              <w:t>lar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nil" w:sz="6" w:space="0" w:color="auto"/>
              <w:bottom w:val="single" w:sz="4.639840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nil" w:sz="6" w:space="0" w:color="auto"/>
              <w:bottom w:val="single" w:sz="4.639840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5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nil" w:sz="6" w:space="0" w:color="auto"/>
              <w:bottom w:val="single" w:sz="4.639840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nil" w:sz="6" w:space="0" w:color="auto"/>
              <w:bottom w:val="single" w:sz="4.639840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nil" w:sz="6" w:space="0" w:color="auto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4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Speciali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2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In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c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5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6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7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ulet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39840" w:space="0" w:color="000000"/>
              <w:bottom w:val="single" w:sz="4.639840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39840" w:space="0" w:color="000000"/>
              <w:bottom w:val="single" w:sz="4.639840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5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5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Speciali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2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g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ur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2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Ko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d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4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ulet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39840" w:space="0" w:color="000000"/>
              <w:bottom w:val="single" w:sz="4.639840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39840" w:space="0" w:color="000000"/>
              <w:bottom w:val="single" w:sz="4.639840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4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5" w:hRule="exact"/>
        </w:trPr>
        <w:tc>
          <w:tcPr>
            <w:tcW w:w="630" w:type="dxa"/>
            <w:tcBorders>
              <w:top w:val="single" w:sz="4.639840" w:space="0" w:color="000000"/>
              <w:bottom w:val="single" w:sz="4.15984" w:space="0" w:color="000000"/>
              <w:left w:val="single" w:sz="4.64008" w:space="0" w:color="000000"/>
              <w:right w:val="single" w:sz="4.64008" w:space="0" w:color="000000"/>
            </w:tcBorders>
            <w:shd w:val="clear" w:color="auto" w:fill="DCE6F1"/>
          </w:tcPr>
          <w:p>
            <w:pPr/>
            <w:rPr/>
          </w:p>
        </w:tc>
        <w:tc>
          <w:tcPr>
            <w:tcW w:w="2731" w:type="dxa"/>
            <w:tcBorders>
              <w:top w:val="single" w:sz="4.639840" w:space="0" w:color="000000"/>
              <w:bottom w:val="single" w:sz="4.15984" w:space="0" w:color="000000"/>
              <w:left w:val="single" w:sz="4.64008" w:space="0" w:color="000000"/>
              <w:right w:val="single" w:sz="4.640" w:space="0" w:color="000000"/>
            </w:tcBorders>
            <w:shd w:val="clear" w:color="auto" w:fill="DCE6F1"/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Shuma</w:t>
            </w:r>
            <w:r>
              <w:rPr>
                <w:rFonts w:ascii="Calibri" w:hAnsi="Calibri" w:cs="Calibri" w:eastAsia="Calibri"/>
                <w:sz w:val="20"/>
                <w:szCs w:val="20"/>
                <w:spacing w:val="1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: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39840" w:space="0" w:color="000000"/>
              <w:bottom w:val="single" w:sz="4.15984" w:space="0" w:color="000000"/>
              <w:left w:val="single" w:sz="4.640" w:space="0" w:color="000000"/>
              <w:right w:val="single" w:sz="4.64008" w:space="0" w:color="000000"/>
            </w:tcBorders>
            <w:shd w:val="clear" w:color="auto" w:fill="DCE6F1"/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20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39840" w:space="0" w:color="000000"/>
              <w:bottom w:val="single" w:sz="4.15984" w:space="0" w:color="000000"/>
              <w:left w:val="single" w:sz="4.64008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5" w:after="0" w:line="267" w:lineRule="auto"/>
              <w:ind w:left="96" w:right="457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(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9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of.+</w:t>
            </w:r>
            <w:r>
              <w:rPr>
                <w:rFonts w:ascii="Calibri" w:hAnsi="Calibri" w:cs="Calibri" w:eastAsia="Calibri"/>
                <w:sz w:val="20"/>
                <w:szCs w:val="20"/>
                <w:spacing w:val="1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9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)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39840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DCE6F1"/>
          </w:tcPr>
          <w:p>
            <w:pPr/>
            <w:rPr/>
          </w:p>
        </w:tc>
        <w:tc>
          <w:tcPr>
            <w:tcW w:w="1072" w:type="dxa"/>
            <w:tcBorders>
              <w:top w:val="single" w:sz="4.639840" w:space="0" w:color="000000"/>
              <w:bottom w:val="single" w:sz="4.15984" w:space="0" w:color="000000"/>
              <w:left w:val="single" w:sz="4.639840" w:space="0" w:color="000000"/>
              <w:right w:val="single" w:sz="4.16008" w:space="0" w:color="000000"/>
            </w:tcBorders>
            <w:shd w:val="clear" w:color="auto" w:fill="DCE6F1"/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43" w:type="dxa"/>
            <w:tcBorders>
              <w:top w:val="single" w:sz="4.639840" w:space="0" w:color="000000"/>
              <w:bottom w:val="single" w:sz="4.15984" w:space="0" w:color="000000"/>
              <w:left w:val="single" w:sz="4.16008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11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639840" w:space="0" w:color="000000"/>
              <w:bottom w:val="single" w:sz="4.15984" w:space="0" w:color="000000"/>
              <w:left w:val="single" w:sz="4.639840" w:space="0" w:color="000000"/>
              <w:right w:val="single" w:sz="4.15984" w:space="0" w:color="000000"/>
            </w:tcBorders>
            <w:shd w:val="clear" w:color="auto" w:fill="DCE6F1"/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49" w:type="dxa"/>
            <w:tcBorders>
              <w:top w:val="single" w:sz="4.639840" w:space="0" w:color="000000"/>
              <w:bottom w:val="single" w:sz="4.15984" w:space="0" w:color="000000"/>
              <w:left w:val="single" w:sz="4.15984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9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639840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979" w:hRule="exact"/>
        </w:trPr>
        <w:tc>
          <w:tcPr>
            <w:tcW w:w="630" w:type="dxa"/>
            <w:tcBorders>
              <w:top w:val="single" w:sz="4.15984" w:space="0" w:color="000000"/>
              <w:bottom w:val="single" w:sz="4.64032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XIV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15984" w:space="0" w:color="000000"/>
              <w:bottom w:val="single" w:sz="4.64032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6" w:after="0" w:line="267" w:lineRule="auto"/>
              <w:ind w:left="95" w:right="75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SEK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ORI</w:t>
            </w:r>
            <w:r>
              <w:rPr>
                <w:rFonts w:ascii="Calibri" w:hAnsi="Calibri" w:cs="Calibri" w:eastAsia="Calibri"/>
                <w:sz w:val="20"/>
                <w:szCs w:val="20"/>
                <w:spacing w:val="2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AN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Z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INF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RMAC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NIT</w:t>
            </w:r>
            <w:r>
              <w:rPr>
                <w:rFonts w:ascii="Calibri" w:hAnsi="Calibri" w:cs="Calibri" w:eastAsia="Calibri"/>
                <w:sz w:val="20"/>
                <w:szCs w:val="20"/>
                <w:spacing w:val="4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DHE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RR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K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U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5984" w:space="0" w:color="000000"/>
              <w:bottom w:val="single" w:sz="4.64032" w:space="0" w:color="000000"/>
              <w:left w:val="single" w:sz="4.6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420" w:type="dxa"/>
            <w:tcBorders>
              <w:top w:val="single" w:sz="4.15984" w:space="0" w:color="000000"/>
              <w:bottom w:val="single" w:sz="4.64032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610" w:type="dxa"/>
            <w:tcBorders>
              <w:top w:val="single" w:sz="4.15984" w:space="0" w:color="000000"/>
              <w:bottom w:val="single" w:sz="4.64032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072" w:type="dxa"/>
            <w:tcBorders>
              <w:top w:val="single" w:sz="4.15984" w:space="0" w:color="000000"/>
              <w:bottom w:val="single" w:sz="4.64032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15984" w:space="0" w:color="000000"/>
              <w:bottom w:val="single" w:sz="4.64032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15984" w:space="0" w:color="000000"/>
              <w:bottom w:val="single" w:sz="4.64032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15984" w:space="0" w:color="000000"/>
              <w:bottom w:val="single" w:sz="4.64032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15984" w:space="0" w:color="000000"/>
              <w:bottom w:val="single" w:sz="4.64032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4" w:hRule="exact"/>
        </w:trPr>
        <w:tc>
          <w:tcPr>
            <w:tcW w:w="630" w:type="dxa"/>
            <w:tcBorders>
              <w:top w:val="single" w:sz="4.64032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7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4032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7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Se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kt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ori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4032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7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4032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7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4032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7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w w:val="103"/>
              </w:rPr>
              <w:t>lar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4032" w:space="0" w:color="000000"/>
              <w:bottom w:val="single" w:sz="4.64008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4032" w:space="0" w:color="000000"/>
              <w:bottom w:val="single" w:sz="4.64008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>
              <w:spacing w:before="17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64032" w:space="0" w:color="000000"/>
              <w:bottom w:val="single" w:sz="4.64008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4032" w:space="0" w:color="000000"/>
              <w:bottom w:val="single" w:sz="4.64008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64032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Speciali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6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7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w w:val="103"/>
              </w:rPr>
              <w:t>lar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4008" w:space="0" w:color="000000"/>
              <w:bottom w:val="single" w:sz="4.64008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4008" w:space="0" w:color="000000"/>
              <w:bottom w:val="single" w:sz="4.64008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978" w:hRule="exact"/>
        </w:trPr>
        <w:tc>
          <w:tcPr>
            <w:tcW w:w="630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Speciali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67" w:lineRule="auto"/>
              <w:ind w:left="95" w:right="98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mes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em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4008" w:space="0" w:color="000000"/>
              <w:bottom w:val="single" w:sz="4.64008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>
              <w:spacing w:before="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49" w:type="dxa"/>
            <w:tcBorders>
              <w:top w:val="single" w:sz="4.64008" w:space="0" w:color="000000"/>
              <w:bottom w:val="single" w:sz="4.64008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  <w:shd w:val="clear" w:color="auto" w:fill="DCE6F1"/>
          </w:tcPr>
          <w:p>
            <w:pPr/>
            <w:rPr/>
          </w:p>
        </w:tc>
        <w:tc>
          <w:tcPr>
            <w:tcW w:w="2731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  <w:shd w:val="clear" w:color="auto" w:fill="DCE6F1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Shuma</w:t>
            </w:r>
            <w:r>
              <w:rPr>
                <w:rFonts w:ascii="Calibri" w:hAnsi="Calibri" w:cs="Calibri" w:eastAsia="Calibri"/>
                <w:sz w:val="20"/>
                <w:szCs w:val="20"/>
                <w:spacing w:val="1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Sektorin: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4008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  <w:shd w:val="clear" w:color="auto" w:fill="DCE6F1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6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5" w:after="0" w:line="267" w:lineRule="auto"/>
              <w:ind w:left="96" w:right="561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(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6</w:t>
            </w:r>
            <w:r>
              <w:rPr>
                <w:rFonts w:ascii="Calibri" w:hAnsi="Calibri" w:cs="Calibri" w:eastAsia="Calibri"/>
                <w:sz w:val="20"/>
                <w:szCs w:val="20"/>
                <w:spacing w:val="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+</w:t>
            </w:r>
            <w:r>
              <w:rPr>
                <w:rFonts w:ascii="Calibri" w:hAnsi="Calibri" w:cs="Calibri" w:eastAsia="Calibri"/>
                <w:sz w:val="20"/>
                <w:szCs w:val="20"/>
                <w:spacing w:val="1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)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DCE6F1"/>
          </w:tcPr>
          <w:p>
            <w:pPr/>
            <w:rPr/>
          </w:p>
        </w:tc>
        <w:tc>
          <w:tcPr>
            <w:tcW w:w="1072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16008" w:space="0" w:color="000000"/>
            </w:tcBorders>
            <w:shd w:val="clear" w:color="auto" w:fill="DCE6F1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43" w:type="dxa"/>
            <w:tcBorders>
              <w:top w:val="single" w:sz="4.64008" w:space="0" w:color="000000"/>
              <w:bottom w:val="single" w:sz="4.639840" w:space="0" w:color="000000"/>
              <w:left w:val="single" w:sz="4.16008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15984" w:space="0" w:color="000000"/>
            </w:tcBorders>
            <w:shd w:val="clear" w:color="auto" w:fill="DCE6F1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49" w:type="dxa"/>
            <w:tcBorders>
              <w:top w:val="single" w:sz="4.64008" w:space="0" w:color="000000"/>
              <w:bottom w:val="single" w:sz="4.639840" w:space="0" w:color="000000"/>
              <w:left w:val="single" w:sz="4.15984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432" w:hRule="exact"/>
        </w:trPr>
        <w:tc>
          <w:tcPr>
            <w:tcW w:w="630" w:type="dxa"/>
            <w:tcBorders>
              <w:top w:val="single" w:sz="4.639840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2731" w:type="dxa"/>
            <w:tcBorders>
              <w:top w:val="single" w:sz="4.639840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682" w:type="dxa"/>
            <w:tcBorders>
              <w:top w:val="single" w:sz="4.639840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420" w:type="dxa"/>
            <w:tcBorders>
              <w:top w:val="single" w:sz="4.639840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610" w:type="dxa"/>
            <w:tcBorders>
              <w:top w:val="single" w:sz="4.639840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072" w:type="dxa"/>
            <w:tcBorders>
              <w:top w:val="single" w:sz="4.639840" w:space="0" w:color="000000"/>
              <w:bottom w:val="single" w:sz="4.64008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39840" w:space="0" w:color="000000"/>
              <w:bottom w:val="single" w:sz="4.64008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39840" w:space="0" w:color="000000"/>
              <w:bottom w:val="single" w:sz="4.64008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39840" w:space="0" w:color="000000"/>
              <w:bottom w:val="single" w:sz="4.64008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639840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2731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5" w:after="0" w:line="267" w:lineRule="auto"/>
              <w:ind w:left="95" w:right="229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Sektori</w:t>
            </w:r>
            <w:r>
              <w:rPr>
                <w:rFonts w:ascii="Calibri" w:hAnsi="Calibri" w:cs="Calibri" w:eastAsia="Calibri"/>
                <w:sz w:val="20"/>
                <w:szCs w:val="20"/>
                <w:spacing w:val="1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Ruajtjes</w:t>
            </w:r>
            <w:r>
              <w:rPr>
                <w:rFonts w:ascii="Calibri" w:hAnsi="Calibri" w:cs="Calibri" w:eastAsia="Calibri"/>
                <w:sz w:val="20"/>
                <w:szCs w:val="20"/>
                <w:spacing w:val="19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g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c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dentet</w:t>
            </w:r>
            <w:r>
              <w:rPr>
                <w:rFonts w:ascii="Calibri" w:hAnsi="Calibri" w:cs="Calibri" w:eastAsia="Calibri"/>
                <w:sz w:val="20"/>
                <w:szCs w:val="20"/>
                <w:spacing w:val="27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9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7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d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he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H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4008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420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610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072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4008" w:space="0" w:color="000000"/>
              <w:bottom w:val="single" w:sz="4.639840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4008" w:space="0" w:color="000000"/>
              <w:bottom w:val="single" w:sz="4.639840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5" w:hRule="exact"/>
        </w:trPr>
        <w:tc>
          <w:tcPr>
            <w:tcW w:w="630" w:type="dxa"/>
            <w:tcBorders>
              <w:top w:val="single" w:sz="4.639840" w:space="0" w:color="000000"/>
              <w:bottom w:val="single" w:sz="4.15984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5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39840" w:space="0" w:color="000000"/>
              <w:bottom w:val="single" w:sz="4.15984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1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se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k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tori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39840" w:space="0" w:color="000000"/>
              <w:bottom w:val="single" w:sz="4.15984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39840" w:space="0" w:color="000000"/>
              <w:bottom w:val="single" w:sz="4.15984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39840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w w:val="103"/>
              </w:rPr>
              <w:t>lar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39840" w:space="0" w:color="000000"/>
              <w:bottom w:val="single" w:sz="4.15984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39840" w:space="0" w:color="000000"/>
              <w:bottom w:val="single" w:sz="4.15984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639840" w:space="0" w:color="000000"/>
              <w:bottom w:val="single" w:sz="4.15984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39840" w:space="0" w:color="000000"/>
              <w:bottom w:val="single" w:sz="4.15984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639840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15984" w:space="0" w:color="000000"/>
              <w:bottom w:val="single" w:sz="4.16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6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15984" w:space="0" w:color="000000"/>
              <w:bottom w:val="single" w:sz="4.16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Zv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/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shef</w:t>
            </w:r>
            <w:r>
              <w:rPr>
                <w:rFonts w:ascii="Calibri" w:hAnsi="Calibri" w:cs="Calibri" w:eastAsia="Calibri"/>
                <w:sz w:val="20"/>
                <w:szCs w:val="20"/>
                <w:spacing w:val="2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ekt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ri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5984" w:space="0" w:color="000000"/>
              <w:bottom w:val="single" w:sz="4.16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15984" w:space="0" w:color="000000"/>
              <w:bottom w:val="single" w:sz="4.16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15984" w:space="0" w:color="000000"/>
              <w:bottom w:val="single" w:sz="4.16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6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w w:val="103"/>
              </w:rPr>
              <w:t>lar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15984" w:space="0" w:color="000000"/>
              <w:bottom w:val="single" w:sz="4.16008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15984" w:space="0" w:color="000000"/>
              <w:bottom w:val="single" w:sz="4.16008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>
              <w:spacing w:before="3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15984" w:space="0" w:color="000000"/>
              <w:bottom w:val="single" w:sz="4.16008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15984" w:space="0" w:color="000000"/>
              <w:bottom w:val="single" w:sz="4.16008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15984" w:space="0" w:color="000000"/>
              <w:bottom w:val="single" w:sz="4.16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977" w:hRule="exact"/>
        </w:trPr>
        <w:tc>
          <w:tcPr>
            <w:tcW w:w="630" w:type="dxa"/>
            <w:tcBorders>
              <w:top w:val="single" w:sz="4.16008" w:space="0" w:color="000000"/>
              <w:bottom w:val="single" w:sz="4.6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7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16008" w:space="0" w:color="000000"/>
              <w:bottom w:val="single" w:sz="4.6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6" w:after="0" w:line="267" w:lineRule="auto"/>
              <w:ind w:left="95" w:right="587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Speciali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27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Kontro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2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te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g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u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se</w:t>
            </w:r>
            <w:r>
              <w:rPr>
                <w:rFonts w:ascii="Calibri" w:hAnsi="Calibri" w:cs="Calibri" w:eastAsia="Calibri"/>
                <w:sz w:val="20"/>
                <w:szCs w:val="20"/>
                <w:spacing w:val="2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Sel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v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1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Rez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dencave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6008" w:space="0" w:color="000000"/>
              <w:bottom w:val="single" w:sz="4.6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16008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16008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w w:val="103"/>
              </w:rPr>
              <w:t>lar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16008" w:space="0" w:color="000000"/>
              <w:bottom w:val="single" w:sz="4.640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16008" w:space="0" w:color="000000"/>
              <w:bottom w:val="single" w:sz="4.640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16008" w:space="0" w:color="000000"/>
              <w:bottom w:val="single" w:sz="4.640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16008" w:space="0" w:color="000000"/>
              <w:bottom w:val="single" w:sz="4.640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16008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4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6" w:after="0" w:line="266" w:lineRule="auto"/>
              <w:ind w:left="95" w:right="61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Speciali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27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ruajtjes</w:t>
            </w:r>
            <w:r>
              <w:rPr>
                <w:rFonts w:ascii="Calibri" w:hAnsi="Calibri" w:cs="Calibri" w:eastAsia="Calibri"/>
                <w:sz w:val="20"/>
                <w:szCs w:val="20"/>
                <w:spacing w:val="19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nga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c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dentet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2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9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LE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5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6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7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w w:val="103"/>
              </w:rPr>
              <w:t>lar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40" w:space="0" w:color="000000"/>
              <w:bottom w:val="single" w:sz="4.640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5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40" w:space="0" w:color="000000"/>
              <w:bottom w:val="single" w:sz="4.640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978" w:hRule="exact"/>
        </w:trPr>
        <w:tc>
          <w:tcPr>
            <w:tcW w:w="630" w:type="dxa"/>
            <w:tcBorders>
              <w:top w:val="single" w:sz="4.640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5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40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67" w:lineRule="auto"/>
              <w:ind w:left="95" w:right="562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Speciali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27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uajt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j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es</w:t>
            </w:r>
            <w:r>
              <w:rPr>
                <w:rFonts w:ascii="Calibri" w:hAnsi="Calibri" w:cs="Calibri" w:eastAsia="Calibri"/>
                <w:sz w:val="20"/>
                <w:szCs w:val="20"/>
                <w:spacing w:val="2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g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c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dentet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2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9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H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40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4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40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40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67" w:lineRule="auto"/>
              <w:ind w:left="95" w:right="98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mes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em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40" w:space="0" w:color="000000"/>
              <w:bottom w:val="single" w:sz="4.64008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40" w:space="0" w:color="000000"/>
              <w:bottom w:val="single" w:sz="4.64008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40" w:space="0" w:color="000000"/>
              <w:bottom w:val="single" w:sz="4.64008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4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49" w:type="dxa"/>
            <w:tcBorders>
              <w:top w:val="single" w:sz="4.640" w:space="0" w:color="000000"/>
              <w:bottom w:val="single" w:sz="4.64008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640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6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5" w:after="0" w:line="267" w:lineRule="auto"/>
              <w:ind w:left="95" w:right="61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Speciali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27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ruajtjes</w:t>
            </w:r>
            <w:r>
              <w:rPr>
                <w:rFonts w:ascii="Calibri" w:hAnsi="Calibri" w:cs="Calibri" w:eastAsia="Calibri"/>
                <w:sz w:val="20"/>
                <w:szCs w:val="20"/>
                <w:spacing w:val="19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nga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c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dentet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2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9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LE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ulet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4008" w:space="0" w:color="000000"/>
              <w:bottom w:val="single" w:sz="4.64008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4008" w:space="0" w:color="000000"/>
              <w:bottom w:val="single" w:sz="4.64008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10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</w:tbl>
    <w:p>
      <w:pPr>
        <w:spacing w:after="0"/>
        <w:sectPr>
          <w:pgMar w:header="0" w:footer="779" w:top="1120" w:bottom="960" w:left="1480" w:right="1460"/>
          <w:pgSz w:w="12240" w:h="15840"/>
        </w:sectPr>
      </w:pPr>
      <w:rPr/>
    </w:p>
    <w:p>
      <w:pPr>
        <w:spacing w:before="8" w:after="0" w:line="90" w:lineRule="exact"/>
        <w:jc w:val="left"/>
        <w:rPr>
          <w:sz w:val="9"/>
          <w:szCs w:val="9"/>
        </w:rPr>
      </w:pPr>
      <w:rPr/>
      <w:r>
        <w:rPr>
          <w:sz w:val="9"/>
          <w:szCs w:val="9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95.799904" w:type="dxa"/>
      </w:tblPr>
      <w:tblGrid/>
      <w:tr>
        <w:trPr>
          <w:trHeight w:val="700" w:hRule="exact"/>
        </w:trPr>
        <w:tc>
          <w:tcPr>
            <w:tcW w:w="630" w:type="dxa"/>
            <w:tcBorders>
              <w:top w:val="nil" w:sz="6" w:space="0" w:color="auto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2731" w:type="dxa"/>
            <w:tcBorders>
              <w:top w:val="nil" w:sz="6" w:space="0" w:color="auto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6" w:after="0" w:line="267" w:lineRule="auto"/>
              <w:ind w:left="95" w:right="562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Speciali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27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uajt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j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es</w:t>
            </w:r>
            <w:r>
              <w:rPr>
                <w:rFonts w:ascii="Calibri" w:hAnsi="Calibri" w:cs="Calibri" w:eastAsia="Calibri"/>
                <w:sz w:val="20"/>
                <w:szCs w:val="20"/>
                <w:spacing w:val="2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g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c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dentet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2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9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H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nil" w:sz="6" w:space="0" w:color="auto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nil" w:sz="6" w:space="0" w:color="auto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nil" w:sz="6" w:space="0" w:color="auto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6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ulet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nil" w:sz="6" w:space="0" w:color="auto"/>
              <w:bottom w:val="single" w:sz="4.639840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nil" w:sz="6" w:space="0" w:color="auto"/>
              <w:bottom w:val="single" w:sz="4.639840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nil" w:sz="6" w:space="0" w:color="auto"/>
              <w:bottom w:val="single" w:sz="4.639840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nil" w:sz="6" w:space="0" w:color="auto"/>
              <w:bottom w:val="single" w:sz="4.639840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10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nil" w:sz="6" w:space="0" w:color="auto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7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Ins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ruk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or</w:t>
            </w:r>
            <w:r>
              <w:rPr>
                <w:rFonts w:ascii="Calibri" w:hAnsi="Calibri" w:cs="Calibri" w:eastAsia="Calibri"/>
                <w:sz w:val="20"/>
                <w:szCs w:val="20"/>
                <w:spacing w:val="2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Q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5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6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7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ulet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39840" w:space="0" w:color="000000"/>
              <w:bottom w:val="single" w:sz="4.639840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39840" w:space="0" w:color="000000"/>
              <w:bottom w:val="single" w:sz="4.639840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5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3361" w:type="dxa"/>
            <w:gridSpan w:val="2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72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Shofer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4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ulet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39840" w:space="0" w:color="000000"/>
              <w:bottom w:val="single" w:sz="4.639840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39840" w:space="0" w:color="000000"/>
              <w:bottom w:val="single" w:sz="4.639840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4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5" w:hRule="exact"/>
        </w:trPr>
        <w:tc>
          <w:tcPr>
            <w:tcW w:w="3361" w:type="dxa"/>
            <w:gridSpan w:val="2"/>
            <w:tcBorders>
              <w:top w:val="single" w:sz="4.639840" w:space="0" w:color="000000"/>
              <w:bottom w:val="single" w:sz="4.15984" w:space="0" w:color="000000"/>
              <w:left w:val="single" w:sz="4.64008" w:space="0" w:color="000000"/>
              <w:right w:val="single" w:sz="4.640" w:space="0" w:color="000000"/>
            </w:tcBorders>
            <w:shd w:val="clear" w:color="auto" w:fill="DCE6F1"/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72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Shuma</w:t>
            </w:r>
            <w:r>
              <w:rPr>
                <w:rFonts w:ascii="Calibri" w:hAnsi="Calibri" w:cs="Calibri" w:eastAsia="Calibri"/>
                <w:sz w:val="20"/>
                <w:szCs w:val="20"/>
                <w:spacing w:val="1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sek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orin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39840" w:space="0" w:color="000000"/>
              <w:bottom w:val="single" w:sz="4.15984" w:space="0" w:color="000000"/>
              <w:left w:val="single" w:sz="4.640" w:space="0" w:color="000000"/>
              <w:right w:val="single" w:sz="4.64008" w:space="0" w:color="000000"/>
            </w:tcBorders>
            <w:shd w:val="clear" w:color="auto" w:fill="DCE6F1"/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41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39840" w:space="0" w:color="000000"/>
              <w:bottom w:val="single" w:sz="4.15984" w:space="0" w:color="000000"/>
              <w:left w:val="single" w:sz="4.64008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5" w:after="0" w:line="267" w:lineRule="auto"/>
              <w:ind w:left="96" w:right="358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(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9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of</w:t>
            </w:r>
            <w:r>
              <w:rPr>
                <w:rFonts w:ascii="Calibri" w:hAnsi="Calibri" w:cs="Calibri" w:eastAsia="Calibri"/>
                <w:sz w:val="20"/>
                <w:szCs w:val="20"/>
                <w:spacing w:val="7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+</w:t>
            </w:r>
            <w:r>
              <w:rPr>
                <w:rFonts w:ascii="Calibri" w:hAnsi="Calibri" w:cs="Calibri" w:eastAsia="Calibri"/>
                <w:sz w:val="20"/>
                <w:szCs w:val="20"/>
                <w:spacing w:val="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29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nof)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39840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DCE6F1"/>
          </w:tcPr>
          <w:p>
            <w:pPr/>
            <w:rPr/>
          </w:p>
        </w:tc>
        <w:tc>
          <w:tcPr>
            <w:tcW w:w="1072" w:type="dxa"/>
            <w:tcBorders>
              <w:top w:val="single" w:sz="4.639840" w:space="0" w:color="000000"/>
              <w:bottom w:val="single" w:sz="4.15984" w:space="0" w:color="000000"/>
              <w:left w:val="single" w:sz="4.639840" w:space="0" w:color="000000"/>
              <w:right w:val="single" w:sz="4.16008" w:space="0" w:color="000000"/>
            </w:tcBorders>
            <w:shd w:val="clear" w:color="auto" w:fill="DCE6F1"/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43" w:type="dxa"/>
            <w:tcBorders>
              <w:top w:val="single" w:sz="4.639840" w:space="0" w:color="000000"/>
              <w:bottom w:val="single" w:sz="4.15984" w:space="0" w:color="000000"/>
              <w:left w:val="single" w:sz="4.16008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8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639840" w:space="0" w:color="000000"/>
              <w:bottom w:val="single" w:sz="4.15984" w:space="0" w:color="000000"/>
              <w:left w:val="single" w:sz="4.639840" w:space="0" w:color="000000"/>
              <w:right w:val="single" w:sz="4.15984" w:space="0" w:color="000000"/>
            </w:tcBorders>
            <w:shd w:val="clear" w:color="auto" w:fill="DCE6F1"/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4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49" w:type="dxa"/>
            <w:tcBorders>
              <w:top w:val="single" w:sz="4.639840" w:space="0" w:color="000000"/>
              <w:bottom w:val="single" w:sz="4.15984" w:space="0" w:color="000000"/>
              <w:left w:val="single" w:sz="4.15984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29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639840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978" w:hRule="exact"/>
        </w:trPr>
        <w:tc>
          <w:tcPr>
            <w:tcW w:w="3361" w:type="dxa"/>
            <w:gridSpan w:val="2"/>
            <w:tcBorders>
              <w:top w:val="single" w:sz="4.15984" w:space="0" w:color="000000"/>
              <w:bottom w:val="single" w:sz="4.64032" w:space="0" w:color="000000"/>
              <w:left w:val="single" w:sz="4.64008" w:space="0" w:color="000000"/>
              <w:right w:val="single" w:sz="4.640" w:space="0" w:color="000000"/>
            </w:tcBorders>
            <w:shd w:val="clear" w:color="auto" w:fill="E6B8B7"/>
          </w:tcPr>
          <w:p>
            <w:pPr>
              <w:spacing w:before="6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Shu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1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:</w:t>
            </w:r>
            <w:r>
              <w:rPr>
                <w:rFonts w:ascii="Calibri" w:hAnsi="Calibri" w:cs="Calibri" w:eastAsia="Calibri"/>
                <w:sz w:val="20"/>
                <w:szCs w:val="20"/>
                <w:spacing w:val="4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Drej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oria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7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4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ifi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k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29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rdi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im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2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d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he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9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w w:val="103"/>
              </w:rPr>
              <w:t>Ko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tr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it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5984" w:space="0" w:color="000000"/>
              <w:bottom w:val="single" w:sz="4.64032" w:space="0" w:color="000000"/>
              <w:left w:val="single" w:sz="4.640" w:space="0" w:color="000000"/>
              <w:right w:val="single" w:sz="4.64008" w:space="0" w:color="000000"/>
            </w:tcBorders>
            <w:shd w:val="clear" w:color="auto" w:fill="E6B8B7"/>
          </w:tcPr>
          <w:p>
            <w:pPr>
              <w:spacing w:before="1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76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15984" w:space="0" w:color="000000"/>
              <w:bottom w:val="single" w:sz="4.64032" w:space="0" w:color="000000"/>
              <w:left w:val="single" w:sz="4.64008" w:space="0" w:color="000000"/>
              <w:right w:val="single" w:sz="4.639840" w:space="0" w:color="000000"/>
            </w:tcBorders>
            <w:shd w:val="clear" w:color="auto" w:fill="E6B8B7"/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69" w:lineRule="auto"/>
              <w:ind w:left="96" w:right="358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(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3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9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of</w:t>
            </w:r>
            <w:r>
              <w:rPr>
                <w:rFonts w:ascii="Calibri" w:hAnsi="Calibri" w:cs="Calibri" w:eastAsia="Calibri"/>
                <w:sz w:val="20"/>
                <w:szCs w:val="20"/>
                <w:spacing w:val="7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+</w:t>
            </w:r>
            <w:r>
              <w:rPr>
                <w:rFonts w:ascii="Calibri" w:hAnsi="Calibri" w:cs="Calibri" w:eastAsia="Calibri"/>
                <w:sz w:val="20"/>
                <w:szCs w:val="20"/>
                <w:spacing w:val="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43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nof)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15984" w:space="0" w:color="000000"/>
              <w:bottom w:val="single" w:sz="4.64032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E6B8B7"/>
          </w:tcPr>
          <w:p>
            <w:pPr>
              <w:spacing w:before="1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15984" w:space="0" w:color="000000"/>
              <w:bottom w:val="single" w:sz="4.64032" w:space="0" w:color="000000"/>
              <w:left w:val="single" w:sz="4.639840" w:space="0" w:color="000000"/>
              <w:right w:val="single" w:sz="4.16008" w:space="0" w:color="000000"/>
            </w:tcBorders>
            <w:shd w:val="clear" w:color="auto" w:fill="E6B8B7"/>
          </w:tcPr>
          <w:p>
            <w:pPr>
              <w:spacing w:before="1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43" w:type="dxa"/>
            <w:tcBorders>
              <w:top w:val="single" w:sz="4.15984" w:space="0" w:color="000000"/>
              <w:bottom w:val="single" w:sz="4.64032" w:space="0" w:color="000000"/>
              <w:left w:val="single" w:sz="4.16008" w:space="0" w:color="000000"/>
              <w:right w:val="single" w:sz="4.639840" w:space="0" w:color="000000"/>
            </w:tcBorders>
            <w:shd w:val="clear" w:color="auto" w:fill="E6B8B7"/>
          </w:tcPr>
          <w:p>
            <w:pPr>
              <w:spacing w:before="1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26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15984" w:space="0" w:color="000000"/>
              <w:bottom w:val="single" w:sz="4.64032" w:space="0" w:color="000000"/>
              <w:left w:val="single" w:sz="4.639840" w:space="0" w:color="000000"/>
              <w:right w:val="single" w:sz="4.15984" w:space="0" w:color="000000"/>
            </w:tcBorders>
            <w:shd w:val="clear" w:color="auto" w:fill="E6B8B7"/>
          </w:tcPr>
          <w:p>
            <w:pPr>
              <w:spacing w:before="1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7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49" w:type="dxa"/>
            <w:tcBorders>
              <w:top w:val="single" w:sz="4.15984" w:space="0" w:color="000000"/>
              <w:bottom w:val="single" w:sz="4.64032" w:space="0" w:color="000000"/>
              <w:left w:val="single" w:sz="4.15984" w:space="0" w:color="000000"/>
              <w:right w:val="single" w:sz="4.639840" w:space="0" w:color="000000"/>
            </w:tcBorders>
            <w:shd w:val="clear" w:color="auto" w:fill="E6B8B7"/>
          </w:tcPr>
          <w:p>
            <w:pPr>
              <w:spacing w:before="1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43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15984" w:space="0" w:color="000000"/>
              <w:bottom w:val="single" w:sz="4.64032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E6B8B7"/>
          </w:tcPr>
          <w:p>
            <w:pPr>
              <w:spacing w:before="1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433" w:hRule="exact"/>
        </w:trPr>
        <w:tc>
          <w:tcPr>
            <w:tcW w:w="630" w:type="dxa"/>
            <w:tcBorders>
              <w:top w:val="single" w:sz="4.64032" w:space="0" w:color="000000"/>
              <w:bottom w:val="single" w:sz="4.15984" w:space="0" w:color="000000"/>
              <w:left w:val="single" w:sz="4.64008" w:space="0" w:color="000000"/>
              <w:right w:val="single" w:sz="4.64008" w:space="0" w:color="000000"/>
            </w:tcBorders>
            <w:shd w:val="clear" w:color="auto" w:fill="00B050"/>
          </w:tcPr>
          <w:p>
            <w:pPr/>
            <w:rPr/>
          </w:p>
        </w:tc>
        <w:tc>
          <w:tcPr>
            <w:tcW w:w="2731" w:type="dxa"/>
            <w:tcBorders>
              <w:top w:val="single" w:sz="4.64032" w:space="0" w:color="000000"/>
              <w:bottom w:val="single" w:sz="4.15984" w:space="0" w:color="000000"/>
              <w:left w:val="single" w:sz="4.64008" w:space="0" w:color="000000"/>
              <w:right w:val="single" w:sz="4.640" w:space="0" w:color="000000"/>
            </w:tcBorders>
            <w:shd w:val="clear" w:color="auto" w:fill="00B050"/>
          </w:tcPr>
          <w:p>
            <w:pPr/>
            <w:rPr/>
          </w:p>
        </w:tc>
        <w:tc>
          <w:tcPr>
            <w:tcW w:w="682" w:type="dxa"/>
            <w:tcBorders>
              <w:top w:val="single" w:sz="4.64032" w:space="0" w:color="000000"/>
              <w:bottom w:val="single" w:sz="4.15984" w:space="0" w:color="000000"/>
              <w:left w:val="single" w:sz="4.640" w:space="0" w:color="000000"/>
              <w:right w:val="single" w:sz="4.64008" w:space="0" w:color="000000"/>
            </w:tcBorders>
            <w:shd w:val="clear" w:color="auto" w:fill="00B050"/>
          </w:tcPr>
          <w:p>
            <w:pPr/>
            <w:rPr/>
          </w:p>
        </w:tc>
        <w:tc>
          <w:tcPr>
            <w:tcW w:w="1420" w:type="dxa"/>
            <w:tcBorders>
              <w:top w:val="single" w:sz="4.64032" w:space="0" w:color="000000"/>
              <w:bottom w:val="single" w:sz="4.15984" w:space="0" w:color="000000"/>
              <w:left w:val="single" w:sz="4.64008" w:space="0" w:color="000000"/>
              <w:right w:val="single" w:sz="4.639840" w:space="0" w:color="000000"/>
            </w:tcBorders>
            <w:shd w:val="clear" w:color="auto" w:fill="00B050"/>
          </w:tcPr>
          <w:p>
            <w:pPr/>
            <w:rPr/>
          </w:p>
        </w:tc>
        <w:tc>
          <w:tcPr>
            <w:tcW w:w="610" w:type="dxa"/>
            <w:tcBorders>
              <w:top w:val="single" w:sz="4.64032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00B050"/>
          </w:tcPr>
          <w:p>
            <w:pPr/>
            <w:rPr/>
          </w:p>
        </w:tc>
        <w:tc>
          <w:tcPr>
            <w:tcW w:w="1072" w:type="dxa"/>
            <w:tcBorders>
              <w:top w:val="single" w:sz="4.64032" w:space="0" w:color="000000"/>
              <w:bottom w:val="single" w:sz="4.15984" w:space="0" w:color="000000"/>
              <w:left w:val="single" w:sz="4.639840" w:space="0" w:color="000000"/>
              <w:right w:val="single" w:sz="4.16008" w:space="0" w:color="000000"/>
            </w:tcBorders>
            <w:shd w:val="clear" w:color="auto" w:fill="00B050"/>
          </w:tcPr>
          <w:p>
            <w:pPr/>
            <w:rPr/>
          </w:p>
        </w:tc>
        <w:tc>
          <w:tcPr>
            <w:tcW w:w="643" w:type="dxa"/>
            <w:tcBorders>
              <w:top w:val="single" w:sz="4.64032" w:space="0" w:color="000000"/>
              <w:bottom w:val="single" w:sz="4.15984" w:space="0" w:color="000000"/>
              <w:left w:val="single" w:sz="4.16008" w:space="0" w:color="000000"/>
              <w:right w:val="single" w:sz="4.639840" w:space="0" w:color="000000"/>
            </w:tcBorders>
            <w:shd w:val="clear" w:color="auto" w:fill="00B050"/>
          </w:tcPr>
          <w:p>
            <w:pPr/>
            <w:rPr/>
          </w:p>
        </w:tc>
        <w:tc>
          <w:tcPr>
            <w:tcW w:w="490" w:type="dxa"/>
            <w:tcBorders>
              <w:top w:val="single" w:sz="4.64032" w:space="0" w:color="000000"/>
              <w:bottom w:val="single" w:sz="4.15984" w:space="0" w:color="000000"/>
              <w:left w:val="single" w:sz="4.639840" w:space="0" w:color="000000"/>
              <w:right w:val="single" w:sz="4.15984" w:space="0" w:color="000000"/>
            </w:tcBorders>
            <w:shd w:val="clear" w:color="auto" w:fill="00B050"/>
          </w:tcPr>
          <w:p>
            <w:pPr/>
            <w:rPr/>
          </w:p>
        </w:tc>
        <w:tc>
          <w:tcPr>
            <w:tcW w:w="449" w:type="dxa"/>
            <w:tcBorders>
              <w:top w:val="single" w:sz="4.64032" w:space="0" w:color="000000"/>
              <w:bottom w:val="single" w:sz="4.15984" w:space="0" w:color="000000"/>
              <w:left w:val="single" w:sz="4.15984" w:space="0" w:color="000000"/>
              <w:right w:val="single" w:sz="4.639840" w:space="0" w:color="000000"/>
            </w:tcBorders>
            <w:shd w:val="clear" w:color="auto" w:fill="00B050"/>
          </w:tcPr>
          <w:p>
            <w:pPr/>
            <w:rPr/>
          </w:p>
        </w:tc>
        <w:tc>
          <w:tcPr>
            <w:tcW w:w="343" w:type="dxa"/>
            <w:tcBorders>
              <w:top w:val="single" w:sz="4.64032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00B050"/>
          </w:tcPr>
          <w:p>
            <w:pPr/>
            <w:rPr/>
          </w:p>
        </w:tc>
      </w:tr>
      <w:tr>
        <w:trPr>
          <w:trHeight w:val="977" w:hRule="exact"/>
        </w:trPr>
        <w:tc>
          <w:tcPr>
            <w:tcW w:w="630" w:type="dxa"/>
            <w:tcBorders>
              <w:top w:val="single" w:sz="4.15984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2731" w:type="dxa"/>
            <w:tcBorders>
              <w:top w:val="single" w:sz="4.15984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DRE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J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RIA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9" w:after="0" w:line="266" w:lineRule="auto"/>
              <w:ind w:left="95" w:right="126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PËR</w:t>
            </w:r>
            <w:r>
              <w:rPr>
                <w:rFonts w:ascii="Calibri" w:hAnsi="Calibri" w:cs="Calibri" w:eastAsia="Calibri"/>
                <w:sz w:val="20"/>
                <w:szCs w:val="20"/>
                <w:spacing w:val="1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G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U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24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FIZIKE</w:t>
            </w:r>
            <w:r>
              <w:rPr>
                <w:rFonts w:ascii="Calibri" w:hAnsi="Calibri" w:cs="Calibri" w:eastAsia="Calibri"/>
                <w:sz w:val="20"/>
                <w:szCs w:val="20"/>
                <w:spacing w:val="1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Calibri" w:hAnsi="Calibri" w:cs="Calibri" w:eastAsia="Calibri"/>
                <w:sz w:val="20"/>
                <w:szCs w:val="20"/>
                <w:spacing w:val="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SH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DHE</w:t>
            </w:r>
            <w:r>
              <w:rPr>
                <w:rFonts w:ascii="Calibri" w:hAnsi="Calibri" w:cs="Calibri" w:eastAsia="Calibri"/>
                <w:sz w:val="20"/>
                <w:szCs w:val="20"/>
                <w:spacing w:val="1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FAMI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J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VE</w:t>
            </w:r>
            <w:r>
              <w:rPr>
                <w:rFonts w:ascii="Calibri" w:hAnsi="Calibri" w:cs="Calibri" w:eastAsia="Calibri"/>
                <w:sz w:val="20"/>
                <w:szCs w:val="20"/>
                <w:spacing w:val="2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TYRE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5984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420" w:type="dxa"/>
            <w:tcBorders>
              <w:top w:val="single" w:sz="4.15984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610" w:type="dxa"/>
            <w:tcBorders>
              <w:top w:val="single" w:sz="4.15984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072" w:type="dxa"/>
            <w:tcBorders>
              <w:top w:val="single" w:sz="4.15984" w:space="0" w:color="000000"/>
              <w:bottom w:val="single" w:sz="4.64008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15984" w:space="0" w:color="000000"/>
              <w:bottom w:val="single" w:sz="4.64008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15984" w:space="0" w:color="000000"/>
              <w:bottom w:val="single" w:sz="4.64008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15984" w:space="0" w:color="000000"/>
              <w:bottom w:val="single" w:sz="4.64008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15984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  <w:shd w:val="clear" w:color="auto" w:fill="DCE6F1"/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  <w:shd w:val="clear" w:color="auto" w:fill="DCE6F1"/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w w:val="103"/>
              </w:rPr>
              <w:t>Drej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  <w:shd w:val="clear" w:color="auto" w:fill="DCE6F1"/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w w:val="103"/>
              </w:rPr>
              <w:t>lar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16008" w:space="0" w:color="000000"/>
            </w:tcBorders>
            <w:shd w:val="clear" w:color="auto" w:fill="DCE6F1"/>
          </w:tcPr>
          <w:p>
            <w:pPr/>
            <w:rPr/>
          </w:p>
        </w:tc>
        <w:tc>
          <w:tcPr>
            <w:tcW w:w="643" w:type="dxa"/>
            <w:tcBorders>
              <w:top w:val="single" w:sz="4.64008" w:space="0" w:color="000000"/>
              <w:bottom w:val="single" w:sz="4.64008" w:space="0" w:color="000000"/>
              <w:left w:val="single" w:sz="4.16008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15984" w:space="0" w:color="000000"/>
            </w:tcBorders>
            <w:shd w:val="clear" w:color="auto" w:fill="DCE6F1"/>
          </w:tcPr>
          <w:p>
            <w:pPr/>
            <w:rPr/>
          </w:p>
        </w:tc>
        <w:tc>
          <w:tcPr>
            <w:tcW w:w="449" w:type="dxa"/>
            <w:tcBorders>
              <w:top w:val="single" w:sz="4.64008" w:space="0" w:color="000000"/>
              <w:bottom w:val="single" w:sz="4.64008" w:space="0" w:color="000000"/>
              <w:left w:val="single" w:sz="4.15984" w:space="0" w:color="000000"/>
              <w:right w:val="single" w:sz="4.639840" w:space="0" w:color="000000"/>
            </w:tcBorders>
            <w:shd w:val="clear" w:color="auto" w:fill="DCE6F1"/>
          </w:tcPr>
          <w:p>
            <w:pPr/>
            <w:rPr/>
          </w:p>
        </w:tc>
        <w:tc>
          <w:tcPr>
            <w:tcW w:w="343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DCE6F1"/>
          </w:tcPr>
          <w:p>
            <w:pPr/>
            <w:rPr/>
          </w:p>
        </w:tc>
      </w:tr>
      <w:tr>
        <w:trPr>
          <w:trHeight w:val="704" w:hRule="exact"/>
        </w:trPr>
        <w:tc>
          <w:tcPr>
            <w:tcW w:w="630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  <w:shd w:val="clear" w:color="auto" w:fill="DCE6F1"/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  <w:shd w:val="clear" w:color="auto" w:fill="DCE6F1"/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Zv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/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Drej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  <w:shd w:val="clear" w:color="auto" w:fill="DCE6F1"/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w w:val="103"/>
              </w:rPr>
              <w:t>lar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16008" w:space="0" w:color="000000"/>
            </w:tcBorders>
            <w:shd w:val="clear" w:color="auto" w:fill="DCE6F1"/>
          </w:tcPr>
          <w:p>
            <w:pPr/>
            <w:rPr/>
          </w:p>
        </w:tc>
        <w:tc>
          <w:tcPr>
            <w:tcW w:w="643" w:type="dxa"/>
            <w:tcBorders>
              <w:top w:val="single" w:sz="4.64008" w:space="0" w:color="000000"/>
              <w:bottom w:val="single" w:sz="4.64008" w:space="0" w:color="000000"/>
              <w:left w:val="single" w:sz="4.16008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15984" w:space="0" w:color="000000"/>
            </w:tcBorders>
            <w:shd w:val="clear" w:color="auto" w:fill="DCE6F1"/>
          </w:tcPr>
          <w:p>
            <w:pPr/>
            <w:rPr/>
          </w:p>
        </w:tc>
        <w:tc>
          <w:tcPr>
            <w:tcW w:w="449" w:type="dxa"/>
            <w:tcBorders>
              <w:top w:val="single" w:sz="4.64008" w:space="0" w:color="000000"/>
              <w:bottom w:val="single" w:sz="4.64008" w:space="0" w:color="000000"/>
              <w:left w:val="single" w:sz="4.15984" w:space="0" w:color="000000"/>
              <w:right w:val="single" w:sz="4.639840" w:space="0" w:color="000000"/>
            </w:tcBorders>
            <w:shd w:val="clear" w:color="auto" w:fill="DCE6F1"/>
          </w:tcPr>
          <w:p>
            <w:pPr/>
            <w:rPr/>
          </w:p>
        </w:tc>
        <w:tc>
          <w:tcPr>
            <w:tcW w:w="343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DCE6F1"/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Speciali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2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h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b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met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6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7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w w:val="103"/>
              </w:rPr>
              <w:t>lar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4008" w:space="0" w:color="000000"/>
              <w:bottom w:val="single" w:sz="4.64008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4008" w:space="0" w:color="000000"/>
              <w:bottom w:val="single" w:sz="4.64008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5" w:after="0" w:line="267" w:lineRule="auto"/>
              <w:ind w:left="95" w:right="162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Speciali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2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g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u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ri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2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Fiz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ke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Calibri" w:hAnsi="Calibri" w:cs="Calibri" w:eastAsia="Calibri"/>
                <w:sz w:val="20"/>
                <w:szCs w:val="20"/>
                <w:spacing w:val="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LSH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4008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w w:val="103"/>
              </w:rPr>
              <w:t>lar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4008" w:space="0" w:color="000000"/>
              <w:bottom w:val="single" w:sz="4.639840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4008" w:space="0" w:color="000000"/>
              <w:bottom w:val="single" w:sz="4.639840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5" w:hRule="exact"/>
        </w:trPr>
        <w:tc>
          <w:tcPr>
            <w:tcW w:w="630" w:type="dxa"/>
            <w:tcBorders>
              <w:top w:val="single" w:sz="4.639840" w:space="0" w:color="000000"/>
              <w:bottom w:val="single" w:sz="4.15984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39840" w:space="0" w:color="000000"/>
              <w:bottom w:val="single" w:sz="4.15984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Speciali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2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g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u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ri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2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SH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dh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B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ane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v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39840" w:space="0" w:color="000000"/>
              <w:bottom w:val="single" w:sz="4.15984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39840" w:space="0" w:color="000000"/>
              <w:bottom w:val="single" w:sz="4.15984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39840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w w:val="103"/>
              </w:rPr>
              <w:t>lar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39840" w:space="0" w:color="000000"/>
              <w:bottom w:val="single" w:sz="4.15984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39840" w:space="0" w:color="000000"/>
              <w:bottom w:val="single" w:sz="4.15984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639840" w:space="0" w:color="000000"/>
              <w:bottom w:val="single" w:sz="4.15984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39840" w:space="0" w:color="000000"/>
              <w:bottom w:val="single" w:sz="4.15984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639840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979" w:hRule="exact"/>
        </w:trPr>
        <w:tc>
          <w:tcPr>
            <w:tcW w:w="630" w:type="dxa"/>
            <w:tcBorders>
              <w:top w:val="single" w:sz="4.15984" w:space="0" w:color="000000"/>
              <w:bottom w:val="single" w:sz="4.6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4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15984" w:space="0" w:color="000000"/>
              <w:bottom w:val="single" w:sz="4.6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6" w:after="0" w:line="267" w:lineRule="auto"/>
              <w:ind w:left="95" w:right="326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Speciali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2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Tekno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gjine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dh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In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ramc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on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(Ko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u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k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in)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5984" w:space="0" w:color="000000"/>
              <w:bottom w:val="single" w:sz="4.6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15984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15984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w w:val="103"/>
              </w:rPr>
              <w:t>lar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15984" w:space="0" w:color="000000"/>
              <w:bottom w:val="single" w:sz="4.640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15984" w:space="0" w:color="000000"/>
              <w:bottom w:val="single" w:sz="4.640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15984" w:space="0" w:color="000000"/>
              <w:bottom w:val="single" w:sz="4.640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15984" w:space="0" w:color="000000"/>
              <w:bottom w:val="single" w:sz="4.640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15984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4" w:hRule="exact"/>
        </w:trPr>
        <w:tc>
          <w:tcPr>
            <w:tcW w:w="630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5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Speciali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2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Sherbimet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Mbeshtete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3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Logji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ke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w w:val="103"/>
              </w:rPr>
              <w:t>lar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40" w:space="0" w:color="000000"/>
              <w:bottom w:val="single" w:sz="4.640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40" w:space="0" w:color="000000"/>
              <w:bottom w:val="single" w:sz="4.640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6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Ko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ant</w:t>
            </w:r>
            <w:r>
              <w:rPr>
                <w:rFonts w:ascii="Calibri" w:hAnsi="Calibri" w:cs="Calibri" w:eastAsia="Calibri"/>
                <w:sz w:val="20"/>
                <w:szCs w:val="20"/>
                <w:spacing w:val="3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Helikopteri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6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7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w w:val="103"/>
              </w:rPr>
              <w:t>lar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40" w:space="0" w:color="000000"/>
              <w:bottom w:val="single" w:sz="4.640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40" w:space="0" w:color="000000"/>
              <w:bottom w:val="single" w:sz="4.640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640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7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40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Pi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40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40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40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w w:val="103"/>
              </w:rPr>
              <w:t>lar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40" w:space="0" w:color="000000"/>
              <w:bottom w:val="single" w:sz="4.64008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40" w:space="0" w:color="000000"/>
              <w:bottom w:val="single" w:sz="4.64008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640" w:space="0" w:color="000000"/>
              <w:bottom w:val="single" w:sz="4.64008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40" w:space="0" w:color="000000"/>
              <w:bottom w:val="single" w:sz="4.64008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640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4" w:hRule="exact"/>
        </w:trPr>
        <w:tc>
          <w:tcPr>
            <w:tcW w:w="630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8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In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x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in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er</w:t>
            </w:r>
            <w:r>
              <w:rPr>
                <w:rFonts w:ascii="Calibri" w:hAnsi="Calibri" w:cs="Calibri" w:eastAsia="Calibri"/>
                <w:sz w:val="20"/>
                <w:szCs w:val="20"/>
                <w:spacing w:val="2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He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iko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ri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(elek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ronik,</w:t>
            </w:r>
            <w:r>
              <w:rPr>
                <w:rFonts w:ascii="Calibri" w:hAnsi="Calibri" w:cs="Calibri" w:eastAsia="Calibri"/>
                <w:sz w:val="20"/>
                <w:szCs w:val="20"/>
                <w:spacing w:val="3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me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k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ik)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w w:val="103"/>
              </w:rPr>
              <w:t>lar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4008" w:space="0" w:color="000000"/>
              <w:bottom w:val="single" w:sz="4.64008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4008" w:space="0" w:color="000000"/>
              <w:bottom w:val="single" w:sz="4.64008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9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Ko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ant</w:t>
            </w:r>
            <w:r>
              <w:rPr>
                <w:rFonts w:ascii="Calibri" w:hAnsi="Calibri" w:cs="Calibri" w:eastAsia="Calibri"/>
                <w:sz w:val="20"/>
                <w:szCs w:val="20"/>
                <w:spacing w:val="3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Mo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oskafi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6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7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w w:val="103"/>
              </w:rPr>
              <w:t>lar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4008" w:space="0" w:color="000000"/>
              <w:bottom w:val="single" w:sz="4.64008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>
              <w:spacing w:before="3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4008" w:space="0" w:color="000000"/>
              <w:bottom w:val="single" w:sz="4.64008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</w:tbl>
    <w:p>
      <w:pPr>
        <w:spacing w:after="0"/>
        <w:sectPr>
          <w:pgMar w:header="0" w:footer="779" w:top="1120" w:bottom="960" w:left="1480" w:right="1460"/>
          <w:pgSz w:w="12240" w:h="15840"/>
        </w:sectPr>
      </w:pPr>
      <w:rPr/>
    </w:p>
    <w:p>
      <w:pPr>
        <w:spacing w:before="8" w:after="0" w:line="90" w:lineRule="exact"/>
        <w:jc w:val="left"/>
        <w:rPr>
          <w:sz w:val="9"/>
          <w:szCs w:val="9"/>
        </w:rPr>
      </w:pPr>
      <w:rPr/>
      <w:r>
        <w:rPr>
          <w:sz w:val="9"/>
          <w:szCs w:val="9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95.799904" w:type="dxa"/>
      </w:tblPr>
      <w:tblGrid/>
      <w:tr>
        <w:trPr>
          <w:trHeight w:val="700" w:hRule="exact"/>
        </w:trPr>
        <w:tc>
          <w:tcPr>
            <w:tcW w:w="630" w:type="dxa"/>
            <w:tcBorders>
              <w:top w:val="nil" w:sz="6" w:space="0" w:color="auto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nil" w:sz="6" w:space="0" w:color="auto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nil" w:sz="6" w:space="0" w:color="auto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nil" w:sz="6" w:space="0" w:color="auto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nil" w:sz="6" w:space="0" w:color="auto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6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ulet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nil" w:sz="6" w:space="0" w:color="auto"/>
              <w:bottom w:val="single" w:sz="4.639840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nil" w:sz="6" w:space="0" w:color="auto"/>
              <w:bottom w:val="single" w:sz="4.639840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nil" w:sz="6" w:space="0" w:color="auto"/>
              <w:bottom w:val="single" w:sz="4.639840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nil" w:sz="6" w:space="0" w:color="auto"/>
              <w:bottom w:val="single" w:sz="4.639840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nil" w:sz="6" w:space="0" w:color="auto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g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z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er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6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7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ulet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39840" w:space="0" w:color="000000"/>
              <w:bottom w:val="single" w:sz="4.639840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39840" w:space="0" w:color="000000"/>
              <w:bottom w:val="single" w:sz="4.639840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13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Speciali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2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Shërbimin</w:t>
            </w:r>
            <w:r>
              <w:rPr>
                <w:rFonts w:ascii="Calibri" w:hAnsi="Calibri" w:cs="Calibri" w:eastAsia="Calibri"/>
                <w:sz w:val="20"/>
                <w:szCs w:val="20"/>
                <w:spacing w:val="27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Brënd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hëm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5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ulet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39840" w:space="0" w:color="000000"/>
              <w:bottom w:val="single" w:sz="4.639840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39840" w:space="0" w:color="000000"/>
              <w:bottom w:val="single" w:sz="4.639840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5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5" w:hRule="exact"/>
        </w:trPr>
        <w:tc>
          <w:tcPr>
            <w:tcW w:w="630" w:type="dxa"/>
            <w:tcBorders>
              <w:top w:val="single" w:sz="4.639840" w:space="0" w:color="000000"/>
              <w:bottom w:val="single" w:sz="4.15984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39840" w:space="0" w:color="000000"/>
              <w:bottom w:val="single" w:sz="4.15984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Pr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ok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st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e/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k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vi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ste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39840" w:space="0" w:color="000000"/>
              <w:bottom w:val="single" w:sz="4.15984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39840" w:space="0" w:color="000000"/>
              <w:bottom w:val="single" w:sz="4.15984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39840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ulet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39840" w:space="0" w:color="000000"/>
              <w:bottom w:val="single" w:sz="4.15984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39840" w:space="0" w:color="000000"/>
              <w:bottom w:val="single" w:sz="4.15984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39840" w:space="0" w:color="000000"/>
              <w:bottom w:val="single" w:sz="4.15984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39840" w:space="0" w:color="000000"/>
              <w:bottom w:val="single" w:sz="4.15984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639840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15984" w:space="0" w:color="000000"/>
              <w:bottom w:val="single" w:sz="4.15984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14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15984" w:space="0" w:color="000000"/>
              <w:bottom w:val="single" w:sz="4.15984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Shofer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5984" w:space="0" w:color="000000"/>
              <w:bottom w:val="single" w:sz="4.15984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4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15984" w:space="0" w:color="000000"/>
              <w:bottom w:val="single" w:sz="4.15984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15984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6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7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ulet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15984" w:space="0" w:color="000000"/>
              <w:bottom w:val="single" w:sz="4.15984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15984" w:space="0" w:color="000000"/>
              <w:bottom w:val="single" w:sz="4.15984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15984" w:space="0" w:color="000000"/>
              <w:bottom w:val="single" w:sz="4.15984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15984" w:space="0" w:color="000000"/>
              <w:bottom w:val="single" w:sz="4.15984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>
              <w:spacing w:before="3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4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15984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15984" w:space="0" w:color="000000"/>
              <w:bottom w:val="single" w:sz="4.15984" w:space="0" w:color="000000"/>
              <w:left w:val="single" w:sz="4.64008" w:space="0" w:color="000000"/>
              <w:right w:val="single" w:sz="4.64008" w:space="0" w:color="000000"/>
            </w:tcBorders>
            <w:shd w:val="clear" w:color="auto" w:fill="DCE6F1"/>
          </w:tcPr>
          <w:p>
            <w:pPr/>
            <w:rPr/>
          </w:p>
        </w:tc>
        <w:tc>
          <w:tcPr>
            <w:tcW w:w="2731" w:type="dxa"/>
            <w:tcBorders>
              <w:top w:val="single" w:sz="4.15984" w:space="0" w:color="000000"/>
              <w:bottom w:val="single" w:sz="4.15984" w:space="0" w:color="000000"/>
              <w:left w:val="single" w:sz="4.64008" w:space="0" w:color="000000"/>
              <w:right w:val="single" w:sz="4.640" w:space="0" w:color="000000"/>
            </w:tcBorders>
            <w:shd w:val="clear" w:color="auto" w:fill="DCE6F1"/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Shuma</w:t>
            </w:r>
            <w:r>
              <w:rPr>
                <w:rFonts w:ascii="Calibri" w:hAnsi="Calibri" w:cs="Calibri" w:eastAsia="Calibri"/>
                <w:sz w:val="20"/>
                <w:szCs w:val="20"/>
                <w:spacing w:val="1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: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5984" w:space="0" w:color="000000"/>
              <w:bottom w:val="single" w:sz="4.15984" w:space="0" w:color="000000"/>
              <w:left w:val="single" w:sz="4.640" w:space="0" w:color="000000"/>
              <w:right w:val="single" w:sz="4.64008" w:space="0" w:color="000000"/>
            </w:tcBorders>
            <w:shd w:val="clear" w:color="auto" w:fill="DCE6F1"/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27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15984" w:space="0" w:color="000000"/>
              <w:bottom w:val="single" w:sz="4.15984" w:space="0" w:color="000000"/>
              <w:left w:val="single" w:sz="4.64008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5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(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3</w:t>
            </w:r>
            <w:r>
              <w:rPr>
                <w:rFonts w:ascii="Calibri" w:hAnsi="Calibri" w:cs="Calibri" w:eastAsia="Calibri"/>
                <w:sz w:val="20"/>
                <w:szCs w:val="20"/>
                <w:spacing w:val="9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+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9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14n/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f.)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15984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DCE6F1"/>
          </w:tcPr>
          <w:p>
            <w:pPr/>
            <w:rPr/>
          </w:p>
        </w:tc>
        <w:tc>
          <w:tcPr>
            <w:tcW w:w="1072" w:type="dxa"/>
            <w:tcBorders>
              <w:top w:val="single" w:sz="4.15984" w:space="0" w:color="000000"/>
              <w:bottom w:val="single" w:sz="4.15984" w:space="0" w:color="000000"/>
              <w:left w:val="single" w:sz="4.639840" w:space="0" w:color="000000"/>
              <w:right w:val="single" w:sz="4.16008" w:space="0" w:color="000000"/>
            </w:tcBorders>
            <w:shd w:val="clear" w:color="auto" w:fill="DCE6F1"/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43" w:type="dxa"/>
            <w:tcBorders>
              <w:top w:val="single" w:sz="4.15984" w:space="0" w:color="000000"/>
              <w:bottom w:val="single" w:sz="4.15984" w:space="0" w:color="000000"/>
              <w:left w:val="single" w:sz="4.16008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13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15984" w:space="0" w:color="000000"/>
              <w:bottom w:val="single" w:sz="4.15984" w:space="0" w:color="000000"/>
              <w:left w:val="single" w:sz="4.639840" w:space="0" w:color="000000"/>
              <w:right w:val="single" w:sz="4.15984" w:space="0" w:color="000000"/>
            </w:tcBorders>
            <w:shd w:val="clear" w:color="auto" w:fill="DCE6F1"/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49" w:type="dxa"/>
            <w:tcBorders>
              <w:top w:val="single" w:sz="4.15984" w:space="0" w:color="000000"/>
              <w:bottom w:val="single" w:sz="4.15984" w:space="0" w:color="000000"/>
              <w:left w:val="single" w:sz="4.15984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14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15984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977" w:hRule="exact"/>
        </w:trPr>
        <w:tc>
          <w:tcPr>
            <w:tcW w:w="630" w:type="dxa"/>
            <w:tcBorders>
              <w:top w:val="single" w:sz="4.15984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2731" w:type="dxa"/>
            <w:tcBorders>
              <w:top w:val="single" w:sz="4.15984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5" w:after="0" w:line="267" w:lineRule="auto"/>
              <w:ind w:left="95" w:right="105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Sektori</w:t>
            </w:r>
            <w:r>
              <w:rPr>
                <w:rFonts w:ascii="Calibri" w:hAnsi="Calibri" w:cs="Calibri" w:eastAsia="Calibri"/>
                <w:sz w:val="20"/>
                <w:szCs w:val="20"/>
                <w:spacing w:val="1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1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Si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g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u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2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zike</w:t>
            </w:r>
            <w:r>
              <w:rPr>
                <w:rFonts w:ascii="Calibri" w:hAnsi="Calibri" w:cs="Calibri" w:eastAsia="Calibri"/>
                <w:sz w:val="20"/>
                <w:szCs w:val="20"/>
                <w:spacing w:val="1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të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Pres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en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29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publikës</w:t>
            </w:r>
            <w:r>
              <w:rPr>
                <w:rFonts w:ascii="Calibri" w:hAnsi="Calibri" w:cs="Calibri" w:eastAsia="Calibri"/>
                <w:sz w:val="20"/>
                <w:szCs w:val="20"/>
                <w:spacing w:val="2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d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h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ilj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2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së</w:t>
            </w:r>
            <w:r>
              <w:rPr>
                <w:rFonts w:ascii="Calibri" w:hAnsi="Calibri" w:cs="Calibri" w:eastAsia="Calibri"/>
                <w:sz w:val="20"/>
                <w:szCs w:val="20"/>
                <w:spacing w:val="7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tij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5984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420" w:type="dxa"/>
            <w:tcBorders>
              <w:top w:val="single" w:sz="4.15984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610" w:type="dxa"/>
            <w:tcBorders>
              <w:top w:val="single" w:sz="4.15984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072" w:type="dxa"/>
            <w:tcBorders>
              <w:top w:val="single" w:sz="4.15984" w:space="0" w:color="000000"/>
              <w:bottom w:val="single" w:sz="4.64008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15984" w:space="0" w:color="000000"/>
              <w:bottom w:val="single" w:sz="4.64008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15984" w:space="0" w:color="000000"/>
              <w:bottom w:val="single" w:sz="4.64008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15984" w:space="0" w:color="000000"/>
              <w:bottom w:val="single" w:sz="4.64008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15984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Se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kt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ori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w w:val="103"/>
              </w:rPr>
              <w:t>lar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4008" w:space="0" w:color="000000"/>
              <w:bottom w:val="single" w:sz="4.64008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4008" w:space="0" w:color="000000"/>
              <w:bottom w:val="single" w:sz="4.64008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4" w:hRule="exact"/>
        </w:trPr>
        <w:tc>
          <w:tcPr>
            <w:tcW w:w="630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Trup</w:t>
            </w:r>
            <w:r>
              <w:rPr>
                <w:rFonts w:ascii="Calibri" w:hAnsi="Calibri" w:cs="Calibri" w:eastAsia="Calibri"/>
                <w:sz w:val="20"/>
                <w:szCs w:val="20"/>
                <w:spacing w:val="1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roje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w w:val="103"/>
              </w:rPr>
              <w:t>lar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4008" w:space="0" w:color="000000"/>
              <w:bottom w:val="single" w:sz="4.64008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4008" w:space="0" w:color="000000"/>
              <w:bottom w:val="single" w:sz="4.64008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Trup</w:t>
            </w:r>
            <w:r>
              <w:rPr>
                <w:rFonts w:ascii="Calibri" w:hAnsi="Calibri" w:cs="Calibri" w:eastAsia="Calibri"/>
                <w:sz w:val="20"/>
                <w:szCs w:val="20"/>
                <w:spacing w:val="1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roje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6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7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w w:val="103"/>
              </w:rPr>
              <w:t>lar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4008" w:space="0" w:color="000000"/>
              <w:bottom w:val="single" w:sz="4.64008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4008" w:space="0" w:color="000000"/>
              <w:bottom w:val="single" w:sz="4.64008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978" w:hRule="exact"/>
        </w:trPr>
        <w:tc>
          <w:tcPr>
            <w:tcW w:w="630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4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Trup</w:t>
            </w:r>
            <w:r>
              <w:rPr>
                <w:rFonts w:ascii="Calibri" w:hAnsi="Calibri" w:cs="Calibri" w:eastAsia="Calibri"/>
                <w:sz w:val="20"/>
                <w:szCs w:val="20"/>
                <w:spacing w:val="1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roje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4008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67" w:lineRule="auto"/>
              <w:ind w:left="95" w:right="98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mes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em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4008" w:space="0" w:color="000000"/>
              <w:bottom w:val="single" w:sz="4.639840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49" w:type="dxa"/>
            <w:tcBorders>
              <w:top w:val="single" w:sz="4.64008" w:space="0" w:color="000000"/>
              <w:bottom w:val="single" w:sz="4.639840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5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Trup</w:t>
            </w:r>
            <w:r>
              <w:rPr>
                <w:rFonts w:ascii="Calibri" w:hAnsi="Calibri" w:cs="Calibri" w:eastAsia="Calibri"/>
                <w:sz w:val="20"/>
                <w:szCs w:val="20"/>
                <w:spacing w:val="1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roj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1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(ndërl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d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hës)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ulet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39840" w:space="0" w:color="000000"/>
              <w:bottom w:val="single" w:sz="4.639840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39840" w:space="0" w:color="000000"/>
              <w:bottom w:val="single" w:sz="4.639840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639840" w:space="0" w:color="000000"/>
              <w:bottom w:val="single" w:sz="4.6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6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39840" w:space="0" w:color="000000"/>
              <w:bottom w:val="single" w:sz="4.6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Shofer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39840" w:space="0" w:color="000000"/>
              <w:bottom w:val="single" w:sz="4.6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6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39840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39840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ulet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39840" w:space="0" w:color="000000"/>
              <w:bottom w:val="single" w:sz="4.640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39840" w:space="0" w:color="000000"/>
              <w:bottom w:val="single" w:sz="4.640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39840" w:space="0" w:color="000000"/>
              <w:bottom w:val="single" w:sz="4.640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39840" w:space="0" w:color="000000"/>
              <w:bottom w:val="single" w:sz="4.640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6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639840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4" w:hRule="exact"/>
        </w:trPr>
        <w:tc>
          <w:tcPr>
            <w:tcW w:w="630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4008" w:space="0" w:color="000000"/>
            </w:tcBorders>
            <w:shd w:val="clear" w:color="auto" w:fill="DCE6F1"/>
          </w:tcPr>
          <w:p>
            <w:pPr/>
            <w:rPr/>
          </w:p>
        </w:tc>
        <w:tc>
          <w:tcPr>
            <w:tcW w:w="2731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40" w:space="0" w:color="000000"/>
            </w:tcBorders>
            <w:shd w:val="clear" w:color="auto" w:fill="DCE6F1"/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Shuma</w:t>
            </w:r>
            <w:r>
              <w:rPr>
                <w:rFonts w:ascii="Calibri" w:hAnsi="Calibri" w:cs="Calibri" w:eastAsia="Calibri"/>
                <w:sz w:val="20"/>
                <w:szCs w:val="20"/>
                <w:spacing w:val="1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: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08" w:space="0" w:color="000000"/>
            </w:tcBorders>
            <w:shd w:val="clear" w:color="auto" w:fill="DCE6F1"/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14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5" w:after="0" w:line="267" w:lineRule="auto"/>
              <w:ind w:left="96" w:right="514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(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7</w:t>
            </w:r>
            <w:r>
              <w:rPr>
                <w:rFonts w:ascii="Calibri" w:hAnsi="Calibri" w:cs="Calibri" w:eastAsia="Calibri"/>
                <w:sz w:val="20"/>
                <w:szCs w:val="20"/>
                <w:spacing w:val="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+</w:t>
            </w:r>
            <w:r>
              <w:rPr>
                <w:rFonts w:ascii="Calibri" w:hAnsi="Calibri" w:cs="Calibri" w:eastAsia="Calibri"/>
                <w:sz w:val="20"/>
                <w:szCs w:val="20"/>
                <w:spacing w:val="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7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)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DCE6F1"/>
          </w:tcPr>
          <w:p>
            <w:pPr/>
            <w:rPr/>
          </w:p>
        </w:tc>
        <w:tc>
          <w:tcPr>
            <w:tcW w:w="1072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16008" w:space="0" w:color="000000"/>
            </w:tcBorders>
            <w:shd w:val="clear" w:color="auto" w:fill="DCE6F1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43" w:type="dxa"/>
            <w:tcBorders>
              <w:top w:val="single" w:sz="4.640" w:space="0" w:color="000000"/>
              <w:bottom w:val="single" w:sz="4.640" w:space="0" w:color="000000"/>
              <w:left w:val="single" w:sz="4.16008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4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15984" w:space="0" w:color="000000"/>
            </w:tcBorders>
            <w:shd w:val="clear" w:color="auto" w:fill="DCE6F1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49" w:type="dxa"/>
            <w:tcBorders>
              <w:top w:val="single" w:sz="4.640" w:space="0" w:color="000000"/>
              <w:bottom w:val="single" w:sz="4.640" w:space="0" w:color="000000"/>
              <w:left w:val="single" w:sz="4.15984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7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979" w:hRule="exact"/>
        </w:trPr>
        <w:tc>
          <w:tcPr>
            <w:tcW w:w="630" w:type="dxa"/>
            <w:tcBorders>
              <w:top w:val="single" w:sz="4.640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2731" w:type="dxa"/>
            <w:tcBorders>
              <w:top w:val="single" w:sz="4.640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6" w:after="0" w:line="267" w:lineRule="auto"/>
              <w:ind w:left="95" w:right="186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Sektori</w:t>
            </w:r>
            <w:r>
              <w:rPr>
                <w:rFonts w:ascii="Calibri" w:hAnsi="Calibri" w:cs="Calibri" w:eastAsia="Calibri"/>
                <w:sz w:val="20"/>
                <w:szCs w:val="20"/>
                <w:spacing w:val="1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1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Si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g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u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2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zike</w:t>
            </w:r>
            <w:r>
              <w:rPr>
                <w:rFonts w:ascii="Calibri" w:hAnsi="Calibri" w:cs="Calibri" w:eastAsia="Calibri"/>
                <w:sz w:val="20"/>
                <w:szCs w:val="20"/>
                <w:spacing w:val="1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të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Kr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y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ta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24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4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Kuv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nd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2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d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h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ilj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2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së</w:t>
            </w:r>
            <w:r>
              <w:rPr>
                <w:rFonts w:ascii="Calibri" w:hAnsi="Calibri" w:cs="Calibri" w:eastAsia="Calibri"/>
                <w:sz w:val="20"/>
                <w:szCs w:val="20"/>
                <w:spacing w:val="7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tij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40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420" w:type="dxa"/>
            <w:tcBorders>
              <w:top w:val="single" w:sz="4.640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610" w:type="dxa"/>
            <w:tcBorders>
              <w:top w:val="single" w:sz="4.640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072" w:type="dxa"/>
            <w:tcBorders>
              <w:top w:val="single" w:sz="4.640" w:space="0" w:color="000000"/>
              <w:bottom w:val="single" w:sz="4.64008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40" w:space="0" w:color="000000"/>
              <w:bottom w:val="single" w:sz="4.64008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40" w:space="0" w:color="000000"/>
              <w:bottom w:val="single" w:sz="4.64008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40" w:space="0" w:color="000000"/>
              <w:bottom w:val="single" w:sz="4.64008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640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4" w:hRule="exact"/>
        </w:trPr>
        <w:tc>
          <w:tcPr>
            <w:tcW w:w="630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7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7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Se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kt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ori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7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7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4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w w:val="103"/>
              </w:rPr>
              <w:t>lar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4008" w:space="0" w:color="000000"/>
              <w:bottom w:val="single" w:sz="4.64008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4008" w:space="0" w:color="000000"/>
              <w:bottom w:val="single" w:sz="4.64008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Trup</w:t>
            </w:r>
            <w:r>
              <w:rPr>
                <w:rFonts w:ascii="Calibri" w:hAnsi="Calibri" w:cs="Calibri" w:eastAsia="Calibri"/>
                <w:sz w:val="20"/>
                <w:szCs w:val="20"/>
                <w:spacing w:val="1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roje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w w:val="103"/>
              </w:rPr>
              <w:t>lar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4008" w:space="0" w:color="000000"/>
              <w:bottom w:val="single" w:sz="4.64008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4008" w:space="0" w:color="000000"/>
              <w:bottom w:val="single" w:sz="4.64008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</w:tbl>
    <w:p>
      <w:pPr>
        <w:spacing w:after="0"/>
        <w:sectPr>
          <w:pgMar w:header="0" w:footer="779" w:top="1120" w:bottom="960" w:left="1480" w:right="1460"/>
          <w:pgSz w:w="12240" w:h="15840"/>
        </w:sectPr>
      </w:pPr>
      <w:rPr/>
    </w:p>
    <w:p>
      <w:pPr>
        <w:spacing w:before="8" w:after="0" w:line="90" w:lineRule="exact"/>
        <w:jc w:val="left"/>
        <w:rPr>
          <w:sz w:val="9"/>
          <w:szCs w:val="9"/>
        </w:rPr>
      </w:pPr>
      <w:rPr/>
      <w:r>
        <w:rPr>
          <w:sz w:val="9"/>
          <w:szCs w:val="9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95.799904" w:type="dxa"/>
      </w:tblPr>
      <w:tblGrid/>
      <w:tr>
        <w:trPr>
          <w:trHeight w:val="973" w:hRule="exact"/>
        </w:trPr>
        <w:tc>
          <w:tcPr>
            <w:tcW w:w="630" w:type="dxa"/>
            <w:tcBorders>
              <w:top w:val="nil" w:sz="6" w:space="0" w:color="auto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nil" w:sz="6" w:space="0" w:color="auto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Trup</w:t>
            </w:r>
            <w:r>
              <w:rPr>
                <w:rFonts w:ascii="Calibri" w:hAnsi="Calibri" w:cs="Calibri" w:eastAsia="Calibri"/>
                <w:sz w:val="20"/>
                <w:szCs w:val="20"/>
                <w:spacing w:val="1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roje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nil" w:sz="6" w:space="0" w:color="auto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nil" w:sz="6" w:space="0" w:color="auto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nil" w:sz="6" w:space="0" w:color="auto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6" w:after="0" w:line="267" w:lineRule="auto"/>
              <w:ind w:left="95" w:right="98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mes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em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nil" w:sz="6" w:space="0" w:color="auto"/>
              <w:bottom w:val="single" w:sz="4.639840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nil" w:sz="6" w:space="0" w:color="auto"/>
              <w:bottom w:val="single" w:sz="4.639840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nil" w:sz="6" w:space="0" w:color="auto"/>
              <w:bottom w:val="single" w:sz="4.639840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49" w:type="dxa"/>
            <w:tcBorders>
              <w:top w:val="nil" w:sz="6" w:space="0" w:color="auto"/>
              <w:bottom w:val="single" w:sz="4.639840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nil" w:sz="6" w:space="0" w:color="auto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4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Trup</w:t>
            </w:r>
            <w:r>
              <w:rPr>
                <w:rFonts w:ascii="Calibri" w:hAnsi="Calibri" w:cs="Calibri" w:eastAsia="Calibri"/>
                <w:sz w:val="20"/>
                <w:szCs w:val="20"/>
                <w:spacing w:val="1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roj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1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(ndërl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d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hës)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4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9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ulet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39840" w:space="0" w:color="000000"/>
              <w:bottom w:val="single" w:sz="4.639840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39840" w:space="0" w:color="000000"/>
              <w:bottom w:val="single" w:sz="4.639840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4" w:hRule="exact"/>
        </w:trPr>
        <w:tc>
          <w:tcPr>
            <w:tcW w:w="63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7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5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7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Shofer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7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7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4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ulet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39840" w:space="0" w:color="000000"/>
              <w:bottom w:val="single" w:sz="4.639840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39840" w:space="0" w:color="000000"/>
              <w:bottom w:val="single" w:sz="4.639840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5" w:hRule="exact"/>
        </w:trPr>
        <w:tc>
          <w:tcPr>
            <w:tcW w:w="630" w:type="dxa"/>
            <w:tcBorders>
              <w:top w:val="single" w:sz="4.639840" w:space="0" w:color="000000"/>
              <w:bottom w:val="single" w:sz="4.64032" w:space="0" w:color="000000"/>
              <w:left w:val="single" w:sz="4.64008" w:space="0" w:color="000000"/>
              <w:right w:val="single" w:sz="4.64008" w:space="0" w:color="000000"/>
            </w:tcBorders>
            <w:shd w:val="clear" w:color="auto" w:fill="DCE6F1"/>
          </w:tcPr>
          <w:p>
            <w:pPr/>
            <w:rPr/>
          </w:p>
        </w:tc>
        <w:tc>
          <w:tcPr>
            <w:tcW w:w="2731" w:type="dxa"/>
            <w:tcBorders>
              <w:top w:val="single" w:sz="4.639840" w:space="0" w:color="000000"/>
              <w:bottom w:val="single" w:sz="4.64032" w:space="0" w:color="000000"/>
              <w:left w:val="single" w:sz="4.64008" w:space="0" w:color="000000"/>
              <w:right w:val="single" w:sz="4.640" w:space="0" w:color="000000"/>
            </w:tcBorders>
            <w:shd w:val="clear" w:color="auto" w:fill="DCE6F1"/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Shuma</w:t>
            </w:r>
            <w:r>
              <w:rPr>
                <w:rFonts w:ascii="Calibri" w:hAnsi="Calibri" w:cs="Calibri" w:eastAsia="Calibri"/>
                <w:sz w:val="20"/>
                <w:szCs w:val="20"/>
                <w:spacing w:val="1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: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39840" w:space="0" w:color="000000"/>
              <w:bottom w:val="single" w:sz="4.64032" w:space="0" w:color="000000"/>
              <w:left w:val="single" w:sz="4.640" w:space="0" w:color="000000"/>
              <w:right w:val="single" w:sz="4.64008" w:space="0" w:color="000000"/>
            </w:tcBorders>
            <w:shd w:val="clear" w:color="auto" w:fill="DCE6F1"/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7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39840" w:space="0" w:color="000000"/>
              <w:bottom w:val="single" w:sz="4.64032" w:space="0" w:color="000000"/>
              <w:left w:val="single" w:sz="4.64008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5" w:after="0" w:line="267" w:lineRule="auto"/>
              <w:ind w:left="96" w:right="514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(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4</w:t>
            </w:r>
            <w:r>
              <w:rPr>
                <w:rFonts w:ascii="Calibri" w:hAnsi="Calibri" w:cs="Calibri" w:eastAsia="Calibri"/>
                <w:sz w:val="20"/>
                <w:szCs w:val="20"/>
                <w:spacing w:val="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+</w:t>
            </w:r>
            <w:r>
              <w:rPr>
                <w:rFonts w:ascii="Calibri" w:hAnsi="Calibri" w:cs="Calibri" w:eastAsia="Calibri"/>
                <w:sz w:val="20"/>
                <w:szCs w:val="20"/>
                <w:spacing w:val="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)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39840" w:space="0" w:color="000000"/>
              <w:bottom w:val="single" w:sz="4.64032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DCE6F1"/>
          </w:tcPr>
          <w:p>
            <w:pPr/>
            <w:rPr/>
          </w:p>
        </w:tc>
        <w:tc>
          <w:tcPr>
            <w:tcW w:w="1072" w:type="dxa"/>
            <w:tcBorders>
              <w:top w:val="single" w:sz="4.639840" w:space="0" w:color="000000"/>
              <w:bottom w:val="single" w:sz="4.64032" w:space="0" w:color="000000"/>
              <w:left w:val="single" w:sz="4.639840" w:space="0" w:color="000000"/>
              <w:right w:val="single" w:sz="4.16008" w:space="0" w:color="000000"/>
            </w:tcBorders>
            <w:shd w:val="clear" w:color="auto" w:fill="DCE6F1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43" w:type="dxa"/>
            <w:tcBorders>
              <w:top w:val="single" w:sz="4.639840" w:space="0" w:color="000000"/>
              <w:bottom w:val="single" w:sz="4.64032" w:space="0" w:color="000000"/>
              <w:left w:val="single" w:sz="4.16008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639840" w:space="0" w:color="000000"/>
              <w:bottom w:val="single" w:sz="4.64032" w:space="0" w:color="000000"/>
              <w:left w:val="single" w:sz="4.639840" w:space="0" w:color="000000"/>
              <w:right w:val="single" w:sz="4.15984" w:space="0" w:color="000000"/>
            </w:tcBorders>
            <w:shd w:val="clear" w:color="auto" w:fill="DCE6F1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49" w:type="dxa"/>
            <w:tcBorders>
              <w:top w:val="single" w:sz="4.639840" w:space="0" w:color="000000"/>
              <w:bottom w:val="single" w:sz="4.64032" w:space="0" w:color="000000"/>
              <w:left w:val="single" w:sz="4.15984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639840" w:space="0" w:color="000000"/>
              <w:bottom w:val="single" w:sz="4.64032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978" w:hRule="exact"/>
        </w:trPr>
        <w:tc>
          <w:tcPr>
            <w:tcW w:w="630" w:type="dxa"/>
            <w:tcBorders>
              <w:top w:val="single" w:sz="4.64032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2731" w:type="dxa"/>
            <w:tcBorders>
              <w:top w:val="single" w:sz="4.64032" w:space="0" w:color="000000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4" w:after="0" w:line="268" w:lineRule="auto"/>
              <w:ind w:left="95" w:right="186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Sektori</w:t>
            </w:r>
            <w:r>
              <w:rPr>
                <w:rFonts w:ascii="Calibri" w:hAnsi="Calibri" w:cs="Calibri" w:eastAsia="Calibri"/>
                <w:sz w:val="20"/>
                <w:szCs w:val="20"/>
                <w:spacing w:val="1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1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Si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g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u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2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zike</w:t>
            </w:r>
            <w:r>
              <w:rPr>
                <w:rFonts w:ascii="Calibri" w:hAnsi="Calibri" w:cs="Calibri" w:eastAsia="Calibri"/>
                <w:sz w:val="20"/>
                <w:szCs w:val="20"/>
                <w:spacing w:val="1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të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Kr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y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istrit</w:t>
            </w:r>
            <w:r>
              <w:rPr>
                <w:rFonts w:ascii="Calibri" w:hAnsi="Calibri" w:cs="Calibri" w:eastAsia="Calibri"/>
                <w:sz w:val="20"/>
                <w:szCs w:val="20"/>
                <w:spacing w:val="34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Calibri" w:hAnsi="Calibri" w:cs="Calibri" w:eastAsia="Calibri"/>
                <w:sz w:val="20"/>
                <w:szCs w:val="20"/>
                <w:spacing w:val="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vendit</w:t>
            </w:r>
            <w:r>
              <w:rPr>
                <w:rFonts w:ascii="Calibri" w:hAnsi="Calibri" w:cs="Calibri" w:eastAsia="Calibri"/>
                <w:sz w:val="20"/>
                <w:szCs w:val="20"/>
                <w:spacing w:val="1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dhe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ilj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2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së</w:t>
            </w:r>
            <w:r>
              <w:rPr>
                <w:rFonts w:ascii="Calibri" w:hAnsi="Calibri" w:cs="Calibri" w:eastAsia="Calibri"/>
                <w:sz w:val="20"/>
                <w:szCs w:val="20"/>
                <w:spacing w:val="7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tij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4032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420" w:type="dxa"/>
            <w:tcBorders>
              <w:top w:val="single" w:sz="4.64032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610" w:type="dxa"/>
            <w:tcBorders>
              <w:top w:val="single" w:sz="4.64032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072" w:type="dxa"/>
            <w:tcBorders>
              <w:top w:val="single" w:sz="4.64032" w:space="0" w:color="000000"/>
              <w:bottom w:val="single" w:sz="4.639840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4032" w:space="0" w:color="000000"/>
              <w:bottom w:val="single" w:sz="4.639840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4032" w:space="0" w:color="000000"/>
              <w:bottom w:val="single" w:sz="4.639840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4032" w:space="0" w:color="000000"/>
              <w:bottom w:val="single" w:sz="4.639840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64032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639840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39840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Se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kt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ori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39840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39840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39840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4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9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w w:val="103"/>
              </w:rPr>
              <w:t>lar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39840" w:space="0" w:color="000000"/>
              <w:bottom w:val="single" w:sz="4.64008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39840" w:space="0" w:color="000000"/>
              <w:bottom w:val="single" w:sz="4.64008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639840" w:space="0" w:color="000000"/>
              <w:bottom w:val="single" w:sz="4.64008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39840" w:space="0" w:color="000000"/>
              <w:bottom w:val="single" w:sz="4.64008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639840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Trup</w:t>
            </w:r>
            <w:r>
              <w:rPr>
                <w:rFonts w:ascii="Calibri" w:hAnsi="Calibri" w:cs="Calibri" w:eastAsia="Calibri"/>
                <w:sz w:val="20"/>
                <w:szCs w:val="20"/>
                <w:spacing w:val="1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roje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4008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4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9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w w:val="103"/>
              </w:rPr>
              <w:t>lar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4008" w:space="0" w:color="000000"/>
              <w:bottom w:val="single" w:sz="4.639840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4008" w:space="0" w:color="000000"/>
              <w:bottom w:val="single" w:sz="4.639840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4" w:hRule="exact"/>
        </w:trPr>
        <w:tc>
          <w:tcPr>
            <w:tcW w:w="630" w:type="dxa"/>
            <w:tcBorders>
              <w:top w:val="single" w:sz="4.639840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7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39840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7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Trup</w:t>
            </w:r>
            <w:r>
              <w:rPr>
                <w:rFonts w:ascii="Calibri" w:hAnsi="Calibri" w:cs="Calibri" w:eastAsia="Calibri"/>
                <w:sz w:val="20"/>
                <w:szCs w:val="20"/>
                <w:spacing w:val="1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roje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39840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7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39840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7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39840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4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w w:val="103"/>
              </w:rPr>
              <w:t>lar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39840" w:space="0" w:color="000000"/>
              <w:bottom w:val="single" w:sz="4.64008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39840" w:space="0" w:color="000000"/>
              <w:bottom w:val="single" w:sz="4.64008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639840" w:space="0" w:color="000000"/>
              <w:bottom w:val="single" w:sz="4.64008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39840" w:space="0" w:color="000000"/>
              <w:bottom w:val="single" w:sz="4.64008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639840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977" w:hRule="exact"/>
        </w:trPr>
        <w:tc>
          <w:tcPr>
            <w:tcW w:w="630" w:type="dxa"/>
            <w:tcBorders>
              <w:top w:val="single" w:sz="4.64008" w:space="0" w:color="000000"/>
              <w:bottom w:val="single" w:sz="4.15984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4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4008" w:space="0" w:color="000000"/>
              <w:bottom w:val="single" w:sz="4.15984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Trup</w:t>
            </w:r>
            <w:r>
              <w:rPr>
                <w:rFonts w:ascii="Calibri" w:hAnsi="Calibri" w:cs="Calibri" w:eastAsia="Calibri"/>
                <w:sz w:val="20"/>
                <w:szCs w:val="20"/>
                <w:spacing w:val="1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roje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4008" w:space="0" w:color="000000"/>
              <w:bottom w:val="single" w:sz="4.15984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4008" w:space="0" w:color="000000"/>
              <w:bottom w:val="single" w:sz="4.15984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4008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68" w:lineRule="auto"/>
              <w:ind w:left="95" w:right="98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mes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em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4008" w:space="0" w:color="000000"/>
              <w:bottom w:val="single" w:sz="4.15984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4008" w:space="0" w:color="000000"/>
              <w:bottom w:val="single" w:sz="4.15984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4008" w:space="0" w:color="000000"/>
              <w:bottom w:val="single" w:sz="4.15984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49" w:type="dxa"/>
            <w:tcBorders>
              <w:top w:val="single" w:sz="4.64008" w:space="0" w:color="000000"/>
              <w:bottom w:val="single" w:sz="4.15984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64008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15984" w:space="0" w:color="000000"/>
              <w:bottom w:val="single" w:sz="4.15984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5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15984" w:space="0" w:color="000000"/>
              <w:bottom w:val="single" w:sz="4.15984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Trup</w:t>
            </w:r>
            <w:r>
              <w:rPr>
                <w:rFonts w:ascii="Calibri" w:hAnsi="Calibri" w:cs="Calibri" w:eastAsia="Calibri"/>
                <w:sz w:val="20"/>
                <w:szCs w:val="20"/>
                <w:spacing w:val="1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roj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1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(ndërl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d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hës)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5984" w:space="0" w:color="000000"/>
              <w:bottom w:val="single" w:sz="4.15984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15984" w:space="0" w:color="000000"/>
              <w:bottom w:val="single" w:sz="4.15984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15984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6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ulet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15984" w:space="0" w:color="000000"/>
              <w:bottom w:val="single" w:sz="4.15984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15984" w:space="0" w:color="000000"/>
              <w:bottom w:val="single" w:sz="4.15984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15984" w:space="0" w:color="000000"/>
              <w:bottom w:val="single" w:sz="4.15984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15984" w:space="0" w:color="000000"/>
              <w:bottom w:val="single" w:sz="4.15984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>
              <w:spacing w:before="3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15984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15984" w:space="0" w:color="000000"/>
              <w:bottom w:val="single" w:sz="4.15984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6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15984" w:space="0" w:color="000000"/>
              <w:bottom w:val="single" w:sz="4.15984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Shofer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5984" w:space="0" w:color="000000"/>
              <w:bottom w:val="single" w:sz="4.15984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5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15984" w:space="0" w:color="000000"/>
              <w:bottom w:val="single" w:sz="4.15984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15984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9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ulet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15984" w:space="0" w:color="000000"/>
              <w:bottom w:val="single" w:sz="4.15984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15984" w:space="0" w:color="000000"/>
              <w:bottom w:val="single" w:sz="4.15984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15984" w:space="0" w:color="000000"/>
              <w:bottom w:val="single" w:sz="4.15984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15984" w:space="0" w:color="000000"/>
              <w:bottom w:val="single" w:sz="4.15984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5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15984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15984" w:space="0" w:color="000000"/>
              <w:bottom w:val="single" w:sz="4.15984" w:space="0" w:color="000000"/>
              <w:left w:val="single" w:sz="4.64008" w:space="0" w:color="000000"/>
              <w:right w:val="single" w:sz="4.64008" w:space="0" w:color="000000"/>
            </w:tcBorders>
            <w:shd w:val="clear" w:color="auto" w:fill="DCE6F1"/>
          </w:tcPr>
          <w:p>
            <w:pPr/>
            <w:rPr/>
          </w:p>
        </w:tc>
        <w:tc>
          <w:tcPr>
            <w:tcW w:w="2731" w:type="dxa"/>
            <w:tcBorders>
              <w:top w:val="single" w:sz="4.15984" w:space="0" w:color="000000"/>
              <w:bottom w:val="single" w:sz="4.15984" w:space="0" w:color="000000"/>
              <w:left w:val="single" w:sz="4.64008" w:space="0" w:color="000000"/>
              <w:right w:val="single" w:sz="4.640" w:space="0" w:color="000000"/>
            </w:tcBorders>
            <w:shd w:val="clear" w:color="auto" w:fill="DCE6F1"/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Shuma</w:t>
            </w:r>
            <w:r>
              <w:rPr>
                <w:rFonts w:ascii="Calibri" w:hAnsi="Calibri" w:cs="Calibri" w:eastAsia="Calibri"/>
                <w:sz w:val="20"/>
                <w:szCs w:val="20"/>
                <w:spacing w:val="1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: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5984" w:space="0" w:color="000000"/>
              <w:bottom w:val="single" w:sz="4.15984" w:space="0" w:color="000000"/>
              <w:left w:val="single" w:sz="4.640" w:space="0" w:color="000000"/>
              <w:right w:val="single" w:sz="4.64008" w:space="0" w:color="000000"/>
            </w:tcBorders>
            <w:shd w:val="clear" w:color="auto" w:fill="DCE6F1"/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13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15984" w:space="0" w:color="000000"/>
              <w:bottom w:val="single" w:sz="4.15984" w:space="0" w:color="000000"/>
              <w:left w:val="single" w:sz="4.64008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5" w:after="0" w:line="269" w:lineRule="auto"/>
              <w:ind w:left="96" w:right="514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(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7</w:t>
            </w:r>
            <w:r>
              <w:rPr>
                <w:rFonts w:ascii="Calibri" w:hAnsi="Calibri" w:cs="Calibri" w:eastAsia="Calibri"/>
                <w:sz w:val="20"/>
                <w:szCs w:val="20"/>
                <w:spacing w:val="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+</w:t>
            </w:r>
            <w:r>
              <w:rPr>
                <w:rFonts w:ascii="Calibri" w:hAnsi="Calibri" w:cs="Calibri" w:eastAsia="Calibri"/>
                <w:sz w:val="20"/>
                <w:szCs w:val="20"/>
                <w:spacing w:val="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6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)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15984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DCE6F1"/>
          </w:tcPr>
          <w:p>
            <w:pPr/>
            <w:rPr/>
          </w:p>
        </w:tc>
        <w:tc>
          <w:tcPr>
            <w:tcW w:w="1072" w:type="dxa"/>
            <w:tcBorders>
              <w:top w:val="single" w:sz="4.15984" w:space="0" w:color="000000"/>
              <w:bottom w:val="single" w:sz="4.15984" w:space="0" w:color="000000"/>
              <w:left w:val="single" w:sz="4.639840" w:space="0" w:color="000000"/>
              <w:right w:val="single" w:sz="4.16008" w:space="0" w:color="000000"/>
            </w:tcBorders>
            <w:shd w:val="clear" w:color="auto" w:fill="DCE6F1"/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43" w:type="dxa"/>
            <w:tcBorders>
              <w:top w:val="single" w:sz="4.15984" w:space="0" w:color="000000"/>
              <w:bottom w:val="single" w:sz="4.15984" w:space="0" w:color="000000"/>
              <w:left w:val="single" w:sz="4.16008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4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15984" w:space="0" w:color="000000"/>
              <w:bottom w:val="single" w:sz="4.15984" w:space="0" w:color="000000"/>
              <w:left w:val="single" w:sz="4.639840" w:space="0" w:color="000000"/>
              <w:right w:val="single" w:sz="4.15984" w:space="0" w:color="000000"/>
            </w:tcBorders>
            <w:shd w:val="clear" w:color="auto" w:fill="DCE6F1"/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49" w:type="dxa"/>
            <w:tcBorders>
              <w:top w:val="single" w:sz="4.15984" w:space="0" w:color="000000"/>
              <w:bottom w:val="single" w:sz="4.15984" w:space="0" w:color="000000"/>
              <w:left w:val="single" w:sz="4.15984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6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15984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433" w:hRule="exact"/>
        </w:trPr>
        <w:tc>
          <w:tcPr>
            <w:tcW w:w="630" w:type="dxa"/>
            <w:tcBorders>
              <w:top w:val="single" w:sz="4.15984" w:space="0" w:color="000000"/>
              <w:bottom w:val="single" w:sz="4.6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2731" w:type="dxa"/>
            <w:tcBorders>
              <w:top w:val="single" w:sz="4.15984" w:space="0" w:color="000000"/>
              <w:bottom w:val="single" w:sz="4.6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682" w:type="dxa"/>
            <w:tcBorders>
              <w:top w:val="single" w:sz="4.15984" w:space="0" w:color="000000"/>
              <w:bottom w:val="single" w:sz="4.6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420" w:type="dxa"/>
            <w:tcBorders>
              <w:top w:val="single" w:sz="4.15984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610" w:type="dxa"/>
            <w:tcBorders>
              <w:top w:val="single" w:sz="4.15984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072" w:type="dxa"/>
            <w:tcBorders>
              <w:top w:val="single" w:sz="4.15984" w:space="0" w:color="000000"/>
              <w:bottom w:val="single" w:sz="4.640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15984" w:space="0" w:color="000000"/>
              <w:bottom w:val="single" w:sz="4.640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15984" w:space="0" w:color="000000"/>
              <w:bottom w:val="single" w:sz="4.640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15984" w:space="0" w:color="000000"/>
              <w:bottom w:val="single" w:sz="4.640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15984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978" w:hRule="exact"/>
        </w:trPr>
        <w:tc>
          <w:tcPr>
            <w:tcW w:w="630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2731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5" w:after="0" w:line="267" w:lineRule="auto"/>
              <w:ind w:left="95" w:right="208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Sektori</w:t>
            </w:r>
            <w:r>
              <w:rPr>
                <w:rFonts w:ascii="Calibri" w:hAnsi="Calibri" w:cs="Calibri" w:eastAsia="Calibri"/>
                <w:sz w:val="20"/>
                <w:szCs w:val="20"/>
                <w:spacing w:val="1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4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h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b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ve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mbësh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tëse</w:t>
            </w:r>
            <w:r>
              <w:rPr>
                <w:rFonts w:ascii="Calibri" w:hAnsi="Calibri" w:cs="Calibri" w:eastAsia="Calibri"/>
                <w:sz w:val="20"/>
                <w:szCs w:val="20"/>
                <w:spacing w:val="3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për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sigu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inë</w:t>
            </w:r>
            <w:r>
              <w:rPr>
                <w:rFonts w:ascii="Calibri" w:hAnsi="Calibri" w:cs="Calibri" w:eastAsia="Calibri"/>
                <w:sz w:val="20"/>
                <w:szCs w:val="20"/>
                <w:spacing w:val="2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P.L.SH</w:t>
            </w:r>
            <w:r>
              <w:rPr>
                <w:rFonts w:ascii="Calibri" w:hAnsi="Calibri" w:cs="Calibri" w:eastAsia="Calibri"/>
                <w:sz w:val="20"/>
                <w:szCs w:val="20"/>
                <w:spacing w:val="1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d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he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iljeve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2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tyre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420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610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072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40" w:space="0" w:color="000000"/>
              <w:bottom w:val="single" w:sz="4.640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40" w:space="0" w:color="000000"/>
              <w:bottom w:val="single" w:sz="4.640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640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40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Se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kt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ori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40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40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40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4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9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w w:val="103"/>
              </w:rPr>
              <w:t>lar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40" w:space="0" w:color="000000"/>
              <w:bottom w:val="single" w:sz="4.64008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40" w:space="0" w:color="000000"/>
              <w:bottom w:val="single" w:sz="4.64008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640" w:space="0" w:color="000000"/>
              <w:bottom w:val="single" w:sz="4.64008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40" w:space="0" w:color="000000"/>
              <w:bottom w:val="single" w:sz="4.64008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640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977" w:hRule="exact"/>
        </w:trPr>
        <w:tc>
          <w:tcPr>
            <w:tcW w:w="630" w:type="dxa"/>
            <w:tcBorders>
              <w:top w:val="single" w:sz="4.64008" w:space="0" w:color="000000"/>
              <w:bottom w:val="single" w:sz="4.16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4008" w:space="0" w:color="000000"/>
              <w:bottom w:val="single" w:sz="4.16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Trup</w:t>
            </w:r>
            <w:r>
              <w:rPr>
                <w:rFonts w:ascii="Calibri" w:hAnsi="Calibri" w:cs="Calibri" w:eastAsia="Calibri"/>
                <w:sz w:val="20"/>
                <w:szCs w:val="20"/>
                <w:spacing w:val="1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roje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4008" w:space="0" w:color="000000"/>
              <w:bottom w:val="single" w:sz="4.16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5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4008" w:space="0" w:color="000000"/>
              <w:bottom w:val="single" w:sz="4.16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4008" w:space="0" w:color="000000"/>
              <w:bottom w:val="single" w:sz="4.16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4" w:after="0" w:line="268" w:lineRule="auto"/>
              <w:ind w:left="95" w:right="98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mes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em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4008" w:space="0" w:color="000000"/>
              <w:bottom w:val="single" w:sz="4.16008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4008" w:space="0" w:color="000000"/>
              <w:bottom w:val="single" w:sz="4.16008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4008" w:space="0" w:color="000000"/>
              <w:bottom w:val="single" w:sz="4.16008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>
              <w:spacing w:before="17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5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49" w:type="dxa"/>
            <w:tcBorders>
              <w:top w:val="single" w:sz="4.64008" w:space="0" w:color="000000"/>
              <w:bottom w:val="single" w:sz="4.16008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64008" w:space="0" w:color="000000"/>
              <w:bottom w:val="single" w:sz="4.16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16008" w:space="0" w:color="000000"/>
              <w:bottom w:val="single" w:sz="4.15984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16008" w:space="0" w:color="000000"/>
              <w:bottom w:val="single" w:sz="4.15984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Trup</w:t>
            </w:r>
            <w:r>
              <w:rPr>
                <w:rFonts w:ascii="Calibri" w:hAnsi="Calibri" w:cs="Calibri" w:eastAsia="Calibri"/>
                <w:sz w:val="20"/>
                <w:szCs w:val="20"/>
                <w:spacing w:val="1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roje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6008" w:space="0" w:color="000000"/>
              <w:bottom w:val="single" w:sz="4.15984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16008" w:space="0" w:color="000000"/>
              <w:bottom w:val="single" w:sz="4.15984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16008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9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ulet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16008" w:space="0" w:color="000000"/>
              <w:bottom w:val="single" w:sz="4.15984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16008" w:space="0" w:color="000000"/>
              <w:bottom w:val="single" w:sz="4.15984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16008" w:space="0" w:color="000000"/>
              <w:bottom w:val="single" w:sz="4.15984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16008" w:space="0" w:color="000000"/>
              <w:bottom w:val="single" w:sz="4.15984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10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16008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</w:tbl>
    <w:p>
      <w:pPr>
        <w:spacing w:after="0"/>
        <w:sectPr>
          <w:pgMar w:header="0" w:footer="779" w:top="1120" w:bottom="960" w:left="1480" w:right="1460"/>
          <w:pgSz w:w="12240" w:h="15840"/>
        </w:sectPr>
      </w:pPr>
      <w:rPr/>
    </w:p>
    <w:p>
      <w:pPr>
        <w:spacing w:before="8" w:after="0" w:line="90" w:lineRule="exact"/>
        <w:jc w:val="left"/>
        <w:rPr>
          <w:sz w:val="9"/>
          <w:szCs w:val="9"/>
        </w:rPr>
      </w:pPr>
      <w:rPr/>
      <w:r>
        <w:rPr>
          <w:sz w:val="9"/>
          <w:szCs w:val="9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95.799904" w:type="dxa"/>
      </w:tblPr>
      <w:tblGrid/>
      <w:tr>
        <w:trPr>
          <w:trHeight w:val="700" w:hRule="exact"/>
        </w:trPr>
        <w:tc>
          <w:tcPr>
            <w:tcW w:w="630" w:type="dxa"/>
            <w:tcBorders>
              <w:top w:val="nil" w:sz="6" w:space="0" w:color="auto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4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nil" w:sz="6" w:space="0" w:color="auto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Shofer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nil" w:sz="6" w:space="0" w:color="auto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4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nil" w:sz="6" w:space="0" w:color="auto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nil" w:sz="6" w:space="0" w:color="auto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6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ulet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nil" w:sz="6" w:space="0" w:color="auto"/>
              <w:bottom w:val="single" w:sz="4.639840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nil" w:sz="6" w:space="0" w:color="auto"/>
              <w:bottom w:val="single" w:sz="4.639840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nil" w:sz="6" w:space="0" w:color="auto"/>
              <w:bottom w:val="single" w:sz="4.639840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nil" w:sz="6" w:space="0" w:color="auto"/>
              <w:bottom w:val="single" w:sz="4.639840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4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nil" w:sz="6" w:space="0" w:color="auto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5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Shofer</w:t>
            </w:r>
            <w:r>
              <w:rPr>
                <w:rFonts w:ascii="Calibri" w:hAnsi="Calibri" w:cs="Calibri" w:eastAsia="Calibri"/>
                <w:sz w:val="20"/>
                <w:szCs w:val="20"/>
                <w:spacing w:val="1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(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k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ina</w:t>
            </w:r>
            <w:r>
              <w:rPr>
                <w:rFonts w:ascii="Calibri" w:hAnsi="Calibri" w:cs="Calibri" w:eastAsia="Calibri"/>
                <w:sz w:val="20"/>
                <w:szCs w:val="20"/>
                <w:spacing w:val="2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c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e)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6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6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7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ulet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39840" w:space="0" w:color="000000"/>
              <w:bottom w:val="single" w:sz="4.639840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39840" w:space="0" w:color="000000"/>
              <w:bottom w:val="single" w:sz="4.639840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6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  <w:shd w:val="clear" w:color="auto" w:fill="DCE6F1"/>
          </w:tcPr>
          <w:p>
            <w:pPr/>
            <w:rPr/>
          </w:p>
        </w:tc>
        <w:tc>
          <w:tcPr>
            <w:tcW w:w="2731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  <w:shd w:val="clear" w:color="auto" w:fill="DCE6F1"/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Shuma: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  <w:shd w:val="clear" w:color="auto" w:fill="DCE6F1"/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26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5" w:after="0" w:line="267" w:lineRule="auto"/>
              <w:ind w:left="96" w:right="362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(</w:t>
            </w:r>
            <w:r>
              <w:rPr>
                <w:rFonts w:ascii="Calibri" w:hAnsi="Calibri" w:cs="Calibri" w:eastAsia="Calibri"/>
                <w:sz w:val="20"/>
                <w:szCs w:val="20"/>
                <w:spacing w:val="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6</w:t>
            </w:r>
            <w:r>
              <w:rPr>
                <w:rFonts w:ascii="Calibri" w:hAnsi="Calibri" w:cs="Calibri" w:eastAsia="Calibri"/>
                <w:sz w:val="20"/>
                <w:szCs w:val="20"/>
                <w:spacing w:val="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+</w:t>
            </w:r>
            <w:r>
              <w:rPr>
                <w:rFonts w:ascii="Calibri" w:hAnsi="Calibri" w:cs="Calibri" w:eastAsia="Calibri"/>
                <w:sz w:val="20"/>
                <w:szCs w:val="20"/>
                <w:spacing w:val="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20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)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DCE6F1"/>
          </w:tcPr>
          <w:p>
            <w:pPr/>
            <w:rPr/>
          </w:p>
        </w:tc>
        <w:tc>
          <w:tcPr>
            <w:tcW w:w="1072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16008" w:space="0" w:color="000000"/>
            </w:tcBorders>
            <w:shd w:val="clear" w:color="auto" w:fill="DCE6F1"/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43" w:type="dxa"/>
            <w:tcBorders>
              <w:top w:val="single" w:sz="4.639840" w:space="0" w:color="000000"/>
              <w:bottom w:val="single" w:sz="4.639840" w:space="0" w:color="000000"/>
              <w:left w:val="single" w:sz="4.16008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15984" w:space="0" w:color="000000"/>
            </w:tcBorders>
            <w:shd w:val="clear" w:color="auto" w:fill="DCE6F1"/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5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49" w:type="dxa"/>
            <w:tcBorders>
              <w:top w:val="single" w:sz="4.639840" w:space="0" w:color="000000"/>
              <w:bottom w:val="single" w:sz="4.639840" w:space="0" w:color="000000"/>
              <w:left w:val="single" w:sz="4.15984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20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978" w:hRule="exact"/>
        </w:trPr>
        <w:tc>
          <w:tcPr>
            <w:tcW w:w="630" w:type="dxa"/>
            <w:tcBorders>
              <w:top w:val="single" w:sz="4.639840" w:space="0" w:color="000000"/>
              <w:bottom w:val="single" w:sz="4.64032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2731" w:type="dxa"/>
            <w:tcBorders>
              <w:top w:val="single" w:sz="4.639840" w:space="0" w:color="000000"/>
              <w:bottom w:val="single" w:sz="4.64032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5" w:after="0" w:line="267" w:lineRule="auto"/>
              <w:ind w:left="95" w:right="186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Sektori</w:t>
            </w:r>
            <w:r>
              <w:rPr>
                <w:rFonts w:ascii="Calibri" w:hAnsi="Calibri" w:cs="Calibri" w:eastAsia="Calibri"/>
                <w:sz w:val="20"/>
                <w:szCs w:val="20"/>
                <w:spacing w:val="1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1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Si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g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u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2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zike</w:t>
            </w:r>
            <w:r>
              <w:rPr>
                <w:rFonts w:ascii="Calibri" w:hAnsi="Calibri" w:cs="Calibri" w:eastAsia="Calibri"/>
                <w:sz w:val="20"/>
                <w:szCs w:val="20"/>
                <w:spacing w:val="1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të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ni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2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Calibri" w:hAnsi="Calibri" w:cs="Calibri" w:eastAsia="Calibri"/>
                <w:sz w:val="20"/>
                <w:szCs w:val="20"/>
                <w:spacing w:val="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3"/>
                <w:w w:val="100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unëve</w:t>
            </w:r>
            <w:r>
              <w:rPr>
                <w:rFonts w:ascii="Calibri" w:hAnsi="Calibri" w:cs="Calibri" w:eastAsia="Calibri"/>
                <w:sz w:val="20"/>
                <w:szCs w:val="20"/>
                <w:spacing w:val="1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të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Brend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h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39840" w:space="0" w:color="000000"/>
              <w:bottom w:val="single" w:sz="4.64032" w:space="0" w:color="000000"/>
              <w:left w:val="single" w:sz="4.6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420" w:type="dxa"/>
            <w:tcBorders>
              <w:top w:val="single" w:sz="4.639840" w:space="0" w:color="000000"/>
              <w:bottom w:val="single" w:sz="4.64032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610" w:type="dxa"/>
            <w:tcBorders>
              <w:top w:val="single" w:sz="4.639840" w:space="0" w:color="000000"/>
              <w:bottom w:val="single" w:sz="4.64032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072" w:type="dxa"/>
            <w:tcBorders>
              <w:top w:val="single" w:sz="4.639840" w:space="0" w:color="000000"/>
              <w:bottom w:val="single" w:sz="4.64032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39840" w:space="0" w:color="000000"/>
              <w:bottom w:val="single" w:sz="4.64032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39840" w:space="0" w:color="000000"/>
              <w:bottom w:val="single" w:sz="4.64032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39840" w:space="0" w:color="000000"/>
              <w:bottom w:val="single" w:sz="4.64032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639840" w:space="0" w:color="000000"/>
              <w:bottom w:val="single" w:sz="4.64032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64032" w:space="0" w:color="000000"/>
              <w:bottom w:val="single" w:sz="4.64032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4032" w:space="0" w:color="000000"/>
              <w:bottom w:val="single" w:sz="4.64032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Se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kt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ori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4032" w:space="0" w:color="000000"/>
              <w:bottom w:val="single" w:sz="4.64032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4032" w:space="0" w:color="000000"/>
              <w:bottom w:val="single" w:sz="4.64032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4032" w:space="0" w:color="000000"/>
              <w:bottom w:val="single" w:sz="4.64032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4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9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w w:val="103"/>
              </w:rPr>
              <w:t>lar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4032" w:space="0" w:color="000000"/>
              <w:bottom w:val="single" w:sz="4.64032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4032" w:space="0" w:color="000000"/>
              <w:bottom w:val="single" w:sz="4.64032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64032" w:space="0" w:color="000000"/>
              <w:bottom w:val="single" w:sz="4.64032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4032" w:space="0" w:color="000000"/>
              <w:bottom w:val="single" w:sz="4.64032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64032" w:space="0" w:color="000000"/>
              <w:bottom w:val="single" w:sz="4.64032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978" w:hRule="exact"/>
        </w:trPr>
        <w:tc>
          <w:tcPr>
            <w:tcW w:w="630" w:type="dxa"/>
            <w:tcBorders>
              <w:top w:val="single" w:sz="4.64032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4032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Trup</w:t>
            </w:r>
            <w:r>
              <w:rPr>
                <w:rFonts w:ascii="Calibri" w:hAnsi="Calibri" w:cs="Calibri" w:eastAsia="Calibri"/>
                <w:sz w:val="20"/>
                <w:szCs w:val="20"/>
                <w:spacing w:val="1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roje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4032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4032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4032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67" w:lineRule="auto"/>
              <w:ind w:left="95" w:right="98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mes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em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4032" w:space="0" w:color="000000"/>
              <w:bottom w:val="single" w:sz="4.64008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4032" w:space="0" w:color="000000"/>
              <w:bottom w:val="single" w:sz="4.64008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>
              <w:spacing w:before="17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64032" w:space="0" w:color="000000"/>
              <w:bottom w:val="single" w:sz="4.64008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4032" w:space="0" w:color="000000"/>
              <w:bottom w:val="single" w:sz="4.64008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64032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977" w:hRule="exact"/>
        </w:trPr>
        <w:tc>
          <w:tcPr>
            <w:tcW w:w="630" w:type="dxa"/>
            <w:tcBorders>
              <w:top w:val="single" w:sz="4.64008" w:space="0" w:color="000000"/>
              <w:bottom w:val="single" w:sz="4.15984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4008" w:space="0" w:color="000000"/>
              <w:bottom w:val="single" w:sz="4.15984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Trup</w:t>
            </w:r>
            <w:r>
              <w:rPr>
                <w:rFonts w:ascii="Calibri" w:hAnsi="Calibri" w:cs="Calibri" w:eastAsia="Calibri"/>
                <w:sz w:val="20"/>
                <w:szCs w:val="20"/>
                <w:spacing w:val="1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roje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4008" w:space="0" w:color="000000"/>
              <w:bottom w:val="single" w:sz="4.15984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4008" w:space="0" w:color="000000"/>
              <w:bottom w:val="single" w:sz="4.15984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4008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4" w:after="0" w:line="268" w:lineRule="auto"/>
              <w:ind w:left="95" w:right="98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mes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em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4008" w:space="0" w:color="000000"/>
              <w:bottom w:val="single" w:sz="4.15984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4008" w:space="0" w:color="000000"/>
              <w:bottom w:val="single" w:sz="4.15984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4008" w:space="0" w:color="000000"/>
              <w:bottom w:val="single" w:sz="4.15984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49" w:type="dxa"/>
            <w:tcBorders>
              <w:top w:val="single" w:sz="4.64008" w:space="0" w:color="000000"/>
              <w:bottom w:val="single" w:sz="4.15984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64008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15984" w:space="0" w:color="000000"/>
              <w:bottom w:val="single" w:sz="4.15984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4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15984" w:space="0" w:color="000000"/>
              <w:bottom w:val="single" w:sz="4.15984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Shofer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5984" w:space="0" w:color="000000"/>
              <w:bottom w:val="single" w:sz="4.15984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15984" w:space="0" w:color="000000"/>
              <w:bottom w:val="single" w:sz="4.15984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15984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9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ulet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15984" w:space="0" w:color="000000"/>
              <w:bottom w:val="single" w:sz="4.15984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15984" w:space="0" w:color="000000"/>
              <w:bottom w:val="single" w:sz="4.15984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15984" w:space="0" w:color="000000"/>
              <w:bottom w:val="single" w:sz="4.15984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15984" w:space="0" w:color="000000"/>
              <w:bottom w:val="single" w:sz="4.15984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15984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4" w:hRule="exact"/>
        </w:trPr>
        <w:tc>
          <w:tcPr>
            <w:tcW w:w="630" w:type="dxa"/>
            <w:tcBorders>
              <w:top w:val="single" w:sz="4.15984" w:space="0" w:color="000000"/>
              <w:bottom w:val="single" w:sz="4.15984" w:space="0" w:color="000000"/>
              <w:left w:val="single" w:sz="4.64008" w:space="0" w:color="000000"/>
              <w:right w:val="single" w:sz="4.64008" w:space="0" w:color="000000"/>
            </w:tcBorders>
            <w:shd w:val="clear" w:color="auto" w:fill="DCE6F1"/>
          </w:tcPr>
          <w:p>
            <w:pPr/>
            <w:rPr/>
          </w:p>
        </w:tc>
        <w:tc>
          <w:tcPr>
            <w:tcW w:w="2731" w:type="dxa"/>
            <w:tcBorders>
              <w:top w:val="single" w:sz="4.15984" w:space="0" w:color="000000"/>
              <w:bottom w:val="single" w:sz="4.15984" w:space="0" w:color="000000"/>
              <w:left w:val="single" w:sz="4.64008" w:space="0" w:color="000000"/>
              <w:right w:val="single" w:sz="4.640" w:space="0" w:color="000000"/>
            </w:tcBorders>
            <w:shd w:val="clear" w:color="auto" w:fill="DCE6F1"/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Shuma</w:t>
            </w:r>
            <w:r>
              <w:rPr>
                <w:rFonts w:ascii="Calibri" w:hAnsi="Calibri" w:cs="Calibri" w:eastAsia="Calibri"/>
                <w:sz w:val="20"/>
                <w:szCs w:val="20"/>
                <w:spacing w:val="1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: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5984" w:space="0" w:color="000000"/>
              <w:bottom w:val="single" w:sz="4.15984" w:space="0" w:color="000000"/>
              <w:left w:val="single" w:sz="4.640" w:space="0" w:color="000000"/>
              <w:right w:val="single" w:sz="4.64008" w:space="0" w:color="000000"/>
            </w:tcBorders>
            <w:shd w:val="clear" w:color="auto" w:fill="DCE6F1"/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6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15984" w:space="0" w:color="000000"/>
              <w:bottom w:val="single" w:sz="4.15984" w:space="0" w:color="000000"/>
              <w:left w:val="single" w:sz="4.64008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5" w:after="0" w:line="269" w:lineRule="auto"/>
              <w:ind w:left="96" w:right="514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(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4</w:t>
            </w:r>
            <w:r>
              <w:rPr>
                <w:rFonts w:ascii="Calibri" w:hAnsi="Calibri" w:cs="Calibri" w:eastAsia="Calibri"/>
                <w:sz w:val="20"/>
                <w:szCs w:val="20"/>
                <w:spacing w:val="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+</w:t>
            </w:r>
            <w:r>
              <w:rPr>
                <w:rFonts w:ascii="Calibri" w:hAnsi="Calibri" w:cs="Calibri" w:eastAsia="Calibri"/>
                <w:sz w:val="20"/>
                <w:szCs w:val="20"/>
                <w:spacing w:val="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)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15984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DCE6F1"/>
          </w:tcPr>
          <w:p>
            <w:pPr/>
            <w:rPr/>
          </w:p>
        </w:tc>
        <w:tc>
          <w:tcPr>
            <w:tcW w:w="1072" w:type="dxa"/>
            <w:tcBorders>
              <w:top w:val="single" w:sz="4.15984" w:space="0" w:color="000000"/>
              <w:bottom w:val="single" w:sz="4.15984" w:space="0" w:color="000000"/>
              <w:left w:val="single" w:sz="4.639840" w:space="0" w:color="000000"/>
              <w:right w:val="single" w:sz="4.16008" w:space="0" w:color="000000"/>
            </w:tcBorders>
            <w:shd w:val="clear" w:color="auto" w:fill="DCE6F1"/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43" w:type="dxa"/>
            <w:tcBorders>
              <w:top w:val="single" w:sz="4.15984" w:space="0" w:color="000000"/>
              <w:bottom w:val="single" w:sz="4.15984" w:space="0" w:color="000000"/>
              <w:left w:val="single" w:sz="4.16008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15984" w:space="0" w:color="000000"/>
              <w:bottom w:val="single" w:sz="4.15984" w:space="0" w:color="000000"/>
              <w:left w:val="single" w:sz="4.639840" w:space="0" w:color="000000"/>
              <w:right w:val="single" w:sz="4.15984" w:space="0" w:color="000000"/>
            </w:tcBorders>
            <w:shd w:val="clear" w:color="auto" w:fill="DCE6F1"/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49" w:type="dxa"/>
            <w:tcBorders>
              <w:top w:val="single" w:sz="4.15984" w:space="0" w:color="000000"/>
              <w:bottom w:val="single" w:sz="4.15984" w:space="0" w:color="000000"/>
              <w:left w:val="single" w:sz="4.15984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15984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15984" w:space="0" w:color="000000"/>
              <w:bottom w:val="single" w:sz="4.15984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2731" w:type="dxa"/>
            <w:tcBorders>
              <w:top w:val="single" w:sz="4.15984" w:space="0" w:color="000000"/>
              <w:bottom w:val="single" w:sz="4.15984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6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Sektori</w:t>
            </w:r>
            <w:r>
              <w:rPr>
                <w:rFonts w:ascii="Calibri" w:hAnsi="Calibri" w:cs="Calibri" w:eastAsia="Calibri"/>
                <w:sz w:val="20"/>
                <w:szCs w:val="20"/>
                <w:spacing w:val="1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1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Si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g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u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2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zike</w:t>
            </w:r>
            <w:r>
              <w:rPr>
                <w:rFonts w:ascii="Calibri" w:hAnsi="Calibri" w:cs="Calibri" w:eastAsia="Calibri"/>
                <w:sz w:val="20"/>
                <w:szCs w:val="20"/>
                <w:spacing w:val="1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të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Pr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u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27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Pergjithshem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5984" w:space="0" w:color="000000"/>
              <w:bottom w:val="single" w:sz="4.15984" w:space="0" w:color="000000"/>
              <w:left w:val="single" w:sz="4.6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420" w:type="dxa"/>
            <w:tcBorders>
              <w:top w:val="single" w:sz="4.15984" w:space="0" w:color="000000"/>
              <w:bottom w:val="single" w:sz="4.15984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610" w:type="dxa"/>
            <w:tcBorders>
              <w:top w:val="single" w:sz="4.15984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072" w:type="dxa"/>
            <w:tcBorders>
              <w:top w:val="single" w:sz="4.15984" w:space="0" w:color="000000"/>
              <w:bottom w:val="single" w:sz="4.15984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15984" w:space="0" w:color="000000"/>
              <w:bottom w:val="single" w:sz="4.15984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15984" w:space="0" w:color="000000"/>
              <w:bottom w:val="single" w:sz="4.15984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15984" w:space="0" w:color="000000"/>
              <w:bottom w:val="single" w:sz="4.15984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15984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15984" w:space="0" w:color="000000"/>
              <w:bottom w:val="single" w:sz="4.15984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15984" w:space="0" w:color="000000"/>
              <w:bottom w:val="single" w:sz="4.15984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Se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kt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ori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5984" w:space="0" w:color="000000"/>
              <w:bottom w:val="single" w:sz="4.15984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15984" w:space="0" w:color="000000"/>
              <w:bottom w:val="single" w:sz="4.15984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15984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9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w w:val="103"/>
              </w:rPr>
              <w:t>lar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15984" w:space="0" w:color="000000"/>
              <w:bottom w:val="single" w:sz="4.15984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15984" w:space="0" w:color="000000"/>
              <w:bottom w:val="single" w:sz="4.15984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15984" w:space="0" w:color="000000"/>
              <w:bottom w:val="single" w:sz="4.15984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15984" w:space="0" w:color="000000"/>
              <w:bottom w:val="single" w:sz="4.15984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15984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15984" w:space="0" w:color="000000"/>
              <w:bottom w:val="single" w:sz="4.15984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15984" w:space="0" w:color="000000"/>
              <w:bottom w:val="single" w:sz="4.15984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Trup</w:t>
            </w:r>
            <w:r>
              <w:rPr>
                <w:rFonts w:ascii="Calibri" w:hAnsi="Calibri" w:cs="Calibri" w:eastAsia="Calibri"/>
                <w:sz w:val="20"/>
                <w:szCs w:val="20"/>
                <w:spacing w:val="1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roje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5984" w:space="0" w:color="000000"/>
              <w:bottom w:val="single" w:sz="4.15984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15984" w:space="0" w:color="000000"/>
              <w:bottom w:val="single" w:sz="4.15984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15984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9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w w:val="103"/>
              </w:rPr>
              <w:t>lar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15984" w:space="0" w:color="000000"/>
              <w:bottom w:val="single" w:sz="4.15984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15984" w:space="0" w:color="000000"/>
              <w:bottom w:val="single" w:sz="4.15984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15984" w:space="0" w:color="000000"/>
              <w:bottom w:val="single" w:sz="4.15984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15984" w:space="0" w:color="000000"/>
              <w:bottom w:val="single" w:sz="4.15984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15984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978" w:hRule="exact"/>
        </w:trPr>
        <w:tc>
          <w:tcPr>
            <w:tcW w:w="630" w:type="dxa"/>
            <w:tcBorders>
              <w:top w:val="single" w:sz="4.15984" w:space="0" w:color="000000"/>
              <w:bottom w:val="single" w:sz="4.16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15984" w:space="0" w:color="000000"/>
              <w:bottom w:val="single" w:sz="4.16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Trup</w:t>
            </w:r>
            <w:r>
              <w:rPr>
                <w:rFonts w:ascii="Calibri" w:hAnsi="Calibri" w:cs="Calibri" w:eastAsia="Calibri"/>
                <w:sz w:val="20"/>
                <w:szCs w:val="20"/>
                <w:spacing w:val="1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roje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5984" w:space="0" w:color="000000"/>
              <w:bottom w:val="single" w:sz="4.16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15984" w:space="0" w:color="000000"/>
              <w:bottom w:val="single" w:sz="4.16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15984" w:space="0" w:color="000000"/>
              <w:bottom w:val="single" w:sz="4.16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68" w:lineRule="auto"/>
              <w:ind w:left="95" w:right="98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mes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em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15984" w:space="0" w:color="000000"/>
              <w:bottom w:val="single" w:sz="4.16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15984" w:space="0" w:color="000000"/>
              <w:bottom w:val="single" w:sz="4.16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15984" w:space="0" w:color="000000"/>
              <w:bottom w:val="single" w:sz="4.16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49" w:type="dxa"/>
            <w:tcBorders>
              <w:top w:val="single" w:sz="4.15984" w:space="0" w:color="000000"/>
              <w:bottom w:val="single" w:sz="4.16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15984" w:space="0" w:color="000000"/>
              <w:bottom w:val="single" w:sz="4.16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5" w:hRule="exact"/>
        </w:trPr>
        <w:tc>
          <w:tcPr>
            <w:tcW w:w="630" w:type="dxa"/>
            <w:tcBorders>
              <w:top w:val="single" w:sz="4.16" w:space="0" w:color="000000"/>
              <w:bottom w:val="single" w:sz="4.16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4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16" w:space="0" w:color="000000"/>
              <w:bottom w:val="single" w:sz="4.16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Shofer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6" w:space="0" w:color="000000"/>
              <w:bottom w:val="single" w:sz="4.16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16" w:space="0" w:color="000000"/>
              <w:bottom w:val="single" w:sz="4.16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16" w:space="0" w:color="000000"/>
              <w:bottom w:val="single" w:sz="4.16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9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ulet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16" w:space="0" w:color="000000"/>
              <w:bottom w:val="single" w:sz="4.16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16" w:space="0" w:color="000000"/>
              <w:bottom w:val="single" w:sz="4.16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16" w:space="0" w:color="000000"/>
              <w:bottom w:val="single" w:sz="4.16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16" w:space="0" w:color="000000"/>
              <w:bottom w:val="single" w:sz="4.16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16" w:space="0" w:color="000000"/>
              <w:bottom w:val="single" w:sz="4.16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5" w:hRule="exact"/>
        </w:trPr>
        <w:tc>
          <w:tcPr>
            <w:tcW w:w="630" w:type="dxa"/>
            <w:tcBorders>
              <w:top w:val="single" w:sz="4.16" w:space="0" w:color="000000"/>
              <w:bottom w:val="single" w:sz="4.16" w:space="0" w:color="000000"/>
              <w:left w:val="single" w:sz="4.64008" w:space="0" w:color="000000"/>
              <w:right w:val="single" w:sz="4.64008" w:space="0" w:color="000000"/>
            </w:tcBorders>
            <w:shd w:val="clear" w:color="auto" w:fill="DCE6F1"/>
          </w:tcPr>
          <w:p>
            <w:pPr/>
            <w:rPr/>
          </w:p>
        </w:tc>
        <w:tc>
          <w:tcPr>
            <w:tcW w:w="2731" w:type="dxa"/>
            <w:tcBorders>
              <w:top w:val="single" w:sz="4.16" w:space="0" w:color="000000"/>
              <w:bottom w:val="single" w:sz="4.16" w:space="0" w:color="000000"/>
              <w:left w:val="single" w:sz="4.64008" w:space="0" w:color="000000"/>
              <w:right w:val="single" w:sz="4.640" w:space="0" w:color="000000"/>
            </w:tcBorders>
            <w:shd w:val="clear" w:color="auto" w:fill="DCE6F1"/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Shuma</w:t>
            </w:r>
            <w:r>
              <w:rPr>
                <w:rFonts w:ascii="Calibri" w:hAnsi="Calibri" w:cs="Calibri" w:eastAsia="Calibri"/>
                <w:sz w:val="20"/>
                <w:szCs w:val="20"/>
                <w:spacing w:val="1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: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6" w:space="0" w:color="000000"/>
              <w:bottom w:val="single" w:sz="4.16" w:space="0" w:color="000000"/>
              <w:left w:val="single" w:sz="4.640" w:space="0" w:color="000000"/>
              <w:right w:val="single" w:sz="4.64008" w:space="0" w:color="000000"/>
            </w:tcBorders>
            <w:shd w:val="clear" w:color="auto" w:fill="DCE6F1"/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7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16" w:space="0" w:color="000000"/>
              <w:bottom w:val="single" w:sz="4.16" w:space="0" w:color="000000"/>
              <w:left w:val="single" w:sz="4.64008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6" w:after="0" w:line="267" w:lineRule="auto"/>
              <w:ind w:left="96" w:right="514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(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4</w:t>
            </w:r>
            <w:r>
              <w:rPr>
                <w:rFonts w:ascii="Calibri" w:hAnsi="Calibri" w:cs="Calibri" w:eastAsia="Calibri"/>
                <w:sz w:val="20"/>
                <w:szCs w:val="20"/>
                <w:spacing w:val="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+</w:t>
            </w:r>
            <w:r>
              <w:rPr>
                <w:rFonts w:ascii="Calibri" w:hAnsi="Calibri" w:cs="Calibri" w:eastAsia="Calibri"/>
                <w:sz w:val="20"/>
                <w:szCs w:val="20"/>
                <w:spacing w:val="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)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16" w:space="0" w:color="000000"/>
              <w:bottom w:val="single" w:sz="4.16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DCE6F1"/>
          </w:tcPr>
          <w:p>
            <w:pPr/>
            <w:rPr/>
          </w:p>
        </w:tc>
        <w:tc>
          <w:tcPr>
            <w:tcW w:w="1072" w:type="dxa"/>
            <w:tcBorders>
              <w:top w:val="single" w:sz="4.16" w:space="0" w:color="000000"/>
              <w:bottom w:val="single" w:sz="4.16" w:space="0" w:color="000000"/>
              <w:left w:val="single" w:sz="4.639840" w:space="0" w:color="000000"/>
              <w:right w:val="single" w:sz="4.16008" w:space="0" w:color="000000"/>
            </w:tcBorders>
            <w:shd w:val="clear" w:color="auto" w:fill="DCE6F1"/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43" w:type="dxa"/>
            <w:tcBorders>
              <w:top w:val="single" w:sz="4.16" w:space="0" w:color="000000"/>
              <w:bottom w:val="single" w:sz="4.16" w:space="0" w:color="000000"/>
              <w:left w:val="single" w:sz="4.16008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16" w:space="0" w:color="000000"/>
              <w:bottom w:val="single" w:sz="4.16" w:space="0" w:color="000000"/>
              <w:left w:val="single" w:sz="4.639840" w:space="0" w:color="000000"/>
              <w:right w:val="single" w:sz="4.15984" w:space="0" w:color="000000"/>
            </w:tcBorders>
            <w:shd w:val="clear" w:color="auto" w:fill="DCE6F1"/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49" w:type="dxa"/>
            <w:tcBorders>
              <w:top w:val="single" w:sz="4.16" w:space="0" w:color="000000"/>
              <w:bottom w:val="single" w:sz="4.16" w:space="0" w:color="000000"/>
              <w:left w:val="single" w:sz="4.15984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16" w:space="0" w:color="000000"/>
              <w:bottom w:val="single" w:sz="4.16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1251" w:hRule="exact"/>
        </w:trPr>
        <w:tc>
          <w:tcPr>
            <w:tcW w:w="630" w:type="dxa"/>
            <w:tcBorders>
              <w:top w:val="single" w:sz="4.16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2731" w:type="dxa"/>
            <w:tcBorders>
              <w:top w:val="single" w:sz="4.16" w:space="0" w:color="000000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5" w:after="0" w:line="268" w:lineRule="auto"/>
              <w:ind w:left="95" w:right="89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Sektori</w:t>
            </w:r>
            <w:r>
              <w:rPr>
                <w:rFonts w:ascii="Calibri" w:hAnsi="Calibri" w:cs="Calibri" w:eastAsia="Calibri"/>
                <w:sz w:val="20"/>
                <w:szCs w:val="20"/>
                <w:spacing w:val="1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1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Si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g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u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2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zike</w:t>
            </w:r>
            <w:r>
              <w:rPr>
                <w:rFonts w:ascii="Calibri" w:hAnsi="Calibri" w:cs="Calibri" w:eastAsia="Calibri"/>
                <w:sz w:val="20"/>
                <w:szCs w:val="20"/>
                <w:spacing w:val="1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të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Anëtarëve</w:t>
            </w:r>
            <w:r>
              <w:rPr>
                <w:rFonts w:ascii="Calibri" w:hAnsi="Calibri" w:cs="Calibri" w:eastAsia="Calibri"/>
                <w:sz w:val="20"/>
                <w:szCs w:val="20"/>
                <w:spacing w:val="2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te</w:t>
            </w:r>
            <w:r>
              <w:rPr>
                <w:rFonts w:ascii="Calibri" w:hAnsi="Calibri" w:cs="Calibri" w:eastAsia="Calibri"/>
                <w:sz w:val="20"/>
                <w:szCs w:val="20"/>
                <w:spacing w:val="7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shi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2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te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ni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trave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3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Personal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ete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Calibri" w:hAnsi="Calibri" w:cs="Calibri" w:eastAsia="Calibri"/>
                <w:sz w:val="20"/>
                <w:szCs w:val="20"/>
                <w:spacing w:val="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jera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6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420" w:type="dxa"/>
            <w:tcBorders>
              <w:top w:val="single" w:sz="4.16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610" w:type="dxa"/>
            <w:tcBorders>
              <w:top w:val="single" w:sz="4.16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072" w:type="dxa"/>
            <w:tcBorders>
              <w:top w:val="single" w:sz="4.16" w:space="0" w:color="000000"/>
              <w:bottom w:val="single" w:sz="4.639840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16" w:space="0" w:color="000000"/>
              <w:bottom w:val="single" w:sz="4.639840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16" w:space="0" w:color="000000"/>
              <w:bottom w:val="single" w:sz="4.639840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16" w:space="0" w:color="000000"/>
              <w:bottom w:val="single" w:sz="4.639840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16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</w:tbl>
    <w:p>
      <w:pPr>
        <w:spacing w:after="0"/>
        <w:sectPr>
          <w:pgMar w:header="0" w:footer="779" w:top="1120" w:bottom="960" w:left="1480" w:right="1460"/>
          <w:pgSz w:w="12240" w:h="15840"/>
        </w:sectPr>
      </w:pPr>
      <w:rPr/>
    </w:p>
    <w:p>
      <w:pPr>
        <w:spacing w:before="8" w:after="0" w:line="90" w:lineRule="exact"/>
        <w:jc w:val="left"/>
        <w:rPr>
          <w:sz w:val="9"/>
          <w:szCs w:val="9"/>
        </w:rPr>
      </w:pPr>
      <w:rPr/>
      <w:r>
        <w:rPr>
          <w:sz w:val="9"/>
          <w:szCs w:val="9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95.799904" w:type="dxa"/>
      </w:tblPr>
      <w:tblGrid/>
      <w:tr>
        <w:trPr>
          <w:trHeight w:val="700" w:hRule="exact"/>
        </w:trPr>
        <w:tc>
          <w:tcPr>
            <w:tcW w:w="630" w:type="dxa"/>
            <w:tcBorders>
              <w:top w:val="nil" w:sz="6" w:space="0" w:color="auto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nil" w:sz="6" w:space="0" w:color="auto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6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Trup</w:t>
            </w:r>
            <w:r>
              <w:rPr>
                <w:rFonts w:ascii="Calibri" w:hAnsi="Calibri" w:cs="Calibri" w:eastAsia="Calibri"/>
                <w:sz w:val="20"/>
                <w:szCs w:val="20"/>
                <w:spacing w:val="1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roj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1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per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Zv/Kryetar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w w:val="103"/>
              </w:rPr>
              <w:t>K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uv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ndi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nil" w:sz="6" w:space="0" w:color="auto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nil" w:sz="6" w:space="0" w:color="auto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nil" w:sz="6" w:space="0" w:color="auto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6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ulet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nil" w:sz="6" w:space="0" w:color="auto"/>
              <w:bottom w:val="single" w:sz="4.639840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nil" w:sz="6" w:space="0" w:color="auto"/>
              <w:bottom w:val="single" w:sz="4.639840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nil" w:sz="6" w:space="0" w:color="auto"/>
              <w:bottom w:val="single" w:sz="4.639840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nil" w:sz="6" w:space="0" w:color="auto"/>
              <w:bottom w:val="single" w:sz="4.639840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nil" w:sz="6" w:space="0" w:color="auto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979" w:hRule="exact"/>
        </w:trPr>
        <w:tc>
          <w:tcPr>
            <w:tcW w:w="63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Trup</w:t>
            </w:r>
            <w:r>
              <w:rPr>
                <w:rFonts w:ascii="Calibri" w:hAnsi="Calibri" w:cs="Calibri" w:eastAsia="Calibri"/>
                <w:sz w:val="20"/>
                <w:szCs w:val="20"/>
                <w:spacing w:val="1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roj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,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1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ye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24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Gjyk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2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K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us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h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u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6" w:after="0" w:line="267" w:lineRule="auto"/>
              <w:ind w:left="95" w:right="83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mes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em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39840" w:space="0" w:color="000000"/>
              <w:bottom w:val="single" w:sz="4.639840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49" w:type="dxa"/>
            <w:tcBorders>
              <w:top w:val="single" w:sz="4.639840" w:space="0" w:color="000000"/>
              <w:bottom w:val="single" w:sz="4.639840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4" w:hRule="exact"/>
        </w:trPr>
        <w:tc>
          <w:tcPr>
            <w:tcW w:w="63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7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4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Trup</w:t>
            </w:r>
            <w:r>
              <w:rPr>
                <w:rFonts w:ascii="Calibri" w:hAnsi="Calibri" w:cs="Calibri" w:eastAsia="Calibri"/>
                <w:sz w:val="20"/>
                <w:szCs w:val="20"/>
                <w:spacing w:val="1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roj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per</w:t>
            </w:r>
            <w:r>
              <w:rPr>
                <w:rFonts w:ascii="Calibri" w:hAnsi="Calibri" w:cs="Calibri" w:eastAsia="Calibri"/>
                <w:sz w:val="20"/>
                <w:szCs w:val="20"/>
                <w:spacing w:val="1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Kryetar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2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Gjyk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2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K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us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h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u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7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7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4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ulet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39840" w:space="0" w:color="000000"/>
              <w:bottom w:val="single" w:sz="4.639840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39840" w:space="0" w:color="000000"/>
              <w:bottom w:val="single" w:sz="4.639840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977" w:hRule="exact"/>
        </w:trPr>
        <w:tc>
          <w:tcPr>
            <w:tcW w:w="630" w:type="dxa"/>
            <w:tcBorders>
              <w:top w:val="single" w:sz="4.639840" w:space="0" w:color="000000"/>
              <w:bottom w:val="single" w:sz="4.15984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4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39840" w:space="0" w:color="000000"/>
              <w:bottom w:val="single" w:sz="4.15984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Trup</w:t>
            </w:r>
            <w:r>
              <w:rPr>
                <w:rFonts w:ascii="Calibri" w:hAnsi="Calibri" w:cs="Calibri" w:eastAsia="Calibri"/>
                <w:sz w:val="20"/>
                <w:szCs w:val="20"/>
                <w:spacing w:val="1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roj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,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1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ye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24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9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Gjyk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2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rte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39840" w:space="0" w:color="000000"/>
              <w:bottom w:val="single" w:sz="4.15984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39840" w:space="0" w:color="000000"/>
              <w:bottom w:val="single" w:sz="4.15984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39840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68" w:lineRule="auto"/>
              <w:ind w:left="95" w:right="83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mes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em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39840" w:space="0" w:color="000000"/>
              <w:bottom w:val="single" w:sz="4.15984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39840" w:space="0" w:color="000000"/>
              <w:bottom w:val="single" w:sz="4.15984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39840" w:space="0" w:color="000000"/>
              <w:bottom w:val="single" w:sz="4.15984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49" w:type="dxa"/>
            <w:tcBorders>
              <w:top w:val="single" w:sz="4.639840" w:space="0" w:color="000000"/>
              <w:bottom w:val="single" w:sz="4.15984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639840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15984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5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15984" w:space="0" w:color="000000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6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Trup</w:t>
            </w:r>
            <w:r>
              <w:rPr>
                <w:rFonts w:ascii="Calibri" w:hAnsi="Calibri" w:cs="Calibri" w:eastAsia="Calibri"/>
                <w:sz w:val="20"/>
                <w:szCs w:val="20"/>
                <w:spacing w:val="1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roj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per</w:t>
            </w:r>
            <w:r>
              <w:rPr>
                <w:rFonts w:ascii="Calibri" w:hAnsi="Calibri" w:cs="Calibri" w:eastAsia="Calibri"/>
                <w:sz w:val="20"/>
                <w:szCs w:val="20"/>
                <w:spacing w:val="1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Kryetar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2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Gjyk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2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rte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5984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15984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15984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6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ulet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15984" w:space="0" w:color="000000"/>
              <w:bottom w:val="single" w:sz="4.639840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15984" w:space="0" w:color="000000"/>
              <w:bottom w:val="single" w:sz="4.639840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15984" w:space="0" w:color="000000"/>
              <w:bottom w:val="single" w:sz="4.639840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15984" w:space="0" w:color="000000"/>
              <w:bottom w:val="single" w:sz="4.639840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>
              <w:spacing w:before="3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15984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977" w:hRule="exact"/>
        </w:trPr>
        <w:tc>
          <w:tcPr>
            <w:tcW w:w="630" w:type="dxa"/>
            <w:tcBorders>
              <w:top w:val="single" w:sz="4.639840" w:space="0" w:color="000000"/>
              <w:bottom w:val="single" w:sz="4.16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6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39840" w:space="0" w:color="000000"/>
              <w:bottom w:val="single" w:sz="4.16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Trup</w:t>
            </w:r>
            <w:r>
              <w:rPr>
                <w:rFonts w:ascii="Calibri" w:hAnsi="Calibri" w:cs="Calibri" w:eastAsia="Calibri"/>
                <w:sz w:val="20"/>
                <w:szCs w:val="20"/>
                <w:spacing w:val="1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roj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per</w:t>
            </w:r>
            <w:r>
              <w:rPr>
                <w:rFonts w:ascii="Calibri" w:hAnsi="Calibri" w:cs="Calibri" w:eastAsia="Calibri"/>
                <w:sz w:val="20"/>
                <w:szCs w:val="20"/>
                <w:spacing w:val="1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Kryetar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2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9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Ko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tr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2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te</w:t>
            </w:r>
            <w:r>
              <w:rPr>
                <w:rFonts w:ascii="Calibri" w:hAnsi="Calibri" w:cs="Calibri" w:eastAsia="Calibri"/>
                <w:sz w:val="20"/>
                <w:szCs w:val="20"/>
                <w:spacing w:val="1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h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39840" w:space="0" w:color="000000"/>
              <w:bottom w:val="single" w:sz="4.16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39840" w:space="0" w:color="000000"/>
              <w:bottom w:val="single" w:sz="4.16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39840" w:space="0" w:color="000000"/>
              <w:bottom w:val="single" w:sz="4.16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4" w:after="0" w:line="269" w:lineRule="auto"/>
              <w:ind w:left="95" w:right="83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w w:val="103"/>
              </w:rPr>
              <w:t>mes</w:t>
            </w:r>
            <w:r>
              <w:rPr>
                <w:rFonts w:ascii="Calibri" w:hAnsi="Calibri" w:cs="Calibri" w:eastAsia="Calibri"/>
                <w:sz w:val="20"/>
                <w:szCs w:val="2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em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39840" w:space="0" w:color="000000"/>
              <w:bottom w:val="single" w:sz="4.16008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39840" w:space="0" w:color="000000"/>
              <w:bottom w:val="single" w:sz="4.16008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39840" w:space="0" w:color="000000"/>
              <w:bottom w:val="single" w:sz="4.16008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49" w:type="dxa"/>
            <w:tcBorders>
              <w:top w:val="single" w:sz="4.639840" w:space="0" w:color="000000"/>
              <w:bottom w:val="single" w:sz="4.16008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639840" w:space="0" w:color="000000"/>
              <w:bottom w:val="single" w:sz="4.16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16008" w:space="0" w:color="000000"/>
              <w:bottom w:val="single" w:sz="4.15984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7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16008" w:space="0" w:color="000000"/>
              <w:bottom w:val="single" w:sz="4.15984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6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Trup</w:t>
            </w:r>
            <w:r>
              <w:rPr>
                <w:rFonts w:ascii="Calibri" w:hAnsi="Calibri" w:cs="Calibri" w:eastAsia="Calibri"/>
                <w:sz w:val="20"/>
                <w:szCs w:val="20"/>
                <w:spacing w:val="1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roj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1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per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Kryetarin</w:t>
            </w:r>
            <w:r>
              <w:rPr>
                <w:rFonts w:ascii="Calibri" w:hAnsi="Calibri" w:cs="Calibri" w:eastAsia="Calibri"/>
                <w:sz w:val="20"/>
                <w:szCs w:val="20"/>
                <w:spacing w:val="24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Ko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tr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2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te</w:t>
            </w:r>
            <w:r>
              <w:rPr>
                <w:rFonts w:ascii="Calibri" w:hAnsi="Calibri" w:cs="Calibri" w:eastAsia="Calibri"/>
                <w:sz w:val="20"/>
                <w:szCs w:val="20"/>
                <w:spacing w:val="1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h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6008" w:space="0" w:color="000000"/>
              <w:bottom w:val="single" w:sz="4.15984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16008" w:space="0" w:color="000000"/>
              <w:bottom w:val="single" w:sz="4.15984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16008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6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ulet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16008" w:space="0" w:color="000000"/>
              <w:bottom w:val="single" w:sz="4.15984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16008" w:space="0" w:color="000000"/>
              <w:bottom w:val="single" w:sz="4.15984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16008" w:space="0" w:color="000000"/>
              <w:bottom w:val="single" w:sz="4.15984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16008" w:space="0" w:color="000000"/>
              <w:bottom w:val="single" w:sz="4.15984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16008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978" w:hRule="exact"/>
        </w:trPr>
        <w:tc>
          <w:tcPr>
            <w:tcW w:w="630" w:type="dxa"/>
            <w:tcBorders>
              <w:top w:val="single" w:sz="4.15984" w:space="0" w:color="000000"/>
              <w:bottom w:val="single" w:sz="4.15984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8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15984" w:space="0" w:color="000000"/>
              <w:bottom w:val="single" w:sz="4.15984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Trup</w:t>
            </w:r>
            <w:r>
              <w:rPr>
                <w:rFonts w:ascii="Calibri" w:hAnsi="Calibri" w:cs="Calibri" w:eastAsia="Calibri"/>
                <w:sz w:val="20"/>
                <w:szCs w:val="20"/>
                <w:spacing w:val="1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roj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1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per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Drej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orin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9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SH.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H.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5984" w:space="0" w:color="000000"/>
              <w:bottom w:val="single" w:sz="4.15984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15984" w:space="0" w:color="000000"/>
              <w:bottom w:val="single" w:sz="4.15984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15984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67" w:lineRule="auto"/>
              <w:ind w:left="95" w:right="83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w w:val="103"/>
              </w:rPr>
              <w:t>mes</w:t>
            </w:r>
            <w:r>
              <w:rPr>
                <w:rFonts w:ascii="Calibri" w:hAnsi="Calibri" w:cs="Calibri" w:eastAsia="Calibri"/>
                <w:sz w:val="20"/>
                <w:szCs w:val="2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em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15984" w:space="0" w:color="000000"/>
              <w:bottom w:val="single" w:sz="4.15984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15984" w:space="0" w:color="000000"/>
              <w:bottom w:val="single" w:sz="4.15984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15984" w:space="0" w:color="000000"/>
              <w:bottom w:val="single" w:sz="4.15984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49" w:type="dxa"/>
            <w:tcBorders>
              <w:top w:val="single" w:sz="4.15984" w:space="0" w:color="000000"/>
              <w:bottom w:val="single" w:sz="4.15984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15984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15984" w:space="0" w:color="000000"/>
              <w:bottom w:val="single" w:sz="4.15984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9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15984" w:space="0" w:color="000000"/>
              <w:bottom w:val="single" w:sz="4.15984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6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Trup</w:t>
            </w:r>
            <w:r>
              <w:rPr>
                <w:rFonts w:ascii="Calibri" w:hAnsi="Calibri" w:cs="Calibri" w:eastAsia="Calibri"/>
                <w:sz w:val="20"/>
                <w:szCs w:val="20"/>
                <w:spacing w:val="1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roj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per</w:t>
            </w:r>
            <w:r>
              <w:rPr>
                <w:rFonts w:ascii="Calibri" w:hAnsi="Calibri" w:cs="Calibri" w:eastAsia="Calibri"/>
                <w:sz w:val="20"/>
                <w:szCs w:val="20"/>
                <w:spacing w:val="1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D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jtor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7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SH.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H.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5984" w:space="0" w:color="000000"/>
              <w:bottom w:val="single" w:sz="4.15984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15984" w:space="0" w:color="000000"/>
              <w:bottom w:val="single" w:sz="4.15984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15984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6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7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ulet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15984" w:space="0" w:color="000000"/>
              <w:bottom w:val="single" w:sz="4.15984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15984" w:space="0" w:color="000000"/>
              <w:bottom w:val="single" w:sz="4.15984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15984" w:space="0" w:color="000000"/>
              <w:bottom w:val="single" w:sz="4.15984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15984" w:space="0" w:color="000000"/>
              <w:bottom w:val="single" w:sz="4.15984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15984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977" w:hRule="exact"/>
        </w:trPr>
        <w:tc>
          <w:tcPr>
            <w:tcW w:w="630" w:type="dxa"/>
            <w:tcBorders>
              <w:top w:val="single" w:sz="4.15984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15984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Trup</w:t>
            </w:r>
            <w:r>
              <w:rPr>
                <w:rFonts w:ascii="Calibri" w:hAnsi="Calibri" w:cs="Calibri" w:eastAsia="Calibri"/>
                <w:sz w:val="20"/>
                <w:szCs w:val="20"/>
                <w:spacing w:val="1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roj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per</w:t>
            </w:r>
            <w:r>
              <w:rPr>
                <w:rFonts w:ascii="Calibri" w:hAnsi="Calibri" w:cs="Calibri" w:eastAsia="Calibri"/>
                <w:sz w:val="20"/>
                <w:szCs w:val="20"/>
                <w:spacing w:val="1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Kryetar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2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zh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ances</w:t>
            </w:r>
            <w:r>
              <w:rPr>
                <w:rFonts w:ascii="Calibri" w:hAnsi="Calibri" w:cs="Calibri" w:eastAsia="Calibri"/>
                <w:sz w:val="20"/>
                <w:szCs w:val="20"/>
                <w:spacing w:val="34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re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5984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15984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15984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67" w:lineRule="auto"/>
              <w:ind w:left="95" w:right="83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w w:val="103"/>
              </w:rPr>
              <w:t>mes</w:t>
            </w:r>
            <w:r>
              <w:rPr>
                <w:rFonts w:ascii="Calibri" w:hAnsi="Calibri" w:cs="Calibri" w:eastAsia="Calibri"/>
                <w:sz w:val="20"/>
                <w:szCs w:val="2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em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15984" w:space="0" w:color="000000"/>
              <w:bottom w:val="single" w:sz="4.64008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15984" w:space="0" w:color="000000"/>
              <w:bottom w:val="single" w:sz="4.64008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15984" w:space="0" w:color="000000"/>
              <w:bottom w:val="single" w:sz="4.64008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49" w:type="dxa"/>
            <w:tcBorders>
              <w:top w:val="single" w:sz="4.15984" w:space="0" w:color="000000"/>
              <w:bottom w:val="single" w:sz="4.64008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15984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Trup</w:t>
            </w:r>
            <w:r>
              <w:rPr>
                <w:rFonts w:ascii="Calibri" w:hAnsi="Calibri" w:cs="Calibri" w:eastAsia="Calibri"/>
                <w:sz w:val="20"/>
                <w:szCs w:val="20"/>
                <w:spacing w:val="1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roj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1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per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Kryetarin</w:t>
            </w:r>
            <w:r>
              <w:rPr>
                <w:rFonts w:ascii="Calibri" w:hAnsi="Calibri" w:cs="Calibri" w:eastAsia="Calibri"/>
                <w:sz w:val="20"/>
                <w:szCs w:val="20"/>
                <w:spacing w:val="24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zh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ances</w:t>
            </w:r>
            <w:r>
              <w:rPr>
                <w:rFonts w:ascii="Calibri" w:hAnsi="Calibri" w:cs="Calibri" w:eastAsia="Calibri"/>
                <w:sz w:val="20"/>
                <w:szCs w:val="20"/>
                <w:spacing w:val="34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re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ulet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4008" w:space="0" w:color="000000"/>
              <w:bottom w:val="single" w:sz="4.64008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4008" w:space="0" w:color="000000"/>
              <w:bottom w:val="single" w:sz="4.64008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978" w:hRule="exact"/>
        </w:trPr>
        <w:tc>
          <w:tcPr>
            <w:tcW w:w="630" w:type="dxa"/>
            <w:tcBorders>
              <w:top w:val="single" w:sz="4.64008" w:space="0" w:color="000000"/>
              <w:bottom w:val="single" w:sz="4.6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4008" w:space="0" w:color="000000"/>
              <w:bottom w:val="single" w:sz="4.6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5" w:after="0" w:line="267" w:lineRule="auto"/>
              <w:ind w:left="95" w:right="452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Trup</w:t>
            </w:r>
            <w:r>
              <w:rPr>
                <w:rFonts w:ascii="Calibri" w:hAnsi="Calibri" w:cs="Calibri" w:eastAsia="Calibri"/>
                <w:sz w:val="20"/>
                <w:szCs w:val="20"/>
                <w:spacing w:val="1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roj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per</w:t>
            </w:r>
            <w:r>
              <w:rPr>
                <w:rFonts w:ascii="Calibri" w:hAnsi="Calibri" w:cs="Calibri" w:eastAsia="Calibri"/>
                <w:sz w:val="20"/>
                <w:szCs w:val="20"/>
                <w:spacing w:val="1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Kryetar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2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Par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ise</w:t>
            </w:r>
            <w:r>
              <w:rPr>
                <w:rFonts w:ascii="Calibri" w:hAnsi="Calibri" w:cs="Calibri" w:eastAsia="Calibri"/>
                <w:sz w:val="20"/>
                <w:szCs w:val="20"/>
                <w:spacing w:val="19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1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te</w:t>
            </w:r>
            <w:r>
              <w:rPr>
                <w:rFonts w:ascii="Calibri" w:hAnsi="Calibri" w:cs="Calibri" w:eastAsia="Calibri"/>
                <w:sz w:val="20"/>
                <w:szCs w:val="20"/>
                <w:spacing w:val="7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dhe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Opo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z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itare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4008" w:space="0" w:color="000000"/>
              <w:bottom w:val="single" w:sz="4.6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4008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4008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67" w:lineRule="auto"/>
              <w:ind w:left="95" w:right="98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mes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em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4008" w:space="0" w:color="000000"/>
              <w:bottom w:val="single" w:sz="4.640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4008" w:space="0" w:color="000000"/>
              <w:bottom w:val="single" w:sz="4.640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4008" w:space="0" w:color="000000"/>
              <w:bottom w:val="single" w:sz="4.640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49" w:type="dxa"/>
            <w:tcBorders>
              <w:top w:val="single" w:sz="4.64008" w:space="0" w:color="000000"/>
              <w:bottom w:val="single" w:sz="4.640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64008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977" w:hRule="exact"/>
        </w:trPr>
        <w:tc>
          <w:tcPr>
            <w:tcW w:w="630" w:type="dxa"/>
            <w:tcBorders>
              <w:top w:val="single" w:sz="4.640" w:space="0" w:color="000000"/>
              <w:bottom w:val="single" w:sz="4.16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13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40" w:space="0" w:color="000000"/>
              <w:bottom w:val="single" w:sz="4.16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Trup</w:t>
            </w:r>
            <w:r>
              <w:rPr>
                <w:rFonts w:ascii="Calibri" w:hAnsi="Calibri" w:cs="Calibri" w:eastAsia="Calibri"/>
                <w:sz w:val="20"/>
                <w:szCs w:val="20"/>
                <w:spacing w:val="1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roj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per</w:t>
            </w:r>
            <w:r>
              <w:rPr>
                <w:rFonts w:ascii="Calibri" w:hAnsi="Calibri" w:cs="Calibri" w:eastAsia="Calibri"/>
                <w:sz w:val="20"/>
                <w:szCs w:val="20"/>
                <w:spacing w:val="1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Kryetar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2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9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Bashkise</w:t>
            </w:r>
            <w:r>
              <w:rPr>
                <w:rFonts w:ascii="Calibri" w:hAnsi="Calibri" w:cs="Calibri" w:eastAsia="Calibri"/>
                <w:sz w:val="20"/>
                <w:szCs w:val="20"/>
                <w:spacing w:val="2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40" w:space="0" w:color="000000"/>
              <w:bottom w:val="single" w:sz="4.16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40" w:space="0" w:color="000000"/>
              <w:bottom w:val="single" w:sz="4.16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40" w:space="0" w:color="000000"/>
              <w:bottom w:val="single" w:sz="4.16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4" w:after="0" w:line="268" w:lineRule="auto"/>
              <w:ind w:left="95" w:right="83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w w:val="103"/>
              </w:rPr>
              <w:t>mes</w:t>
            </w:r>
            <w:r>
              <w:rPr>
                <w:rFonts w:ascii="Calibri" w:hAnsi="Calibri" w:cs="Calibri" w:eastAsia="Calibri"/>
                <w:sz w:val="20"/>
                <w:szCs w:val="2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em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40" w:space="0" w:color="000000"/>
              <w:bottom w:val="single" w:sz="4.16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40" w:space="0" w:color="000000"/>
              <w:bottom w:val="single" w:sz="4.16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40" w:space="0" w:color="000000"/>
              <w:bottom w:val="single" w:sz="4.16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49" w:type="dxa"/>
            <w:tcBorders>
              <w:top w:val="single" w:sz="4.640" w:space="0" w:color="000000"/>
              <w:bottom w:val="single" w:sz="4.16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640" w:space="0" w:color="000000"/>
              <w:bottom w:val="single" w:sz="4.16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978" w:hRule="exact"/>
        </w:trPr>
        <w:tc>
          <w:tcPr>
            <w:tcW w:w="630" w:type="dxa"/>
            <w:tcBorders>
              <w:top w:val="single" w:sz="4.16" w:space="0" w:color="000000"/>
              <w:bottom w:val="single" w:sz="4.16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14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16" w:space="0" w:color="000000"/>
              <w:bottom w:val="single" w:sz="4.16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Trup</w:t>
            </w:r>
            <w:r>
              <w:rPr>
                <w:rFonts w:ascii="Calibri" w:hAnsi="Calibri" w:cs="Calibri" w:eastAsia="Calibri"/>
                <w:sz w:val="20"/>
                <w:szCs w:val="20"/>
                <w:spacing w:val="1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roj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1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per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9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Zv/Krye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is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rin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6" w:space="0" w:color="000000"/>
              <w:bottom w:val="single" w:sz="4.16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16" w:space="0" w:color="000000"/>
              <w:bottom w:val="single" w:sz="4.16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16" w:space="0" w:color="000000"/>
              <w:bottom w:val="single" w:sz="4.16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6" w:after="0" w:line="267" w:lineRule="auto"/>
              <w:ind w:left="95" w:right="83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mes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em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16" w:space="0" w:color="000000"/>
              <w:bottom w:val="single" w:sz="4.16008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16" w:space="0" w:color="000000"/>
              <w:bottom w:val="single" w:sz="4.16008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16" w:space="0" w:color="000000"/>
              <w:bottom w:val="single" w:sz="4.16008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49" w:type="dxa"/>
            <w:tcBorders>
              <w:top w:val="single" w:sz="4.16" w:space="0" w:color="000000"/>
              <w:bottom w:val="single" w:sz="4.16008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16" w:space="0" w:color="000000"/>
              <w:bottom w:val="single" w:sz="4.16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16008" w:space="0" w:color="000000"/>
              <w:bottom w:val="single" w:sz="4.16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15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16008" w:space="0" w:color="000000"/>
              <w:bottom w:val="single" w:sz="4.16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6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Trup</w:t>
            </w:r>
            <w:r>
              <w:rPr>
                <w:rFonts w:ascii="Calibri" w:hAnsi="Calibri" w:cs="Calibri" w:eastAsia="Calibri"/>
                <w:sz w:val="20"/>
                <w:szCs w:val="20"/>
                <w:spacing w:val="1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roj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per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Zv/Krye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is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rin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6008" w:space="0" w:color="000000"/>
              <w:bottom w:val="single" w:sz="4.16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16008" w:space="0" w:color="000000"/>
              <w:bottom w:val="single" w:sz="4.16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16008" w:space="0" w:color="000000"/>
              <w:bottom w:val="single" w:sz="4.16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6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ulet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16008" w:space="0" w:color="000000"/>
              <w:bottom w:val="single" w:sz="4.16008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16008" w:space="0" w:color="000000"/>
              <w:bottom w:val="single" w:sz="4.16008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16008" w:space="0" w:color="000000"/>
              <w:bottom w:val="single" w:sz="4.16008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16008" w:space="0" w:color="000000"/>
              <w:bottom w:val="single" w:sz="4.16008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>
              <w:spacing w:before="3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16008" w:space="0" w:color="000000"/>
              <w:bottom w:val="single" w:sz="4.16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</w:tbl>
    <w:p>
      <w:pPr>
        <w:spacing w:after="0"/>
        <w:sectPr>
          <w:pgMar w:header="0" w:footer="779" w:top="1120" w:bottom="960" w:left="1480" w:right="1460"/>
          <w:pgSz w:w="12240" w:h="15840"/>
        </w:sectPr>
      </w:pPr>
      <w:rPr/>
    </w:p>
    <w:p>
      <w:pPr>
        <w:spacing w:before="8" w:after="0" w:line="90" w:lineRule="exact"/>
        <w:jc w:val="left"/>
        <w:rPr>
          <w:sz w:val="9"/>
          <w:szCs w:val="9"/>
        </w:rPr>
      </w:pPr>
      <w:rPr/>
      <w:r>
        <w:rPr>
          <w:sz w:val="9"/>
          <w:szCs w:val="9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95.799904" w:type="dxa"/>
      </w:tblPr>
      <w:tblGrid/>
      <w:tr>
        <w:trPr>
          <w:trHeight w:val="700" w:hRule="exact"/>
        </w:trPr>
        <w:tc>
          <w:tcPr>
            <w:tcW w:w="630" w:type="dxa"/>
            <w:tcBorders>
              <w:top w:val="nil" w:sz="6" w:space="0" w:color="auto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16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nil" w:sz="6" w:space="0" w:color="auto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6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Trup</w:t>
            </w:r>
            <w:r>
              <w:rPr>
                <w:rFonts w:ascii="Calibri" w:hAnsi="Calibri" w:cs="Calibri" w:eastAsia="Calibri"/>
                <w:sz w:val="20"/>
                <w:szCs w:val="20"/>
                <w:spacing w:val="1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roj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1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per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An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17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Qeverie</w:t>
            </w:r>
            <w:r>
              <w:rPr>
                <w:rFonts w:ascii="Calibri" w:hAnsi="Calibri" w:cs="Calibri" w:eastAsia="Calibri"/>
                <w:sz w:val="20"/>
                <w:szCs w:val="20"/>
                <w:spacing w:val="2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‐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nister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nil" w:sz="6" w:space="0" w:color="auto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18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nil" w:sz="6" w:space="0" w:color="auto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nil" w:sz="6" w:space="0" w:color="auto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6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ulet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nil" w:sz="6" w:space="0" w:color="auto"/>
              <w:bottom w:val="single" w:sz="4.639840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nil" w:sz="6" w:space="0" w:color="auto"/>
              <w:bottom w:val="single" w:sz="4.639840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nil" w:sz="6" w:space="0" w:color="auto"/>
              <w:bottom w:val="single" w:sz="4.639840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nil" w:sz="6" w:space="0" w:color="auto"/>
              <w:bottom w:val="single" w:sz="4.639840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18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nil" w:sz="6" w:space="0" w:color="auto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17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6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Trup</w:t>
            </w:r>
            <w:r>
              <w:rPr>
                <w:rFonts w:ascii="Calibri" w:hAnsi="Calibri" w:cs="Calibri" w:eastAsia="Calibri"/>
                <w:sz w:val="20"/>
                <w:szCs w:val="20"/>
                <w:spacing w:val="1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roj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1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per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Guverna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orin</w:t>
            </w:r>
            <w:r>
              <w:rPr>
                <w:rFonts w:ascii="Calibri" w:hAnsi="Calibri" w:cs="Calibri" w:eastAsia="Calibri"/>
                <w:sz w:val="20"/>
                <w:szCs w:val="20"/>
                <w:spacing w:val="3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7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w w:val="103"/>
              </w:rPr>
              <w:t>Bank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6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7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ulet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39840" w:space="0" w:color="000000"/>
              <w:bottom w:val="single" w:sz="4.639840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39840" w:space="0" w:color="000000"/>
              <w:bottom w:val="single" w:sz="4.639840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  <w:shd w:val="clear" w:color="auto" w:fill="DCE6F1"/>
          </w:tcPr>
          <w:p>
            <w:pPr/>
            <w:rPr/>
          </w:p>
        </w:tc>
        <w:tc>
          <w:tcPr>
            <w:tcW w:w="2731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  <w:shd w:val="clear" w:color="auto" w:fill="DCE6F1"/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Shuma</w:t>
            </w:r>
            <w:r>
              <w:rPr>
                <w:rFonts w:ascii="Calibri" w:hAnsi="Calibri" w:cs="Calibri" w:eastAsia="Calibri"/>
                <w:sz w:val="20"/>
                <w:szCs w:val="20"/>
                <w:spacing w:val="1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: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  <w:shd w:val="clear" w:color="auto" w:fill="DCE6F1"/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36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5" w:after="0" w:line="267" w:lineRule="auto"/>
              <w:ind w:left="96" w:right="41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(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8</w:t>
            </w:r>
            <w:r>
              <w:rPr>
                <w:rFonts w:ascii="Calibri" w:hAnsi="Calibri" w:cs="Calibri" w:eastAsia="Calibri"/>
                <w:sz w:val="20"/>
                <w:szCs w:val="20"/>
                <w:spacing w:val="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+</w:t>
            </w:r>
            <w:r>
              <w:rPr>
                <w:rFonts w:ascii="Calibri" w:hAnsi="Calibri" w:cs="Calibri" w:eastAsia="Calibri"/>
                <w:sz w:val="20"/>
                <w:szCs w:val="20"/>
                <w:spacing w:val="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28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)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DCE6F1"/>
          </w:tcPr>
          <w:p>
            <w:pPr/>
            <w:rPr/>
          </w:p>
        </w:tc>
        <w:tc>
          <w:tcPr>
            <w:tcW w:w="1072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16008" w:space="0" w:color="000000"/>
            </w:tcBorders>
            <w:shd w:val="clear" w:color="auto" w:fill="DCE6F1"/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43" w:type="dxa"/>
            <w:tcBorders>
              <w:top w:val="single" w:sz="4.639840" w:space="0" w:color="000000"/>
              <w:bottom w:val="single" w:sz="4.639840" w:space="0" w:color="000000"/>
              <w:left w:val="single" w:sz="4.16008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15984" w:space="0" w:color="000000"/>
            </w:tcBorders>
            <w:shd w:val="clear" w:color="auto" w:fill="DCE6F1"/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8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49" w:type="dxa"/>
            <w:tcBorders>
              <w:top w:val="single" w:sz="4.639840" w:space="0" w:color="000000"/>
              <w:bottom w:val="single" w:sz="4.639840" w:space="0" w:color="000000"/>
              <w:left w:val="single" w:sz="4.15984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28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705" w:hRule="exact"/>
        </w:trPr>
        <w:tc>
          <w:tcPr>
            <w:tcW w:w="630" w:type="dxa"/>
            <w:tcBorders>
              <w:top w:val="single" w:sz="4.639840" w:space="0" w:color="000000"/>
              <w:bottom w:val="single" w:sz="4.15984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2731" w:type="dxa"/>
            <w:tcBorders>
              <w:top w:val="single" w:sz="4.639840" w:space="0" w:color="000000"/>
              <w:bottom w:val="single" w:sz="4.15984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Sektori</w:t>
            </w:r>
            <w:r>
              <w:rPr>
                <w:rFonts w:ascii="Calibri" w:hAnsi="Calibri" w:cs="Calibri" w:eastAsia="Calibri"/>
                <w:sz w:val="20"/>
                <w:szCs w:val="20"/>
                <w:spacing w:val="1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1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Si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g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u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2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zike</w:t>
            </w:r>
            <w:r>
              <w:rPr>
                <w:rFonts w:ascii="Calibri" w:hAnsi="Calibri" w:cs="Calibri" w:eastAsia="Calibri"/>
                <w:sz w:val="20"/>
                <w:szCs w:val="20"/>
                <w:spacing w:val="1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të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Is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‐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Pr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entit</w:t>
            </w:r>
            <w:r>
              <w:rPr>
                <w:rFonts w:ascii="Calibri" w:hAnsi="Calibri" w:cs="Calibri" w:eastAsia="Calibri"/>
                <w:sz w:val="20"/>
                <w:szCs w:val="20"/>
                <w:spacing w:val="37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ubl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k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39840" w:space="0" w:color="000000"/>
              <w:bottom w:val="single" w:sz="4.15984" w:space="0" w:color="000000"/>
              <w:left w:val="single" w:sz="4.6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420" w:type="dxa"/>
            <w:tcBorders>
              <w:top w:val="single" w:sz="4.639840" w:space="0" w:color="000000"/>
              <w:bottom w:val="single" w:sz="4.15984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610" w:type="dxa"/>
            <w:tcBorders>
              <w:top w:val="single" w:sz="4.639840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072" w:type="dxa"/>
            <w:tcBorders>
              <w:top w:val="single" w:sz="4.639840" w:space="0" w:color="000000"/>
              <w:bottom w:val="single" w:sz="4.15984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39840" w:space="0" w:color="000000"/>
              <w:bottom w:val="single" w:sz="4.15984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39840" w:space="0" w:color="000000"/>
              <w:bottom w:val="single" w:sz="4.15984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39840" w:space="0" w:color="000000"/>
              <w:bottom w:val="single" w:sz="4.15984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639840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979" w:hRule="exact"/>
        </w:trPr>
        <w:tc>
          <w:tcPr>
            <w:tcW w:w="630" w:type="dxa"/>
            <w:tcBorders>
              <w:top w:val="single" w:sz="4.15984" w:space="0" w:color="000000"/>
              <w:bottom w:val="single" w:sz="4.64032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15984" w:space="0" w:color="000000"/>
              <w:bottom w:val="single" w:sz="4.64032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Trup</w:t>
            </w:r>
            <w:r>
              <w:rPr>
                <w:rFonts w:ascii="Calibri" w:hAnsi="Calibri" w:cs="Calibri" w:eastAsia="Calibri"/>
                <w:sz w:val="20"/>
                <w:szCs w:val="20"/>
                <w:spacing w:val="1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roje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5984" w:space="0" w:color="000000"/>
              <w:bottom w:val="single" w:sz="4.64032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15984" w:space="0" w:color="000000"/>
              <w:bottom w:val="single" w:sz="4.64032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15984" w:space="0" w:color="000000"/>
              <w:bottom w:val="single" w:sz="4.64032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6" w:after="0" w:line="267" w:lineRule="auto"/>
              <w:ind w:left="95" w:right="98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mes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em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15984" w:space="0" w:color="000000"/>
              <w:bottom w:val="single" w:sz="4.64032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15984" w:space="0" w:color="000000"/>
              <w:bottom w:val="single" w:sz="4.64032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15984" w:space="0" w:color="000000"/>
              <w:bottom w:val="single" w:sz="4.64032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49" w:type="dxa"/>
            <w:tcBorders>
              <w:top w:val="single" w:sz="4.15984" w:space="0" w:color="000000"/>
              <w:bottom w:val="single" w:sz="4.64032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15984" w:space="0" w:color="000000"/>
              <w:bottom w:val="single" w:sz="4.64032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5" w:hRule="exact"/>
        </w:trPr>
        <w:tc>
          <w:tcPr>
            <w:tcW w:w="630" w:type="dxa"/>
            <w:tcBorders>
              <w:top w:val="single" w:sz="4.64032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7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4032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Trup</w:t>
            </w:r>
            <w:r>
              <w:rPr>
                <w:rFonts w:ascii="Calibri" w:hAnsi="Calibri" w:cs="Calibri" w:eastAsia="Calibri"/>
                <w:sz w:val="20"/>
                <w:szCs w:val="20"/>
                <w:spacing w:val="1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roje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4032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7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4032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7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4032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7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w w:val="103"/>
              </w:rPr>
              <w:t>lar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4032" w:space="0" w:color="000000"/>
              <w:bottom w:val="single" w:sz="4.64008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4032" w:space="0" w:color="000000"/>
              <w:bottom w:val="single" w:sz="4.64008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4032" w:space="0" w:color="000000"/>
              <w:bottom w:val="single" w:sz="4.64008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49" w:type="dxa"/>
            <w:tcBorders>
              <w:top w:val="single" w:sz="4.64032" w:space="0" w:color="000000"/>
              <w:bottom w:val="single" w:sz="4.64008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64032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  <w:shd w:val="clear" w:color="auto" w:fill="DCE6F1"/>
          </w:tcPr>
          <w:p>
            <w:pPr/>
            <w:rPr/>
          </w:p>
        </w:tc>
        <w:tc>
          <w:tcPr>
            <w:tcW w:w="2731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  <w:shd w:val="clear" w:color="auto" w:fill="DCE6F1"/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Shuma</w:t>
            </w:r>
            <w:r>
              <w:rPr>
                <w:rFonts w:ascii="Calibri" w:hAnsi="Calibri" w:cs="Calibri" w:eastAsia="Calibri"/>
                <w:sz w:val="20"/>
                <w:szCs w:val="20"/>
                <w:spacing w:val="1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: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  <w:shd w:val="clear" w:color="auto" w:fill="DCE6F1"/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6" w:after="0" w:line="266" w:lineRule="auto"/>
              <w:ind w:left="96" w:right="514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(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+</w:t>
            </w:r>
            <w:r>
              <w:rPr>
                <w:rFonts w:ascii="Calibri" w:hAnsi="Calibri" w:cs="Calibri" w:eastAsia="Calibri"/>
                <w:sz w:val="20"/>
                <w:szCs w:val="20"/>
                <w:spacing w:val="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)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DCE6F1"/>
          </w:tcPr>
          <w:p>
            <w:pPr/>
            <w:rPr/>
          </w:p>
        </w:tc>
        <w:tc>
          <w:tcPr>
            <w:tcW w:w="1072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16008" w:space="0" w:color="000000"/>
            </w:tcBorders>
            <w:shd w:val="clear" w:color="auto" w:fill="DCE6F1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43" w:type="dxa"/>
            <w:tcBorders>
              <w:top w:val="single" w:sz="4.64008" w:space="0" w:color="000000"/>
              <w:bottom w:val="single" w:sz="4.64008" w:space="0" w:color="000000"/>
              <w:left w:val="single" w:sz="4.16008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15984" w:space="0" w:color="000000"/>
            </w:tcBorders>
            <w:shd w:val="clear" w:color="auto" w:fill="DCE6F1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49" w:type="dxa"/>
            <w:tcBorders>
              <w:top w:val="single" w:sz="4.64008" w:space="0" w:color="000000"/>
              <w:bottom w:val="single" w:sz="4.64008" w:space="0" w:color="000000"/>
              <w:left w:val="single" w:sz="4.15984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2731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Sektori</w:t>
            </w:r>
            <w:r>
              <w:rPr>
                <w:rFonts w:ascii="Calibri" w:hAnsi="Calibri" w:cs="Calibri" w:eastAsia="Calibri"/>
                <w:sz w:val="20"/>
                <w:szCs w:val="20"/>
                <w:spacing w:val="1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1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Si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g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u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2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zike</w:t>
            </w:r>
            <w:r>
              <w:rPr>
                <w:rFonts w:ascii="Calibri" w:hAnsi="Calibri" w:cs="Calibri" w:eastAsia="Calibri"/>
                <w:sz w:val="20"/>
                <w:szCs w:val="20"/>
                <w:spacing w:val="1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të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Is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‐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Kr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y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ta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3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K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u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ve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d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420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610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072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4008" w:space="0" w:color="000000"/>
              <w:bottom w:val="single" w:sz="4.64008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4008" w:space="0" w:color="000000"/>
              <w:bottom w:val="single" w:sz="4.64008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978" w:hRule="exact"/>
        </w:trPr>
        <w:tc>
          <w:tcPr>
            <w:tcW w:w="630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Trup</w:t>
            </w:r>
            <w:r>
              <w:rPr>
                <w:rFonts w:ascii="Calibri" w:hAnsi="Calibri" w:cs="Calibri" w:eastAsia="Calibri"/>
                <w:sz w:val="20"/>
                <w:szCs w:val="20"/>
                <w:spacing w:val="1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roje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4008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67" w:lineRule="auto"/>
              <w:ind w:left="95" w:right="98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mes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em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4008" w:space="0" w:color="000000"/>
              <w:bottom w:val="single" w:sz="4.639840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49" w:type="dxa"/>
            <w:tcBorders>
              <w:top w:val="single" w:sz="4.64008" w:space="0" w:color="000000"/>
              <w:bottom w:val="single" w:sz="4.639840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Trup</w:t>
            </w:r>
            <w:r>
              <w:rPr>
                <w:rFonts w:ascii="Calibri" w:hAnsi="Calibri" w:cs="Calibri" w:eastAsia="Calibri"/>
                <w:sz w:val="20"/>
                <w:szCs w:val="20"/>
                <w:spacing w:val="1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roje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4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9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ulet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39840" w:space="0" w:color="000000"/>
              <w:bottom w:val="single" w:sz="4.639840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39840" w:space="0" w:color="000000"/>
              <w:bottom w:val="single" w:sz="4.639840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4" w:hRule="exact"/>
        </w:trPr>
        <w:tc>
          <w:tcPr>
            <w:tcW w:w="63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  <w:shd w:val="clear" w:color="auto" w:fill="DCE6F1"/>
          </w:tcPr>
          <w:p>
            <w:pPr/>
            <w:rPr/>
          </w:p>
        </w:tc>
        <w:tc>
          <w:tcPr>
            <w:tcW w:w="2731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  <w:shd w:val="clear" w:color="auto" w:fill="DCE6F1"/>
          </w:tcPr>
          <w:p>
            <w:pPr>
              <w:spacing w:before="17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Shuma</w:t>
            </w:r>
            <w:r>
              <w:rPr>
                <w:rFonts w:ascii="Calibri" w:hAnsi="Calibri" w:cs="Calibri" w:eastAsia="Calibri"/>
                <w:sz w:val="20"/>
                <w:szCs w:val="20"/>
                <w:spacing w:val="1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: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  <w:shd w:val="clear" w:color="auto" w:fill="DCE6F1"/>
          </w:tcPr>
          <w:p>
            <w:pPr>
              <w:spacing w:before="17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4" w:after="0" w:line="267" w:lineRule="auto"/>
              <w:ind w:left="96" w:right="514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(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+</w:t>
            </w:r>
            <w:r>
              <w:rPr>
                <w:rFonts w:ascii="Calibri" w:hAnsi="Calibri" w:cs="Calibri" w:eastAsia="Calibri"/>
                <w:sz w:val="20"/>
                <w:szCs w:val="20"/>
                <w:spacing w:val="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)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DCE6F1"/>
          </w:tcPr>
          <w:p>
            <w:pPr/>
            <w:rPr/>
          </w:p>
        </w:tc>
        <w:tc>
          <w:tcPr>
            <w:tcW w:w="1072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16008" w:space="0" w:color="000000"/>
            </w:tcBorders>
            <w:shd w:val="clear" w:color="auto" w:fill="DCE6F1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43" w:type="dxa"/>
            <w:tcBorders>
              <w:top w:val="single" w:sz="4.639840" w:space="0" w:color="000000"/>
              <w:bottom w:val="single" w:sz="4.639840" w:space="0" w:color="000000"/>
              <w:left w:val="single" w:sz="4.16008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15984" w:space="0" w:color="000000"/>
            </w:tcBorders>
            <w:shd w:val="clear" w:color="auto" w:fill="DCE6F1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49" w:type="dxa"/>
            <w:tcBorders>
              <w:top w:val="single" w:sz="4.639840" w:space="0" w:color="000000"/>
              <w:bottom w:val="single" w:sz="4.639840" w:space="0" w:color="000000"/>
              <w:left w:val="single" w:sz="4.15984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433" w:hRule="exact"/>
        </w:trPr>
        <w:tc>
          <w:tcPr>
            <w:tcW w:w="630" w:type="dxa"/>
            <w:tcBorders>
              <w:top w:val="single" w:sz="4.639840" w:space="0" w:color="000000"/>
              <w:bottom w:val="single" w:sz="4.15984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2731" w:type="dxa"/>
            <w:tcBorders>
              <w:top w:val="single" w:sz="4.639840" w:space="0" w:color="000000"/>
              <w:bottom w:val="single" w:sz="4.15984" w:space="0" w:color="000000"/>
              <w:left w:val="single" w:sz="4.6400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682" w:type="dxa"/>
            <w:tcBorders>
              <w:top w:val="single" w:sz="4.639840" w:space="0" w:color="000000"/>
              <w:bottom w:val="single" w:sz="4.15984" w:space="0" w:color="000000"/>
              <w:left w:val="single" w:sz="4.6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420" w:type="dxa"/>
            <w:tcBorders>
              <w:top w:val="single" w:sz="4.639840" w:space="0" w:color="000000"/>
              <w:bottom w:val="single" w:sz="4.15984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610" w:type="dxa"/>
            <w:tcBorders>
              <w:top w:val="single" w:sz="4.639840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072" w:type="dxa"/>
            <w:tcBorders>
              <w:top w:val="single" w:sz="4.639840" w:space="0" w:color="000000"/>
              <w:bottom w:val="single" w:sz="4.15984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39840" w:space="0" w:color="000000"/>
              <w:bottom w:val="single" w:sz="4.15984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39840" w:space="0" w:color="000000"/>
              <w:bottom w:val="single" w:sz="4.15984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39840" w:space="0" w:color="000000"/>
              <w:bottom w:val="single" w:sz="4.15984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639840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15984" w:space="0" w:color="000000"/>
              <w:bottom w:val="single" w:sz="4.16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2731" w:type="dxa"/>
            <w:tcBorders>
              <w:top w:val="single" w:sz="4.15984" w:space="0" w:color="000000"/>
              <w:bottom w:val="single" w:sz="4.16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6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Sektori</w:t>
            </w:r>
            <w:r>
              <w:rPr>
                <w:rFonts w:ascii="Calibri" w:hAnsi="Calibri" w:cs="Calibri" w:eastAsia="Calibri"/>
                <w:sz w:val="20"/>
                <w:szCs w:val="20"/>
                <w:spacing w:val="1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1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Si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g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u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2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zike</w:t>
            </w:r>
            <w:r>
              <w:rPr>
                <w:rFonts w:ascii="Calibri" w:hAnsi="Calibri" w:cs="Calibri" w:eastAsia="Calibri"/>
                <w:sz w:val="20"/>
                <w:szCs w:val="20"/>
                <w:spacing w:val="1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të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Is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h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‐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Kr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y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trit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5984" w:space="0" w:color="000000"/>
              <w:bottom w:val="single" w:sz="4.16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420" w:type="dxa"/>
            <w:tcBorders>
              <w:top w:val="single" w:sz="4.15984" w:space="0" w:color="000000"/>
              <w:bottom w:val="single" w:sz="4.16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610" w:type="dxa"/>
            <w:tcBorders>
              <w:top w:val="single" w:sz="4.15984" w:space="0" w:color="000000"/>
              <w:bottom w:val="single" w:sz="4.16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072" w:type="dxa"/>
            <w:tcBorders>
              <w:top w:val="single" w:sz="4.15984" w:space="0" w:color="000000"/>
              <w:bottom w:val="single" w:sz="4.16008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15984" w:space="0" w:color="000000"/>
              <w:bottom w:val="single" w:sz="4.16008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15984" w:space="0" w:color="000000"/>
              <w:bottom w:val="single" w:sz="4.16008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15984" w:space="0" w:color="000000"/>
              <w:bottom w:val="single" w:sz="4.16008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15984" w:space="0" w:color="000000"/>
              <w:bottom w:val="single" w:sz="4.16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16008" w:space="0" w:color="000000"/>
              <w:bottom w:val="single" w:sz="4.16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16008" w:space="0" w:color="000000"/>
              <w:bottom w:val="single" w:sz="4.16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Trup</w:t>
            </w:r>
            <w:r>
              <w:rPr>
                <w:rFonts w:ascii="Calibri" w:hAnsi="Calibri" w:cs="Calibri" w:eastAsia="Calibri"/>
                <w:sz w:val="20"/>
                <w:szCs w:val="20"/>
                <w:spacing w:val="1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roje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6008" w:space="0" w:color="000000"/>
              <w:bottom w:val="single" w:sz="4.16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16008" w:space="0" w:color="000000"/>
              <w:bottom w:val="single" w:sz="4.16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16008" w:space="0" w:color="000000"/>
              <w:bottom w:val="single" w:sz="4.16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6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w w:val="103"/>
              </w:rPr>
              <w:t>lar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16008" w:space="0" w:color="000000"/>
              <w:bottom w:val="single" w:sz="4.16008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16008" w:space="0" w:color="000000"/>
              <w:bottom w:val="single" w:sz="4.16008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16008" w:space="0" w:color="000000"/>
              <w:bottom w:val="single" w:sz="4.16008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16008" w:space="0" w:color="000000"/>
              <w:bottom w:val="single" w:sz="4.16008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16008" w:space="0" w:color="000000"/>
              <w:bottom w:val="single" w:sz="4.16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977" w:hRule="exact"/>
        </w:trPr>
        <w:tc>
          <w:tcPr>
            <w:tcW w:w="630" w:type="dxa"/>
            <w:tcBorders>
              <w:top w:val="single" w:sz="4.16008" w:space="0" w:color="000000"/>
              <w:bottom w:val="single" w:sz="4.6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16008" w:space="0" w:color="000000"/>
              <w:bottom w:val="single" w:sz="4.6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Trup</w:t>
            </w:r>
            <w:r>
              <w:rPr>
                <w:rFonts w:ascii="Calibri" w:hAnsi="Calibri" w:cs="Calibri" w:eastAsia="Calibri"/>
                <w:sz w:val="20"/>
                <w:szCs w:val="20"/>
                <w:spacing w:val="1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roje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6008" w:space="0" w:color="000000"/>
              <w:bottom w:val="single" w:sz="4.6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16008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16008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67" w:lineRule="auto"/>
              <w:ind w:left="95" w:right="98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mes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em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16008" w:space="0" w:color="000000"/>
              <w:bottom w:val="single" w:sz="4.640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16008" w:space="0" w:color="000000"/>
              <w:bottom w:val="single" w:sz="4.640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16008" w:space="0" w:color="000000"/>
              <w:bottom w:val="single" w:sz="4.640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49" w:type="dxa"/>
            <w:tcBorders>
              <w:top w:val="single" w:sz="4.16008" w:space="0" w:color="000000"/>
              <w:bottom w:val="single" w:sz="4.640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16008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640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40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Trup</w:t>
            </w:r>
            <w:r>
              <w:rPr>
                <w:rFonts w:ascii="Calibri" w:hAnsi="Calibri" w:cs="Calibri" w:eastAsia="Calibri"/>
                <w:sz w:val="20"/>
                <w:szCs w:val="20"/>
                <w:spacing w:val="1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roje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40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40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40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ulet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40" w:space="0" w:color="000000"/>
              <w:bottom w:val="single" w:sz="4.64008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40" w:space="0" w:color="000000"/>
              <w:bottom w:val="single" w:sz="4.64008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40" w:space="0" w:color="000000"/>
              <w:bottom w:val="single" w:sz="4.64008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40" w:space="0" w:color="000000"/>
              <w:bottom w:val="single" w:sz="4.64008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640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433" w:hRule="exact"/>
        </w:trPr>
        <w:tc>
          <w:tcPr>
            <w:tcW w:w="630" w:type="dxa"/>
            <w:tcBorders>
              <w:top w:val="single" w:sz="4.64008" w:space="0" w:color="000000"/>
              <w:bottom w:val="single" w:sz="4.15984" w:space="0" w:color="000000"/>
              <w:left w:val="single" w:sz="4.64008" w:space="0" w:color="000000"/>
              <w:right w:val="single" w:sz="4.64008" w:space="0" w:color="000000"/>
            </w:tcBorders>
            <w:shd w:val="clear" w:color="auto" w:fill="DCE6F1"/>
          </w:tcPr>
          <w:p>
            <w:pPr/>
            <w:rPr/>
          </w:p>
        </w:tc>
        <w:tc>
          <w:tcPr>
            <w:tcW w:w="2731" w:type="dxa"/>
            <w:tcBorders>
              <w:top w:val="single" w:sz="4.64008" w:space="0" w:color="000000"/>
              <w:bottom w:val="single" w:sz="4.15984" w:space="0" w:color="000000"/>
              <w:left w:val="single" w:sz="4.64008" w:space="0" w:color="000000"/>
              <w:right w:val="single" w:sz="4.640" w:space="0" w:color="000000"/>
            </w:tcBorders>
            <w:shd w:val="clear" w:color="auto" w:fill="DCE6F1"/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Shuma</w:t>
            </w:r>
            <w:r>
              <w:rPr>
                <w:rFonts w:ascii="Calibri" w:hAnsi="Calibri" w:cs="Calibri" w:eastAsia="Calibri"/>
                <w:sz w:val="20"/>
                <w:szCs w:val="20"/>
                <w:spacing w:val="1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: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4008" w:space="0" w:color="000000"/>
              <w:bottom w:val="single" w:sz="4.15984" w:space="0" w:color="000000"/>
              <w:left w:val="single" w:sz="4.640" w:space="0" w:color="000000"/>
              <w:right w:val="single" w:sz="4.64008" w:space="0" w:color="000000"/>
            </w:tcBorders>
            <w:shd w:val="clear" w:color="auto" w:fill="DCE6F1"/>
          </w:tcPr>
          <w:p>
            <w:pPr>
              <w:spacing w:before="5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4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4008" w:space="0" w:color="000000"/>
              <w:bottom w:val="single" w:sz="4.15984" w:space="0" w:color="000000"/>
              <w:left w:val="single" w:sz="4.64008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5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(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.+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/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f)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4008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DCE6F1"/>
          </w:tcPr>
          <w:p>
            <w:pPr/>
            <w:rPr/>
          </w:p>
        </w:tc>
        <w:tc>
          <w:tcPr>
            <w:tcW w:w="1072" w:type="dxa"/>
            <w:tcBorders>
              <w:top w:val="single" w:sz="4.64008" w:space="0" w:color="000000"/>
              <w:bottom w:val="single" w:sz="4.15984" w:space="0" w:color="000000"/>
              <w:left w:val="single" w:sz="4.639840" w:space="0" w:color="000000"/>
              <w:right w:val="single" w:sz="4.16008" w:space="0" w:color="000000"/>
            </w:tcBorders>
            <w:shd w:val="clear" w:color="auto" w:fill="DCE6F1"/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43" w:type="dxa"/>
            <w:tcBorders>
              <w:top w:val="single" w:sz="4.64008" w:space="0" w:color="000000"/>
              <w:bottom w:val="single" w:sz="4.15984" w:space="0" w:color="000000"/>
              <w:left w:val="single" w:sz="4.16008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5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64008" w:space="0" w:color="000000"/>
              <w:bottom w:val="single" w:sz="4.15984" w:space="0" w:color="000000"/>
              <w:left w:val="single" w:sz="4.639840" w:space="0" w:color="000000"/>
              <w:right w:val="single" w:sz="4.15984" w:space="0" w:color="000000"/>
            </w:tcBorders>
            <w:shd w:val="clear" w:color="auto" w:fill="DCE6F1"/>
          </w:tcPr>
          <w:p>
            <w:pPr>
              <w:spacing w:before="5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49" w:type="dxa"/>
            <w:tcBorders>
              <w:top w:val="single" w:sz="4.64008" w:space="0" w:color="000000"/>
              <w:bottom w:val="single" w:sz="4.15984" w:space="0" w:color="000000"/>
              <w:left w:val="single" w:sz="4.15984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5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64008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433" w:hRule="exact"/>
        </w:trPr>
        <w:tc>
          <w:tcPr>
            <w:tcW w:w="630" w:type="dxa"/>
            <w:tcBorders>
              <w:top w:val="single" w:sz="4.15984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2731" w:type="dxa"/>
            <w:tcBorders>
              <w:top w:val="single" w:sz="4.15984" w:space="0" w:color="000000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682" w:type="dxa"/>
            <w:tcBorders>
              <w:top w:val="single" w:sz="4.15984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420" w:type="dxa"/>
            <w:tcBorders>
              <w:top w:val="single" w:sz="4.15984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610" w:type="dxa"/>
            <w:tcBorders>
              <w:top w:val="single" w:sz="4.15984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072" w:type="dxa"/>
            <w:tcBorders>
              <w:top w:val="single" w:sz="4.15984" w:space="0" w:color="000000"/>
              <w:bottom w:val="single" w:sz="4.639840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15984" w:space="0" w:color="000000"/>
              <w:bottom w:val="single" w:sz="4.639840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15984" w:space="0" w:color="000000"/>
              <w:bottom w:val="single" w:sz="4.639840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15984" w:space="0" w:color="000000"/>
              <w:bottom w:val="single" w:sz="4.639840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15984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</w:tbl>
    <w:p>
      <w:pPr>
        <w:spacing w:after="0"/>
        <w:sectPr>
          <w:pgMar w:header="0" w:footer="779" w:top="1120" w:bottom="960" w:left="1480" w:right="1460"/>
          <w:pgSz w:w="12240" w:h="15840"/>
        </w:sectPr>
      </w:pPr>
      <w:rPr/>
    </w:p>
    <w:p>
      <w:pPr>
        <w:spacing w:before="8" w:after="0" w:line="90" w:lineRule="exact"/>
        <w:jc w:val="left"/>
        <w:rPr>
          <w:sz w:val="9"/>
          <w:szCs w:val="9"/>
        </w:rPr>
      </w:pPr>
      <w:rPr/>
      <w:r>
        <w:rPr>
          <w:sz w:val="9"/>
          <w:szCs w:val="9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95.799904" w:type="dxa"/>
      </w:tblPr>
      <w:tblGrid/>
      <w:tr>
        <w:trPr>
          <w:trHeight w:val="700" w:hRule="exact"/>
        </w:trPr>
        <w:tc>
          <w:tcPr>
            <w:tcW w:w="630" w:type="dxa"/>
            <w:tcBorders>
              <w:top w:val="nil" w:sz="6" w:space="0" w:color="auto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2731" w:type="dxa"/>
            <w:tcBorders>
              <w:top w:val="nil" w:sz="6" w:space="0" w:color="auto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6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Sektori</w:t>
            </w:r>
            <w:r>
              <w:rPr>
                <w:rFonts w:ascii="Calibri" w:hAnsi="Calibri" w:cs="Calibri" w:eastAsia="Calibri"/>
                <w:sz w:val="20"/>
                <w:szCs w:val="20"/>
                <w:spacing w:val="1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gur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2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ërt</w:t>
            </w:r>
            <w:r>
              <w:rPr>
                <w:rFonts w:ascii="Calibri" w:hAnsi="Calibri" w:cs="Calibri" w:eastAsia="Calibri"/>
                <w:sz w:val="20"/>
                <w:szCs w:val="20"/>
                <w:spacing w:val="1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të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Ish</w:t>
            </w:r>
            <w:r>
              <w:rPr>
                <w:rFonts w:ascii="Calibri" w:hAnsi="Calibri" w:cs="Calibri" w:eastAsia="Calibri"/>
                <w:sz w:val="20"/>
                <w:szCs w:val="20"/>
                <w:spacing w:val="9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‐</w:t>
            </w:r>
            <w:r>
              <w:rPr>
                <w:rFonts w:ascii="Calibri" w:hAnsi="Calibri" w:cs="Calibri" w:eastAsia="Calibri"/>
                <w:sz w:val="20"/>
                <w:szCs w:val="20"/>
                <w:spacing w:val="4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st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9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b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re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d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hem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nil" w:sz="6" w:space="0" w:color="auto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420" w:type="dxa"/>
            <w:tcBorders>
              <w:top w:val="nil" w:sz="6" w:space="0" w:color="auto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610" w:type="dxa"/>
            <w:tcBorders>
              <w:top w:val="nil" w:sz="6" w:space="0" w:color="auto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072" w:type="dxa"/>
            <w:tcBorders>
              <w:top w:val="nil" w:sz="6" w:space="0" w:color="auto"/>
              <w:bottom w:val="single" w:sz="4.639840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nil" w:sz="6" w:space="0" w:color="auto"/>
              <w:bottom w:val="single" w:sz="4.639840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nil" w:sz="6" w:space="0" w:color="auto"/>
              <w:bottom w:val="single" w:sz="4.639840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nil" w:sz="6" w:space="0" w:color="auto"/>
              <w:bottom w:val="single" w:sz="4.639840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nil" w:sz="6" w:space="0" w:color="auto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979" w:hRule="exact"/>
        </w:trPr>
        <w:tc>
          <w:tcPr>
            <w:tcW w:w="63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Trup</w:t>
            </w:r>
            <w:r>
              <w:rPr>
                <w:rFonts w:ascii="Calibri" w:hAnsi="Calibri" w:cs="Calibri" w:eastAsia="Calibri"/>
                <w:sz w:val="20"/>
                <w:szCs w:val="20"/>
                <w:spacing w:val="1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roje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6" w:after="0" w:line="267" w:lineRule="auto"/>
              <w:ind w:left="95" w:right="98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mes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em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39840" w:space="0" w:color="000000"/>
              <w:bottom w:val="single" w:sz="4.639840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49" w:type="dxa"/>
            <w:tcBorders>
              <w:top w:val="single" w:sz="4.639840" w:space="0" w:color="000000"/>
              <w:bottom w:val="single" w:sz="4.639840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4" w:hRule="exact"/>
        </w:trPr>
        <w:tc>
          <w:tcPr>
            <w:tcW w:w="63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7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Trup</w:t>
            </w:r>
            <w:r>
              <w:rPr>
                <w:rFonts w:ascii="Calibri" w:hAnsi="Calibri" w:cs="Calibri" w:eastAsia="Calibri"/>
                <w:sz w:val="20"/>
                <w:szCs w:val="20"/>
                <w:spacing w:val="1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roje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7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7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4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ulet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39840" w:space="0" w:color="000000"/>
              <w:bottom w:val="single" w:sz="4.639840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39840" w:space="0" w:color="000000"/>
              <w:bottom w:val="single" w:sz="4.639840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5" w:hRule="exact"/>
        </w:trPr>
        <w:tc>
          <w:tcPr>
            <w:tcW w:w="630" w:type="dxa"/>
            <w:tcBorders>
              <w:top w:val="single" w:sz="4.639840" w:space="0" w:color="000000"/>
              <w:bottom w:val="single" w:sz="4.64032" w:space="0" w:color="000000"/>
              <w:left w:val="single" w:sz="4.64008" w:space="0" w:color="000000"/>
              <w:right w:val="single" w:sz="4.64008" w:space="0" w:color="000000"/>
            </w:tcBorders>
            <w:shd w:val="clear" w:color="auto" w:fill="DCE6F1"/>
          </w:tcPr>
          <w:p>
            <w:pPr/>
            <w:rPr/>
          </w:p>
        </w:tc>
        <w:tc>
          <w:tcPr>
            <w:tcW w:w="2731" w:type="dxa"/>
            <w:tcBorders>
              <w:top w:val="single" w:sz="4.639840" w:space="0" w:color="000000"/>
              <w:bottom w:val="single" w:sz="4.64032" w:space="0" w:color="000000"/>
              <w:left w:val="single" w:sz="4.64008" w:space="0" w:color="000000"/>
              <w:right w:val="single" w:sz="4.640" w:space="0" w:color="000000"/>
            </w:tcBorders>
            <w:shd w:val="clear" w:color="auto" w:fill="DCE6F1"/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Shuma</w:t>
            </w:r>
            <w:r>
              <w:rPr>
                <w:rFonts w:ascii="Calibri" w:hAnsi="Calibri" w:cs="Calibri" w:eastAsia="Calibri"/>
                <w:sz w:val="20"/>
                <w:szCs w:val="20"/>
                <w:spacing w:val="1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: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39840" w:space="0" w:color="000000"/>
              <w:bottom w:val="single" w:sz="4.64032" w:space="0" w:color="000000"/>
              <w:left w:val="single" w:sz="4.640" w:space="0" w:color="000000"/>
              <w:right w:val="single" w:sz="4.64008" w:space="0" w:color="000000"/>
            </w:tcBorders>
            <w:shd w:val="clear" w:color="auto" w:fill="DCE6F1"/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39840" w:space="0" w:color="000000"/>
              <w:bottom w:val="single" w:sz="4.64032" w:space="0" w:color="000000"/>
              <w:left w:val="single" w:sz="4.64008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5" w:after="0" w:line="267" w:lineRule="auto"/>
              <w:ind w:left="96" w:right="514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(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+</w:t>
            </w:r>
            <w:r>
              <w:rPr>
                <w:rFonts w:ascii="Calibri" w:hAnsi="Calibri" w:cs="Calibri" w:eastAsia="Calibri"/>
                <w:sz w:val="20"/>
                <w:szCs w:val="20"/>
                <w:spacing w:val="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)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39840" w:space="0" w:color="000000"/>
              <w:bottom w:val="single" w:sz="4.64032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DCE6F1"/>
          </w:tcPr>
          <w:p>
            <w:pPr/>
            <w:rPr/>
          </w:p>
        </w:tc>
        <w:tc>
          <w:tcPr>
            <w:tcW w:w="1072" w:type="dxa"/>
            <w:tcBorders>
              <w:top w:val="single" w:sz="4.639840" w:space="0" w:color="000000"/>
              <w:bottom w:val="single" w:sz="4.64032" w:space="0" w:color="000000"/>
              <w:left w:val="single" w:sz="4.639840" w:space="0" w:color="000000"/>
              <w:right w:val="single" w:sz="4.16008" w:space="0" w:color="000000"/>
            </w:tcBorders>
            <w:shd w:val="clear" w:color="auto" w:fill="DCE6F1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43" w:type="dxa"/>
            <w:tcBorders>
              <w:top w:val="single" w:sz="4.639840" w:space="0" w:color="000000"/>
              <w:bottom w:val="single" w:sz="4.64032" w:space="0" w:color="000000"/>
              <w:left w:val="single" w:sz="4.16008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639840" w:space="0" w:color="000000"/>
              <w:bottom w:val="single" w:sz="4.64032" w:space="0" w:color="000000"/>
              <w:left w:val="single" w:sz="4.639840" w:space="0" w:color="000000"/>
              <w:right w:val="single" w:sz="4.15984" w:space="0" w:color="000000"/>
            </w:tcBorders>
            <w:shd w:val="clear" w:color="auto" w:fill="DCE6F1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49" w:type="dxa"/>
            <w:tcBorders>
              <w:top w:val="single" w:sz="4.639840" w:space="0" w:color="000000"/>
              <w:bottom w:val="single" w:sz="4.64032" w:space="0" w:color="000000"/>
              <w:left w:val="single" w:sz="4.15984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639840" w:space="0" w:color="000000"/>
              <w:bottom w:val="single" w:sz="4.64032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433" w:hRule="exact"/>
        </w:trPr>
        <w:tc>
          <w:tcPr>
            <w:tcW w:w="630" w:type="dxa"/>
            <w:tcBorders>
              <w:top w:val="single" w:sz="4.64032" w:space="0" w:color="000000"/>
              <w:bottom w:val="single" w:sz="4.15984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2731" w:type="dxa"/>
            <w:tcBorders>
              <w:top w:val="single" w:sz="4.64032" w:space="0" w:color="000000"/>
              <w:bottom w:val="single" w:sz="4.15984" w:space="0" w:color="000000"/>
              <w:left w:val="single" w:sz="4.6400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682" w:type="dxa"/>
            <w:tcBorders>
              <w:top w:val="single" w:sz="4.64032" w:space="0" w:color="000000"/>
              <w:bottom w:val="single" w:sz="4.15984" w:space="0" w:color="000000"/>
              <w:left w:val="single" w:sz="4.6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420" w:type="dxa"/>
            <w:tcBorders>
              <w:top w:val="single" w:sz="4.64032" w:space="0" w:color="000000"/>
              <w:bottom w:val="single" w:sz="4.15984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610" w:type="dxa"/>
            <w:tcBorders>
              <w:top w:val="single" w:sz="4.64032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072" w:type="dxa"/>
            <w:tcBorders>
              <w:top w:val="single" w:sz="4.64032" w:space="0" w:color="000000"/>
              <w:bottom w:val="single" w:sz="4.15984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4032" w:space="0" w:color="000000"/>
              <w:bottom w:val="single" w:sz="4.15984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4032" w:space="0" w:color="000000"/>
              <w:bottom w:val="single" w:sz="4.15984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4032" w:space="0" w:color="000000"/>
              <w:bottom w:val="single" w:sz="4.15984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64032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15984" w:space="0" w:color="000000"/>
              <w:bottom w:val="single" w:sz="4.15984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2731" w:type="dxa"/>
            <w:tcBorders>
              <w:top w:val="single" w:sz="4.15984" w:space="0" w:color="000000"/>
              <w:bottom w:val="single" w:sz="4.15984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Sektori</w:t>
            </w:r>
            <w:r>
              <w:rPr>
                <w:rFonts w:ascii="Calibri" w:hAnsi="Calibri" w:cs="Calibri" w:eastAsia="Calibri"/>
                <w:sz w:val="20"/>
                <w:szCs w:val="20"/>
                <w:spacing w:val="1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1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Si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g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u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2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zike</w:t>
            </w:r>
            <w:r>
              <w:rPr>
                <w:rFonts w:ascii="Calibri" w:hAnsi="Calibri" w:cs="Calibri" w:eastAsia="Calibri"/>
                <w:sz w:val="20"/>
                <w:szCs w:val="20"/>
                <w:spacing w:val="1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të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9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Ish</w:t>
            </w:r>
            <w:r>
              <w:rPr>
                <w:rFonts w:ascii="Calibri" w:hAnsi="Calibri" w:cs="Calibri" w:eastAsia="Calibri"/>
                <w:sz w:val="20"/>
                <w:szCs w:val="20"/>
                <w:spacing w:val="9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‐</w:t>
            </w:r>
            <w:r>
              <w:rPr>
                <w:rFonts w:ascii="Calibri" w:hAnsi="Calibri" w:cs="Calibri" w:eastAsia="Calibri"/>
                <w:sz w:val="20"/>
                <w:szCs w:val="20"/>
                <w:spacing w:val="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Prokurori</w:t>
            </w:r>
            <w:r>
              <w:rPr>
                <w:rFonts w:ascii="Calibri" w:hAnsi="Calibri" w:cs="Calibri" w:eastAsia="Calibri"/>
                <w:sz w:val="20"/>
                <w:szCs w:val="20"/>
                <w:spacing w:val="2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Perg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j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h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shem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5984" w:space="0" w:color="000000"/>
              <w:bottom w:val="single" w:sz="4.15984" w:space="0" w:color="000000"/>
              <w:left w:val="single" w:sz="4.6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420" w:type="dxa"/>
            <w:tcBorders>
              <w:top w:val="single" w:sz="4.15984" w:space="0" w:color="000000"/>
              <w:bottom w:val="single" w:sz="4.15984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610" w:type="dxa"/>
            <w:tcBorders>
              <w:top w:val="single" w:sz="4.15984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072" w:type="dxa"/>
            <w:tcBorders>
              <w:top w:val="single" w:sz="4.15984" w:space="0" w:color="000000"/>
              <w:bottom w:val="single" w:sz="4.15984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15984" w:space="0" w:color="000000"/>
              <w:bottom w:val="single" w:sz="4.15984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15984" w:space="0" w:color="000000"/>
              <w:bottom w:val="single" w:sz="4.15984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15984" w:space="0" w:color="000000"/>
              <w:bottom w:val="single" w:sz="4.15984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15984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977" w:hRule="exact"/>
        </w:trPr>
        <w:tc>
          <w:tcPr>
            <w:tcW w:w="630" w:type="dxa"/>
            <w:tcBorders>
              <w:top w:val="single" w:sz="4.15984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15984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Trup</w:t>
            </w:r>
            <w:r>
              <w:rPr>
                <w:rFonts w:ascii="Calibri" w:hAnsi="Calibri" w:cs="Calibri" w:eastAsia="Calibri"/>
                <w:sz w:val="20"/>
                <w:szCs w:val="20"/>
                <w:spacing w:val="1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roje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5984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15984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15984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67" w:lineRule="auto"/>
              <w:ind w:left="95" w:right="98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mes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em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15984" w:space="0" w:color="000000"/>
              <w:bottom w:val="single" w:sz="4.64008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15984" w:space="0" w:color="000000"/>
              <w:bottom w:val="single" w:sz="4.64008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15984" w:space="0" w:color="000000"/>
              <w:bottom w:val="single" w:sz="4.64008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49" w:type="dxa"/>
            <w:tcBorders>
              <w:top w:val="single" w:sz="4.15984" w:space="0" w:color="000000"/>
              <w:bottom w:val="single" w:sz="4.64008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15984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Trup</w:t>
            </w:r>
            <w:r>
              <w:rPr>
                <w:rFonts w:ascii="Calibri" w:hAnsi="Calibri" w:cs="Calibri" w:eastAsia="Calibri"/>
                <w:sz w:val="20"/>
                <w:szCs w:val="20"/>
                <w:spacing w:val="1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roje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ulet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4008" w:space="0" w:color="000000"/>
              <w:bottom w:val="single" w:sz="4.64008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4008" w:space="0" w:color="000000"/>
              <w:bottom w:val="single" w:sz="4.64008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4" w:hRule="exact"/>
        </w:trPr>
        <w:tc>
          <w:tcPr>
            <w:tcW w:w="630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  <w:shd w:val="clear" w:color="auto" w:fill="DCE6F1"/>
          </w:tcPr>
          <w:p>
            <w:pPr/>
            <w:rPr/>
          </w:p>
        </w:tc>
        <w:tc>
          <w:tcPr>
            <w:tcW w:w="2731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  <w:shd w:val="clear" w:color="auto" w:fill="DCE6F1"/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Shuma</w:t>
            </w:r>
            <w:r>
              <w:rPr>
                <w:rFonts w:ascii="Calibri" w:hAnsi="Calibri" w:cs="Calibri" w:eastAsia="Calibri"/>
                <w:sz w:val="20"/>
                <w:szCs w:val="20"/>
                <w:spacing w:val="1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: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  <w:shd w:val="clear" w:color="auto" w:fill="DCE6F1"/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5" w:after="0" w:line="267" w:lineRule="auto"/>
              <w:ind w:left="96" w:right="514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(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+</w:t>
            </w:r>
            <w:r>
              <w:rPr>
                <w:rFonts w:ascii="Calibri" w:hAnsi="Calibri" w:cs="Calibri" w:eastAsia="Calibri"/>
                <w:sz w:val="20"/>
                <w:szCs w:val="20"/>
                <w:spacing w:val="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)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DCE6F1"/>
          </w:tcPr>
          <w:p>
            <w:pPr/>
            <w:rPr/>
          </w:p>
        </w:tc>
        <w:tc>
          <w:tcPr>
            <w:tcW w:w="1072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16008" w:space="0" w:color="000000"/>
            </w:tcBorders>
            <w:shd w:val="clear" w:color="auto" w:fill="DCE6F1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43" w:type="dxa"/>
            <w:tcBorders>
              <w:top w:val="single" w:sz="4.64008" w:space="0" w:color="000000"/>
              <w:bottom w:val="single" w:sz="4.64008" w:space="0" w:color="000000"/>
              <w:left w:val="single" w:sz="4.16008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15984" w:space="0" w:color="000000"/>
            </w:tcBorders>
            <w:shd w:val="clear" w:color="auto" w:fill="DCE6F1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49" w:type="dxa"/>
            <w:tcBorders>
              <w:top w:val="single" w:sz="4.64008" w:space="0" w:color="000000"/>
              <w:bottom w:val="single" w:sz="4.64008" w:space="0" w:color="000000"/>
              <w:left w:val="single" w:sz="4.15984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434" w:hRule="exact"/>
        </w:trPr>
        <w:tc>
          <w:tcPr>
            <w:tcW w:w="630" w:type="dxa"/>
            <w:tcBorders>
              <w:top w:val="single" w:sz="4.64008" w:space="0" w:color="000000"/>
              <w:bottom w:val="single" w:sz="4.16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2731" w:type="dxa"/>
            <w:tcBorders>
              <w:top w:val="single" w:sz="4.64008" w:space="0" w:color="000000"/>
              <w:bottom w:val="single" w:sz="4.16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682" w:type="dxa"/>
            <w:tcBorders>
              <w:top w:val="single" w:sz="4.64008" w:space="0" w:color="000000"/>
              <w:bottom w:val="single" w:sz="4.16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420" w:type="dxa"/>
            <w:tcBorders>
              <w:top w:val="single" w:sz="4.64008" w:space="0" w:color="000000"/>
              <w:bottom w:val="single" w:sz="4.16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610" w:type="dxa"/>
            <w:tcBorders>
              <w:top w:val="single" w:sz="4.64008" w:space="0" w:color="000000"/>
              <w:bottom w:val="single" w:sz="4.16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072" w:type="dxa"/>
            <w:tcBorders>
              <w:top w:val="single" w:sz="4.64008" w:space="0" w:color="000000"/>
              <w:bottom w:val="single" w:sz="4.16008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4008" w:space="0" w:color="000000"/>
              <w:bottom w:val="single" w:sz="4.16008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4008" w:space="0" w:color="000000"/>
              <w:bottom w:val="single" w:sz="4.16008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4008" w:space="0" w:color="000000"/>
              <w:bottom w:val="single" w:sz="4.16008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64008" w:space="0" w:color="000000"/>
              <w:bottom w:val="single" w:sz="4.16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977" w:hRule="exact"/>
        </w:trPr>
        <w:tc>
          <w:tcPr>
            <w:tcW w:w="630" w:type="dxa"/>
            <w:tcBorders>
              <w:top w:val="single" w:sz="4.16008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2731" w:type="dxa"/>
            <w:tcBorders>
              <w:top w:val="single" w:sz="4.16008" w:space="0" w:color="000000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5" w:after="0" w:line="267" w:lineRule="auto"/>
              <w:ind w:left="95" w:right="186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Sektori</w:t>
            </w:r>
            <w:r>
              <w:rPr>
                <w:rFonts w:ascii="Calibri" w:hAnsi="Calibri" w:cs="Calibri" w:eastAsia="Calibri"/>
                <w:sz w:val="20"/>
                <w:szCs w:val="20"/>
                <w:spacing w:val="1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1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Si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g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u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2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zike</w:t>
            </w:r>
            <w:r>
              <w:rPr>
                <w:rFonts w:ascii="Calibri" w:hAnsi="Calibri" w:cs="Calibri" w:eastAsia="Calibri"/>
                <w:sz w:val="20"/>
                <w:szCs w:val="20"/>
                <w:spacing w:val="1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të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Am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b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ado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34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Calibri" w:hAnsi="Calibri" w:cs="Calibri" w:eastAsia="Calibri"/>
                <w:sz w:val="20"/>
                <w:szCs w:val="20"/>
                <w:spacing w:val="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Bashkimit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Evropian</w:t>
            </w:r>
            <w:r>
              <w:rPr>
                <w:rFonts w:ascii="Calibri" w:hAnsi="Calibri" w:cs="Calibri" w:eastAsia="Calibri"/>
                <w:sz w:val="20"/>
                <w:szCs w:val="20"/>
                <w:spacing w:val="24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h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q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ri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6008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420" w:type="dxa"/>
            <w:tcBorders>
              <w:top w:val="single" w:sz="4.16008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610" w:type="dxa"/>
            <w:tcBorders>
              <w:top w:val="single" w:sz="4.16008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072" w:type="dxa"/>
            <w:tcBorders>
              <w:top w:val="single" w:sz="4.16008" w:space="0" w:color="000000"/>
              <w:bottom w:val="single" w:sz="4.639840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16008" w:space="0" w:color="000000"/>
              <w:bottom w:val="single" w:sz="4.639840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16008" w:space="0" w:color="000000"/>
              <w:bottom w:val="single" w:sz="4.639840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16008" w:space="0" w:color="000000"/>
              <w:bottom w:val="single" w:sz="4.639840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16008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978" w:hRule="exact"/>
        </w:trPr>
        <w:tc>
          <w:tcPr>
            <w:tcW w:w="63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Se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kt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ori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67" w:lineRule="auto"/>
              <w:ind w:left="95" w:right="98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mes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em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39840" w:space="0" w:color="000000"/>
              <w:bottom w:val="single" w:sz="4.639840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49" w:type="dxa"/>
            <w:tcBorders>
              <w:top w:val="single" w:sz="4.639840" w:space="0" w:color="000000"/>
              <w:bottom w:val="single" w:sz="4.639840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978" w:hRule="exact"/>
        </w:trPr>
        <w:tc>
          <w:tcPr>
            <w:tcW w:w="630" w:type="dxa"/>
            <w:tcBorders>
              <w:top w:val="single" w:sz="4.639840" w:space="0" w:color="000000"/>
              <w:bottom w:val="single" w:sz="4.6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39840" w:space="0" w:color="000000"/>
              <w:bottom w:val="single" w:sz="4.6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Trup</w:t>
            </w:r>
            <w:r>
              <w:rPr>
                <w:rFonts w:ascii="Calibri" w:hAnsi="Calibri" w:cs="Calibri" w:eastAsia="Calibri"/>
                <w:sz w:val="20"/>
                <w:szCs w:val="20"/>
                <w:spacing w:val="1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roje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39840" w:space="0" w:color="000000"/>
              <w:bottom w:val="single" w:sz="4.6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39840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39840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67" w:lineRule="auto"/>
              <w:ind w:left="95" w:right="98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mes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em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39840" w:space="0" w:color="000000"/>
              <w:bottom w:val="single" w:sz="4.640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39840" w:space="0" w:color="000000"/>
              <w:bottom w:val="single" w:sz="4.640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39840" w:space="0" w:color="000000"/>
              <w:bottom w:val="single" w:sz="4.640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49" w:type="dxa"/>
            <w:tcBorders>
              <w:top w:val="single" w:sz="4.639840" w:space="0" w:color="000000"/>
              <w:bottom w:val="single" w:sz="4.640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639840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Shofer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ulet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40" w:space="0" w:color="000000"/>
              <w:bottom w:val="single" w:sz="4.640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40" w:space="0" w:color="000000"/>
              <w:bottom w:val="single" w:sz="4.640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640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  <w:shd w:val="clear" w:color="auto" w:fill="DCE6F1"/>
          </w:tcPr>
          <w:p>
            <w:pPr/>
            <w:rPr/>
          </w:p>
        </w:tc>
        <w:tc>
          <w:tcPr>
            <w:tcW w:w="2731" w:type="dxa"/>
            <w:tcBorders>
              <w:top w:val="single" w:sz="4.640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  <w:shd w:val="clear" w:color="auto" w:fill="DCE6F1"/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Shuma</w:t>
            </w:r>
            <w:r>
              <w:rPr>
                <w:rFonts w:ascii="Calibri" w:hAnsi="Calibri" w:cs="Calibri" w:eastAsia="Calibri"/>
                <w:sz w:val="20"/>
                <w:szCs w:val="20"/>
                <w:spacing w:val="1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: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40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  <w:shd w:val="clear" w:color="auto" w:fill="DCE6F1"/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5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40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4" w:after="0" w:line="269" w:lineRule="auto"/>
              <w:ind w:left="96" w:right="514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(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+</w:t>
            </w:r>
            <w:r>
              <w:rPr>
                <w:rFonts w:ascii="Calibri" w:hAnsi="Calibri" w:cs="Calibri" w:eastAsia="Calibri"/>
                <w:sz w:val="20"/>
                <w:szCs w:val="20"/>
                <w:spacing w:val="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)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40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DCE6F1"/>
          </w:tcPr>
          <w:p>
            <w:pPr/>
            <w:rPr/>
          </w:p>
        </w:tc>
        <w:tc>
          <w:tcPr>
            <w:tcW w:w="1072" w:type="dxa"/>
            <w:tcBorders>
              <w:top w:val="single" w:sz="4.640" w:space="0" w:color="000000"/>
              <w:bottom w:val="single" w:sz="4.64008" w:space="0" w:color="000000"/>
              <w:left w:val="single" w:sz="4.639840" w:space="0" w:color="000000"/>
              <w:right w:val="single" w:sz="4.16008" w:space="0" w:color="000000"/>
            </w:tcBorders>
            <w:shd w:val="clear" w:color="auto" w:fill="DCE6F1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43" w:type="dxa"/>
            <w:tcBorders>
              <w:top w:val="single" w:sz="4.640" w:space="0" w:color="000000"/>
              <w:bottom w:val="single" w:sz="4.64008" w:space="0" w:color="000000"/>
              <w:left w:val="single" w:sz="4.16008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640" w:space="0" w:color="000000"/>
              <w:bottom w:val="single" w:sz="4.64008" w:space="0" w:color="000000"/>
              <w:left w:val="single" w:sz="4.639840" w:space="0" w:color="000000"/>
              <w:right w:val="single" w:sz="4.15984" w:space="0" w:color="000000"/>
            </w:tcBorders>
            <w:shd w:val="clear" w:color="auto" w:fill="DCE6F1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49" w:type="dxa"/>
            <w:tcBorders>
              <w:top w:val="single" w:sz="4.640" w:space="0" w:color="000000"/>
              <w:bottom w:val="single" w:sz="4.64008" w:space="0" w:color="000000"/>
              <w:left w:val="single" w:sz="4.15984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640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432" w:hRule="exact"/>
        </w:trPr>
        <w:tc>
          <w:tcPr>
            <w:tcW w:w="630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2731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682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420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610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072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4008" w:space="0" w:color="000000"/>
              <w:bottom w:val="single" w:sz="4.64008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4008" w:space="0" w:color="000000"/>
              <w:bottom w:val="single" w:sz="4.64008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433" w:hRule="exact"/>
        </w:trPr>
        <w:tc>
          <w:tcPr>
            <w:tcW w:w="630" w:type="dxa"/>
            <w:tcBorders>
              <w:top w:val="single" w:sz="4.64008" w:space="0" w:color="000000"/>
              <w:bottom w:val="single" w:sz="4.15984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2731" w:type="dxa"/>
            <w:tcBorders>
              <w:top w:val="single" w:sz="4.64008" w:space="0" w:color="000000"/>
              <w:bottom w:val="single" w:sz="4.15984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Sektori</w:t>
            </w:r>
            <w:r>
              <w:rPr>
                <w:rFonts w:ascii="Calibri" w:hAnsi="Calibri" w:cs="Calibri" w:eastAsia="Calibri"/>
                <w:sz w:val="20"/>
                <w:szCs w:val="20"/>
                <w:spacing w:val="1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ruaj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jes</w:t>
            </w:r>
            <w:r>
              <w:rPr>
                <w:rFonts w:ascii="Calibri" w:hAnsi="Calibri" w:cs="Calibri" w:eastAsia="Calibri"/>
                <w:sz w:val="20"/>
                <w:szCs w:val="20"/>
                <w:spacing w:val="19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së</w:t>
            </w:r>
            <w:r>
              <w:rPr>
                <w:rFonts w:ascii="Calibri" w:hAnsi="Calibri" w:cs="Calibri" w:eastAsia="Calibri"/>
                <w:sz w:val="20"/>
                <w:szCs w:val="20"/>
                <w:spacing w:val="7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Banesave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4008" w:space="0" w:color="000000"/>
              <w:bottom w:val="single" w:sz="4.15984" w:space="0" w:color="000000"/>
              <w:left w:val="single" w:sz="4.6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420" w:type="dxa"/>
            <w:tcBorders>
              <w:top w:val="single" w:sz="4.64008" w:space="0" w:color="000000"/>
              <w:bottom w:val="single" w:sz="4.15984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610" w:type="dxa"/>
            <w:tcBorders>
              <w:top w:val="single" w:sz="4.64008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072" w:type="dxa"/>
            <w:tcBorders>
              <w:top w:val="single" w:sz="4.64008" w:space="0" w:color="000000"/>
              <w:bottom w:val="single" w:sz="4.15984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4008" w:space="0" w:color="000000"/>
              <w:bottom w:val="single" w:sz="4.15984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4008" w:space="0" w:color="000000"/>
              <w:bottom w:val="single" w:sz="4.15984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4008" w:space="0" w:color="000000"/>
              <w:bottom w:val="single" w:sz="4.15984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64008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15984" w:space="0" w:color="000000"/>
              <w:bottom w:val="single" w:sz="4.16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15984" w:space="0" w:color="000000"/>
              <w:bottom w:val="single" w:sz="4.16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Se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kt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ori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5984" w:space="0" w:color="000000"/>
              <w:bottom w:val="single" w:sz="4.16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15984" w:space="0" w:color="000000"/>
              <w:bottom w:val="single" w:sz="4.16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15984" w:space="0" w:color="000000"/>
              <w:bottom w:val="single" w:sz="4.16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9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w w:val="103"/>
              </w:rPr>
              <w:t>lar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15984" w:space="0" w:color="000000"/>
              <w:bottom w:val="single" w:sz="4.16008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15984" w:space="0" w:color="000000"/>
              <w:bottom w:val="single" w:sz="4.16008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15984" w:space="0" w:color="000000"/>
              <w:bottom w:val="single" w:sz="4.16008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15984" w:space="0" w:color="000000"/>
              <w:bottom w:val="single" w:sz="4.16008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15984" w:space="0" w:color="000000"/>
              <w:bottom w:val="single" w:sz="4.16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</w:tbl>
    <w:p>
      <w:pPr>
        <w:spacing w:after="0"/>
        <w:sectPr>
          <w:pgMar w:header="0" w:footer="779" w:top="1120" w:bottom="960" w:left="1480" w:right="1460"/>
          <w:pgSz w:w="12240" w:h="15840"/>
        </w:sectPr>
      </w:pPr>
      <w:rPr/>
    </w:p>
    <w:p>
      <w:pPr>
        <w:spacing w:before="8" w:after="0" w:line="90" w:lineRule="exact"/>
        <w:jc w:val="left"/>
        <w:rPr>
          <w:sz w:val="9"/>
          <w:szCs w:val="9"/>
        </w:rPr>
      </w:pPr>
      <w:rPr/>
      <w:r>
        <w:rPr>
          <w:sz w:val="9"/>
          <w:szCs w:val="9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95.799904" w:type="dxa"/>
      </w:tblPr>
      <w:tblGrid/>
      <w:tr>
        <w:trPr>
          <w:trHeight w:val="973" w:hRule="exact"/>
        </w:trPr>
        <w:tc>
          <w:tcPr>
            <w:tcW w:w="630" w:type="dxa"/>
            <w:tcBorders>
              <w:top w:val="nil" w:sz="6" w:space="0" w:color="auto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nil" w:sz="6" w:space="0" w:color="auto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Zv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/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2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Sek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ori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nil" w:sz="6" w:space="0" w:color="auto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nil" w:sz="6" w:space="0" w:color="auto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nil" w:sz="6" w:space="0" w:color="auto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6" w:after="0" w:line="267" w:lineRule="auto"/>
              <w:ind w:left="95" w:right="98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mes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em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nil" w:sz="6" w:space="0" w:color="auto"/>
              <w:bottom w:val="single" w:sz="4.639840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nil" w:sz="6" w:space="0" w:color="auto"/>
              <w:bottom w:val="single" w:sz="4.639840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nil" w:sz="6" w:space="0" w:color="auto"/>
              <w:bottom w:val="single" w:sz="4.639840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49" w:type="dxa"/>
            <w:tcBorders>
              <w:top w:val="nil" w:sz="6" w:space="0" w:color="auto"/>
              <w:bottom w:val="single" w:sz="4.639840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nil" w:sz="6" w:space="0" w:color="auto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4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Trup</w:t>
            </w:r>
            <w:r>
              <w:rPr>
                <w:rFonts w:ascii="Calibri" w:hAnsi="Calibri" w:cs="Calibri" w:eastAsia="Calibri"/>
                <w:sz w:val="20"/>
                <w:szCs w:val="20"/>
                <w:spacing w:val="14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h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ër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b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mi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46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4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9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ulet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39840" w:space="0" w:color="000000"/>
              <w:bottom w:val="single" w:sz="4.639840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39840" w:space="0" w:color="000000"/>
              <w:bottom w:val="single" w:sz="4.639840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46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4" w:hRule="exact"/>
        </w:trPr>
        <w:tc>
          <w:tcPr>
            <w:tcW w:w="63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  <w:shd w:val="clear" w:color="auto" w:fill="DCE6F1"/>
          </w:tcPr>
          <w:p>
            <w:pPr/>
            <w:rPr/>
          </w:p>
        </w:tc>
        <w:tc>
          <w:tcPr>
            <w:tcW w:w="2731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  <w:shd w:val="clear" w:color="auto" w:fill="DCE6F1"/>
          </w:tcPr>
          <w:p>
            <w:pPr>
              <w:spacing w:before="17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Shuma: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  <w:shd w:val="clear" w:color="auto" w:fill="DCE6F1"/>
          </w:tcPr>
          <w:p>
            <w:pPr>
              <w:spacing w:before="17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48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4" w:after="0" w:line="267" w:lineRule="auto"/>
              <w:ind w:left="96" w:right="362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(</w:t>
            </w:r>
            <w:r>
              <w:rPr>
                <w:rFonts w:ascii="Calibri" w:hAnsi="Calibri" w:cs="Calibri" w:eastAsia="Calibri"/>
                <w:sz w:val="20"/>
                <w:szCs w:val="20"/>
                <w:spacing w:val="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+</w:t>
            </w:r>
            <w:r>
              <w:rPr>
                <w:rFonts w:ascii="Calibri" w:hAnsi="Calibri" w:cs="Calibri" w:eastAsia="Calibri"/>
                <w:sz w:val="20"/>
                <w:szCs w:val="20"/>
                <w:spacing w:val="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46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)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DCE6F1"/>
          </w:tcPr>
          <w:p>
            <w:pPr/>
            <w:rPr/>
          </w:p>
        </w:tc>
        <w:tc>
          <w:tcPr>
            <w:tcW w:w="1072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16008" w:space="0" w:color="000000"/>
            </w:tcBorders>
            <w:shd w:val="clear" w:color="auto" w:fill="DCE6F1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43" w:type="dxa"/>
            <w:tcBorders>
              <w:top w:val="single" w:sz="4.639840" w:space="0" w:color="000000"/>
              <w:bottom w:val="single" w:sz="4.639840" w:space="0" w:color="000000"/>
              <w:left w:val="single" w:sz="4.16008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15984" w:space="0" w:color="000000"/>
            </w:tcBorders>
            <w:shd w:val="clear" w:color="auto" w:fill="DCE6F1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49" w:type="dxa"/>
            <w:tcBorders>
              <w:top w:val="single" w:sz="4.639840" w:space="0" w:color="000000"/>
              <w:bottom w:val="single" w:sz="4.639840" w:space="0" w:color="000000"/>
              <w:left w:val="single" w:sz="4.15984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46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639840" w:space="0" w:color="000000"/>
              <w:bottom w:val="single" w:sz="4.64032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2731" w:type="dxa"/>
            <w:tcBorders>
              <w:top w:val="single" w:sz="4.639840" w:space="0" w:color="000000"/>
              <w:bottom w:val="single" w:sz="4.64032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Sek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9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4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gu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së</w:t>
            </w:r>
            <w:r>
              <w:rPr>
                <w:rFonts w:ascii="Calibri" w:hAnsi="Calibri" w:cs="Calibri" w:eastAsia="Calibri"/>
                <w:sz w:val="20"/>
                <w:szCs w:val="20"/>
                <w:spacing w:val="2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së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De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ga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c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one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v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39840" w:space="0" w:color="000000"/>
              <w:bottom w:val="single" w:sz="4.64032" w:space="0" w:color="000000"/>
              <w:left w:val="single" w:sz="4.6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420" w:type="dxa"/>
            <w:tcBorders>
              <w:top w:val="single" w:sz="4.639840" w:space="0" w:color="000000"/>
              <w:bottom w:val="single" w:sz="4.64032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610" w:type="dxa"/>
            <w:tcBorders>
              <w:top w:val="single" w:sz="4.639840" w:space="0" w:color="000000"/>
              <w:bottom w:val="single" w:sz="4.64032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072" w:type="dxa"/>
            <w:tcBorders>
              <w:top w:val="single" w:sz="4.639840" w:space="0" w:color="000000"/>
              <w:bottom w:val="single" w:sz="4.64032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39840" w:space="0" w:color="000000"/>
              <w:bottom w:val="single" w:sz="4.64032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39840" w:space="0" w:color="000000"/>
              <w:bottom w:val="single" w:sz="4.64032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39840" w:space="0" w:color="000000"/>
              <w:bottom w:val="single" w:sz="4.64032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639840" w:space="0" w:color="000000"/>
              <w:bottom w:val="single" w:sz="4.64032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978" w:hRule="exact"/>
        </w:trPr>
        <w:tc>
          <w:tcPr>
            <w:tcW w:w="630" w:type="dxa"/>
            <w:tcBorders>
              <w:top w:val="single" w:sz="4.64032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4032" w:space="0" w:color="000000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Se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kt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ori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4032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4032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4032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4" w:after="0" w:line="268" w:lineRule="auto"/>
              <w:ind w:left="95" w:right="98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mes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em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4032" w:space="0" w:color="000000"/>
              <w:bottom w:val="single" w:sz="4.639840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4032" w:space="0" w:color="000000"/>
              <w:bottom w:val="single" w:sz="4.639840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4032" w:space="0" w:color="000000"/>
              <w:bottom w:val="single" w:sz="4.639840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49" w:type="dxa"/>
            <w:tcBorders>
              <w:top w:val="single" w:sz="4.64032" w:space="0" w:color="000000"/>
              <w:bottom w:val="single" w:sz="4.639840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64032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977" w:hRule="exact"/>
        </w:trPr>
        <w:tc>
          <w:tcPr>
            <w:tcW w:w="630" w:type="dxa"/>
            <w:tcBorders>
              <w:top w:val="single" w:sz="4.639840" w:space="0" w:color="000000"/>
              <w:bottom w:val="single" w:sz="4.16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39840" w:space="0" w:color="000000"/>
              <w:bottom w:val="single" w:sz="4.16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Trup</w:t>
            </w:r>
            <w:r>
              <w:rPr>
                <w:rFonts w:ascii="Calibri" w:hAnsi="Calibri" w:cs="Calibri" w:eastAsia="Calibri"/>
                <w:sz w:val="20"/>
                <w:szCs w:val="20"/>
                <w:spacing w:val="1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roje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39840" w:space="0" w:color="000000"/>
              <w:bottom w:val="single" w:sz="4.16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39840" w:space="0" w:color="000000"/>
              <w:bottom w:val="single" w:sz="4.16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39840" w:space="0" w:color="000000"/>
              <w:bottom w:val="single" w:sz="4.16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4" w:after="0" w:line="269" w:lineRule="auto"/>
              <w:ind w:left="95" w:right="98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mes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em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39840" w:space="0" w:color="000000"/>
              <w:bottom w:val="single" w:sz="4.16008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39840" w:space="0" w:color="000000"/>
              <w:bottom w:val="single" w:sz="4.16008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39840" w:space="0" w:color="000000"/>
              <w:bottom w:val="single" w:sz="4.16008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49" w:type="dxa"/>
            <w:tcBorders>
              <w:top w:val="single" w:sz="4.639840" w:space="0" w:color="000000"/>
              <w:bottom w:val="single" w:sz="4.16008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639840" w:space="0" w:color="000000"/>
              <w:bottom w:val="single" w:sz="4.16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16008" w:space="0" w:color="000000"/>
              <w:bottom w:val="single" w:sz="4.15984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16008" w:space="0" w:color="000000"/>
              <w:bottom w:val="single" w:sz="4.15984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Trup</w:t>
            </w:r>
            <w:r>
              <w:rPr>
                <w:rFonts w:ascii="Calibri" w:hAnsi="Calibri" w:cs="Calibri" w:eastAsia="Calibri"/>
                <w:sz w:val="20"/>
                <w:szCs w:val="20"/>
                <w:spacing w:val="1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roje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6008" w:space="0" w:color="000000"/>
              <w:bottom w:val="single" w:sz="4.15984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14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16008" w:space="0" w:color="000000"/>
              <w:bottom w:val="single" w:sz="4.15984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16008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6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ulet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16008" w:space="0" w:color="000000"/>
              <w:bottom w:val="single" w:sz="4.15984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16008" w:space="0" w:color="000000"/>
              <w:bottom w:val="single" w:sz="4.15984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16008" w:space="0" w:color="000000"/>
              <w:bottom w:val="single" w:sz="4.15984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16008" w:space="0" w:color="000000"/>
              <w:bottom w:val="single" w:sz="4.15984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14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16008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15984" w:space="0" w:color="000000"/>
              <w:bottom w:val="single" w:sz="4.15984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4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15984" w:space="0" w:color="000000"/>
              <w:bottom w:val="single" w:sz="4.15984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Shofer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5984" w:space="0" w:color="000000"/>
              <w:bottom w:val="single" w:sz="4.15984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15984" w:space="0" w:color="000000"/>
              <w:bottom w:val="single" w:sz="4.15984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15984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9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ulet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15984" w:space="0" w:color="000000"/>
              <w:bottom w:val="single" w:sz="4.15984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15984" w:space="0" w:color="000000"/>
              <w:bottom w:val="single" w:sz="4.15984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15984" w:space="0" w:color="000000"/>
              <w:bottom w:val="single" w:sz="4.15984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15984" w:space="0" w:color="000000"/>
              <w:bottom w:val="single" w:sz="4.15984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12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15984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4" w:hRule="exact"/>
        </w:trPr>
        <w:tc>
          <w:tcPr>
            <w:tcW w:w="630" w:type="dxa"/>
            <w:tcBorders>
              <w:top w:val="single" w:sz="4.15984" w:space="0" w:color="000000"/>
              <w:bottom w:val="single" w:sz="4.15984" w:space="0" w:color="000000"/>
              <w:left w:val="single" w:sz="4.64008" w:space="0" w:color="000000"/>
              <w:right w:val="single" w:sz="4.64008" w:space="0" w:color="000000"/>
            </w:tcBorders>
            <w:shd w:val="clear" w:color="auto" w:fill="DCE6F1"/>
          </w:tcPr>
          <w:p>
            <w:pPr/>
            <w:rPr/>
          </w:p>
        </w:tc>
        <w:tc>
          <w:tcPr>
            <w:tcW w:w="2731" w:type="dxa"/>
            <w:tcBorders>
              <w:top w:val="single" w:sz="4.15984" w:space="0" w:color="000000"/>
              <w:bottom w:val="single" w:sz="4.15984" w:space="0" w:color="000000"/>
              <w:left w:val="single" w:sz="4.64008" w:space="0" w:color="000000"/>
              <w:right w:val="single" w:sz="4.640" w:space="0" w:color="000000"/>
            </w:tcBorders>
            <w:shd w:val="clear" w:color="auto" w:fill="DCE6F1"/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Shuma: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5984" w:space="0" w:color="000000"/>
              <w:bottom w:val="single" w:sz="4.15984" w:space="0" w:color="000000"/>
              <w:left w:val="single" w:sz="4.640" w:space="0" w:color="000000"/>
              <w:right w:val="single" w:sz="4.64008" w:space="0" w:color="000000"/>
            </w:tcBorders>
            <w:shd w:val="clear" w:color="auto" w:fill="DCE6F1"/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38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15984" w:space="0" w:color="000000"/>
              <w:bottom w:val="single" w:sz="4.15984" w:space="0" w:color="000000"/>
              <w:left w:val="single" w:sz="4.64008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5" w:after="0" w:line="269" w:lineRule="auto"/>
              <w:ind w:left="96" w:right="259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(</w:t>
            </w:r>
            <w:r>
              <w:rPr>
                <w:rFonts w:ascii="Calibri" w:hAnsi="Calibri" w:cs="Calibri" w:eastAsia="Calibri"/>
                <w:sz w:val="20"/>
                <w:szCs w:val="20"/>
                <w:spacing w:val="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+</w:t>
            </w:r>
            <w:r>
              <w:rPr>
                <w:rFonts w:ascii="Calibri" w:hAnsi="Calibri" w:cs="Calibri" w:eastAsia="Calibri"/>
                <w:sz w:val="20"/>
                <w:szCs w:val="20"/>
                <w:spacing w:val="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26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)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15984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DCE6F1"/>
          </w:tcPr>
          <w:p>
            <w:pPr/>
            <w:rPr/>
          </w:p>
        </w:tc>
        <w:tc>
          <w:tcPr>
            <w:tcW w:w="1072" w:type="dxa"/>
            <w:tcBorders>
              <w:top w:val="single" w:sz="4.15984" w:space="0" w:color="000000"/>
              <w:bottom w:val="single" w:sz="4.15984" w:space="0" w:color="000000"/>
              <w:left w:val="single" w:sz="4.639840" w:space="0" w:color="000000"/>
              <w:right w:val="single" w:sz="4.16008" w:space="0" w:color="000000"/>
            </w:tcBorders>
            <w:shd w:val="clear" w:color="auto" w:fill="DCE6F1"/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43" w:type="dxa"/>
            <w:tcBorders>
              <w:top w:val="single" w:sz="4.15984" w:space="0" w:color="000000"/>
              <w:bottom w:val="single" w:sz="4.15984" w:space="0" w:color="000000"/>
              <w:left w:val="single" w:sz="4.16008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15984" w:space="0" w:color="000000"/>
              <w:bottom w:val="single" w:sz="4.15984" w:space="0" w:color="000000"/>
              <w:left w:val="single" w:sz="4.639840" w:space="0" w:color="000000"/>
              <w:right w:val="single" w:sz="4.15984" w:space="0" w:color="000000"/>
            </w:tcBorders>
            <w:shd w:val="clear" w:color="auto" w:fill="DCE6F1"/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49" w:type="dxa"/>
            <w:tcBorders>
              <w:top w:val="single" w:sz="4.15984" w:space="0" w:color="000000"/>
              <w:bottom w:val="single" w:sz="4.15984" w:space="0" w:color="000000"/>
              <w:left w:val="single" w:sz="4.15984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26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15984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15984" w:space="0" w:color="000000"/>
              <w:bottom w:val="single" w:sz="4.15984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2731" w:type="dxa"/>
            <w:tcBorders>
              <w:top w:val="single" w:sz="4.15984" w:space="0" w:color="000000"/>
              <w:bottom w:val="single" w:sz="4.15984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6" w:after="0" w:line="267" w:lineRule="auto"/>
              <w:ind w:left="95" w:right="365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Sektorii</w:t>
            </w:r>
            <w:r>
              <w:rPr>
                <w:rFonts w:ascii="Calibri" w:hAnsi="Calibri" w:cs="Calibri" w:eastAsia="Calibri"/>
                <w:sz w:val="20"/>
                <w:szCs w:val="20"/>
                <w:spacing w:val="19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ntr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lloreve</w:t>
            </w:r>
            <w:r>
              <w:rPr>
                <w:rFonts w:ascii="Calibri" w:hAnsi="Calibri" w:cs="Calibri" w:eastAsia="Calibri"/>
                <w:sz w:val="20"/>
                <w:szCs w:val="20"/>
                <w:spacing w:val="34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dhe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shoqë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imit</w:t>
            </w:r>
            <w:r>
              <w:rPr>
                <w:rFonts w:ascii="Calibri" w:hAnsi="Calibri" w:cs="Calibri" w:eastAsia="Calibri"/>
                <w:sz w:val="20"/>
                <w:szCs w:val="20"/>
                <w:spacing w:val="29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Ceremonial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5984" w:space="0" w:color="000000"/>
              <w:bottom w:val="single" w:sz="4.15984" w:space="0" w:color="000000"/>
              <w:left w:val="single" w:sz="4.6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420" w:type="dxa"/>
            <w:tcBorders>
              <w:top w:val="single" w:sz="4.15984" w:space="0" w:color="000000"/>
              <w:bottom w:val="single" w:sz="4.15984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610" w:type="dxa"/>
            <w:tcBorders>
              <w:top w:val="single" w:sz="4.15984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072" w:type="dxa"/>
            <w:tcBorders>
              <w:top w:val="single" w:sz="4.15984" w:space="0" w:color="000000"/>
              <w:bottom w:val="single" w:sz="4.15984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15984" w:space="0" w:color="000000"/>
              <w:bottom w:val="single" w:sz="4.15984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15984" w:space="0" w:color="000000"/>
              <w:bottom w:val="single" w:sz="4.15984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15984" w:space="0" w:color="000000"/>
              <w:bottom w:val="single" w:sz="4.15984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15984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15984" w:space="0" w:color="000000"/>
              <w:bottom w:val="single" w:sz="4.15984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15984" w:space="0" w:color="000000"/>
              <w:bottom w:val="single" w:sz="4.15984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Se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kt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ori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5984" w:space="0" w:color="000000"/>
              <w:bottom w:val="single" w:sz="4.15984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15984" w:space="0" w:color="000000"/>
              <w:bottom w:val="single" w:sz="4.15984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15984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9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w w:val="103"/>
              </w:rPr>
              <w:t>lar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15984" w:space="0" w:color="000000"/>
              <w:bottom w:val="single" w:sz="4.15984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15984" w:space="0" w:color="000000"/>
              <w:bottom w:val="single" w:sz="4.15984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15984" w:space="0" w:color="000000"/>
              <w:bottom w:val="single" w:sz="4.15984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15984" w:space="0" w:color="000000"/>
              <w:bottom w:val="single" w:sz="4.15984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15984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978" w:hRule="exact"/>
        </w:trPr>
        <w:tc>
          <w:tcPr>
            <w:tcW w:w="630" w:type="dxa"/>
            <w:tcBorders>
              <w:top w:val="single" w:sz="4.15984" w:space="0" w:color="000000"/>
              <w:bottom w:val="single" w:sz="4.16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15984" w:space="0" w:color="000000"/>
              <w:bottom w:val="single" w:sz="4.16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Trup</w:t>
            </w:r>
            <w:r>
              <w:rPr>
                <w:rFonts w:ascii="Calibri" w:hAnsi="Calibri" w:cs="Calibri" w:eastAsia="Calibri"/>
                <w:sz w:val="20"/>
                <w:szCs w:val="20"/>
                <w:spacing w:val="1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roje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5984" w:space="0" w:color="000000"/>
              <w:bottom w:val="single" w:sz="4.16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15984" w:space="0" w:color="000000"/>
              <w:bottom w:val="single" w:sz="4.16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15984" w:space="0" w:color="000000"/>
              <w:bottom w:val="single" w:sz="4.16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68" w:lineRule="auto"/>
              <w:ind w:left="95" w:right="98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mes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em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15984" w:space="0" w:color="000000"/>
              <w:bottom w:val="single" w:sz="4.16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15984" w:space="0" w:color="000000"/>
              <w:bottom w:val="single" w:sz="4.16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15984" w:space="0" w:color="000000"/>
              <w:bottom w:val="single" w:sz="4.16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49" w:type="dxa"/>
            <w:tcBorders>
              <w:top w:val="single" w:sz="4.15984" w:space="0" w:color="000000"/>
              <w:bottom w:val="single" w:sz="4.16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15984" w:space="0" w:color="000000"/>
              <w:bottom w:val="single" w:sz="4.16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16" w:space="0" w:color="000000"/>
              <w:bottom w:val="single" w:sz="4.16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16" w:space="0" w:color="000000"/>
              <w:bottom w:val="single" w:sz="4.16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Trup</w:t>
            </w:r>
            <w:r>
              <w:rPr>
                <w:rFonts w:ascii="Calibri" w:hAnsi="Calibri" w:cs="Calibri" w:eastAsia="Calibri"/>
                <w:sz w:val="20"/>
                <w:szCs w:val="20"/>
                <w:spacing w:val="1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roje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6" w:space="0" w:color="000000"/>
              <w:bottom w:val="single" w:sz="4.16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6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16" w:space="0" w:color="000000"/>
              <w:bottom w:val="single" w:sz="4.16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16" w:space="0" w:color="000000"/>
              <w:bottom w:val="single" w:sz="4.16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9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ulet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16" w:space="0" w:color="000000"/>
              <w:bottom w:val="single" w:sz="4.16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16" w:space="0" w:color="000000"/>
              <w:bottom w:val="single" w:sz="4.16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16" w:space="0" w:color="000000"/>
              <w:bottom w:val="single" w:sz="4.16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16" w:space="0" w:color="000000"/>
              <w:bottom w:val="single" w:sz="4.16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6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16" w:space="0" w:color="000000"/>
              <w:bottom w:val="single" w:sz="4.16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5" w:hRule="exact"/>
        </w:trPr>
        <w:tc>
          <w:tcPr>
            <w:tcW w:w="630" w:type="dxa"/>
            <w:tcBorders>
              <w:top w:val="single" w:sz="4.16" w:space="0" w:color="000000"/>
              <w:bottom w:val="single" w:sz="4.16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4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16" w:space="0" w:color="000000"/>
              <w:bottom w:val="single" w:sz="4.16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5" w:after="0" w:line="269" w:lineRule="auto"/>
              <w:ind w:left="95" w:right="7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Trup</w:t>
            </w:r>
            <w:r>
              <w:rPr>
                <w:rFonts w:ascii="Calibri" w:hAnsi="Calibri" w:cs="Calibri" w:eastAsia="Calibri"/>
                <w:sz w:val="20"/>
                <w:szCs w:val="20"/>
                <w:spacing w:val="1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roje,</w:t>
            </w:r>
            <w:r>
              <w:rPr>
                <w:rFonts w:ascii="Calibri" w:hAnsi="Calibri" w:cs="Calibri" w:eastAsia="Calibri"/>
                <w:sz w:val="20"/>
                <w:szCs w:val="20"/>
                <w:spacing w:val="14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Mot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c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k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ceremon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al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6" w:space="0" w:color="000000"/>
              <w:bottom w:val="single" w:sz="4.16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8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16" w:space="0" w:color="000000"/>
              <w:bottom w:val="single" w:sz="4.16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16" w:space="0" w:color="000000"/>
              <w:bottom w:val="single" w:sz="4.16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9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ulet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16" w:space="0" w:color="000000"/>
              <w:bottom w:val="single" w:sz="4.16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16" w:space="0" w:color="000000"/>
              <w:bottom w:val="single" w:sz="4.16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16" w:space="0" w:color="000000"/>
              <w:bottom w:val="single" w:sz="4.16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16" w:space="0" w:color="000000"/>
              <w:bottom w:val="single" w:sz="4.16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8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16" w:space="0" w:color="000000"/>
              <w:bottom w:val="single" w:sz="4.16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5" w:hRule="exact"/>
        </w:trPr>
        <w:tc>
          <w:tcPr>
            <w:tcW w:w="630" w:type="dxa"/>
            <w:tcBorders>
              <w:top w:val="single" w:sz="4.16" w:space="0" w:color="000000"/>
              <w:bottom w:val="single" w:sz="4.16" w:space="0" w:color="000000"/>
              <w:left w:val="single" w:sz="4.64008" w:space="0" w:color="000000"/>
              <w:right w:val="single" w:sz="4.64008" w:space="0" w:color="000000"/>
            </w:tcBorders>
            <w:shd w:val="clear" w:color="auto" w:fill="DCE6F1"/>
          </w:tcPr>
          <w:p>
            <w:pPr/>
            <w:rPr/>
          </w:p>
        </w:tc>
        <w:tc>
          <w:tcPr>
            <w:tcW w:w="2731" w:type="dxa"/>
            <w:tcBorders>
              <w:top w:val="single" w:sz="4.16" w:space="0" w:color="000000"/>
              <w:bottom w:val="single" w:sz="4.16" w:space="0" w:color="000000"/>
              <w:left w:val="single" w:sz="4.64008" w:space="0" w:color="000000"/>
              <w:right w:val="single" w:sz="4.640" w:space="0" w:color="000000"/>
            </w:tcBorders>
            <w:shd w:val="clear" w:color="auto" w:fill="DCE6F1"/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Shuma: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6" w:space="0" w:color="000000"/>
              <w:bottom w:val="single" w:sz="4.16" w:space="0" w:color="000000"/>
              <w:left w:val="single" w:sz="4.640" w:space="0" w:color="000000"/>
              <w:right w:val="single" w:sz="4.64008" w:space="0" w:color="000000"/>
            </w:tcBorders>
            <w:shd w:val="clear" w:color="auto" w:fill="DCE6F1"/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16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16" w:space="0" w:color="000000"/>
              <w:bottom w:val="single" w:sz="4.16" w:space="0" w:color="000000"/>
              <w:left w:val="single" w:sz="4.64008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6" w:after="0" w:line="267" w:lineRule="auto"/>
              <w:ind w:left="96" w:right="362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(</w:t>
            </w:r>
            <w:r>
              <w:rPr>
                <w:rFonts w:ascii="Calibri" w:hAnsi="Calibri" w:cs="Calibri" w:eastAsia="Calibri"/>
                <w:sz w:val="20"/>
                <w:szCs w:val="20"/>
                <w:spacing w:val="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+</w:t>
            </w:r>
            <w:r>
              <w:rPr>
                <w:rFonts w:ascii="Calibri" w:hAnsi="Calibri" w:cs="Calibri" w:eastAsia="Calibri"/>
                <w:sz w:val="20"/>
                <w:szCs w:val="20"/>
                <w:spacing w:val="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14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)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16" w:space="0" w:color="000000"/>
              <w:bottom w:val="single" w:sz="4.16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DCE6F1"/>
          </w:tcPr>
          <w:p>
            <w:pPr/>
            <w:rPr/>
          </w:p>
        </w:tc>
        <w:tc>
          <w:tcPr>
            <w:tcW w:w="1072" w:type="dxa"/>
            <w:tcBorders>
              <w:top w:val="single" w:sz="4.16" w:space="0" w:color="000000"/>
              <w:bottom w:val="single" w:sz="4.16" w:space="0" w:color="000000"/>
              <w:left w:val="single" w:sz="4.639840" w:space="0" w:color="000000"/>
              <w:right w:val="single" w:sz="4.16008" w:space="0" w:color="000000"/>
            </w:tcBorders>
            <w:shd w:val="clear" w:color="auto" w:fill="DCE6F1"/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43" w:type="dxa"/>
            <w:tcBorders>
              <w:top w:val="single" w:sz="4.16" w:space="0" w:color="000000"/>
              <w:bottom w:val="single" w:sz="4.16" w:space="0" w:color="000000"/>
              <w:left w:val="single" w:sz="4.16008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16" w:space="0" w:color="000000"/>
              <w:bottom w:val="single" w:sz="4.16" w:space="0" w:color="000000"/>
              <w:left w:val="single" w:sz="4.639840" w:space="0" w:color="000000"/>
              <w:right w:val="single" w:sz="4.15984" w:space="0" w:color="000000"/>
            </w:tcBorders>
            <w:shd w:val="clear" w:color="auto" w:fill="DCE6F1"/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49" w:type="dxa"/>
            <w:tcBorders>
              <w:top w:val="single" w:sz="4.16" w:space="0" w:color="000000"/>
              <w:bottom w:val="single" w:sz="4.16" w:space="0" w:color="000000"/>
              <w:left w:val="single" w:sz="4.15984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14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16" w:space="0" w:color="000000"/>
              <w:bottom w:val="single" w:sz="4.16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978" w:hRule="exact"/>
        </w:trPr>
        <w:tc>
          <w:tcPr>
            <w:tcW w:w="630" w:type="dxa"/>
            <w:tcBorders>
              <w:top w:val="single" w:sz="4.16" w:space="0" w:color="000000"/>
              <w:bottom w:val="single" w:sz="4.15984" w:space="0" w:color="000000"/>
              <w:left w:val="single" w:sz="4.64008" w:space="0" w:color="000000"/>
              <w:right w:val="single" w:sz="4.64008" w:space="0" w:color="000000"/>
            </w:tcBorders>
            <w:shd w:val="clear" w:color="auto" w:fill="E6B8B7"/>
          </w:tcPr>
          <w:p>
            <w:pPr/>
            <w:rPr/>
          </w:p>
        </w:tc>
        <w:tc>
          <w:tcPr>
            <w:tcW w:w="2731" w:type="dxa"/>
            <w:tcBorders>
              <w:top w:val="single" w:sz="4.16" w:space="0" w:color="000000"/>
              <w:bottom w:val="single" w:sz="4.15984" w:space="0" w:color="000000"/>
              <w:left w:val="single" w:sz="4.64008" w:space="0" w:color="000000"/>
              <w:right w:val="single" w:sz="4.640" w:space="0" w:color="000000"/>
            </w:tcBorders>
            <w:shd w:val="clear" w:color="auto" w:fill="E6B8B7"/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Shuma</w:t>
            </w:r>
            <w:r>
              <w:rPr>
                <w:rFonts w:ascii="Calibri" w:hAnsi="Calibri" w:cs="Calibri" w:eastAsia="Calibri"/>
                <w:sz w:val="20"/>
                <w:szCs w:val="20"/>
                <w:spacing w:val="1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:</w:t>
            </w:r>
            <w:r>
              <w:rPr>
                <w:rFonts w:ascii="Calibri" w:hAnsi="Calibri" w:cs="Calibri" w:eastAsia="Calibri"/>
                <w:sz w:val="20"/>
                <w:szCs w:val="20"/>
                <w:spacing w:val="4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Drej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oria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9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për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sigu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inë</w:t>
            </w:r>
            <w:r>
              <w:rPr>
                <w:rFonts w:ascii="Calibri" w:hAnsi="Calibri" w:cs="Calibri" w:eastAsia="Calibri"/>
                <w:sz w:val="20"/>
                <w:szCs w:val="20"/>
                <w:spacing w:val="2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zik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17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PLSH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7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dh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1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j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v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24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Calibri" w:hAnsi="Calibri" w:cs="Calibri" w:eastAsia="Calibri"/>
                <w:sz w:val="20"/>
                <w:szCs w:val="20"/>
                <w:spacing w:val="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yre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6" w:space="0" w:color="000000"/>
              <w:bottom w:val="single" w:sz="4.15984" w:space="0" w:color="000000"/>
              <w:left w:val="single" w:sz="4.640" w:space="0" w:color="000000"/>
              <w:right w:val="single" w:sz="4.64008" w:space="0" w:color="000000"/>
            </w:tcBorders>
            <w:shd w:val="clear" w:color="auto" w:fill="E6B8B7"/>
          </w:tcPr>
          <w:p>
            <w:pPr>
              <w:spacing w:before="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5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6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16" w:space="0" w:color="000000"/>
              <w:bottom w:val="single" w:sz="4.15984" w:space="0" w:color="000000"/>
              <w:left w:val="single" w:sz="4.64008" w:space="0" w:color="000000"/>
              <w:right w:val="single" w:sz="4.639840" w:space="0" w:color="000000"/>
            </w:tcBorders>
            <w:shd w:val="clear" w:color="auto" w:fill="E6B8B7"/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66" w:lineRule="auto"/>
              <w:ind w:left="96" w:right="21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(</w:t>
            </w:r>
            <w:r>
              <w:rPr>
                <w:rFonts w:ascii="Calibri" w:hAnsi="Calibri" w:cs="Calibri" w:eastAsia="Calibri"/>
                <w:sz w:val="20"/>
                <w:szCs w:val="20"/>
                <w:spacing w:val="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8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7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0f</w:t>
            </w:r>
            <w:r>
              <w:rPr>
                <w:rFonts w:ascii="Calibri" w:hAnsi="Calibri" w:cs="Calibri" w:eastAsia="Calibri"/>
                <w:sz w:val="20"/>
                <w:szCs w:val="20"/>
                <w:spacing w:val="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+</w:t>
            </w:r>
            <w:r>
              <w:rPr>
                <w:rFonts w:ascii="Calibri" w:hAnsi="Calibri" w:cs="Calibri" w:eastAsia="Calibri"/>
                <w:sz w:val="20"/>
                <w:szCs w:val="20"/>
                <w:spacing w:val="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7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6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nof)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16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E6B8B7"/>
          </w:tcPr>
          <w:p>
            <w:pPr>
              <w:spacing w:before="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16" w:space="0" w:color="000000"/>
              <w:bottom w:val="single" w:sz="4.15984" w:space="0" w:color="000000"/>
              <w:left w:val="single" w:sz="4.639840" w:space="0" w:color="000000"/>
              <w:right w:val="single" w:sz="4.16008" w:space="0" w:color="000000"/>
            </w:tcBorders>
            <w:shd w:val="clear" w:color="auto" w:fill="E6B8B7"/>
          </w:tcPr>
          <w:p>
            <w:pPr>
              <w:spacing w:before="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43" w:type="dxa"/>
            <w:tcBorders>
              <w:top w:val="single" w:sz="4.16" w:space="0" w:color="000000"/>
              <w:bottom w:val="single" w:sz="4.15984" w:space="0" w:color="000000"/>
              <w:left w:val="single" w:sz="4.16008" w:space="0" w:color="000000"/>
              <w:right w:val="single" w:sz="4.639840" w:space="0" w:color="000000"/>
            </w:tcBorders>
            <w:shd w:val="clear" w:color="auto" w:fill="E6B8B7"/>
          </w:tcPr>
          <w:p>
            <w:pPr>
              <w:spacing w:before="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31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16" w:space="0" w:color="000000"/>
              <w:bottom w:val="single" w:sz="4.15984" w:space="0" w:color="000000"/>
              <w:left w:val="single" w:sz="4.639840" w:space="0" w:color="000000"/>
              <w:right w:val="single" w:sz="4.15984" w:space="0" w:color="000000"/>
            </w:tcBorders>
            <w:shd w:val="clear" w:color="auto" w:fill="E6B8B7"/>
          </w:tcPr>
          <w:p>
            <w:pPr>
              <w:spacing w:before="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47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49" w:type="dxa"/>
            <w:tcBorders>
              <w:top w:val="single" w:sz="4.16" w:space="0" w:color="000000"/>
              <w:bottom w:val="single" w:sz="4.15984" w:space="0" w:color="000000"/>
              <w:left w:val="single" w:sz="4.15984" w:space="0" w:color="000000"/>
              <w:right w:val="single" w:sz="4.639840" w:space="0" w:color="000000"/>
            </w:tcBorders>
            <w:shd w:val="clear" w:color="auto" w:fill="E6B8B7"/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17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7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8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16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E6B8B7"/>
          </w:tcPr>
          <w:p>
            <w:pPr>
              <w:spacing w:before="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555" w:hRule="exact"/>
        </w:trPr>
        <w:tc>
          <w:tcPr>
            <w:tcW w:w="630" w:type="dxa"/>
            <w:tcBorders>
              <w:top w:val="single" w:sz="4.15984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2731" w:type="dxa"/>
            <w:tcBorders>
              <w:top w:val="single" w:sz="4.15984" w:space="0" w:color="000000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6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NJ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19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RË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7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(PËR</w:t>
            </w:r>
            <w:r>
              <w:rPr>
                <w:rFonts w:ascii="Calibri" w:hAnsi="Calibri" w:cs="Calibri" w:eastAsia="Calibri"/>
                <w:sz w:val="20"/>
                <w:szCs w:val="20"/>
                <w:spacing w:val="1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SIGURI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2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OBJEKTEVE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5984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420" w:type="dxa"/>
            <w:tcBorders>
              <w:top w:val="single" w:sz="4.15984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610" w:type="dxa"/>
            <w:tcBorders>
              <w:top w:val="single" w:sz="4.15984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072" w:type="dxa"/>
            <w:tcBorders>
              <w:top w:val="single" w:sz="4.15984" w:space="0" w:color="000000"/>
              <w:bottom w:val="single" w:sz="4.639840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15984" w:space="0" w:color="000000"/>
              <w:bottom w:val="single" w:sz="4.639840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15984" w:space="0" w:color="000000"/>
              <w:bottom w:val="single" w:sz="4.639840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15984" w:space="0" w:color="000000"/>
              <w:bottom w:val="single" w:sz="4.639840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15984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</w:tbl>
    <w:p>
      <w:pPr>
        <w:spacing w:after="0"/>
        <w:sectPr>
          <w:pgMar w:header="0" w:footer="779" w:top="1120" w:bottom="960" w:left="1480" w:right="1460"/>
          <w:pgSz w:w="12240" w:h="15840"/>
        </w:sectPr>
      </w:pPr>
      <w:rPr/>
    </w:p>
    <w:p>
      <w:pPr>
        <w:spacing w:before="8" w:after="0" w:line="90" w:lineRule="exact"/>
        <w:jc w:val="left"/>
        <w:rPr>
          <w:sz w:val="9"/>
          <w:szCs w:val="9"/>
        </w:rPr>
      </w:pPr>
      <w:rPr/>
      <w:r>
        <w:rPr>
          <w:sz w:val="9"/>
          <w:szCs w:val="9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95.799904" w:type="dxa"/>
      </w:tblPr>
      <w:tblGrid/>
      <w:tr>
        <w:trPr>
          <w:trHeight w:val="973" w:hRule="exact"/>
        </w:trPr>
        <w:tc>
          <w:tcPr>
            <w:tcW w:w="630" w:type="dxa"/>
            <w:tcBorders>
              <w:top w:val="nil" w:sz="6" w:space="0" w:color="auto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2731" w:type="dxa"/>
            <w:tcBorders>
              <w:top w:val="nil" w:sz="6" w:space="0" w:color="auto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6" w:after="0" w:line="267" w:lineRule="auto"/>
              <w:ind w:left="95" w:right="95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K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U</w:t>
            </w:r>
            <w:r>
              <w:rPr>
                <w:rFonts w:ascii="Calibri" w:hAnsi="Calibri" w:cs="Calibri" w:eastAsia="Calibri"/>
                <w:sz w:val="20"/>
                <w:szCs w:val="20"/>
                <w:spacing w:val="9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KR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Y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H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2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VEPRIM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RI</w:t>
            </w:r>
            <w:r>
              <w:rPr>
                <w:rFonts w:ascii="Calibri" w:hAnsi="Calibri" w:cs="Calibri" w:eastAsia="Calibri"/>
                <w:sz w:val="20"/>
                <w:szCs w:val="20"/>
                <w:spacing w:val="3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D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HE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KO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H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39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ESI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TI</w:t>
            </w:r>
            <w:r>
              <w:rPr>
                <w:rFonts w:ascii="Calibri" w:hAnsi="Calibri" w:cs="Calibri" w:eastAsia="Calibri"/>
                <w:sz w:val="20"/>
                <w:szCs w:val="20"/>
                <w:spacing w:val="29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EPUBLI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K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ËS)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nil" w:sz="6" w:space="0" w:color="auto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420" w:type="dxa"/>
            <w:tcBorders>
              <w:top w:val="nil" w:sz="6" w:space="0" w:color="auto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610" w:type="dxa"/>
            <w:tcBorders>
              <w:top w:val="nil" w:sz="6" w:space="0" w:color="auto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072" w:type="dxa"/>
            <w:tcBorders>
              <w:top w:val="nil" w:sz="6" w:space="0" w:color="auto"/>
              <w:bottom w:val="single" w:sz="4.639840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nil" w:sz="6" w:space="0" w:color="auto"/>
              <w:bottom w:val="single" w:sz="4.639840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nil" w:sz="6" w:space="0" w:color="auto"/>
              <w:bottom w:val="single" w:sz="4.639840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nil" w:sz="6" w:space="0" w:color="auto"/>
              <w:bottom w:val="single" w:sz="4.639840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nil" w:sz="6" w:space="0" w:color="auto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  <w:shd w:val="clear" w:color="auto" w:fill="DCE6F1"/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j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ësie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  <w:shd w:val="clear" w:color="auto" w:fill="DCE6F1"/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4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9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w w:val="103"/>
              </w:rPr>
              <w:t>lar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16008" w:space="0" w:color="000000"/>
            </w:tcBorders>
            <w:shd w:val="clear" w:color="auto" w:fill="DCE6F1"/>
          </w:tcPr>
          <w:p>
            <w:pPr/>
            <w:rPr/>
          </w:p>
        </w:tc>
        <w:tc>
          <w:tcPr>
            <w:tcW w:w="643" w:type="dxa"/>
            <w:tcBorders>
              <w:top w:val="single" w:sz="4.639840" w:space="0" w:color="000000"/>
              <w:bottom w:val="single" w:sz="4.639840" w:space="0" w:color="000000"/>
              <w:left w:val="single" w:sz="4.16008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15984" w:space="0" w:color="000000"/>
            </w:tcBorders>
            <w:shd w:val="clear" w:color="auto" w:fill="DCE6F1"/>
          </w:tcPr>
          <w:p>
            <w:pPr/>
            <w:rPr/>
          </w:p>
        </w:tc>
        <w:tc>
          <w:tcPr>
            <w:tcW w:w="449" w:type="dxa"/>
            <w:tcBorders>
              <w:top w:val="single" w:sz="4.639840" w:space="0" w:color="000000"/>
              <w:bottom w:val="single" w:sz="4.639840" w:space="0" w:color="000000"/>
              <w:left w:val="single" w:sz="4.15984" w:space="0" w:color="000000"/>
              <w:right w:val="single" w:sz="4.639840" w:space="0" w:color="000000"/>
            </w:tcBorders>
            <w:shd w:val="clear" w:color="auto" w:fill="DCE6F1"/>
          </w:tcPr>
          <w:p>
            <w:pPr/>
            <w:rPr/>
          </w:p>
        </w:tc>
        <w:tc>
          <w:tcPr>
            <w:tcW w:w="343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DCE6F1"/>
          </w:tcPr>
          <w:p>
            <w:pPr/>
            <w:rPr/>
          </w:p>
        </w:tc>
      </w:tr>
      <w:tr>
        <w:trPr>
          <w:trHeight w:val="704" w:hRule="exact"/>
        </w:trPr>
        <w:tc>
          <w:tcPr>
            <w:tcW w:w="63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7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  <w:shd w:val="clear" w:color="auto" w:fill="DCE6F1"/>
          </w:tcPr>
          <w:p>
            <w:pPr>
              <w:spacing w:before="17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Zv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/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2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Nj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  <w:shd w:val="clear" w:color="auto" w:fill="DCE6F1"/>
          </w:tcPr>
          <w:p>
            <w:pPr>
              <w:spacing w:before="17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17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4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w w:val="103"/>
              </w:rPr>
              <w:t>lar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16008" w:space="0" w:color="000000"/>
            </w:tcBorders>
            <w:shd w:val="clear" w:color="auto" w:fill="DCE6F1"/>
          </w:tcPr>
          <w:p>
            <w:pPr/>
            <w:rPr/>
          </w:p>
        </w:tc>
        <w:tc>
          <w:tcPr>
            <w:tcW w:w="643" w:type="dxa"/>
            <w:tcBorders>
              <w:top w:val="single" w:sz="4.639840" w:space="0" w:color="000000"/>
              <w:bottom w:val="single" w:sz="4.639840" w:space="0" w:color="000000"/>
              <w:left w:val="single" w:sz="4.16008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15984" w:space="0" w:color="000000"/>
            </w:tcBorders>
            <w:shd w:val="clear" w:color="auto" w:fill="DCE6F1"/>
          </w:tcPr>
          <w:p>
            <w:pPr/>
            <w:rPr/>
          </w:p>
        </w:tc>
        <w:tc>
          <w:tcPr>
            <w:tcW w:w="449" w:type="dxa"/>
            <w:tcBorders>
              <w:top w:val="single" w:sz="4.639840" w:space="0" w:color="000000"/>
              <w:bottom w:val="single" w:sz="4.639840" w:space="0" w:color="000000"/>
              <w:left w:val="single" w:sz="4.15984" w:space="0" w:color="000000"/>
              <w:right w:val="single" w:sz="4.639840" w:space="0" w:color="000000"/>
            </w:tcBorders>
            <w:shd w:val="clear" w:color="auto" w:fill="DCE6F1"/>
          </w:tcPr>
          <w:p>
            <w:pPr/>
            <w:rPr/>
          </w:p>
        </w:tc>
        <w:tc>
          <w:tcPr>
            <w:tcW w:w="343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DCE6F1"/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639840" w:space="0" w:color="000000"/>
              <w:bottom w:val="single" w:sz="4.64032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39840" w:space="0" w:color="000000"/>
              <w:bottom w:val="single" w:sz="4.64032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Speciali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2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h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b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met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39840" w:space="0" w:color="000000"/>
              <w:bottom w:val="single" w:sz="4.64032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39840" w:space="0" w:color="000000"/>
              <w:bottom w:val="single" w:sz="4.64032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39840" w:space="0" w:color="000000"/>
              <w:bottom w:val="single" w:sz="4.64032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w w:val="103"/>
              </w:rPr>
              <w:t>lar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39840" w:space="0" w:color="000000"/>
              <w:bottom w:val="single" w:sz="4.64032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39840" w:space="0" w:color="000000"/>
              <w:bottom w:val="single" w:sz="4.64032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639840" w:space="0" w:color="000000"/>
              <w:bottom w:val="single" w:sz="4.64032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39840" w:space="0" w:color="000000"/>
              <w:bottom w:val="single" w:sz="4.64032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639840" w:space="0" w:color="000000"/>
              <w:bottom w:val="single" w:sz="4.64032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64032" w:space="0" w:color="000000"/>
              <w:bottom w:val="single" w:sz="4.64032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5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4032" w:space="0" w:color="000000"/>
              <w:bottom w:val="single" w:sz="4.64032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g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z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er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4032" w:space="0" w:color="000000"/>
              <w:bottom w:val="single" w:sz="4.64032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4032" w:space="0" w:color="000000"/>
              <w:bottom w:val="single" w:sz="4.64032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4032" w:space="0" w:color="000000"/>
              <w:bottom w:val="single" w:sz="4.64032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4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9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ulet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4032" w:space="0" w:color="000000"/>
              <w:bottom w:val="single" w:sz="4.64032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4032" w:space="0" w:color="000000"/>
              <w:bottom w:val="single" w:sz="4.64032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4032" w:space="0" w:color="000000"/>
              <w:bottom w:val="single" w:sz="4.64032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4032" w:space="0" w:color="000000"/>
              <w:bottom w:val="single" w:sz="4.64032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64032" w:space="0" w:color="000000"/>
              <w:bottom w:val="single" w:sz="4.64032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4" w:hRule="exact"/>
        </w:trPr>
        <w:tc>
          <w:tcPr>
            <w:tcW w:w="630" w:type="dxa"/>
            <w:tcBorders>
              <w:top w:val="single" w:sz="4.64032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7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6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4032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7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Trup</w:t>
            </w:r>
            <w:r>
              <w:rPr>
                <w:rFonts w:ascii="Calibri" w:hAnsi="Calibri" w:cs="Calibri" w:eastAsia="Calibri"/>
                <w:sz w:val="20"/>
                <w:szCs w:val="20"/>
                <w:spacing w:val="14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h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ër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b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mi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4032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7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5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4032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7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4032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7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ulet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4032" w:space="0" w:color="000000"/>
              <w:bottom w:val="single" w:sz="4.64008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4032" w:space="0" w:color="000000"/>
              <w:bottom w:val="single" w:sz="4.64008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4032" w:space="0" w:color="000000"/>
              <w:bottom w:val="single" w:sz="4.64008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4032" w:space="0" w:color="000000"/>
              <w:bottom w:val="single" w:sz="4.64008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5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64032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7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Shofer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9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6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7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ulet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4008" w:space="0" w:color="000000"/>
              <w:bottom w:val="single" w:sz="4.64008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4008" w:space="0" w:color="000000"/>
              <w:bottom w:val="single" w:sz="4.64008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9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8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Pr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ok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st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e/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k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vi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ste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ulet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4008" w:space="0" w:color="000000"/>
              <w:bottom w:val="single" w:sz="4.64008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4008" w:space="0" w:color="000000"/>
              <w:bottom w:val="single" w:sz="4.64008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4" w:hRule="exact"/>
        </w:trPr>
        <w:tc>
          <w:tcPr>
            <w:tcW w:w="630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  <w:shd w:val="clear" w:color="auto" w:fill="DCE6F1"/>
          </w:tcPr>
          <w:p>
            <w:pPr/>
            <w:rPr/>
          </w:p>
        </w:tc>
        <w:tc>
          <w:tcPr>
            <w:tcW w:w="2731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  <w:shd w:val="clear" w:color="auto" w:fill="DCE6F1"/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Shuma: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  <w:shd w:val="clear" w:color="auto" w:fill="DCE6F1"/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19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5" w:after="0" w:line="267" w:lineRule="auto"/>
              <w:ind w:left="96" w:right="362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(</w:t>
            </w:r>
            <w:r>
              <w:rPr>
                <w:rFonts w:ascii="Calibri" w:hAnsi="Calibri" w:cs="Calibri" w:eastAsia="Calibri"/>
                <w:sz w:val="20"/>
                <w:szCs w:val="20"/>
                <w:spacing w:val="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4</w:t>
            </w:r>
            <w:r>
              <w:rPr>
                <w:rFonts w:ascii="Calibri" w:hAnsi="Calibri" w:cs="Calibri" w:eastAsia="Calibri"/>
                <w:sz w:val="20"/>
                <w:szCs w:val="20"/>
                <w:spacing w:val="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+</w:t>
            </w:r>
            <w:r>
              <w:rPr>
                <w:rFonts w:ascii="Calibri" w:hAnsi="Calibri" w:cs="Calibri" w:eastAsia="Calibri"/>
                <w:sz w:val="20"/>
                <w:szCs w:val="20"/>
                <w:spacing w:val="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16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)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DCE6F1"/>
          </w:tcPr>
          <w:p>
            <w:pPr/>
            <w:rPr/>
          </w:p>
        </w:tc>
        <w:tc>
          <w:tcPr>
            <w:tcW w:w="1072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16008" w:space="0" w:color="000000"/>
            </w:tcBorders>
            <w:shd w:val="clear" w:color="auto" w:fill="DCE6F1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43" w:type="dxa"/>
            <w:tcBorders>
              <w:top w:val="single" w:sz="4.64008" w:space="0" w:color="000000"/>
              <w:bottom w:val="single" w:sz="4.64008" w:space="0" w:color="000000"/>
              <w:left w:val="single" w:sz="4.16008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15984" w:space="0" w:color="000000"/>
            </w:tcBorders>
            <w:shd w:val="clear" w:color="auto" w:fill="DCE6F1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49" w:type="dxa"/>
            <w:tcBorders>
              <w:top w:val="single" w:sz="4.64008" w:space="0" w:color="000000"/>
              <w:bottom w:val="single" w:sz="4.64008" w:space="0" w:color="000000"/>
              <w:left w:val="single" w:sz="4.15984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16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434" w:hRule="exact"/>
        </w:trPr>
        <w:tc>
          <w:tcPr>
            <w:tcW w:w="630" w:type="dxa"/>
            <w:tcBorders>
              <w:top w:val="single" w:sz="4.64008" w:space="0" w:color="000000"/>
              <w:bottom w:val="single" w:sz="4.16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2731" w:type="dxa"/>
            <w:tcBorders>
              <w:top w:val="single" w:sz="4.64008" w:space="0" w:color="000000"/>
              <w:bottom w:val="single" w:sz="4.16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6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Sektorët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4008" w:space="0" w:color="000000"/>
              <w:bottom w:val="single" w:sz="4.16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420" w:type="dxa"/>
            <w:tcBorders>
              <w:top w:val="single" w:sz="4.64008" w:space="0" w:color="000000"/>
              <w:bottom w:val="single" w:sz="4.16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610" w:type="dxa"/>
            <w:tcBorders>
              <w:top w:val="single" w:sz="4.64008" w:space="0" w:color="000000"/>
              <w:bottom w:val="single" w:sz="4.16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072" w:type="dxa"/>
            <w:tcBorders>
              <w:top w:val="single" w:sz="4.64008" w:space="0" w:color="000000"/>
              <w:bottom w:val="single" w:sz="4.16008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4008" w:space="0" w:color="000000"/>
              <w:bottom w:val="single" w:sz="4.16008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4008" w:space="0" w:color="000000"/>
              <w:bottom w:val="single" w:sz="4.16008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4008" w:space="0" w:color="000000"/>
              <w:bottom w:val="single" w:sz="4.16008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64008" w:space="0" w:color="000000"/>
              <w:bottom w:val="single" w:sz="4.16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4" w:hRule="exact"/>
        </w:trPr>
        <w:tc>
          <w:tcPr>
            <w:tcW w:w="630" w:type="dxa"/>
            <w:tcBorders>
              <w:top w:val="single" w:sz="4.16008" w:space="0" w:color="000000"/>
              <w:bottom w:val="single" w:sz="4.16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16008" w:space="0" w:color="000000"/>
              <w:bottom w:val="single" w:sz="4.16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Se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kt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ori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6008" w:space="0" w:color="000000"/>
              <w:bottom w:val="single" w:sz="4.16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16008" w:space="0" w:color="000000"/>
              <w:bottom w:val="single" w:sz="4.16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16008" w:space="0" w:color="000000"/>
              <w:bottom w:val="single" w:sz="4.16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w w:val="103"/>
              </w:rPr>
              <w:t>lar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16008" w:space="0" w:color="000000"/>
              <w:bottom w:val="single" w:sz="4.16008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16008" w:space="0" w:color="000000"/>
              <w:bottom w:val="single" w:sz="4.16008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16008" w:space="0" w:color="000000"/>
              <w:bottom w:val="single" w:sz="4.16008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16008" w:space="0" w:color="000000"/>
              <w:bottom w:val="single" w:sz="4.16008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16008" w:space="0" w:color="000000"/>
              <w:bottom w:val="single" w:sz="4.16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978" w:hRule="exact"/>
        </w:trPr>
        <w:tc>
          <w:tcPr>
            <w:tcW w:w="630" w:type="dxa"/>
            <w:tcBorders>
              <w:top w:val="single" w:sz="4.16008" w:space="0" w:color="000000"/>
              <w:bottom w:val="single" w:sz="4.15984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16008" w:space="0" w:color="000000"/>
              <w:bottom w:val="single" w:sz="4.15984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Zv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/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2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Sek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ori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6008" w:space="0" w:color="000000"/>
              <w:bottom w:val="single" w:sz="4.15984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16008" w:space="0" w:color="000000"/>
              <w:bottom w:val="single" w:sz="4.15984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16008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6" w:after="0" w:line="267" w:lineRule="auto"/>
              <w:ind w:left="95" w:right="98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mes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em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16008" w:space="0" w:color="000000"/>
              <w:bottom w:val="single" w:sz="4.15984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16008" w:space="0" w:color="000000"/>
              <w:bottom w:val="single" w:sz="4.15984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16008" w:space="0" w:color="000000"/>
              <w:bottom w:val="single" w:sz="4.15984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49" w:type="dxa"/>
            <w:tcBorders>
              <w:top w:val="single" w:sz="4.16008" w:space="0" w:color="000000"/>
              <w:bottom w:val="single" w:sz="4.15984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16008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979" w:hRule="exact"/>
        </w:trPr>
        <w:tc>
          <w:tcPr>
            <w:tcW w:w="630" w:type="dxa"/>
            <w:tcBorders>
              <w:top w:val="single" w:sz="4.15984" w:space="0" w:color="000000"/>
              <w:bottom w:val="single" w:sz="4.6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15984" w:space="0" w:color="000000"/>
              <w:bottom w:val="single" w:sz="4.6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Përgjegjës</w:t>
            </w:r>
            <w:r>
              <w:rPr>
                <w:rFonts w:ascii="Calibri" w:hAnsi="Calibri" w:cs="Calibri" w:eastAsia="Calibri"/>
                <w:sz w:val="20"/>
                <w:szCs w:val="20"/>
                <w:spacing w:val="2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Grupi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5984" w:space="0" w:color="000000"/>
              <w:bottom w:val="single" w:sz="4.6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15984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15984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6" w:after="0" w:line="267" w:lineRule="auto"/>
              <w:ind w:left="95" w:right="98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mes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em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15984" w:space="0" w:color="000000"/>
              <w:bottom w:val="single" w:sz="4.640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15984" w:space="0" w:color="000000"/>
              <w:bottom w:val="single" w:sz="4.640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15984" w:space="0" w:color="000000"/>
              <w:bottom w:val="single" w:sz="4.640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49" w:type="dxa"/>
            <w:tcBorders>
              <w:top w:val="single" w:sz="4.15984" w:space="0" w:color="000000"/>
              <w:bottom w:val="single" w:sz="4.640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15984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4" w:hRule="exact"/>
        </w:trPr>
        <w:tc>
          <w:tcPr>
            <w:tcW w:w="630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4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Trup</w:t>
            </w:r>
            <w:r>
              <w:rPr>
                <w:rFonts w:ascii="Calibri" w:hAnsi="Calibri" w:cs="Calibri" w:eastAsia="Calibri"/>
                <w:sz w:val="20"/>
                <w:szCs w:val="20"/>
                <w:spacing w:val="14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h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ër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b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mi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ulet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40" w:space="0" w:color="000000"/>
              <w:bottom w:val="single" w:sz="4.640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40" w:space="0" w:color="000000"/>
              <w:bottom w:val="single" w:sz="4.640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10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5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Trup</w:t>
            </w:r>
            <w:r>
              <w:rPr>
                <w:rFonts w:ascii="Calibri" w:hAnsi="Calibri" w:cs="Calibri" w:eastAsia="Calibri"/>
                <w:sz w:val="20"/>
                <w:szCs w:val="20"/>
                <w:spacing w:val="14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h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ër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b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mi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5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6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7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ulet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40" w:space="0" w:color="000000"/>
              <w:bottom w:val="single" w:sz="4.640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40" w:space="0" w:color="000000"/>
              <w:bottom w:val="single" w:sz="4.640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5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640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  <w:shd w:val="clear" w:color="auto" w:fill="DCE6F1"/>
          </w:tcPr>
          <w:p>
            <w:pPr/>
            <w:rPr/>
          </w:p>
        </w:tc>
        <w:tc>
          <w:tcPr>
            <w:tcW w:w="2731" w:type="dxa"/>
            <w:tcBorders>
              <w:top w:val="single" w:sz="4.640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  <w:shd w:val="clear" w:color="auto" w:fill="DCE6F1"/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Shuma: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40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  <w:shd w:val="clear" w:color="auto" w:fill="DCE6F1"/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40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5" w:after="0" w:line="267" w:lineRule="auto"/>
              <w:ind w:left="96" w:right="20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(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8</w:t>
            </w:r>
            <w:r>
              <w:rPr>
                <w:rFonts w:ascii="Calibri" w:hAnsi="Calibri" w:cs="Calibri" w:eastAsia="Calibri"/>
                <w:sz w:val="20"/>
                <w:szCs w:val="20"/>
                <w:spacing w:val="9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+</w:t>
            </w:r>
            <w:r>
              <w:rPr>
                <w:rFonts w:ascii="Calibri" w:hAnsi="Calibri" w:cs="Calibri" w:eastAsia="Calibri"/>
                <w:sz w:val="20"/>
                <w:szCs w:val="20"/>
                <w:spacing w:val="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05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)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40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DCE6F1"/>
          </w:tcPr>
          <w:p>
            <w:pPr/>
            <w:rPr/>
          </w:p>
        </w:tc>
        <w:tc>
          <w:tcPr>
            <w:tcW w:w="1072" w:type="dxa"/>
            <w:tcBorders>
              <w:top w:val="single" w:sz="4.640" w:space="0" w:color="000000"/>
              <w:bottom w:val="single" w:sz="4.64008" w:space="0" w:color="000000"/>
              <w:left w:val="single" w:sz="4.639840" w:space="0" w:color="000000"/>
              <w:right w:val="single" w:sz="4.16008" w:space="0" w:color="000000"/>
            </w:tcBorders>
            <w:shd w:val="clear" w:color="auto" w:fill="DCE6F1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43" w:type="dxa"/>
            <w:tcBorders>
              <w:top w:val="single" w:sz="4.640" w:space="0" w:color="000000"/>
              <w:bottom w:val="single" w:sz="4.64008" w:space="0" w:color="000000"/>
              <w:left w:val="single" w:sz="4.16008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640" w:space="0" w:color="000000"/>
              <w:bottom w:val="single" w:sz="4.64008" w:space="0" w:color="000000"/>
              <w:left w:val="single" w:sz="4.639840" w:space="0" w:color="000000"/>
              <w:right w:val="single" w:sz="4.15984" w:space="0" w:color="000000"/>
            </w:tcBorders>
            <w:shd w:val="clear" w:color="auto" w:fill="DCE6F1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15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49" w:type="dxa"/>
            <w:tcBorders>
              <w:top w:val="single" w:sz="4.640" w:space="0" w:color="000000"/>
              <w:bottom w:val="single" w:sz="4.64008" w:space="0" w:color="000000"/>
              <w:left w:val="single" w:sz="4.15984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5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10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5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640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704" w:hRule="exact"/>
        </w:trPr>
        <w:tc>
          <w:tcPr>
            <w:tcW w:w="630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  <w:shd w:val="clear" w:color="auto" w:fill="E6B8B7"/>
          </w:tcPr>
          <w:p>
            <w:pPr/>
            <w:rPr/>
          </w:p>
        </w:tc>
        <w:tc>
          <w:tcPr>
            <w:tcW w:w="2731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  <w:shd w:val="clear" w:color="auto" w:fill="E6B8B7"/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Shuma</w:t>
            </w:r>
            <w:r>
              <w:rPr>
                <w:rFonts w:ascii="Calibri" w:hAnsi="Calibri" w:cs="Calibri" w:eastAsia="Calibri"/>
                <w:sz w:val="20"/>
                <w:szCs w:val="20"/>
                <w:spacing w:val="1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:</w:t>
            </w:r>
            <w:r>
              <w:rPr>
                <w:rFonts w:ascii="Calibri" w:hAnsi="Calibri" w:cs="Calibri" w:eastAsia="Calibri"/>
                <w:sz w:val="20"/>
                <w:szCs w:val="20"/>
                <w:spacing w:val="4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Nj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ia</w:t>
            </w:r>
            <w:r>
              <w:rPr>
                <w:rFonts w:ascii="Calibri" w:hAnsi="Calibri" w:cs="Calibri" w:eastAsia="Calibri"/>
                <w:sz w:val="20"/>
                <w:szCs w:val="20"/>
                <w:spacing w:val="1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rë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  <w:shd w:val="clear" w:color="auto" w:fill="E6B8B7"/>
          </w:tcPr>
          <w:p>
            <w:pPr>
              <w:spacing w:before="5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#R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!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  <w:shd w:val="clear" w:color="auto" w:fill="E6B8B7"/>
          </w:tcPr>
          <w:p>
            <w:pPr>
              <w:spacing w:before="5" w:after="0" w:line="267" w:lineRule="auto"/>
              <w:ind w:left="96" w:right="20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(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9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+</w:t>
            </w:r>
            <w:r>
              <w:rPr>
                <w:rFonts w:ascii="Calibri" w:hAnsi="Calibri" w:cs="Calibri" w:eastAsia="Calibri"/>
                <w:sz w:val="20"/>
                <w:szCs w:val="20"/>
                <w:spacing w:val="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21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)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E6B8B7"/>
          </w:tcPr>
          <w:p>
            <w:pPr/>
            <w:rPr/>
          </w:p>
        </w:tc>
        <w:tc>
          <w:tcPr>
            <w:tcW w:w="1072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16008" w:space="0" w:color="000000"/>
            </w:tcBorders>
            <w:shd w:val="clear" w:color="auto" w:fill="E6B8B7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43" w:type="dxa"/>
            <w:tcBorders>
              <w:top w:val="single" w:sz="4.64008" w:space="0" w:color="000000"/>
              <w:bottom w:val="single" w:sz="4.64008" w:space="0" w:color="000000"/>
              <w:left w:val="single" w:sz="4.16008" w:space="0" w:color="000000"/>
              <w:right w:val="single" w:sz="4.639840" w:space="0" w:color="000000"/>
            </w:tcBorders>
            <w:shd w:val="clear" w:color="auto" w:fill="E6B8B7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6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15984" w:space="0" w:color="000000"/>
            </w:tcBorders>
            <w:shd w:val="clear" w:color="auto" w:fill="E6B8B7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15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49" w:type="dxa"/>
            <w:tcBorders>
              <w:top w:val="single" w:sz="4.64008" w:space="0" w:color="000000"/>
              <w:bottom w:val="single" w:sz="4.64008" w:space="0" w:color="000000"/>
              <w:left w:val="single" w:sz="4.15984" w:space="0" w:color="000000"/>
              <w:right w:val="single" w:sz="4.639840" w:space="0" w:color="000000"/>
            </w:tcBorders>
            <w:shd w:val="clear" w:color="auto" w:fill="E6B8B7"/>
          </w:tcPr>
          <w:p>
            <w:pPr>
              <w:spacing w:before="5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12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E6B8B7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434" w:hRule="exact"/>
        </w:trPr>
        <w:tc>
          <w:tcPr>
            <w:tcW w:w="630" w:type="dxa"/>
            <w:tcBorders>
              <w:top w:val="single" w:sz="4.64008" w:space="0" w:color="000000"/>
              <w:bottom w:val="single" w:sz="4.16008" w:space="0" w:color="000000"/>
              <w:left w:val="single" w:sz="4.64008" w:space="0" w:color="000000"/>
              <w:right w:val="single" w:sz="4.64008" w:space="0" w:color="000000"/>
            </w:tcBorders>
            <w:shd w:val="clear" w:color="auto" w:fill="00B050"/>
          </w:tcPr>
          <w:p>
            <w:pPr/>
            <w:rPr/>
          </w:p>
        </w:tc>
        <w:tc>
          <w:tcPr>
            <w:tcW w:w="2731" w:type="dxa"/>
            <w:tcBorders>
              <w:top w:val="single" w:sz="4.64008" w:space="0" w:color="000000"/>
              <w:bottom w:val="single" w:sz="4.16008" w:space="0" w:color="000000"/>
              <w:left w:val="single" w:sz="4.64008" w:space="0" w:color="000000"/>
              <w:right w:val="single" w:sz="4.640" w:space="0" w:color="000000"/>
            </w:tcBorders>
            <w:shd w:val="clear" w:color="auto" w:fill="00B050"/>
          </w:tcPr>
          <w:p>
            <w:pPr/>
            <w:rPr/>
          </w:p>
        </w:tc>
        <w:tc>
          <w:tcPr>
            <w:tcW w:w="682" w:type="dxa"/>
            <w:tcBorders>
              <w:top w:val="single" w:sz="4.64008" w:space="0" w:color="000000"/>
              <w:bottom w:val="single" w:sz="4.16008" w:space="0" w:color="000000"/>
              <w:left w:val="single" w:sz="4.640" w:space="0" w:color="000000"/>
              <w:right w:val="single" w:sz="4.64008" w:space="0" w:color="000000"/>
            </w:tcBorders>
            <w:shd w:val="clear" w:color="auto" w:fill="00B050"/>
          </w:tcPr>
          <w:p>
            <w:pPr/>
            <w:rPr/>
          </w:p>
        </w:tc>
        <w:tc>
          <w:tcPr>
            <w:tcW w:w="1420" w:type="dxa"/>
            <w:tcBorders>
              <w:top w:val="single" w:sz="4.64008" w:space="0" w:color="000000"/>
              <w:bottom w:val="single" w:sz="4.16008" w:space="0" w:color="000000"/>
              <w:left w:val="single" w:sz="4.64008" w:space="0" w:color="000000"/>
              <w:right w:val="single" w:sz="4.639840" w:space="0" w:color="000000"/>
            </w:tcBorders>
            <w:shd w:val="clear" w:color="auto" w:fill="00B050"/>
          </w:tcPr>
          <w:p>
            <w:pPr/>
            <w:rPr/>
          </w:p>
        </w:tc>
        <w:tc>
          <w:tcPr>
            <w:tcW w:w="610" w:type="dxa"/>
            <w:tcBorders>
              <w:top w:val="single" w:sz="4.64008" w:space="0" w:color="000000"/>
              <w:bottom w:val="single" w:sz="4.16008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00B050"/>
          </w:tcPr>
          <w:p>
            <w:pPr/>
            <w:rPr/>
          </w:p>
        </w:tc>
        <w:tc>
          <w:tcPr>
            <w:tcW w:w="1072" w:type="dxa"/>
            <w:tcBorders>
              <w:top w:val="single" w:sz="4.64008" w:space="0" w:color="000000"/>
              <w:bottom w:val="single" w:sz="4.16008" w:space="0" w:color="000000"/>
              <w:left w:val="single" w:sz="4.639840" w:space="0" w:color="000000"/>
              <w:right w:val="single" w:sz="4.16008" w:space="0" w:color="000000"/>
            </w:tcBorders>
            <w:shd w:val="clear" w:color="auto" w:fill="00B050"/>
          </w:tcPr>
          <w:p>
            <w:pPr/>
            <w:rPr/>
          </w:p>
        </w:tc>
        <w:tc>
          <w:tcPr>
            <w:tcW w:w="643" w:type="dxa"/>
            <w:tcBorders>
              <w:top w:val="single" w:sz="4.64008" w:space="0" w:color="000000"/>
              <w:bottom w:val="single" w:sz="4.16008" w:space="0" w:color="000000"/>
              <w:left w:val="single" w:sz="4.16008" w:space="0" w:color="000000"/>
              <w:right w:val="single" w:sz="4.639840" w:space="0" w:color="000000"/>
            </w:tcBorders>
            <w:shd w:val="clear" w:color="auto" w:fill="00B050"/>
          </w:tcPr>
          <w:p>
            <w:pPr/>
            <w:rPr/>
          </w:p>
        </w:tc>
        <w:tc>
          <w:tcPr>
            <w:tcW w:w="490" w:type="dxa"/>
            <w:tcBorders>
              <w:top w:val="single" w:sz="4.64008" w:space="0" w:color="000000"/>
              <w:bottom w:val="single" w:sz="4.16008" w:space="0" w:color="000000"/>
              <w:left w:val="single" w:sz="4.639840" w:space="0" w:color="000000"/>
              <w:right w:val="single" w:sz="4.15984" w:space="0" w:color="000000"/>
            </w:tcBorders>
            <w:shd w:val="clear" w:color="auto" w:fill="00B050"/>
          </w:tcPr>
          <w:p>
            <w:pPr/>
            <w:rPr/>
          </w:p>
        </w:tc>
        <w:tc>
          <w:tcPr>
            <w:tcW w:w="449" w:type="dxa"/>
            <w:tcBorders>
              <w:top w:val="single" w:sz="4.64008" w:space="0" w:color="000000"/>
              <w:bottom w:val="single" w:sz="4.16008" w:space="0" w:color="000000"/>
              <w:left w:val="single" w:sz="4.15984" w:space="0" w:color="000000"/>
              <w:right w:val="single" w:sz="4.639840" w:space="0" w:color="000000"/>
            </w:tcBorders>
            <w:shd w:val="clear" w:color="auto" w:fill="00B050"/>
          </w:tcPr>
          <w:p>
            <w:pPr/>
            <w:rPr/>
          </w:p>
        </w:tc>
        <w:tc>
          <w:tcPr>
            <w:tcW w:w="343" w:type="dxa"/>
            <w:tcBorders>
              <w:top w:val="single" w:sz="4.64008" w:space="0" w:color="000000"/>
              <w:bottom w:val="single" w:sz="4.16008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00B050"/>
          </w:tcPr>
          <w:p>
            <w:pPr/>
            <w:rPr/>
          </w:p>
        </w:tc>
      </w:tr>
    </w:tbl>
    <w:p>
      <w:pPr>
        <w:spacing w:after="0"/>
        <w:sectPr>
          <w:pgMar w:header="0" w:footer="779" w:top="1120" w:bottom="960" w:left="1480" w:right="1460"/>
          <w:pgSz w:w="12240" w:h="15840"/>
        </w:sectPr>
      </w:pPr>
      <w:rPr/>
    </w:p>
    <w:p>
      <w:pPr>
        <w:spacing w:before="8" w:after="0" w:line="90" w:lineRule="exact"/>
        <w:jc w:val="left"/>
        <w:rPr>
          <w:sz w:val="9"/>
          <w:szCs w:val="9"/>
        </w:rPr>
      </w:pPr>
      <w:rPr/>
      <w:r>
        <w:rPr>
          <w:sz w:val="9"/>
          <w:szCs w:val="9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95.799904" w:type="dxa"/>
      </w:tblPr>
      <w:tblGrid/>
      <w:tr>
        <w:trPr>
          <w:trHeight w:val="1519" w:hRule="exact"/>
        </w:trPr>
        <w:tc>
          <w:tcPr>
            <w:tcW w:w="630" w:type="dxa"/>
            <w:tcBorders>
              <w:top w:val="nil" w:sz="6" w:space="0" w:color="auto"/>
              <w:bottom w:val="single" w:sz="4.16032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VI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nil" w:sz="6" w:space="0" w:color="auto"/>
              <w:bottom w:val="single" w:sz="4.16032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6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NJ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19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D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YTË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67" w:lineRule="auto"/>
              <w:ind w:left="95" w:right="53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(PËR</w:t>
            </w:r>
            <w:r>
              <w:rPr>
                <w:rFonts w:ascii="Calibri" w:hAnsi="Calibri" w:cs="Calibri" w:eastAsia="Calibri"/>
                <w:sz w:val="20"/>
                <w:szCs w:val="20"/>
                <w:spacing w:val="1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SIGURI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2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OBJEKTEVE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K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U</w:t>
            </w:r>
            <w:r>
              <w:rPr>
                <w:rFonts w:ascii="Calibri" w:hAnsi="Calibri" w:cs="Calibri" w:eastAsia="Calibri"/>
                <w:sz w:val="20"/>
                <w:szCs w:val="20"/>
                <w:spacing w:val="9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KR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Y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H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2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VEPRIM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RI</w:t>
            </w:r>
            <w:r>
              <w:rPr>
                <w:rFonts w:ascii="Calibri" w:hAnsi="Calibri" w:cs="Calibri" w:eastAsia="Calibri"/>
                <w:sz w:val="20"/>
                <w:szCs w:val="20"/>
                <w:spacing w:val="3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D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HE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KO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H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4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KR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Y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STRI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VENDIT)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nil" w:sz="6" w:space="0" w:color="auto"/>
              <w:bottom w:val="single" w:sz="4.16032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420" w:type="dxa"/>
            <w:tcBorders>
              <w:top w:val="nil" w:sz="6" w:space="0" w:color="auto"/>
              <w:bottom w:val="single" w:sz="4.16032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610" w:type="dxa"/>
            <w:tcBorders>
              <w:top w:val="nil" w:sz="6" w:space="0" w:color="auto"/>
              <w:bottom w:val="single" w:sz="4.16032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072" w:type="dxa"/>
            <w:tcBorders>
              <w:top w:val="nil" w:sz="6" w:space="0" w:color="auto"/>
              <w:bottom w:val="single" w:sz="4.160320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nil" w:sz="6" w:space="0" w:color="auto"/>
              <w:bottom w:val="single" w:sz="4.160320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nil" w:sz="6" w:space="0" w:color="auto"/>
              <w:bottom w:val="single" w:sz="4.160320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nil" w:sz="6" w:space="0" w:color="auto"/>
              <w:bottom w:val="single" w:sz="4.160320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nil" w:sz="6" w:space="0" w:color="auto"/>
              <w:bottom w:val="single" w:sz="4.16032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160320" w:space="0" w:color="000000"/>
              <w:bottom w:val="single" w:sz="4.160320" w:space="0" w:color="000000"/>
              <w:left w:val="single" w:sz="4.64008" w:space="0" w:color="000000"/>
              <w:right w:val="single" w:sz="4.64008" w:space="0" w:color="000000"/>
            </w:tcBorders>
            <w:shd w:val="clear" w:color="auto" w:fill="DCE6F1"/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160320" w:space="0" w:color="000000"/>
              <w:bottom w:val="single" w:sz="4.160320" w:space="0" w:color="000000"/>
              <w:left w:val="single" w:sz="4.64008" w:space="0" w:color="000000"/>
              <w:right w:val="single" w:sz="4.640" w:space="0" w:color="000000"/>
            </w:tcBorders>
            <w:shd w:val="clear" w:color="auto" w:fill="DCE6F1"/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j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ësie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60320" w:space="0" w:color="000000"/>
              <w:bottom w:val="single" w:sz="4.160320" w:space="0" w:color="000000"/>
              <w:left w:val="single" w:sz="4.640" w:space="0" w:color="000000"/>
              <w:right w:val="single" w:sz="4.64008" w:space="0" w:color="000000"/>
            </w:tcBorders>
            <w:shd w:val="clear" w:color="auto" w:fill="DCE6F1"/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160320" w:space="0" w:color="000000"/>
              <w:bottom w:val="single" w:sz="4.160320" w:space="0" w:color="000000"/>
              <w:left w:val="single" w:sz="4.64008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160320" w:space="0" w:color="000000"/>
              <w:bottom w:val="single" w:sz="4.160320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w w:val="103"/>
              </w:rPr>
              <w:t>lar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160320" w:space="0" w:color="000000"/>
              <w:bottom w:val="single" w:sz="4.160320" w:space="0" w:color="000000"/>
              <w:left w:val="single" w:sz="4.639840" w:space="0" w:color="000000"/>
              <w:right w:val="single" w:sz="4.16008" w:space="0" w:color="000000"/>
            </w:tcBorders>
            <w:shd w:val="clear" w:color="auto" w:fill="DCE6F1"/>
          </w:tcPr>
          <w:p>
            <w:pPr/>
            <w:rPr/>
          </w:p>
        </w:tc>
        <w:tc>
          <w:tcPr>
            <w:tcW w:w="643" w:type="dxa"/>
            <w:tcBorders>
              <w:top w:val="single" w:sz="4.160320" w:space="0" w:color="000000"/>
              <w:bottom w:val="single" w:sz="4.160320" w:space="0" w:color="000000"/>
              <w:left w:val="single" w:sz="4.16008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160320" w:space="0" w:color="000000"/>
              <w:bottom w:val="single" w:sz="4.160320" w:space="0" w:color="000000"/>
              <w:left w:val="single" w:sz="4.639840" w:space="0" w:color="000000"/>
              <w:right w:val="single" w:sz="4.15984" w:space="0" w:color="000000"/>
            </w:tcBorders>
            <w:shd w:val="clear" w:color="auto" w:fill="DCE6F1"/>
          </w:tcPr>
          <w:p>
            <w:pPr/>
            <w:rPr/>
          </w:p>
        </w:tc>
        <w:tc>
          <w:tcPr>
            <w:tcW w:w="449" w:type="dxa"/>
            <w:tcBorders>
              <w:top w:val="single" w:sz="4.160320" w:space="0" w:color="000000"/>
              <w:bottom w:val="single" w:sz="4.160320" w:space="0" w:color="000000"/>
              <w:left w:val="single" w:sz="4.15984" w:space="0" w:color="000000"/>
              <w:right w:val="single" w:sz="4.639840" w:space="0" w:color="000000"/>
            </w:tcBorders>
            <w:shd w:val="clear" w:color="auto" w:fill="DCE6F1"/>
          </w:tcPr>
          <w:p>
            <w:pPr/>
            <w:rPr/>
          </w:p>
        </w:tc>
        <w:tc>
          <w:tcPr>
            <w:tcW w:w="343" w:type="dxa"/>
            <w:tcBorders>
              <w:top w:val="single" w:sz="4.160320" w:space="0" w:color="000000"/>
              <w:bottom w:val="single" w:sz="4.160320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DCE6F1"/>
          </w:tcPr>
          <w:p>
            <w:pPr/>
            <w:rPr/>
          </w:p>
        </w:tc>
      </w:tr>
      <w:tr>
        <w:trPr>
          <w:trHeight w:val="704" w:hRule="exact"/>
        </w:trPr>
        <w:tc>
          <w:tcPr>
            <w:tcW w:w="630" w:type="dxa"/>
            <w:tcBorders>
              <w:top w:val="single" w:sz="4.160320" w:space="0" w:color="000000"/>
              <w:bottom w:val="single" w:sz="4.15984" w:space="0" w:color="000000"/>
              <w:left w:val="single" w:sz="4.64008" w:space="0" w:color="000000"/>
              <w:right w:val="single" w:sz="4.64008" w:space="0" w:color="000000"/>
            </w:tcBorders>
            <w:shd w:val="clear" w:color="auto" w:fill="DCE6F1"/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160320" w:space="0" w:color="000000"/>
              <w:bottom w:val="single" w:sz="4.15984" w:space="0" w:color="000000"/>
              <w:left w:val="single" w:sz="4.64008" w:space="0" w:color="000000"/>
              <w:right w:val="single" w:sz="4.640" w:space="0" w:color="000000"/>
            </w:tcBorders>
            <w:shd w:val="clear" w:color="auto" w:fill="DCE6F1"/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Zv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/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2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Nj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60320" w:space="0" w:color="000000"/>
              <w:bottom w:val="single" w:sz="4.15984" w:space="0" w:color="000000"/>
              <w:left w:val="single" w:sz="4.640" w:space="0" w:color="000000"/>
              <w:right w:val="single" w:sz="4.64008" w:space="0" w:color="000000"/>
            </w:tcBorders>
            <w:shd w:val="clear" w:color="auto" w:fill="DCE6F1"/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160320" w:space="0" w:color="000000"/>
              <w:bottom w:val="single" w:sz="4.15984" w:space="0" w:color="000000"/>
              <w:left w:val="single" w:sz="4.64008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160320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w w:val="103"/>
              </w:rPr>
              <w:t>lar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160320" w:space="0" w:color="000000"/>
              <w:bottom w:val="single" w:sz="4.15984" w:space="0" w:color="000000"/>
              <w:left w:val="single" w:sz="4.639840" w:space="0" w:color="000000"/>
              <w:right w:val="single" w:sz="4.16008" w:space="0" w:color="000000"/>
            </w:tcBorders>
            <w:shd w:val="clear" w:color="auto" w:fill="DCE6F1"/>
          </w:tcPr>
          <w:p>
            <w:pPr/>
            <w:rPr/>
          </w:p>
        </w:tc>
        <w:tc>
          <w:tcPr>
            <w:tcW w:w="643" w:type="dxa"/>
            <w:tcBorders>
              <w:top w:val="single" w:sz="4.160320" w:space="0" w:color="000000"/>
              <w:bottom w:val="single" w:sz="4.15984" w:space="0" w:color="000000"/>
              <w:left w:val="single" w:sz="4.16008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160320" w:space="0" w:color="000000"/>
              <w:bottom w:val="single" w:sz="4.15984" w:space="0" w:color="000000"/>
              <w:left w:val="single" w:sz="4.639840" w:space="0" w:color="000000"/>
              <w:right w:val="single" w:sz="4.15984" w:space="0" w:color="000000"/>
            </w:tcBorders>
            <w:shd w:val="clear" w:color="auto" w:fill="DCE6F1"/>
          </w:tcPr>
          <w:p>
            <w:pPr/>
            <w:rPr/>
          </w:p>
        </w:tc>
        <w:tc>
          <w:tcPr>
            <w:tcW w:w="449" w:type="dxa"/>
            <w:tcBorders>
              <w:top w:val="single" w:sz="4.160320" w:space="0" w:color="000000"/>
              <w:bottom w:val="single" w:sz="4.15984" w:space="0" w:color="000000"/>
              <w:left w:val="single" w:sz="4.15984" w:space="0" w:color="000000"/>
              <w:right w:val="single" w:sz="4.639840" w:space="0" w:color="000000"/>
            </w:tcBorders>
            <w:shd w:val="clear" w:color="auto" w:fill="DCE6F1"/>
          </w:tcPr>
          <w:p>
            <w:pPr/>
            <w:rPr/>
          </w:p>
        </w:tc>
        <w:tc>
          <w:tcPr>
            <w:tcW w:w="343" w:type="dxa"/>
            <w:tcBorders>
              <w:top w:val="single" w:sz="4.160320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DCE6F1"/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15984" w:space="0" w:color="000000"/>
              <w:bottom w:val="single" w:sz="4.16032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15984" w:space="0" w:color="000000"/>
              <w:bottom w:val="single" w:sz="4.16032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Speciali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2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h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b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met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5984" w:space="0" w:color="000000"/>
              <w:bottom w:val="single" w:sz="4.16032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15984" w:space="0" w:color="000000"/>
              <w:bottom w:val="single" w:sz="4.16032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15984" w:space="0" w:color="000000"/>
              <w:bottom w:val="single" w:sz="4.16032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6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w w:val="103"/>
              </w:rPr>
              <w:t>lar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15984" w:space="0" w:color="000000"/>
              <w:bottom w:val="single" w:sz="4.160320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15984" w:space="0" w:color="000000"/>
              <w:bottom w:val="single" w:sz="4.160320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15984" w:space="0" w:color="000000"/>
              <w:bottom w:val="single" w:sz="4.160320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15984" w:space="0" w:color="000000"/>
              <w:bottom w:val="single" w:sz="4.160320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15984" w:space="0" w:color="000000"/>
              <w:bottom w:val="single" w:sz="4.16032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160320" w:space="0" w:color="000000"/>
              <w:bottom w:val="single" w:sz="4.15984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5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160320" w:space="0" w:color="000000"/>
              <w:bottom w:val="single" w:sz="4.15984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g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z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er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60320" w:space="0" w:color="000000"/>
              <w:bottom w:val="single" w:sz="4.15984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160320" w:space="0" w:color="000000"/>
              <w:bottom w:val="single" w:sz="4.15984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160320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9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ulet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160320" w:space="0" w:color="000000"/>
              <w:bottom w:val="single" w:sz="4.15984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160320" w:space="0" w:color="000000"/>
              <w:bottom w:val="single" w:sz="4.15984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160320" w:space="0" w:color="000000"/>
              <w:bottom w:val="single" w:sz="4.15984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160320" w:space="0" w:color="000000"/>
              <w:bottom w:val="single" w:sz="4.15984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160320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4" w:hRule="exact"/>
        </w:trPr>
        <w:tc>
          <w:tcPr>
            <w:tcW w:w="630" w:type="dxa"/>
            <w:tcBorders>
              <w:top w:val="single" w:sz="4.15984" w:space="0" w:color="000000"/>
              <w:bottom w:val="single" w:sz="4.16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6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15984" w:space="0" w:color="000000"/>
              <w:bottom w:val="single" w:sz="4.16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Speciali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2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Shërbimin</w:t>
            </w:r>
            <w:r>
              <w:rPr>
                <w:rFonts w:ascii="Calibri" w:hAnsi="Calibri" w:cs="Calibri" w:eastAsia="Calibri"/>
                <w:sz w:val="20"/>
                <w:szCs w:val="20"/>
                <w:spacing w:val="27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9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Brënd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hëm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5984" w:space="0" w:color="000000"/>
              <w:bottom w:val="single" w:sz="4.16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5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15984" w:space="0" w:color="000000"/>
              <w:bottom w:val="single" w:sz="4.16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15984" w:space="0" w:color="000000"/>
              <w:bottom w:val="single" w:sz="4.16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9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ulet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15984" w:space="0" w:color="000000"/>
              <w:bottom w:val="single" w:sz="4.16008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15984" w:space="0" w:color="000000"/>
              <w:bottom w:val="single" w:sz="4.16008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15984" w:space="0" w:color="000000"/>
              <w:bottom w:val="single" w:sz="4.16008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15984" w:space="0" w:color="000000"/>
              <w:bottom w:val="single" w:sz="4.16008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5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15984" w:space="0" w:color="000000"/>
              <w:bottom w:val="single" w:sz="4.16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16008" w:space="0" w:color="000000"/>
              <w:bottom w:val="single" w:sz="4.15984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7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16008" w:space="0" w:color="000000"/>
              <w:bottom w:val="single" w:sz="4.15984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Shofer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6008" w:space="0" w:color="000000"/>
              <w:bottom w:val="single" w:sz="4.15984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9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16008" w:space="0" w:color="000000"/>
              <w:bottom w:val="single" w:sz="4.15984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16008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6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ulet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16008" w:space="0" w:color="000000"/>
              <w:bottom w:val="single" w:sz="4.15984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16008" w:space="0" w:color="000000"/>
              <w:bottom w:val="single" w:sz="4.15984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16008" w:space="0" w:color="000000"/>
              <w:bottom w:val="single" w:sz="4.15984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16008" w:space="0" w:color="000000"/>
              <w:bottom w:val="single" w:sz="4.15984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9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16008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15984" w:space="0" w:color="000000"/>
              <w:bottom w:val="single" w:sz="4.15984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8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15984" w:space="0" w:color="000000"/>
              <w:bottom w:val="single" w:sz="4.15984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Pr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ok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st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e/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k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vi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ste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5984" w:space="0" w:color="000000"/>
              <w:bottom w:val="single" w:sz="4.15984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15984" w:space="0" w:color="000000"/>
              <w:bottom w:val="single" w:sz="4.15984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15984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9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ulet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15984" w:space="0" w:color="000000"/>
              <w:bottom w:val="single" w:sz="4.15984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15984" w:space="0" w:color="000000"/>
              <w:bottom w:val="single" w:sz="4.15984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15984" w:space="0" w:color="000000"/>
              <w:bottom w:val="single" w:sz="4.15984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15984" w:space="0" w:color="000000"/>
              <w:bottom w:val="single" w:sz="4.15984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15984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4" w:hRule="exact"/>
        </w:trPr>
        <w:tc>
          <w:tcPr>
            <w:tcW w:w="630" w:type="dxa"/>
            <w:tcBorders>
              <w:top w:val="single" w:sz="4.15984" w:space="0" w:color="000000"/>
              <w:bottom w:val="single" w:sz="4.15984" w:space="0" w:color="000000"/>
              <w:left w:val="single" w:sz="4.64008" w:space="0" w:color="000000"/>
              <w:right w:val="single" w:sz="4.64008" w:space="0" w:color="000000"/>
            </w:tcBorders>
            <w:shd w:val="clear" w:color="auto" w:fill="DCE6F1"/>
          </w:tcPr>
          <w:p>
            <w:pPr/>
            <w:rPr/>
          </w:p>
        </w:tc>
        <w:tc>
          <w:tcPr>
            <w:tcW w:w="2731" w:type="dxa"/>
            <w:tcBorders>
              <w:top w:val="single" w:sz="4.15984" w:space="0" w:color="000000"/>
              <w:bottom w:val="single" w:sz="4.15984" w:space="0" w:color="000000"/>
              <w:left w:val="single" w:sz="4.64008" w:space="0" w:color="000000"/>
              <w:right w:val="single" w:sz="4.640" w:space="0" w:color="000000"/>
            </w:tcBorders>
            <w:shd w:val="clear" w:color="auto" w:fill="DCE6F1"/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Shuma: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5984" w:space="0" w:color="000000"/>
              <w:bottom w:val="single" w:sz="4.15984" w:space="0" w:color="000000"/>
              <w:left w:val="single" w:sz="4.640" w:space="0" w:color="000000"/>
              <w:right w:val="single" w:sz="4.64008" w:space="0" w:color="000000"/>
            </w:tcBorders>
            <w:shd w:val="clear" w:color="auto" w:fill="DCE6F1"/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19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15984" w:space="0" w:color="000000"/>
              <w:bottom w:val="single" w:sz="4.15984" w:space="0" w:color="000000"/>
              <w:left w:val="single" w:sz="4.64008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5" w:after="0" w:line="269" w:lineRule="auto"/>
              <w:ind w:left="96" w:right="362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(</w:t>
            </w:r>
            <w:r>
              <w:rPr>
                <w:rFonts w:ascii="Calibri" w:hAnsi="Calibri" w:cs="Calibri" w:eastAsia="Calibri"/>
                <w:sz w:val="20"/>
                <w:szCs w:val="20"/>
                <w:spacing w:val="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3</w:t>
            </w:r>
            <w:r>
              <w:rPr>
                <w:rFonts w:ascii="Calibri" w:hAnsi="Calibri" w:cs="Calibri" w:eastAsia="Calibri"/>
                <w:sz w:val="20"/>
                <w:szCs w:val="20"/>
                <w:spacing w:val="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+</w:t>
            </w:r>
            <w:r>
              <w:rPr>
                <w:rFonts w:ascii="Calibri" w:hAnsi="Calibri" w:cs="Calibri" w:eastAsia="Calibri"/>
                <w:sz w:val="20"/>
                <w:szCs w:val="20"/>
                <w:spacing w:val="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16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)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15984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DCE6F1"/>
          </w:tcPr>
          <w:p>
            <w:pPr/>
            <w:rPr/>
          </w:p>
        </w:tc>
        <w:tc>
          <w:tcPr>
            <w:tcW w:w="1072" w:type="dxa"/>
            <w:tcBorders>
              <w:top w:val="single" w:sz="4.15984" w:space="0" w:color="000000"/>
              <w:bottom w:val="single" w:sz="4.15984" w:space="0" w:color="000000"/>
              <w:left w:val="single" w:sz="4.639840" w:space="0" w:color="000000"/>
              <w:right w:val="single" w:sz="4.16008" w:space="0" w:color="000000"/>
            </w:tcBorders>
            <w:shd w:val="clear" w:color="auto" w:fill="DCE6F1"/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43" w:type="dxa"/>
            <w:tcBorders>
              <w:top w:val="single" w:sz="4.15984" w:space="0" w:color="000000"/>
              <w:bottom w:val="single" w:sz="4.15984" w:space="0" w:color="000000"/>
              <w:left w:val="single" w:sz="4.16008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15984" w:space="0" w:color="000000"/>
              <w:bottom w:val="single" w:sz="4.15984" w:space="0" w:color="000000"/>
              <w:left w:val="single" w:sz="4.639840" w:space="0" w:color="000000"/>
              <w:right w:val="single" w:sz="4.15984" w:space="0" w:color="000000"/>
            </w:tcBorders>
            <w:shd w:val="clear" w:color="auto" w:fill="DCE6F1"/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49" w:type="dxa"/>
            <w:tcBorders>
              <w:top w:val="single" w:sz="4.15984" w:space="0" w:color="000000"/>
              <w:bottom w:val="single" w:sz="4.15984" w:space="0" w:color="000000"/>
              <w:left w:val="single" w:sz="4.15984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16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15984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434" w:hRule="exact"/>
        </w:trPr>
        <w:tc>
          <w:tcPr>
            <w:tcW w:w="630" w:type="dxa"/>
            <w:tcBorders>
              <w:top w:val="single" w:sz="4.15984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2731" w:type="dxa"/>
            <w:tcBorders>
              <w:top w:val="single" w:sz="4.15984" w:space="0" w:color="000000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6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Sektorët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5984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420" w:type="dxa"/>
            <w:tcBorders>
              <w:top w:val="single" w:sz="4.15984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610" w:type="dxa"/>
            <w:tcBorders>
              <w:top w:val="single" w:sz="4.15984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072" w:type="dxa"/>
            <w:tcBorders>
              <w:top w:val="single" w:sz="4.15984" w:space="0" w:color="000000"/>
              <w:bottom w:val="single" w:sz="4.639840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15984" w:space="0" w:color="000000"/>
              <w:bottom w:val="single" w:sz="4.639840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15984" w:space="0" w:color="000000"/>
              <w:bottom w:val="single" w:sz="4.639840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15984" w:space="0" w:color="000000"/>
              <w:bottom w:val="single" w:sz="4.639840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15984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4" w:hRule="exact"/>
        </w:trPr>
        <w:tc>
          <w:tcPr>
            <w:tcW w:w="63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7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7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Se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kt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ori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7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4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7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4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w w:val="103"/>
              </w:rPr>
              <w:t>lar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39840" w:space="0" w:color="000000"/>
              <w:bottom w:val="single" w:sz="4.639840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4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39840" w:space="0" w:color="000000"/>
              <w:bottom w:val="single" w:sz="4.639840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979" w:hRule="exact"/>
        </w:trPr>
        <w:tc>
          <w:tcPr>
            <w:tcW w:w="630" w:type="dxa"/>
            <w:tcBorders>
              <w:top w:val="single" w:sz="4.639840" w:space="0" w:color="000000"/>
              <w:bottom w:val="single" w:sz="4.15984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39840" w:space="0" w:color="000000"/>
              <w:bottom w:val="single" w:sz="4.15984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Zv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/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2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Sek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ori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39840" w:space="0" w:color="000000"/>
              <w:bottom w:val="single" w:sz="4.15984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4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39840" w:space="0" w:color="000000"/>
              <w:bottom w:val="single" w:sz="4.15984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39840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68" w:lineRule="auto"/>
              <w:ind w:left="95" w:right="98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mes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em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39840" w:space="0" w:color="000000"/>
              <w:bottom w:val="single" w:sz="4.15984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39840" w:space="0" w:color="000000"/>
              <w:bottom w:val="single" w:sz="4.15984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39840" w:space="0" w:color="000000"/>
              <w:bottom w:val="single" w:sz="4.15984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4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49" w:type="dxa"/>
            <w:tcBorders>
              <w:top w:val="single" w:sz="4.639840" w:space="0" w:color="000000"/>
              <w:bottom w:val="single" w:sz="4.15984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639840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978" w:hRule="exact"/>
        </w:trPr>
        <w:tc>
          <w:tcPr>
            <w:tcW w:w="630" w:type="dxa"/>
            <w:tcBorders>
              <w:top w:val="single" w:sz="4.15984" w:space="0" w:color="000000"/>
              <w:bottom w:val="single" w:sz="4.16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15984" w:space="0" w:color="000000"/>
              <w:bottom w:val="single" w:sz="4.16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Përgjegjës</w:t>
            </w:r>
            <w:r>
              <w:rPr>
                <w:rFonts w:ascii="Calibri" w:hAnsi="Calibri" w:cs="Calibri" w:eastAsia="Calibri"/>
                <w:sz w:val="20"/>
                <w:szCs w:val="20"/>
                <w:spacing w:val="2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Grupi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5984" w:space="0" w:color="000000"/>
              <w:bottom w:val="single" w:sz="4.16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16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15984" w:space="0" w:color="000000"/>
              <w:bottom w:val="single" w:sz="4.16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15984" w:space="0" w:color="000000"/>
              <w:bottom w:val="single" w:sz="4.16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68" w:lineRule="auto"/>
              <w:ind w:left="95" w:right="98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mes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em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15984" w:space="0" w:color="000000"/>
              <w:bottom w:val="single" w:sz="4.16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15984" w:space="0" w:color="000000"/>
              <w:bottom w:val="single" w:sz="4.16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15984" w:space="0" w:color="000000"/>
              <w:bottom w:val="single" w:sz="4.16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16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49" w:type="dxa"/>
            <w:tcBorders>
              <w:top w:val="single" w:sz="4.15984" w:space="0" w:color="000000"/>
              <w:bottom w:val="single" w:sz="4.16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15984" w:space="0" w:color="000000"/>
              <w:bottom w:val="single" w:sz="4.16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4" w:hRule="exact"/>
        </w:trPr>
        <w:tc>
          <w:tcPr>
            <w:tcW w:w="630" w:type="dxa"/>
            <w:tcBorders>
              <w:top w:val="single" w:sz="4.16" w:space="0" w:color="000000"/>
              <w:bottom w:val="single" w:sz="4.16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4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16" w:space="0" w:color="000000"/>
              <w:bottom w:val="single" w:sz="4.16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Trup</w:t>
            </w:r>
            <w:r>
              <w:rPr>
                <w:rFonts w:ascii="Calibri" w:hAnsi="Calibri" w:cs="Calibri" w:eastAsia="Calibri"/>
                <w:sz w:val="20"/>
                <w:szCs w:val="20"/>
                <w:spacing w:val="14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h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ër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b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mi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6" w:space="0" w:color="000000"/>
              <w:bottom w:val="single" w:sz="4.16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5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16" w:space="0" w:color="000000"/>
              <w:bottom w:val="single" w:sz="4.16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16" w:space="0" w:color="000000"/>
              <w:bottom w:val="single" w:sz="4.16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9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ulet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16" w:space="0" w:color="000000"/>
              <w:bottom w:val="single" w:sz="4.16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16" w:space="0" w:color="000000"/>
              <w:bottom w:val="single" w:sz="4.16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16" w:space="0" w:color="000000"/>
              <w:bottom w:val="single" w:sz="4.16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16" w:space="0" w:color="000000"/>
              <w:bottom w:val="single" w:sz="4.16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12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9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5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16" w:space="0" w:color="000000"/>
              <w:bottom w:val="single" w:sz="4.16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16" w:space="0" w:color="000000"/>
              <w:bottom w:val="single" w:sz="4.16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5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16" w:space="0" w:color="000000"/>
              <w:bottom w:val="single" w:sz="4.16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Trup</w:t>
            </w:r>
            <w:r>
              <w:rPr>
                <w:rFonts w:ascii="Calibri" w:hAnsi="Calibri" w:cs="Calibri" w:eastAsia="Calibri"/>
                <w:sz w:val="20"/>
                <w:szCs w:val="20"/>
                <w:spacing w:val="14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h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ër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b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mi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6" w:space="0" w:color="000000"/>
              <w:bottom w:val="single" w:sz="4.16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5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16" w:space="0" w:color="000000"/>
              <w:bottom w:val="single" w:sz="4.16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16" w:space="0" w:color="000000"/>
              <w:bottom w:val="single" w:sz="4.16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6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ulet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16" w:space="0" w:color="000000"/>
              <w:bottom w:val="single" w:sz="4.16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16" w:space="0" w:color="000000"/>
              <w:bottom w:val="single" w:sz="4.16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16" w:space="0" w:color="000000"/>
              <w:bottom w:val="single" w:sz="4.16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16" w:space="0" w:color="000000"/>
              <w:bottom w:val="single" w:sz="4.16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5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16" w:space="0" w:color="000000"/>
              <w:bottom w:val="single" w:sz="4.16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16" w:space="0" w:color="000000"/>
              <w:bottom w:val="single" w:sz="4.16008" w:space="0" w:color="000000"/>
              <w:left w:val="single" w:sz="4.64008" w:space="0" w:color="000000"/>
              <w:right w:val="single" w:sz="4.64008" w:space="0" w:color="000000"/>
            </w:tcBorders>
            <w:shd w:val="clear" w:color="auto" w:fill="DCE6F1"/>
          </w:tcPr>
          <w:p>
            <w:pPr/>
            <w:rPr/>
          </w:p>
        </w:tc>
        <w:tc>
          <w:tcPr>
            <w:tcW w:w="2731" w:type="dxa"/>
            <w:tcBorders>
              <w:top w:val="single" w:sz="4.16" w:space="0" w:color="000000"/>
              <w:bottom w:val="single" w:sz="4.16008" w:space="0" w:color="000000"/>
              <w:left w:val="single" w:sz="4.64008" w:space="0" w:color="000000"/>
              <w:right w:val="single" w:sz="4.640" w:space="0" w:color="000000"/>
            </w:tcBorders>
            <w:shd w:val="clear" w:color="auto" w:fill="DCE6F1"/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Shuma: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6" w:space="0" w:color="000000"/>
              <w:bottom w:val="single" w:sz="4.16008" w:space="0" w:color="000000"/>
              <w:left w:val="single" w:sz="4.640" w:space="0" w:color="000000"/>
              <w:right w:val="single" w:sz="4.64008" w:space="0" w:color="000000"/>
            </w:tcBorders>
            <w:shd w:val="clear" w:color="auto" w:fill="DCE6F1"/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5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4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16" w:space="0" w:color="000000"/>
              <w:bottom w:val="single" w:sz="4.16008" w:space="0" w:color="000000"/>
              <w:left w:val="single" w:sz="4.64008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5" w:after="0" w:line="269" w:lineRule="auto"/>
              <w:ind w:left="96" w:right="20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(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4</w:t>
            </w:r>
            <w:r>
              <w:rPr>
                <w:rFonts w:ascii="Calibri" w:hAnsi="Calibri" w:cs="Calibri" w:eastAsia="Calibri"/>
                <w:sz w:val="20"/>
                <w:szCs w:val="20"/>
                <w:spacing w:val="9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+</w:t>
            </w:r>
            <w:r>
              <w:rPr>
                <w:rFonts w:ascii="Calibri" w:hAnsi="Calibri" w:cs="Calibri" w:eastAsia="Calibri"/>
                <w:sz w:val="20"/>
                <w:szCs w:val="20"/>
                <w:spacing w:val="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30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)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16" w:space="0" w:color="000000"/>
              <w:bottom w:val="single" w:sz="4.16008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DCE6F1"/>
          </w:tcPr>
          <w:p>
            <w:pPr/>
            <w:rPr/>
          </w:p>
        </w:tc>
        <w:tc>
          <w:tcPr>
            <w:tcW w:w="1072" w:type="dxa"/>
            <w:tcBorders>
              <w:top w:val="single" w:sz="4.16" w:space="0" w:color="000000"/>
              <w:bottom w:val="single" w:sz="4.16008" w:space="0" w:color="000000"/>
              <w:left w:val="single" w:sz="4.639840" w:space="0" w:color="000000"/>
              <w:right w:val="single" w:sz="4.16008" w:space="0" w:color="000000"/>
            </w:tcBorders>
            <w:shd w:val="clear" w:color="auto" w:fill="DCE6F1"/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43" w:type="dxa"/>
            <w:tcBorders>
              <w:top w:val="single" w:sz="4.16" w:space="0" w:color="000000"/>
              <w:bottom w:val="single" w:sz="4.16008" w:space="0" w:color="000000"/>
              <w:left w:val="single" w:sz="4.16008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4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16" w:space="0" w:color="000000"/>
              <w:bottom w:val="single" w:sz="4.16008" w:space="0" w:color="000000"/>
              <w:left w:val="single" w:sz="4.639840" w:space="0" w:color="000000"/>
              <w:right w:val="single" w:sz="4.15984" w:space="0" w:color="000000"/>
            </w:tcBorders>
            <w:shd w:val="clear" w:color="auto" w:fill="DCE6F1"/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20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49" w:type="dxa"/>
            <w:tcBorders>
              <w:top w:val="single" w:sz="4.16" w:space="0" w:color="000000"/>
              <w:bottom w:val="single" w:sz="4.16008" w:space="0" w:color="000000"/>
              <w:left w:val="single" w:sz="4.15984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5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13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9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16" w:space="0" w:color="000000"/>
              <w:bottom w:val="single" w:sz="4.16008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16008" w:space="0" w:color="000000"/>
              <w:bottom w:val="single" w:sz="4.15984" w:space="0" w:color="000000"/>
              <w:left w:val="single" w:sz="4.64008" w:space="0" w:color="000000"/>
              <w:right w:val="single" w:sz="4.64008" w:space="0" w:color="000000"/>
            </w:tcBorders>
            <w:shd w:val="clear" w:color="auto" w:fill="E6B8B7"/>
          </w:tcPr>
          <w:p>
            <w:pPr/>
            <w:rPr/>
          </w:p>
        </w:tc>
        <w:tc>
          <w:tcPr>
            <w:tcW w:w="2731" w:type="dxa"/>
            <w:tcBorders>
              <w:top w:val="single" w:sz="4.16008" w:space="0" w:color="000000"/>
              <w:bottom w:val="single" w:sz="4.15984" w:space="0" w:color="000000"/>
              <w:left w:val="single" w:sz="4.64008" w:space="0" w:color="000000"/>
              <w:right w:val="single" w:sz="4.640" w:space="0" w:color="000000"/>
            </w:tcBorders>
            <w:shd w:val="clear" w:color="auto" w:fill="E6B8B7"/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Shuma:</w:t>
            </w:r>
            <w:r>
              <w:rPr>
                <w:rFonts w:ascii="Calibri" w:hAnsi="Calibri" w:cs="Calibri" w:eastAsia="Calibri"/>
                <w:sz w:val="20"/>
                <w:szCs w:val="20"/>
                <w:spacing w:val="2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j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ësia</w:t>
            </w:r>
            <w:r>
              <w:rPr>
                <w:rFonts w:ascii="Calibri" w:hAnsi="Calibri" w:cs="Calibri" w:eastAsia="Calibri"/>
                <w:sz w:val="20"/>
                <w:szCs w:val="20"/>
                <w:spacing w:val="1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dy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6008" w:space="0" w:color="000000"/>
              <w:bottom w:val="single" w:sz="4.15984" w:space="0" w:color="000000"/>
              <w:left w:val="single" w:sz="4.640" w:space="0" w:color="000000"/>
              <w:right w:val="single" w:sz="4.64008" w:space="0" w:color="000000"/>
            </w:tcBorders>
            <w:shd w:val="clear" w:color="auto" w:fill="E6B8B7"/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7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16008" w:space="0" w:color="000000"/>
              <w:bottom w:val="single" w:sz="4.15984" w:space="0" w:color="000000"/>
              <w:left w:val="single" w:sz="4.64008" w:space="0" w:color="000000"/>
              <w:right w:val="single" w:sz="4.639840" w:space="0" w:color="000000"/>
            </w:tcBorders>
            <w:shd w:val="clear" w:color="auto" w:fill="E6B8B7"/>
          </w:tcPr>
          <w:p>
            <w:pPr>
              <w:spacing w:before="5" w:after="0" w:line="269" w:lineRule="auto"/>
              <w:ind w:left="96" w:right="247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(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7</w:t>
            </w:r>
            <w:r>
              <w:rPr>
                <w:rFonts w:ascii="Calibri" w:hAnsi="Calibri" w:cs="Calibri" w:eastAsia="Calibri"/>
                <w:sz w:val="20"/>
                <w:szCs w:val="20"/>
                <w:spacing w:val="9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of.+</w:t>
            </w:r>
            <w:r>
              <w:rPr>
                <w:rFonts w:ascii="Calibri" w:hAnsi="Calibri" w:cs="Calibri" w:eastAsia="Calibri"/>
                <w:sz w:val="20"/>
                <w:szCs w:val="20"/>
                <w:spacing w:val="1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4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6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)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16008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E6B8B7"/>
          </w:tcPr>
          <w:p>
            <w:pPr/>
            <w:rPr/>
          </w:p>
        </w:tc>
        <w:tc>
          <w:tcPr>
            <w:tcW w:w="1072" w:type="dxa"/>
            <w:tcBorders>
              <w:top w:val="single" w:sz="4.16008" w:space="0" w:color="000000"/>
              <w:bottom w:val="single" w:sz="4.15984" w:space="0" w:color="000000"/>
              <w:left w:val="single" w:sz="4.639840" w:space="0" w:color="000000"/>
              <w:right w:val="single" w:sz="4.16008" w:space="0" w:color="000000"/>
            </w:tcBorders>
            <w:shd w:val="clear" w:color="auto" w:fill="E6B8B7"/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43" w:type="dxa"/>
            <w:tcBorders>
              <w:top w:val="single" w:sz="4.16008" w:space="0" w:color="000000"/>
              <w:bottom w:val="single" w:sz="4.15984" w:space="0" w:color="000000"/>
              <w:left w:val="single" w:sz="4.16008" w:space="0" w:color="000000"/>
              <w:right w:val="single" w:sz="4.639840" w:space="0" w:color="000000"/>
            </w:tcBorders>
            <w:shd w:val="clear" w:color="auto" w:fill="E6B8B7"/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7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16008" w:space="0" w:color="000000"/>
              <w:bottom w:val="single" w:sz="4.15984" w:space="0" w:color="000000"/>
              <w:left w:val="single" w:sz="4.639840" w:space="0" w:color="000000"/>
              <w:right w:val="single" w:sz="4.15984" w:space="0" w:color="000000"/>
            </w:tcBorders>
            <w:shd w:val="clear" w:color="auto" w:fill="E6B8B7"/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20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49" w:type="dxa"/>
            <w:tcBorders>
              <w:top w:val="single" w:sz="4.16008" w:space="0" w:color="000000"/>
              <w:bottom w:val="single" w:sz="4.15984" w:space="0" w:color="000000"/>
              <w:left w:val="single" w:sz="4.15984" w:space="0" w:color="000000"/>
              <w:right w:val="single" w:sz="4.639840" w:space="0" w:color="000000"/>
            </w:tcBorders>
            <w:shd w:val="clear" w:color="auto" w:fill="E6B8B7"/>
          </w:tcPr>
          <w:p>
            <w:pPr>
              <w:spacing w:before="5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14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9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6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16008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E6B8B7"/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</w:tbl>
    <w:p>
      <w:pPr>
        <w:jc w:val="left"/>
        <w:spacing w:after="0"/>
        <w:sectPr>
          <w:pgMar w:header="0" w:footer="779" w:top="1120" w:bottom="960" w:left="1480" w:right="1460"/>
          <w:pgSz w:w="12240" w:h="15840"/>
        </w:sectPr>
      </w:pPr>
      <w:rPr/>
    </w:p>
    <w:p>
      <w:pPr>
        <w:spacing w:before="8" w:after="0" w:line="90" w:lineRule="exact"/>
        <w:jc w:val="left"/>
        <w:rPr>
          <w:sz w:val="9"/>
          <w:szCs w:val="9"/>
        </w:rPr>
      </w:pPr>
      <w:rPr/>
      <w:r>
        <w:rPr>
          <w:sz w:val="9"/>
          <w:szCs w:val="9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95.799904" w:type="dxa"/>
      </w:tblPr>
      <w:tblGrid/>
      <w:tr>
        <w:trPr>
          <w:trHeight w:val="428" w:hRule="exact"/>
        </w:trPr>
        <w:tc>
          <w:tcPr>
            <w:tcW w:w="630" w:type="dxa"/>
            <w:tcBorders>
              <w:top w:val="nil" w:sz="6" w:space="0" w:color="auto"/>
              <w:bottom w:val="single" w:sz="4.15984" w:space="0" w:color="000000"/>
              <w:left w:val="single" w:sz="4.64008" w:space="0" w:color="000000"/>
              <w:right w:val="single" w:sz="4.64008" w:space="0" w:color="000000"/>
            </w:tcBorders>
            <w:shd w:val="clear" w:color="auto" w:fill="00B050"/>
          </w:tcPr>
          <w:p>
            <w:pPr/>
            <w:rPr/>
          </w:p>
        </w:tc>
        <w:tc>
          <w:tcPr>
            <w:tcW w:w="2731" w:type="dxa"/>
            <w:tcBorders>
              <w:top w:val="nil" w:sz="6" w:space="0" w:color="auto"/>
              <w:bottom w:val="single" w:sz="4.15984" w:space="0" w:color="000000"/>
              <w:left w:val="single" w:sz="4.64008" w:space="0" w:color="000000"/>
              <w:right w:val="single" w:sz="4.640" w:space="0" w:color="000000"/>
            </w:tcBorders>
            <w:shd w:val="clear" w:color="auto" w:fill="00B050"/>
          </w:tcPr>
          <w:p>
            <w:pPr/>
            <w:rPr/>
          </w:p>
        </w:tc>
        <w:tc>
          <w:tcPr>
            <w:tcW w:w="682" w:type="dxa"/>
            <w:tcBorders>
              <w:top w:val="nil" w:sz="6" w:space="0" w:color="auto"/>
              <w:bottom w:val="single" w:sz="4.15984" w:space="0" w:color="000000"/>
              <w:left w:val="single" w:sz="4.640" w:space="0" w:color="000000"/>
              <w:right w:val="single" w:sz="4.64008" w:space="0" w:color="000000"/>
            </w:tcBorders>
            <w:shd w:val="clear" w:color="auto" w:fill="00B050"/>
          </w:tcPr>
          <w:p>
            <w:pPr/>
            <w:rPr/>
          </w:p>
        </w:tc>
        <w:tc>
          <w:tcPr>
            <w:tcW w:w="1420" w:type="dxa"/>
            <w:tcBorders>
              <w:top w:val="nil" w:sz="6" w:space="0" w:color="auto"/>
              <w:bottom w:val="single" w:sz="4.15984" w:space="0" w:color="000000"/>
              <w:left w:val="single" w:sz="4.64008" w:space="0" w:color="000000"/>
              <w:right w:val="single" w:sz="4.639840" w:space="0" w:color="000000"/>
            </w:tcBorders>
            <w:shd w:val="clear" w:color="auto" w:fill="00B050"/>
          </w:tcPr>
          <w:p>
            <w:pPr/>
            <w:rPr/>
          </w:p>
        </w:tc>
        <w:tc>
          <w:tcPr>
            <w:tcW w:w="610" w:type="dxa"/>
            <w:tcBorders>
              <w:top w:val="nil" w:sz="6" w:space="0" w:color="auto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00B050"/>
          </w:tcPr>
          <w:p>
            <w:pPr/>
            <w:rPr/>
          </w:p>
        </w:tc>
        <w:tc>
          <w:tcPr>
            <w:tcW w:w="1072" w:type="dxa"/>
            <w:tcBorders>
              <w:top w:val="nil" w:sz="6" w:space="0" w:color="auto"/>
              <w:bottom w:val="single" w:sz="4.15984" w:space="0" w:color="000000"/>
              <w:left w:val="single" w:sz="4.639840" w:space="0" w:color="000000"/>
              <w:right w:val="single" w:sz="4.16008" w:space="0" w:color="000000"/>
            </w:tcBorders>
            <w:shd w:val="clear" w:color="auto" w:fill="00B050"/>
          </w:tcPr>
          <w:p>
            <w:pPr/>
            <w:rPr/>
          </w:p>
        </w:tc>
        <w:tc>
          <w:tcPr>
            <w:tcW w:w="643" w:type="dxa"/>
            <w:tcBorders>
              <w:top w:val="nil" w:sz="6" w:space="0" w:color="auto"/>
              <w:bottom w:val="single" w:sz="4.15984" w:space="0" w:color="000000"/>
              <w:left w:val="single" w:sz="4.16008" w:space="0" w:color="000000"/>
              <w:right w:val="single" w:sz="4.639840" w:space="0" w:color="000000"/>
            </w:tcBorders>
            <w:shd w:val="clear" w:color="auto" w:fill="00B050"/>
          </w:tcPr>
          <w:p>
            <w:pPr/>
            <w:rPr/>
          </w:p>
        </w:tc>
        <w:tc>
          <w:tcPr>
            <w:tcW w:w="490" w:type="dxa"/>
            <w:tcBorders>
              <w:top w:val="nil" w:sz="6" w:space="0" w:color="auto"/>
              <w:bottom w:val="single" w:sz="4.15984" w:space="0" w:color="000000"/>
              <w:left w:val="single" w:sz="4.639840" w:space="0" w:color="000000"/>
              <w:right w:val="single" w:sz="4.15984" w:space="0" w:color="000000"/>
            </w:tcBorders>
            <w:shd w:val="clear" w:color="auto" w:fill="00B050"/>
          </w:tcPr>
          <w:p>
            <w:pPr/>
            <w:rPr/>
          </w:p>
        </w:tc>
        <w:tc>
          <w:tcPr>
            <w:tcW w:w="449" w:type="dxa"/>
            <w:tcBorders>
              <w:top w:val="nil" w:sz="6" w:space="0" w:color="auto"/>
              <w:bottom w:val="single" w:sz="4.15984" w:space="0" w:color="000000"/>
              <w:left w:val="single" w:sz="4.15984" w:space="0" w:color="000000"/>
              <w:right w:val="single" w:sz="4.639840" w:space="0" w:color="000000"/>
            </w:tcBorders>
            <w:shd w:val="clear" w:color="auto" w:fill="00B050"/>
          </w:tcPr>
          <w:p>
            <w:pPr/>
            <w:rPr/>
          </w:p>
        </w:tc>
        <w:tc>
          <w:tcPr>
            <w:tcW w:w="343" w:type="dxa"/>
            <w:tcBorders>
              <w:top w:val="nil" w:sz="6" w:space="0" w:color="auto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00B050"/>
          </w:tcPr>
          <w:p>
            <w:pPr/>
            <w:rPr/>
          </w:p>
        </w:tc>
      </w:tr>
      <w:tr>
        <w:trPr>
          <w:trHeight w:val="2614" w:hRule="exact"/>
        </w:trPr>
        <w:tc>
          <w:tcPr>
            <w:tcW w:w="630" w:type="dxa"/>
            <w:tcBorders>
              <w:top w:val="single" w:sz="4.15984" w:space="0" w:color="000000"/>
              <w:bottom w:val="single" w:sz="4.15984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16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VII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15984" w:space="0" w:color="000000"/>
              <w:bottom w:val="single" w:sz="4.15984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NJ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19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TRETË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9" w:after="0" w:line="267" w:lineRule="auto"/>
              <w:ind w:left="95" w:right="95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(PËR</w:t>
            </w:r>
            <w:r>
              <w:rPr>
                <w:rFonts w:ascii="Calibri" w:hAnsi="Calibri" w:cs="Calibri" w:eastAsia="Calibri"/>
                <w:sz w:val="20"/>
                <w:szCs w:val="20"/>
                <w:spacing w:val="1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SIGURI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2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OBJEKTEVE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K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U</w:t>
            </w:r>
            <w:r>
              <w:rPr>
                <w:rFonts w:ascii="Calibri" w:hAnsi="Calibri" w:cs="Calibri" w:eastAsia="Calibri"/>
                <w:sz w:val="20"/>
                <w:szCs w:val="20"/>
                <w:spacing w:val="9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KR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Y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H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2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VEPRIM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RI</w:t>
            </w:r>
            <w:r>
              <w:rPr>
                <w:rFonts w:ascii="Calibri" w:hAnsi="Calibri" w:cs="Calibri" w:eastAsia="Calibri"/>
                <w:sz w:val="20"/>
                <w:szCs w:val="20"/>
                <w:spacing w:val="3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D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HE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KO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H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4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KR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Y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2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KUV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NDIT,</w:t>
            </w:r>
            <w:r>
              <w:rPr>
                <w:rFonts w:ascii="Calibri" w:hAnsi="Calibri" w:cs="Calibri" w:eastAsia="Calibri"/>
                <w:sz w:val="20"/>
                <w:szCs w:val="20"/>
                <w:spacing w:val="29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INIS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3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PUNË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V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2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J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H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TME,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PALLA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IN</w:t>
            </w:r>
            <w:r>
              <w:rPr>
                <w:rFonts w:ascii="Calibri" w:hAnsi="Calibri" w:cs="Calibri" w:eastAsia="Calibri"/>
                <w:sz w:val="20"/>
                <w:szCs w:val="20"/>
                <w:spacing w:val="24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B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IGADAV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,</w:t>
            </w:r>
            <w:r>
              <w:rPr>
                <w:rFonts w:ascii="Calibri" w:hAnsi="Calibri" w:cs="Calibri" w:eastAsia="Calibri"/>
                <w:sz w:val="20"/>
                <w:szCs w:val="20"/>
                <w:spacing w:val="3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SIGURIM</w:t>
            </w:r>
            <w:r>
              <w:rPr>
                <w:rFonts w:ascii="Calibri" w:hAnsi="Calibri" w:cs="Calibri" w:eastAsia="Calibri"/>
                <w:sz w:val="20"/>
                <w:szCs w:val="20"/>
                <w:spacing w:val="2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RRUGËK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LIMI</w:t>
            </w:r>
            <w:r>
              <w:rPr>
                <w:rFonts w:ascii="Calibri" w:hAnsi="Calibri" w:cs="Calibri" w:eastAsia="Calibri"/>
                <w:sz w:val="20"/>
                <w:szCs w:val="20"/>
                <w:spacing w:val="3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D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HE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CERE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NIA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IN)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5984" w:space="0" w:color="000000"/>
              <w:bottom w:val="single" w:sz="4.15984" w:space="0" w:color="000000"/>
              <w:left w:val="single" w:sz="4.6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420" w:type="dxa"/>
            <w:tcBorders>
              <w:top w:val="single" w:sz="4.15984" w:space="0" w:color="000000"/>
              <w:bottom w:val="single" w:sz="4.15984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610" w:type="dxa"/>
            <w:tcBorders>
              <w:top w:val="single" w:sz="4.15984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072" w:type="dxa"/>
            <w:tcBorders>
              <w:top w:val="single" w:sz="4.15984" w:space="0" w:color="000000"/>
              <w:bottom w:val="single" w:sz="4.15984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15984" w:space="0" w:color="000000"/>
              <w:bottom w:val="single" w:sz="4.15984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15984" w:space="0" w:color="000000"/>
              <w:bottom w:val="single" w:sz="4.15984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15984" w:space="0" w:color="000000"/>
              <w:bottom w:val="single" w:sz="4.15984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15984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15984" w:space="0" w:color="000000"/>
              <w:bottom w:val="single" w:sz="4.15984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15984" w:space="0" w:color="000000"/>
              <w:bottom w:val="single" w:sz="4.15984" w:space="0" w:color="000000"/>
              <w:left w:val="single" w:sz="4.64008" w:space="0" w:color="000000"/>
              <w:right w:val="single" w:sz="4.640" w:space="0" w:color="000000"/>
            </w:tcBorders>
            <w:shd w:val="clear" w:color="auto" w:fill="DCE6F1"/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j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ësie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5984" w:space="0" w:color="000000"/>
              <w:bottom w:val="single" w:sz="4.15984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15984" w:space="0" w:color="000000"/>
              <w:bottom w:val="single" w:sz="4.15984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15984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9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w w:val="103"/>
              </w:rPr>
              <w:t>lar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15984" w:space="0" w:color="000000"/>
              <w:bottom w:val="single" w:sz="4.15984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15984" w:space="0" w:color="000000"/>
              <w:bottom w:val="single" w:sz="4.15984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15984" w:space="0" w:color="000000"/>
              <w:bottom w:val="single" w:sz="4.15984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15984" w:space="0" w:color="000000"/>
              <w:bottom w:val="single" w:sz="4.15984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15984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15984" w:space="0" w:color="000000"/>
              <w:bottom w:val="single" w:sz="4.16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15984" w:space="0" w:color="000000"/>
              <w:bottom w:val="single" w:sz="4.16008" w:space="0" w:color="000000"/>
              <w:left w:val="single" w:sz="4.64008" w:space="0" w:color="000000"/>
              <w:right w:val="single" w:sz="4.640" w:space="0" w:color="000000"/>
            </w:tcBorders>
            <w:shd w:val="clear" w:color="auto" w:fill="DCE6F1"/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Zv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/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2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Nj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5984" w:space="0" w:color="000000"/>
              <w:bottom w:val="single" w:sz="4.16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15984" w:space="0" w:color="000000"/>
              <w:bottom w:val="single" w:sz="4.16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15984" w:space="0" w:color="000000"/>
              <w:bottom w:val="single" w:sz="4.16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9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w w:val="103"/>
              </w:rPr>
              <w:t>lar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15984" w:space="0" w:color="000000"/>
              <w:bottom w:val="single" w:sz="4.16008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15984" w:space="0" w:color="000000"/>
              <w:bottom w:val="single" w:sz="4.16008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15984" w:space="0" w:color="000000"/>
              <w:bottom w:val="single" w:sz="4.16008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15984" w:space="0" w:color="000000"/>
              <w:bottom w:val="single" w:sz="4.16008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15984" w:space="0" w:color="000000"/>
              <w:bottom w:val="single" w:sz="4.16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4" w:hRule="exact"/>
        </w:trPr>
        <w:tc>
          <w:tcPr>
            <w:tcW w:w="630" w:type="dxa"/>
            <w:tcBorders>
              <w:top w:val="single" w:sz="4.16008" w:space="0" w:color="000000"/>
              <w:bottom w:val="single" w:sz="4.15984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16008" w:space="0" w:color="000000"/>
              <w:bottom w:val="single" w:sz="4.15984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Speciali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2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h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b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met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6008" w:space="0" w:color="000000"/>
              <w:bottom w:val="single" w:sz="4.15984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16008" w:space="0" w:color="000000"/>
              <w:bottom w:val="single" w:sz="4.15984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16008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w w:val="103"/>
              </w:rPr>
              <w:t>lar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16008" w:space="0" w:color="000000"/>
              <w:bottom w:val="single" w:sz="4.15984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16008" w:space="0" w:color="000000"/>
              <w:bottom w:val="single" w:sz="4.15984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16008" w:space="0" w:color="000000"/>
              <w:bottom w:val="single" w:sz="4.15984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16008" w:space="0" w:color="000000"/>
              <w:bottom w:val="single" w:sz="4.15984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16008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15984" w:space="0" w:color="000000"/>
              <w:bottom w:val="single" w:sz="4.16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5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15984" w:space="0" w:color="000000"/>
              <w:bottom w:val="single" w:sz="4.16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g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z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er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5984" w:space="0" w:color="000000"/>
              <w:bottom w:val="single" w:sz="4.16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15984" w:space="0" w:color="000000"/>
              <w:bottom w:val="single" w:sz="4.16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15984" w:space="0" w:color="000000"/>
              <w:bottom w:val="single" w:sz="4.16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6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ulet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15984" w:space="0" w:color="000000"/>
              <w:bottom w:val="single" w:sz="4.16008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15984" w:space="0" w:color="000000"/>
              <w:bottom w:val="single" w:sz="4.16008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15984" w:space="0" w:color="000000"/>
              <w:bottom w:val="single" w:sz="4.16008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15984" w:space="0" w:color="000000"/>
              <w:bottom w:val="single" w:sz="4.16008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15984" w:space="0" w:color="000000"/>
              <w:bottom w:val="single" w:sz="4.16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16008" w:space="0" w:color="000000"/>
              <w:bottom w:val="single" w:sz="4.16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6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16008" w:space="0" w:color="000000"/>
              <w:bottom w:val="single" w:sz="4.16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Speciali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2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Shërbimin</w:t>
            </w:r>
            <w:r>
              <w:rPr>
                <w:rFonts w:ascii="Calibri" w:hAnsi="Calibri" w:cs="Calibri" w:eastAsia="Calibri"/>
                <w:sz w:val="20"/>
                <w:szCs w:val="20"/>
                <w:spacing w:val="27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9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Brënd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hëm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6008" w:space="0" w:color="000000"/>
              <w:bottom w:val="single" w:sz="4.16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5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16008" w:space="0" w:color="000000"/>
              <w:bottom w:val="single" w:sz="4.16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16008" w:space="0" w:color="000000"/>
              <w:bottom w:val="single" w:sz="4.16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9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ulet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16008" w:space="0" w:color="000000"/>
              <w:bottom w:val="single" w:sz="4.16008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16008" w:space="0" w:color="000000"/>
              <w:bottom w:val="single" w:sz="4.16008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16008" w:space="0" w:color="000000"/>
              <w:bottom w:val="single" w:sz="4.16008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16008" w:space="0" w:color="000000"/>
              <w:bottom w:val="single" w:sz="4.16008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5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16008" w:space="0" w:color="000000"/>
              <w:bottom w:val="single" w:sz="4.16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4" w:hRule="exact"/>
        </w:trPr>
        <w:tc>
          <w:tcPr>
            <w:tcW w:w="630" w:type="dxa"/>
            <w:tcBorders>
              <w:top w:val="single" w:sz="4.16008" w:space="0" w:color="000000"/>
              <w:bottom w:val="single" w:sz="4.16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7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16008" w:space="0" w:color="000000"/>
              <w:bottom w:val="single" w:sz="4.16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Shofer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6008" w:space="0" w:color="000000"/>
              <w:bottom w:val="single" w:sz="4.16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7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16008" w:space="0" w:color="000000"/>
              <w:bottom w:val="single" w:sz="4.16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16008" w:space="0" w:color="000000"/>
              <w:bottom w:val="single" w:sz="4.16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ulet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16008" w:space="0" w:color="000000"/>
              <w:bottom w:val="single" w:sz="4.16008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16008" w:space="0" w:color="000000"/>
              <w:bottom w:val="single" w:sz="4.16008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16008" w:space="0" w:color="000000"/>
              <w:bottom w:val="single" w:sz="4.16008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16008" w:space="0" w:color="000000"/>
              <w:bottom w:val="single" w:sz="4.16008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7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16008" w:space="0" w:color="000000"/>
              <w:bottom w:val="single" w:sz="4.16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16008" w:space="0" w:color="000000"/>
              <w:bottom w:val="single" w:sz="4.16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8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16008" w:space="0" w:color="000000"/>
              <w:bottom w:val="single" w:sz="4.16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Pr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ok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st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e/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k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vi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ste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6008" w:space="0" w:color="000000"/>
              <w:bottom w:val="single" w:sz="4.16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16008" w:space="0" w:color="000000"/>
              <w:bottom w:val="single" w:sz="4.16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16008" w:space="0" w:color="000000"/>
              <w:bottom w:val="single" w:sz="4.16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6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ulet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16008" w:space="0" w:color="000000"/>
              <w:bottom w:val="single" w:sz="4.16008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16008" w:space="0" w:color="000000"/>
              <w:bottom w:val="single" w:sz="4.16008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16008" w:space="0" w:color="000000"/>
              <w:bottom w:val="single" w:sz="4.16008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16008" w:space="0" w:color="000000"/>
              <w:bottom w:val="single" w:sz="4.16008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16008" w:space="0" w:color="000000"/>
              <w:bottom w:val="single" w:sz="4.16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16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  <w:shd w:val="clear" w:color="auto" w:fill="DCE6F1"/>
          </w:tcPr>
          <w:p>
            <w:pPr/>
            <w:rPr/>
          </w:p>
        </w:tc>
        <w:tc>
          <w:tcPr>
            <w:tcW w:w="2731" w:type="dxa"/>
            <w:tcBorders>
              <w:top w:val="single" w:sz="4.16008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  <w:shd w:val="clear" w:color="auto" w:fill="DCE6F1"/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Shuma: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6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  <w:shd w:val="clear" w:color="auto" w:fill="DCE6F1"/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17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16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5" w:after="0" w:line="269" w:lineRule="auto"/>
              <w:ind w:left="96" w:right="41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(</w:t>
            </w:r>
            <w:r>
              <w:rPr>
                <w:rFonts w:ascii="Calibri" w:hAnsi="Calibri" w:cs="Calibri" w:eastAsia="Calibri"/>
                <w:sz w:val="20"/>
                <w:szCs w:val="20"/>
                <w:spacing w:val="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3</w:t>
            </w:r>
            <w:r>
              <w:rPr>
                <w:rFonts w:ascii="Calibri" w:hAnsi="Calibri" w:cs="Calibri" w:eastAsia="Calibri"/>
                <w:sz w:val="20"/>
                <w:szCs w:val="20"/>
                <w:spacing w:val="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+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14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)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16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DCE6F1"/>
          </w:tcPr>
          <w:p>
            <w:pPr/>
            <w:rPr/>
          </w:p>
        </w:tc>
        <w:tc>
          <w:tcPr>
            <w:tcW w:w="1072" w:type="dxa"/>
            <w:tcBorders>
              <w:top w:val="single" w:sz="4.16008" w:space="0" w:color="000000"/>
              <w:bottom w:val="single" w:sz="4.64008" w:space="0" w:color="000000"/>
              <w:left w:val="single" w:sz="4.639840" w:space="0" w:color="000000"/>
              <w:right w:val="single" w:sz="4.16008" w:space="0" w:color="000000"/>
            </w:tcBorders>
            <w:shd w:val="clear" w:color="auto" w:fill="DCE6F1"/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43" w:type="dxa"/>
            <w:tcBorders>
              <w:top w:val="single" w:sz="4.16008" w:space="0" w:color="000000"/>
              <w:bottom w:val="single" w:sz="4.64008" w:space="0" w:color="000000"/>
              <w:left w:val="single" w:sz="4.16008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16008" w:space="0" w:color="000000"/>
              <w:bottom w:val="single" w:sz="4.64008" w:space="0" w:color="000000"/>
              <w:left w:val="single" w:sz="4.639840" w:space="0" w:color="000000"/>
              <w:right w:val="single" w:sz="4.15984" w:space="0" w:color="000000"/>
            </w:tcBorders>
            <w:shd w:val="clear" w:color="auto" w:fill="DCE6F1"/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49" w:type="dxa"/>
            <w:tcBorders>
              <w:top w:val="single" w:sz="4.16008" w:space="0" w:color="000000"/>
              <w:bottom w:val="single" w:sz="4.64008" w:space="0" w:color="000000"/>
              <w:left w:val="single" w:sz="4.15984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14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16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432" w:hRule="exact"/>
        </w:trPr>
        <w:tc>
          <w:tcPr>
            <w:tcW w:w="630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2731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4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Sektorët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420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610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072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4008" w:space="0" w:color="000000"/>
              <w:bottom w:val="single" w:sz="4.64008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4008" w:space="0" w:color="000000"/>
              <w:bottom w:val="single" w:sz="4.64008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64008" w:space="0" w:color="000000"/>
              <w:bottom w:val="single" w:sz="4.6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4008" w:space="0" w:color="000000"/>
              <w:bottom w:val="single" w:sz="4.6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Se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kt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ori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4008" w:space="0" w:color="000000"/>
              <w:bottom w:val="single" w:sz="4.6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4008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4008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w w:val="103"/>
              </w:rPr>
              <w:t>lar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4008" w:space="0" w:color="000000"/>
              <w:bottom w:val="single" w:sz="4.640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4008" w:space="0" w:color="000000"/>
              <w:bottom w:val="single" w:sz="4.640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64008" w:space="0" w:color="000000"/>
              <w:bottom w:val="single" w:sz="4.640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4008" w:space="0" w:color="000000"/>
              <w:bottom w:val="single" w:sz="4.640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64008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978" w:hRule="exact"/>
        </w:trPr>
        <w:tc>
          <w:tcPr>
            <w:tcW w:w="630" w:type="dxa"/>
            <w:tcBorders>
              <w:top w:val="single" w:sz="4.640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40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Zv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/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2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Sek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ori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40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40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40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67" w:lineRule="auto"/>
              <w:ind w:left="95" w:right="98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mes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em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40" w:space="0" w:color="000000"/>
              <w:bottom w:val="single" w:sz="4.64008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40" w:space="0" w:color="000000"/>
              <w:bottom w:val="single" w:sz="4.64008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40" w:space="0" w:color="000000"/>
              <w:bottom w:val="single" w:sz="4.64008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>
              <w:spacing w:before="17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49" w:type="dxa"/>
            <w:tcBorders>
              <w:top w:val="single" w:sz="4.640" w:space="0" w:color="000000"/>
              <w:bottom w:val="single" w:sz="4.64008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640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977" w:hRule="exact"/>
        </w:trPr>
        <w:tc>
          <w:tcPr>
            <w:tcW w:w="630" w:type="dxa"/>
            <w:tcBorders>
              <w:top w:val="single" w:sz="4.64008" w:space="0" w:color="000000"/>
              <w:bottom w:val="single" w:sz="4.16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4008" w:space="0" w:color="000000"/>
              <w:bottom w:val="single" w:sz="4.16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Përgjegjës</w:t>
            </w:r>
            <w:r>
              <w:rPr>
                <w:rFonts w:ascii="Calibri" w:hAnsi="Calibri" w:cs="Calibri" w:eastAsia="Calibri"/>
                <w:sz w:val="20"/>
                <w:szCs w:val="20"/>
                <w:spacing w:val="2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Grupi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4008" w:space="0" w:color="000000"/>
              <w:bottom w:val="single" w:sz="4.16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4008" w:space="0" w:color="000000"/>
              <w:bottom w:val="single" w:sz="4.16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4008" w:space="0" w:color="000000"/>
              <w:bottom w:val="single" w:sz="4.16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4" w:after="0" w:line="268" w:lineRule="auto"/>
              <w:ind w:left="95" w:right="98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mes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em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4008" w:space="0" w:color="000000"/>
              <w:bottom w:val="single" w:sz="4.16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4008" w:space="0" w:color="000000"/>
              <w:bottom w:val="single" w:sz="4.16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4008" w:space="0" w:color="000000"/>
              <w:bottom w:val="single" w:sz="4.16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49" w:type="dxa"/>
            <w:tcBorders>
              <w:top w:val="single" w:sz="4.64008" w:space="0" w:color="000000"/>
              <w:bottom w:val="single" w:sz="4.16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64008" w:space="0" w:color="000000"/>
              <w:bottom w:val="single" w:sz="4.16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16" w:space="0" w:color="000000"/>
              <w:bottom w:val="single" w:sz="4.16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4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16" w:space="0" w:color="000000"/>
              <w:bottom w:val="single" w:sz="4.16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Trup</w:t>
            </w:r>
            <w:r>
              <w:rPr>
                <w:rFonts w:ascii="Calibri" w:hAnsi="Calibri" w:cs="Calibri" w:eastAsia="Calibri"/>
                <w:sz w:val="20"/>
                <w:szCs w:val="20"/>
                <w:spacing w:val="14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h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ër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b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mi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6" w:space="0" w:color="000000"/>
              <w:bottom w:val="single" w:sz="4.16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16" w:space="0" w:color="000000"/>
              <w:bottom w:val="single" w:sz="4.16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16" w:space="0" w:color="000000"/>
              <w:bottom w:val="single" w:sz="4.16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9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ulet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16" w:space="0" w:color="000000"/>
              <w:bottom w:val="single" w:sz="4.16008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16" w:space="0" w:color="000000"/>
              <w:bottom w:val="single" w:sz="4.16008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16" w:space="0" w:color="000000"/>
              <w:bottom w:val="single" w:sz="4.16008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16" w:space="0" w:color="000000"/>
              <w:bottom w:val="single" w:sz="4.16008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11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9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16" w:space="0" w:color="000000"/>
              <w:bottom w:val="single" w:sz="4.16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16008" w:space="0" w:color="000000"/>
              <w:bottom w:val="single" w:sz="4.16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5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16008" w:space="0" w:color="000000"/>
              <w:bottom w:val="single" w:sz="4.16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Trup</w:t>
            </w:r>
            <w:r>
              <w:rPr>
                <w:rFonts w:ascii="Calibri" w:hAnsi="Calibri" w:cs="Calibri" w:eastAsia="Calibri"/>
                <w:sz w:val="20"/>
                <w:szCs w:val="20"/>
                <w:spacing w:val="14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h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ër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b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mi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6008" w:space="0" w:color="000000"/>
              <w:bottom w:val="single" w:sz="4.16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20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16008" w:space="0" w:color="000000"/>
              <w:bottom w:val="single" w:sz="4.16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16008" w:space="0" w:color="000000"/>
              <w:bottom w:val="single" w:sz="4.16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ulet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16008" w:space="0" w:color="000000"/>
              <w:bottom w:val="single" w:sz="4.16008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16008" w:space="0" w:color="000000"/>
              <w:bottom w:val="single" w:sz="4.16008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16008" w:space="0" w:color="000000"/>
              <w:bottom w:val="single" w:sz="4.16008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16008" w:space="0" w:color="000000"/>
              <w:bottom w:val="single" w:sz="4.16008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20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16008" w:space="0" w:color="000000"/>
              <w:bottom w:val="single" w:sz="4.16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</w:tbl>
    <w:p>
      <w:pPr>
        <w:spacing w:after="0"/>
        <w:sectPr>
          <w:pgMar w:header="0" w:footer="779" w:top="1120" w:bottom="960" w:left="1480" w:right="1460"/>
          <w:pgSz w:w="12240" w:h="15840"/>
        </w:sectPr>
      </w:pPr>
      <w:rPr/>
    </w:p>
    <w:p>
      <w:pPr>
        <w:spacing w:before="8" w:after="0" w:line="90" w:lineRule="exact"/>
        <w:jc w:val="left"/>
        <w:rPr>
          <w:sz w:val="9"/>
          <w:szCs w:val="9"/>
        </w:rPr>
      </w:pPr>
      <w:rPr/>
      <w:r>
        <w:rPr>
          <w:sz w:val="9"/>
          <w:szCs w:val="9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95.799904" w:type="dxa"/>
      </w:tblPr>
      <w:tblGrid/>
      <w:tr>
        <w:trPr>
          <w:trHeight w:val="700" w:hRule="exact"/>
        </w:trPr>
        <w:tc>
          <w:tcPr>
            <w:tcW w:w="630" w:type="dxa"/>
            <w:tcBorders>
              <w:top w:val="nil" w:sz="6" w:space="0" w:color="auto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  <w:shd w:val="clear" w:color="auto" w:fill="DCE6F1"/>
          </w:tcPr>
          <w:p>
            <w:pPr/>
            <w:rPr/>
          </w:p>
        </w:tc>
        <w:tc>
          <w:tcPr>
            <w:tcW w:w="2731" w:type="dxa"/>
            <w:tcBorders>
              <w:top w:val="nil" w:sz="6" w:space="0" w:color="auto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  <w:shd w:val="clear" w:color="auto" w:fill="DCE6F1"/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Shuma: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nil" w:sz="6" w:space="0" w:color="auto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  <w:shd w:val="clear" w:color="auto" w:fill="DCE6F1"/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5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nil" w:sz="6" w:space="0" w:color="auto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6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(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8</w:t>
            </w:r>
            <w:r>
              <w:rPr>
                <w:rFonts w:ascii="Calibri" w:hAnsi="Calibri" w:cs="Calibri" w:eastAsia="Calibri"/>
                <w:sz w:val="20"/>
                <w:szCs w:val="20"/>
                <w:spacing w:val="9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+13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.)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nil" w:sz="6" w:space="0" w:color="auto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DCE6F1"/>
          </w:tcPr>
          <w:p>
            <w:pPr/>
            <w:rPr/>
          </w:p>
        </w:tc>
        <w:tc>
          <w:tcPr>
            <w:tcW w:w="1072" w:type="dxa"/>
            <w:tcBorders>
              <w:top w:val="nil" w:sz="6" w:space="0" w:color="auto"/>
              <w:bottom w:val="single" w:sz="4.639840" w:space="0" w:color="000000"/>
              <w:left w:val="single" w:sz="4.639840" w:space="0" w:color="000000"/>
              <w:right w:val="single" w:sz="4.16008" w:space="0" w:color="000000"/>
            </w:tcBorders>
            <w:shd w:val="clear" w:color="auto" w:fill="DCE6F1"/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43" w:type="dxa"/>
            <w:tcBorders>
              <w:top w:val="nil" w:sz="6" w:space="0" w:color="auto"/>
              <w:bottom w:val="single" w:sz="4.639840" w:space="0" w:color="000000"/>
              <w:left w:val="single" w:sz="4.16008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nil" w:sz="6" w:space="0" w:color="auto"/>
              <w:bottom w:val="single" w:sz="4.639840" w:space="0" w:color="000000"/>
              <w:left w:val="single" w:sz="4.639840" w:space="0" w:color="000000"/>
              <w:right w:val="single" w:sz="4.15984" w:space="0" w:color="000000"/>
            </w:tcBorders>
            <w:shd w:val="clear" w:color="auto" w:fill="DCE6F1"/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15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49" w:type="dxa"/>
            <w:tcBorders>
              <w:top w:val="nil" w:sz="6" w:space="0" w:color="auto"/>
              <w:bottom w:val="single" w:sz="4.639840" w:space="0" w:color="000000"/>
              <w:left w:val="single" w:sz="4.15984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6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13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nil" w:sz="6" w:space="0" w:color="auto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705" w:hRule="exact"/>
        </w:trPr>
        <w:tc>
          <w:tcPr>
            <w:tcW w:w="63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  <w:shd w:val="clear" w:color="auto" w:fill="E6B8B7"/>
          </w:tcPr>
          <w:p>
            <w:pPr/>
            <w:rPr/>
          </w:p>
        </w:tc>
        <w:tc>
          <w:tcPr>
            <w:tcW w:w="2731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  <w:shd w:val="clear" w:color="auto" w:fill="E6B8B7"/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Shuma: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2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Nj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ia</w:t>
            </w:r>
            <w:r>
              <w:rPr>
                <w:rFonts w:ascii="Calibri" w:hAnsi="Calibri" w:cs="Calibri" w:eastAsia="Calibri"/>
                <w:sz w:val="20"/>
                <w:szCs w:val="20"/>
                <w:spacing w:val="1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tretë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  <w:shd w:val="clear" w:color="auto" w:fill="E6B8B7"/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6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7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  <w:shd w:val="clear" w:color="auto" w:fill="E6B8B7"/>
          </w:tcPr>
          <w:p>
            <w:pPr>
              <w:spacing w:before="6" w:after="0" w:line="266" w:lineRule="auto"/>
              <w:ind w:left="96" w:right="247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(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9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of.+</w:t>
            </w:r>
            <w:r>
              <w:rPr>
                <w:rFonts w:ascii="Calibri" w:hAnsi="Calibri" w:cs="Calibri" w:eastAsia="Calibri"/>
                <w:sz w:val="20"/>
                <w:szCs w:val="20"/>
                <w:spacing w:val="1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4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6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)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E6B8B7"/>
          </w:tcPr>
          <w:p>
            <w:pPr/>
            <w:rPr/>
          </w:p>
        </w:tc>
        <w:tc>
          <w:tcPr>
            <w:tcW w:w="1072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16008" w:space="0" w:color="000000"/>
            </w:tcBorders>
            <w:shd w:val="clear" w:color="auto" w:fill="E6B8B7"/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43" w:type="dxa"/>
            <w:tcBorders>
              <w:top w:val="single" w:sz="4.639840" w:space="0" w:color="000000"/>
              <w:bottom w:val="single" w:sz="4.639840" w:space="0" w:color="000000"/>
              <w:left w:val="single" w:sz="4.16008" w:space="0" w:color="000000"/>
              <w:right w:val="single" w:sz="4.639840" w:space="0" w:color="000000"/>
            </w:tcBorders>
            <w:shd w:val="clear" w:color="auto" w:fill="E6B8B7"/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6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15984" w:space="0" w:color="000000"/>
            </w:tcBorders>
            <w:shd w:val="clear" w:color="auto" w:fill="E6B8B7"/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15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49" w:type="dxa"/>
            <w:tcBorders>
              <w:top w:val="single" w:sz="4.639840" w:space="0" w:color="000000"/>
              <w:bottom w:val="single" w:sz="4.639840" w:space="0" w:color="000000"/>
              <w:left w:val="single" w:sz="4.15984" w:space="0" w:color="000000"/>
              <w:right w:val="single" w:sz="4.639840" w:space="0" w:color="000000"/>
            </w:tcBorders>
            <w:shd w:val="clear" w:color="auto" w:fill="E6B8B7"/>
          </w:tcPr>
          <w:p>
            <w:pPr>
              <w:spacing w:before="6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14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7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6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E6B8B7"/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433" w:hRule="exact"/>
        </w:trPr>
        <w:tc>
          <w:tcPr>
            <w:tcW w:w="630" w:type="dxa"/>
            <w:tcBorders>
              <w:top w:val="single" w:sz="4.639840" w:space="0" w:color="000000"/>
              <w:bottom w:val="single" w:sz="4.15984" w:space="0" w:color="000000"/>
              <w:left w:val="single" w:sz="4.64008" w:space="0" w:color="000000"/>
              <w:right w:val="single" w:sz="4.64008" w:space="0" w:color="000000"/>
            </w:tcBorders>
            <w:shd w:val="clear" w:color="auto" w:fill="00B050"/>
          </w:tcPr>
          <w:p>
            <w:pPr/>
            <w:rPr/>
          </w:p>
        </w:tc>
        <w:tc>
          <w:tcPr>
            <w:tcW w:w="2731" w:type="dxa"/>
            <w:tcBorders>
              <w:top w:val="single" w:sz="4.639840" w:space="0" w:color="000000"/>
              <w:bottom w:val="single" w:sz="4.15984" w:space="0" w:color="000000"/>
              <w:left w:val="single" w:sz="4.64008" w:space="0" w:color="000000"/>
              <w:right w:val="single" w:sz="4.640" w:space="0" w:color="000000"/>
            </w:tcBorders>
            <w:shd w:val="clear" w:color="auto" w:fill="00B050"/>
          </w:tcPr>
          <w:p>
            <w:pPr/>
            <w:rPr/>
          </w:p>
        </w:tc>
        <w:tc>
          <w:tcPr>
            <w:tcW w:w="682" w:type="dxa"/>
            <w:tcBorders>
              <w:top w:val="single" w:sz="4.639840" w:space="0" w:color="000000"/>
              <w:bottom w:val="single" w:sz="4.15984" w:space="0" w:color="000000"/>
              <w:left w:val="single" w:sz="4.640" w:space="0" w:color="000000"/>
              <w:right w:val="single" w:sz="4.64008" w:space="0" w:color="000000"/>
            </w:tcBorders>
            <w:shd w:val="clear" w:color="auto" w:fill="00B050"/>
          </w:tcPr>
          <w:p>
            <w:pPr/>
            <w:rPr/>
          </w:p>
        </w:tc>
        <w:tc>
          <w:tcPr>
            <w:tcW w:w="1420" w:type="dxa"/>
            <w:tcBorders>
              <w:top w:val="single" w:sz="4.639840" w:space="0" w:color="000000"/>
              <w:bottom w:val="single" w:sz="4.15984" w:space="0" w:color="000000"/>
              <w:left w:val="single" w:sz="4.64008" w:space="0" w:color="000000"/>
              <w:right w:val="single" w:sz="4.639840" w:space="0" w:color="000000"/>
            </w:tcBorders>
            <w:shd w:val="clear" w:color="auto" w:fill="00B050"/>
          </w:tcPr>
          <w:p>
            <w:pPr/>
            <w:rPr/>
          </w:p>
        </w:tc>
        <w:tc>
          <w:tcPr>
            <w:tcW w:w="610" w:type="dxa"/>
            <w:tcBorders>
              <w:top w:val="single" w:sz="4.639840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00B050"/>
          </w:tcPr>
          <w:p>
            <w:pPr/>
            <w:rPr/>
          </w:p>
        </w:tc>
        <w:tc>
          <w:tcPr>
            <w:tcW w:w="1072" w:type="dxa"/>
            <w:tcBorders>
              <w:top w:val="single" w:sz="4.639840" w:space="0" w:color="000000"/>
              <w:bottom w:val="single" w:sz="4.15984" w:space="0" w:color="000000"/>
              <w:left w:val="single" w:sz="4.639840" w:space="0" w:color="000000"/>
              <w:right w:val="single" w:sz="4.16008" w:space="0" w:color="000000"/>
            </w:tcBorders>
            <w:shd w:val="clear" w:color="auto" w:fill="00B050"/>
          </w:tcPr>
          <w:p>
            <w:pPr/>
            <w:rPr/>
          </w:p>
        </w:tc>
        <w:tc>
          <w:tcPr>
            <w:tcW w:w="643" w:type="dxa"/>
            <w:tcBorders>
              <w:top w:val="single" w:sz="4.639840" w:space="0" w:color="000000"/>
              <w:bottom w:val="single" w:sz="4.15984" w:space="0" w:color="000000"/>
              <w:left w:val="single" w:sz="4.16008" w:space="0" w:color="000000"/>
              <w:right w:val="single" w:sz="4.639840" w:space="0" w:color="000000"/>
            </w:tcBorders>
            <w:shd w:val="clear" w:color="auto" w:fill="00B050"/>
          </w:tcPr>
          <w:p>
            <w:pPr/>
            <w:rPr/>
          </w:p>
        </w:tc>
        <w:tc>
          <w:tcPr>
            <w:tcW w:w="490" w:type="dxa"/>
            <w:tcBorders>
              <w:top w:val="single" w:sz="4.639840" w:space="0" w:color="000000"/>
              <w:bottom w:val="single" w:sz="4.15984" w:space="0" w:color="000000"/>
              <w:left w:val="single" w:sz="4.639840" w:space="0" w:color="000000"/>
              <w:right w:val="single" w:sz="4.15984" w:space="0" w:color="000000"/>
            </w:tcBorders>
            <w:shd w:val="clear" w:color="auto" w:fill="00B050"/>
          </w:tcPr>
          <w:p>
            <w:pPr/>
            <w:rPr/>
          </w:p>
        </w:tc>
        <w:tc>
          <w:tcPr>
            <w:tcW w:w="449" w:type="dxa"/>
            <w:tcBorders>
              <w:top w:val="single" w:sz="4.639840" w:space="0" w:color="000000"/>
              <w:bottom w:val="single" w:sz="4.15984" w:space="0" w:color="000000"/>
              <w:left w:val="single" w:sz="4.15984" w:space="0" w:color="000000"/>
              <w:right w:val="single" w:sz="4.639840" w:space="0" w:color="000000"/>
            </w:tcBorders>
            <w:shd w:val="clear" w:color="auto" w:fill="00B050"/>
          </w:tcPr>
          <w:p>
            <w:pPr/>
            <w:rPr/>
          </w:p>
        </w:tc>
        <w:tc>
          <w:tcPr>
            <w:tcW w:w="343" w:type="dxa"/>
            <w:tcBorders>
              <w:top w:val="single" w:sz="4.639840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00B050"/>
          </w:tcPr>
          <w:p>
            <w:pPr/>
            <w:rPr/>
          </w:p>
        </w:tc>
      </w:tr>
      <w:tr>
        <w:trPr>
          <w:trHeight w:val="1251" w:hRule="exact"/>
        </w:trPr>
        <w:tc>
          <w:tcPr>
            <w:tcW w:w="630" w:type="dxa"/>
            <w:tcBorders>
              <w:top w:val="single" w:sz="4.15984" w:space="0" w:color="000000"/>
              <w:bottom w:val="single" w:sz="4.64032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16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VIII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15984" w:space="0" w:color="000000"/>
              <w:bottom w:val="single" w:sz="4.64032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6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NJ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19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KAT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RT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67" w:lineRule="auto"/>
              <w:ind w:left="95" w:right="46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(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ËR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U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J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TJ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2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MBROJ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JEN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REZ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ENC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V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3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NE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SEK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OR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2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TON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29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OKV)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5984" w:space="0" w:color="000000"/>
              <w:bottom w:val="single" w:sz="4.64032" w:space="0" w:color="000000"/>
              <w:left w:val="single" w:sz="4.6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420" w:type="dxa"/>
            <w:tcBorders>
              <w:top w:val="single" w:sz="4.15984" w:space="0" w:color="000000"/>
              <w:bottom w:val="single" w:sz="4.64032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610" w:type="dxa"/>
            <w:tcBorders>
              <w:top w:val="single" w:sz="4.15984" w:space="0" w:color="000000"/>
              <w:bottom w:val="single" w:sz="4.64032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072" w:type="dxa"/>
            <w:tcBorders>
              <w:top w:val="single" w:sz="4.15984" w:space="0" w:color="000000"/>
              <w:bottom w:val="single" w:sz="4.64032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15984" w:space="0" w:color="000000"/>
              <w:bottom w:val="single" w:sz="4.64032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15984" w:space="0" w:color="000000"/>
              <w:bottom w:val="single" w:sz="4.64032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15984" w:space="0" w:color="000000"/>
              <w:bottom w:val="single" w:sz="4.64032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15984" w:space="0" w:color="000000"/>
              <w:bottom w:val="single" w:sz="4.64032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64032" w:space="0" w:color="000000"/>
              <w:bottom w:val="single" w:sz="4.64032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4032" w:space="0" w:color="000000"/>
              <w:bottom w:val="single" w:sz="4.64032" w:space="0" w:color="000000"/>
              <w:left w:val="single" w:sz="4.64008" w:space="0" w:color="000000"/>
              <w:right w:val="single" w:sz="4.640" w:space="0" w:color="000000"/>
            </w:tcBorders>
            <w:shd w:val="clear" w:color="auto" w:fill="DCE6F1"/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j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ësie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4032" w:space="0" w:color="000000"/>
              <w:bottom w:val="single" w:sz="4.64032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4032" w:space="0" w:color="000000"/>
              <w:bottom w:val="single" w:sz="4.64032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4032" w:space="0" w:color="000000"/>
              <w:bottom w:val="single" w:sz="4.64032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4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9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w w:val="103"/>
              </w:rPr>
              <w:t>lar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4032" w:space="0" w:color="000000"/>
              <w:bottom w:val="single" w:sz="4.64032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4032" w:space="0" w:color="000000"/>
              <w:bottom w:val="single" w:sz="4.64032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64032" w:space="0" w:color="000000"/>
              <w:bottom w:val="single" w:sz="4.64032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4032" w:space="0" w:color="000000"/>
              <w:bottom w:val="single" w:sz="4.64032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64032" w:space="0" w:color="000000"/>
              <w:bottom w:val="single" w:sz="4.64032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4" w:hRule="exact"/>
        </w:trPr>
        <w:tc>
          <w:tcPr>
            <w:tcW w:w="630" w:type="dxa"/>
            <w:tcBorders>
              <w:top w:val="single" w:sz="4.64032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7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4032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  <w:shd w:val="clear" w:color="auto" w:fill="DCE6F1"/>
          </w:tcPr>
          <w:p>
            <w:pPr>
              <w:spacing w:before="17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Zv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/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2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Nj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4032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7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4032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7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4032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7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w w:val="103"/>
              </w:rPr>
              <w:t>lar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4032" w:space="0" w:color="000000"/>
              <w:bottom w:val="single" w:sz="4.64008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4032" w:space="0" w:color="000000"/>
              <w:bottom w:val="single" w:sz="4.64008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64032" w:space="0" w:color="000000"/>
              <w:bottom w:val="single" w:sz="4.64008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4032" w:space="0" w:color="000000"/>
              <w:bottom w:val="single" w:sz="4.64008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64032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Speciali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2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h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b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met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6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7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w w:val="103"/>
              </w:rPr>
              <w:t>lar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4008" w:space="0" w:color="000000"/>
              <w:bottom w:val="single" w:sz="4.64008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4008" w:space="0" w:color="000000"/>
              <w:bottom w:val="single" w:sz="4.64008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4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Speciali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2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Se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kt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Autono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w w:val="103"/>
              </w:rPr>
              <w:t>lar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4008" w:space="0" w:color="000000"/>
              <w:bottom w:val="single" w:sz="4.64008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4008" w:space="0" w:color="000000"/>
              <w:bottom w:val="single" w:sz="4.64008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4" w:hRule="exact"/>
        </w:trPr>
        <w:tc>
          <w:tcPr>
            <w:tcW w:w="630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6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g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z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er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ulet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4008" w:space="0" w:color="000000"/>
              <w:bottom w:val="single" w:sz="4.64008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4008" w:space="0" w:color="000000"/>
              <w:bottom w:val="single" w:sz="4.64008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7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6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Speciali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2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Shërbimin</w:t>
            </w:r>
            <w:r>
              <w:rPr>
                <w:rFonts w:ascii="Calibri" w:hAnsi="Calibri" w:cs="Calibri" w:eastAsia="Calibri"/>
                <w:sz w:val="20"/>
                <w:szCs w:val="20"/>
                <w:spacing w:val="27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7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Brënd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hëm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5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6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7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ulet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4008" w:space="0" w:color="000000"/>
              <w:bottom w:val="single" w:sz="4.64008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4008" w:space="0" w:color="000000"/>
              <w:bottom w:val="single" w:sz="4.64008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5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8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Shofer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4008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5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ulet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4008" w:space="0" w:color="000000"/>
              <w:bottom w:val="single" w:sz="4.639840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4008" w:space="0" w:color="000000"/>
              <w:bottom w:val="single" w:sz="4.639840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5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5" w:hRule="exact"/>
        </w:trPr>
        <w:tc>
          <w:tcPr>
            <w:tcW w:w="630" w:type="dxa"/>
            <w:tcBorders>
              <w:top w:val="single" w:sz="4.639840" w:space="0" w:color="000000"/>
              <w:bottom w:val="single" w:sz="4.15984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9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39840" w:space="0" w:color="000000"/>
              <w:bottom w:val="single" w:sz="4.15984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Pr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ok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st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e/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k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vi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ste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39840" w:space="0" w:color="000000"/>
              <w:bottom w:val="single" w:sz="4.15984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39840" w:space="0" w:color="000000"/>
              <w:bottom w:val="single" w:sz="4.15984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39840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ulet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39840" w:space="0" w:color="000000"/>
              <w:bottom w:val="single" w:sz="4.15984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39840" w:space="0" w:color="000000"/>
              <w:bottom w:val="single" w:sz="4.15984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39840" w:space="0" w:color="000000"/>
              <w:bottom w:val="single" w:sz="4.15984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39840" w:space="0" w:color="000000"/>
              <w:bottom w:val="single" w:sz="4.15984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639840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5" w:hRule="exact"/>
        </w:trPr>
        <w:tc>
          <w:tcPr>
            <w:tcW w:w="630" w:type="dxa"/>
            <w:tcBorders>
              <w:top w:val="single" w:sz="4.15984" w:space="0" w:color="000000"/>
              <w:bottom w:val="single" w:sz="4.16008" w:space="0" w:color="000000"/>
              <w:left w:val="single" w:sz="4.64008" w:space="0" w:color="000000"/>
              <w:right w:val="single" w:sz="4.64008" w:space="0" w:color="000000"/>
            </w:tcBorders>
            <w:shd w:val="clear" w:color="auto" w:fill="DCE6F1"/>
          </w:tcPr>
          <w:p>
            <w:pPr/>
            <w:rPr/>
          </w:p>
        </w:tc>
        <w:tc>
          <w:tcPr>
            <w:tcW w:w="2731" w:type="dxa"/>
            <w:tcBorders>
              <w:top w:val="single" w:sz="4.15984" w:space="0" w:color="000000"/>
              <w:bottom w:val="single" w:sz="4.16008" w:space="0" w:color="000000"/>
              <w:left w:val="single" w:sz="4.64008" w:space="0" w:color="000000"/>
              <w:right w:val="single" w:sz="4.640" w:space="0" w:color="000000"/>
            </w:tcBorders>
            <w:shd w:val="clear" w:color="auto" w:fill="DCE6F1"/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Shuma: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5984" w:space="0" w:color="000000"/>
              <w:bottom w:val="single" w:sz="4.16008" w:space="0" w:color="000000"/>
              <w:left w:val="single" w:sz="4.640" w:space="0" w:color="000000"/>
              <w:right w:val="single" w:sz="4.64008" w:space="0" w:color="000000"/>
            </w:tcBorders>
            <w:shd w:val="clear" w:color="auto" w:fill="DCE6F1"/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16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15984" w:space="0" w:color="000000"/>
              <w:bottom w:val="single" w:sz="4.16008" w:space="0" w:color="000000"/>
              <w:left w:val="single" w:sz="4.64008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6" w:after="0" w:line="267" w:lineRule="auto"/>
              <w:ind w:left="96" w:right="41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(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4</w:t>
            </w:r>
            <w:r>
              <w:rPr>
                <w:rFonts w:ascii="Calibri" w:hAnsi="Calibri" w:cs="Calibri" w:eastAsia="Calibri"/>
                <w:sz w:val="20"/>
                <w:szCs w:val="20"/>
                <w:spacing w:val="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+</w:t>
            </w:r>
            <w:r>
              <w:rPr>
                <w:rFonts w:ascii="Calibri" w:hAnsi="Calibri" w:cs="Calibri" w:eastAsia="Calibri"/>
                <w:sz w:val="20"/>
                <w:szCs w:val="20"/>
                <w:spacing w:val="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)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15984" w:space="0" w:color="000000"/>
              <w:bottom w:val="single" w:sz="4.16008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DCE6F1"/>
          </w:tcPr>
          <w:p>
            <w:pPr/>
            <w:rPr/>
          </w:p>
        </w:tc>
        <w:tc>
          <w:tcPr>
            <w:tcW w:w="1072" w:type="dxa"/>
            <w:tcBorders>
              <w:top w:val="single" w:sz="4.15984" w:space="0" w:color="000000"/>
              <w:bottom w:val="single" w:sz="4.16008" w:space="0" w:color="000000"/>
              <w:left w:val="single" w:sz="4.639840" w:space="0" w:color="000000"/>
              <w:right w:val="single" w:sz="4.16008" w:space="0" w:color="000000"/>
            </w:tcBorders>
            <w:shd w:val="clear" w:color="auto" w:fill="DCE6F1"/>
          </w:tcPr>
          <w:p>
            <w:pPr>
              <w:spacing w:before="3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43" w:type="dxa"/>
            <w:tcBorders>
              <w:top w:val="single" w:sz="4.15984" w:space="0" w:color="000000"/>
              <w:bottom w:val="single" w:sz="4.16008" w:space="0" w:color="000000"/>
              <w:left w:val="single" w:sz="4.16008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3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4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15984" w:space="0" w:color="000000"/>
              <w:bottom w:val="single" w:sz="4.16008" w:space="0" w:color="000000"/>
              <w:left w:val="single" w:sz="4.639840" w:space="0" w:color="000000"/>
              <w:right w:val="single" w:sz="4.15984" w:space="0" w:color="000000"/>
            </w:tcBorders>
            <w:shd w:val="clear" w:color="auto" w:fill="DCE6F1"/>
          </w:tcPr>
          <w:p>
            <w:pPr>
              <w:spacing w:before="3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49" w:type="dxa"/>
            <w:tcBorders>
              <w:top w:val="single" w:sz="4.15984" w:space="0" w:color="000000"/>
              <w:bottom w:val="single" w:sz="4.16008" w:space="0" w:color="000000"/>
              <w:left w:val="single" w:sz="4.15984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3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12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15984" w:space="0" w:color="000000"/>
              <w:bottom w:val="single" w:sz="4.16008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3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1401" w:hRule="exact"/>
        </w:trPr>
        <w:tc>
          <w:tcPr>
            <w:tcW w:w="630" w:type="dxa"/>
            <w:tcBorders>
              <w:top w:val="single" w:sz="4.16008" w:space="0" w:color="000000"/>
              <w:bottom w:val="single" w:sz="4.6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2731" w:type="dxa"/>
            <w:tcBorders>
              <w:top w:val="single" w:sz="4.16008" w:space="0" w:color="000000"/>
              <w:bottom w:val="single" w:sz="4.6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9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67" w:lineRule="auto"/>
              <w:ind w:left="95" w:right="122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Sektori</w:t>
            </w:r>
            <w:r>
              <w:rPr>
                <w:rFonts w:ascii="Calibri" w:hAnsi="Calibri" w:cs="Calibri" w:eastAsia="Calibri"/>
                <w:sz w:val="20"/>
                <w:szCs w:val="20"/>
                <w:spacing w:val="1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1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u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ajtjen</w:t>
            </w:r>
            <w:r>
              <w:rPr>
                <w:rFonts w:ascii="Calibri" w:hAnsi="Calibri" w:cs="Calibri" w:eastAsia="Calibri"/>
                <w:sz w:val="20"/>
                <w:szCs w:val="20"/>
                <w:spacing w:val="2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G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izonit</w:t>
            </w:r>
            <w:r>
              <w:rPr>
                <w:rFonts w:ascii="Calibri" w:hAnsi="Calibri" w:cs="Calibri" w:eastAsia="Calibri"/>
                <w:sz w:val="20"/>
                <w:szCs w:val="20"/>
                <w:spacing w:val="27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dh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1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Prokurorse</w:t>
            </w:r>
            <w:r>
              <w:rPr>
                <w:rFonts w:ascii="Calibri" w:hAnsi="Calibri" w:cs="Calibri" w:eastAsia="Calibri"/>
                <w:sz w:val="20"/>
                <w:szCs w:val="20"/>
                <w:spacing w:val="29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Pergjithshme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6008" w:space="0" w:color="000000"/>
              <w:bottom w:val="single" w:sz="4.6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420" w:type="dxa"/>
            <w:tcBorders>
              <w:top w:val="single" w:sz="4.16008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610" w:type="dxa"/>
            <w:tcBorders>
              <w:top w:val="single" w:sz="4.16008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072" w:type="dxa"/>
            <w:tcBorders>
              <w:top w:val="single" w:sz="4.16008" w:space="0" w:color="000000"/>
              <w:bottom w:val="single" w:sz="4.640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16008" w:space="0" w:color="000000"/>
              <w:bottom w:val="single" w:sz="4.640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16008" w:space="0" w:color="000000"/>
              <w:bottom w:val="single" w:sz="4.640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16008" w:space="0" w:color="000000"/>
              <w:bottom w:val="single" w:sz="4.640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16008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640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40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Se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kt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ori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40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40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40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w w:val="103"/>
              </w:rPr>
              <w:t>lar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40" w:space="0" w:color="000000"/>
              <w:bottom w:val="single" w:sz="4.64008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40" w:space="0" w:color="000000"/>
              <w:bottom w:val="single" w:sz="4.64008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640" w:space="0" w:color="000000"/>
              <w:bottom w:val="single" w:sz="4.64008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40" w:space="0" w:color="000000"/>
              <w:bottom w:val="single" w:sz="4.64008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640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977" w:hRule="exact"/>
        </w:trPr>
        <w:tc>
          <w:tcPr>
            <w:tcW w:w="630" w:type="dxa"/>
            <w:tcBorders>
              <w:top w:val="single" w:sz="4.64008" w:space="0" w:color="000000"/>
              <w:bottom w:val="single" w:sz="4.16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4008" w:space="0" w:color="000000"/>
              <w:bottom w:val="single" w:sz="4.16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Zv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/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2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Sek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ori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4008" w:space="0" w:color="000000"/>
              <w:bottom w:val="single" w:sz="4.16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4008" w:space="0" w:color="000000"/>
              <w:bottom w:val="single" w:sz="4.16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4008" w:space="0" w:color="000000"/>
              <w:bottom w:val="single" w:sz="4.16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4" w:after="0" w:line="268" w:lineRule="auto"/>
              <w:ind w:left="95" w:right="98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mes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em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4008" w:space="0" w:color="000000"/>
              <w:bottom w:val="single" w:sz="4.16008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4008" w:space="0" w:color="000000"/>
              <w:bottom w:val="single" w:sz="4.16008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4008" w:space="0" w:color="000000"/>
              <w:bottom w:val="single" w:sz="4.16008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49" w:type="dxa"/>
            <w:tcBorders>
              <w:top w:val="single" w:sz="4.64008" w:space="0" w:color="000000"/>
              <w:bottom w:val="single" w:sz="4.16008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64008" w:space="0" w:color="000000"/>
              <w:bottom w:val="single" w:sz="4.16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</w:tbl>
    <w:p>
      <w:pPr>
        <w:spacing w:after="0"/>
        <w:sectPr>
          <w:pgMar w:header="0" w:footer="779" w:top="1120" w:bottom="960" w:left="1480" w:right="1460"/>
          <w:pgSz w:w="12240" w:h="15840"/>
        </w:sectPr>
      </w:pPr>
      <w:rPr/>
    </w:p>
    <w:p>
      <w:pPr>
        <w:spacing w:before="8" w:after="0" w:line="90" w:lineRule="exact"/>
        <w:jc w:val="left"/>
        <w:rPr>
          <w:sz w:val="9"/>
          <w:szCs w:val="9"/>
        </w:rPr>
      </w:pPr>
      <w:rPr/>
      <w:r>
        <w:rPr>
          <w:sz w:val="9"/>
          <w:szCs w:val="9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95.799904" w:type="dxa"/>
      </w:tblPr>
      <w:tblGrid/>
      <w:tr>
        <w:trPr>
          <w:trHeight w:val="973" w:hRule="exact"/>
        </w:trPr>
        <w:tc>
          <w:tcPr>
            <w:tcW w:w="630" w:type="dxa"/>
            <w:tcBorders>
              <w:top w:val="nil" w:sz="6" w:space="0" w:color="auto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nil" w:sz="6" w:space="0" w:color="auto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Përgjegjës</w:t>
            </w:r>
            <w:r>
              <w:rPr>
                <w:rFonts w:ascii="Calibri" w:hAnsi="Calibri" w:cs="Calibri" w:eastAsia="Calibri"/>
                <w:sz w:val="20"/>
                <w:szCs w:val="20"/>
                <w:spacing w:val="2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Grupi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nil" w:sz="6" w:space="0" w:color="auto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4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nil" w:sz="6" w:space="0" w:color="auto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nil" w:sz="6" w:space="0" w:color="auto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6" w:after="0" w:line="267" w:lineRule="auto"/>
              <w:ind w:left="95" w:right="98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mes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em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nil" w:sz="6" w:space="0" w:color="auto"/>
              <w:bottom w:val="single" w:sz="4.639840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nil" w:sz="6" w:space="0" w:color="auto"/>
              <w:bottom w:val="single" w:sz="4.639840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nil" w:sz="6" w:space="0" w:color="auto"/>
              <w:bottom w:val="single" w:sz="4.639840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4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49" w:type="dxa"/>
            <w:tcBorders>
              <w:top w:val="nil" w:sz="6" w:space="0" w:color="auto"/>
              <w:bottom w:val="single" w:sz="4.639840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nil" w:sz="6" w:space="0" w:color="auto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4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Trup</w:t>
            </w:r>
            <w:r>
              <w:rPr>
                <w:rFonts w:ascii="Calibri" w:hAnsi="Calibri" w:cs="Calibri" w:eastAsia="Calibri"/>
                <w:sz w:val="20"/>
                <w:szCs w:val="20"/>
                <w:spacing w:val="14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h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ër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b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mi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56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4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9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ulet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39840" w:space="0" w:color="000000"/>
              <w:bottom w:val="single" w:sz="4.639840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39840" w:space="0" w:color="000000"/>
              <w:bottom w:val="single" w:sz="4.639840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56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4" w:hRule="exact"/>
        </w:trPr>
        <w:tc>
          <w:tcPr>
            <w:tcW w:w="63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  <w:shd w:val="clear" w:color="auto" w:fill="DCE6F1"/>
          </w:tcPr>
          <w:p>
            <w:pPr/>
            <w:rPr/>
          </w:p>
        </w:tc>
        <w:tc>
          <w:tcPr>
            <w:tcW w:w="2731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  <w:shd w:val="clear" w:color="auto" w:fill="DCE6F1"/>
          </w:tcPr>
          <w:p>
            <w:pPr>
              <w:spacing w:before="17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Shuma: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  <w:shd w:val="clear" w:color="auto" w:fill="DCE6F1"/>
          </w:tcPr>
          <w:p>
            <w:pPr>
              <w:spacing w:before="17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62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4" w:after="0" w:line="267" w:lineRule="auto"/>
              <w:ind w:left="96" w:right="41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(</w:t>
            </w:r>
            <w:r>
              <w:rPr>
                <w:rFonts w:ascii="Calibri" w:hAnsi="Calibri" w:cs="Calibri" w:eastAsia="Calibri"/>
                <w:sz w:val="20"/>
                <w:szCs w:val="20"/>
                <w:spacing w:val="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6</w:t>
            </w:r>
            <w:r>
              <w:rPr>
                <w:rFonts w:ascii="Calibri" w:hAnsi="Calibri" w:cs="Calibri" w:eastAsia="Calibri"/>
                <w:sz w:val="20"/>
                <w:szCs w:val="20"/>
                <w:spacing w:val="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+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56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)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DCE6F1"/>
          </w:tcPr>
          <w:p>
            <w:pPr/>
            <w:rPr/>
          </w:p>
        </w:tc>
        <w:tc>
          <w:tcPr>
            <w:tcW w:w="1072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16008" w:space="0" w:color="000000"/>
            </w:tcBorders>
            <w:shd w:val="clear" w:color="auto" w:fill="DCE6F1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43" w:type="dxa"/>
            <w:tcBorders>
              <w:top w:val="single" w:sz="4.639840" w:space="0" w:color="000000"/>
              <w:bottom w:val="single" w:sz="4.639840" w:space="0" w:color="000000"/>
              <w:left w:val="single" w:sz="4.16008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15984" w:space="0" w:color="000000"/>
            </w:tcBorders>
            <w:shd w:val="clear" w:color="auto" w:fill="DCE6F1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5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49" w:type="dxa"/>
            <w:tcBorders>
              <w:top w:val="single" w:sz="4.639840" w:space="0" w:color="000000"/>
              <w:bottom w:val="single" w:sz="4.639840" w:space="0" w:color="000000"/>
              <w:left w:val="single" w:sz="4.15984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56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977" w:hRule="exact"/>
        </w:trPr>
        <w:tc>
          <w:tcPr>
            <w:tcW w:w="630" w:type="dxa"/>
            <w:tcBorders>
              <w:top w:val="single" w:sz="4.639840" w:space="0" w:color="000000"/>
              <w:bottom w:val="single" w:sz="4.15984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2731" w:type="dxa"/>
            <w:tcBorders>
              <w:top w:val="single" w:sz="4.639840" w:space="0" w:color="000000"/>
              <w:bottom w:val="single" w:sz="4.15984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5" w:after="0" w:line="267" w:lineRule="auto"/>
              <w:ind w:left="95" w:right="191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Sektori</w:t>
            </w:r>
            <w:r>
              <w:rPr>
                <w:rFonts w:ascii="Calibri" w:hAnsi="Calibri" w:cs="Calibri" w:eastAsia="Calibri"/>
                <w:sz w:val="20"/>
                <w:szCs w:val="20"/>
                <w:spacing w:val="1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to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24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Daj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,</w:t>
            </w:r>
            <w:r>
              <w:rPr>
                <w:rFonts w:ascii="Calibri" w:hAnsi="Calibri" w:cs="Calibri" w:eastAsia="Calibri"/>
                <w:sz w:val="20"/>
                <w:szCs w:val="20"/>
                <w:spacing w:val="1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zë,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Kr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abe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1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(Rezidenca</w:t>
            </w:r>
            <w:r>
              <w:rPr>
                <w:rFonts w:ascii="Calibri" w:hAnsi="Calibri" w:cs="Calibri" w:eastAsia="Calibri"/>
                <w:sz w:val="20"/>
                <w:szCs w:val="20"/>
                <w:spacing w:val="2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K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V)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39840" w:space="0" w:color="000000"/>
              <w:bottom w:val="single" w:sz="4.15984" w:space="0" w:color="000000"/>
              <w:left w:val="single" w:sz="4.6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420" w:type="dxa"/>
            <w:tcBorders>
              <w:top w:val="single" w:sz="4.639840" w:space="0" w:color="000000"/>
              <w:bottom w:val="single" w:sz="4.15984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610" w:type="dxa"/>
            <w:tcBorders>
              <w:top w:val="single" w:sz="4.639840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072" w:type="dxa"/>
            <w:tcBorders>
              <w:top w:val="single" w:sz="4.639840" w:space="0" w:color="000000"/>
              <w:bottom w:val="single" w:sz="4.15984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39840" w:space="0" w:color="000000"/>
              <w:bottom w:val="single" w:sz="4.15984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39840" w:space="0" w:color="000000"/>
              <w:bottom w:val="single" w:sz="4.15984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39840" w:space="0" w:color="000000"/>
              <w:bottom w:val="single" w:sz="4.15984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639840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979" w:hRule="exact"/>
        </w:trPr>
        <w:tc>
          <w:tcPr>
            <w:tcW w:w="630" w:type="dxa"/>
            <w:tcBorders>
              <w:top w:val="single" w:sz="4.15984" w:space="0" w:color="000000"/>
              <w:bottom w:val="single" w:sz="4.15984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3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15984" w:space="0" w:color="000000"/>
              <w:bottom w:val="single" w:sz="4.15984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3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Se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kt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ori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5984" w:space="0" w:color="000000"/>
              <w:bottom w:val="single" w:sz="4.15984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3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15984" w:space="0" w:color="000000"/>
              <w:bottom w:val="single" w:sz="4.15984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3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15984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6" w:after="0" w:line="268" w:lineRule="auto"/>
              <w:ind w:left="95" w:right="98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mes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em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15984" w:space="0" w:color="000000"/>
              <w:bottom w:val="single" w:sz="4.15984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15984" w:space="0" w:color="000000"/>
              <w:bottom w:val="single" w:sz="4.15984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15984" w:space="0" w:color="000000"/>
              <w:bottom w:val="single" w:sz="4.15984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49" w:type="dxa"/>
            <w:tcBorders>
              <w:top w:val="single" w:sz="4.15984" w:space="0" w:color="000000"/>
              <w:bottom w:val="single" w:sz="4.15984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15984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977" w:hRule="exact"/>
        </w:trPr>
        <w:tc>
          <w:tcPr>
            <w:tcW w:w="630" w:type="dxa"/>
            <w:tcBorders>
              <w:top w:val="single" w:sz="4.15984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15984" w:space="0" w:color="000000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Zv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/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2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Sek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ori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5984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15984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15984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67" w:lineRule="auto"/>
              <w:ind w:left="95" w:right="98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mes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em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15984" w:space="0" w:color="000000"/>
              <w:bottom w:val="single" w:sz="4.639840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15984" w:space="0" w:color="000000"/>
              <w:bottom w:val="single" w:sz="4.639840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15984" w:space="0" w:color="000000"/>
              <w:bottom w:val="single" w:sz="4.639840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49" w:type="dxa"/>
            <w:tcBorders>
              <w:top w:val="single" w:sz="4.15984" w:space="0" w:color="000000"/>
              <w:bottom w:val="single" w:sz="4.639840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15984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Speciali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2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Shërbimin</w:t>
            </w:r>
            <w:r>
              <w:rPr>
                <w:rFonts w:ascii="Calibri" w:hAnsi="Calibri" w:cs="Calibri" w:eastAsia="Calibri"/>
                <w:sz w:val="20"/>
                <w:szCs w:val="20"/>
                <w:spacing w:val="27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Brënd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hëm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4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ulet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39840" w:space="0" w:color="000000"/>
              <w:bottom w:val="single" w:sz="4.639840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39840" w:space="0" w:color="000000"/>
              <w:bottom w:val="single" w:sz="4.639840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4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5" w:hRule="exact"/>
        </w:trPr>
        <w:tc>
          <w:tcPr>
            <w:tcW w:w="630" w:type="dxa"/>
            <w:tcBorders>
              <w:top w:val="single" w:sz="4.639840" w:space="0" w:color="000000"/>
              <w:bottom w:val="single" w:sz="4.15984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7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4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39840" w:space="0" w:color="000000"/>
              <w:bottom w:val="single" w:sz="4.15984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7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Trup</w:t>
            </w:r>
            <w:r>
              <w:rPr>
                <w:rFonts w:ascii="Calibri" w:hAnsi="Calibri" w:cs="Calibri" w:eastAsia="Calibri"/>
                <w:sz w:val="20"/>
                <w:szCs w:val="20"/>
                <w:spacing w:val="14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h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ër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b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mi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39840" w:space="0" w:color="000000"/>
              <w:bottom w:val="single" w:sz="4.15984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7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30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39840" w:space="0" w:color="000000"/>
              <w:bottom w:val="single" w:sz="4.15984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7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39840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7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ulet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39840" w:space="0" w:color="000000"/>
              <w:bottom w:val="single" w:sz="4.15984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39840" w:space="0" w:color="000000"/>
              <w:bottom w:val="single" w:sz="4.15984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39840" w:space="0" w:color="000000"/>
              <w:bottom w:val="single" w:sz="4.15984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39840" w:space="0" w:color="000000"/>
              <w:bottom w:val="single" w:sz="4.15984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30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639840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15984" w:space="0" w:color="000000"/>
              <w:bottom w:val="single" w:sz="4.15984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5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15984" w:space="0" w:color="000000"/>
              <w:bottom w:val="single" w:sz="4.15984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Shofer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5984" w:space="0" w:color="000000"/>
              <w:bottom w:val="single" w:sz="4.15984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15984" w:space="0" w:color="000000"/>
              <w:bottom w:val="single" w:sz="4.15984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15984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6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7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ulet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15984" w:space="0" w:color="000000"/>
              <w:bottom w:val="single" w:sz="4.15984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15984" w:space="0" w:color="000000"/>
              <w:bottom w:val="single" w:sz="4.15984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15984" w:space="0" w:color="000000"/>
              <w:bottom w:val="single" w:sz="4.15984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15984" w:space="0" w:color="000000"/>
              <w:bottom w:val="single" w:sz="4.15984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15984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15984" w:space="0" w:color="000000"/>
              <w:bottom w:val="single" w:sz="4.16008" w:space="0" w:color="000000"/>
              <w:left w:val="single" w:sz="4.64008" w:space="0" w:color="000000"/>
              <w:right w:val="single" w:sz="4.64008" w:space="0" w:color="000000"/>
            </w:tcBorders>
            <w:shd w:val="clear" w:color="auto" w:fill="DCE6F1"/>
          </w:tcPr>
          <w:p>
            <w:pPr/>
            <w:rPr/>
          </w:p>
        </w:tc>
        <w:tc>
          <w:tcPr>
            <w:tcW w:w="2731" w:type="dxa"/>
            <w:tcBorders>
              <w:top w:val="single" w:sz="4.15984" w:space="0" w:color="000000"/>
              <w:bottom w:val="single" w:sz="4.16008" w:space="0" w:color="000000"/>
              <w:left w:val="single" w:sz="4.64008" w:space="0" w:color="000000"/>
              <w:right w:val="single" w:sz="4.640" w:space="0" w:color="000000"/>
            </w:tcBorders>
            <w:shd w:val="clear" w:color="auto" w:fill="DCE6F1"/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Shuma: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5984" w:space="0" w:color="000000"/>
              <w:bottom w:val="single" w:sz="4.16008" w:space="0" w:color="000000"/>
              <w:left w:val="single" w:sz="4.640" w:space="0" w:color="000000"/>
              <w:right w:val="single" w:sz="4.64008" w:space="0" w:color="000000"/>
            </w:tcBorders>
            <w:shd w:val="clear" w:color="auto" w:fill="DCE6F1"/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37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15984" w:space="0" w:color="000000"/>
              <w:bottom w:val="single" w:sz="4.16008" w:space="0" w:color="000000"/>
              <w:left w:val="single" w:sz="4.64008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5" w:after="0" w:line="267" w:lineRule="auto"/>
              <w:ind w:left="96" w:right="41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(</w:t>
            </w:r>
            <w:r>
              <w:rPr>
                <w:rFonts w:ascii="Calibri" w:hAnsi="Calibri" w:cs="Calibri" w:eastAsia="Calibri"/>
                <w:sz w:val="20"/>
                <w:szCs w:val="20"/>
                <w:spacing w:val="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+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35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)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15984" w:space="0" w:color="000000"/>
              <w:bottom w:val="single" w:sz="4.16008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DCE6F1"/>
          </w:tcPr>
          <w:p>
            <w:pPr/>
            <w:rPr/>
          </w:p>
        </w:tc>
        <w:tc>
          <w:tcPr>
            <w:tcW w:w="1072" w:type="dxa"/>
            <w:tcBorders>
              <w:top w:val="single" w:sz="4.15984" w:space="0" w:color="000000"/>
              <w:bottom w:val="single" w:sz="4.16008" w:space="0" w:color="000000"/>
              <w:left w:val="single" w:sz="4.639840" w:space="0" w:color="000000"/>
              <w:right w:val="single" w:sz="4.16008" w:space="0" w:color="000000"/>
            </w:tcBorders>
            <w:shd w:val="clear" w:color="auto" w:fill="DCE6F1"/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43" w:type="dxa"/>
            <w:tcBorders>
              <w:top w:val="single" w:sz="4.15984" w:space="0" w:color="000000"/>
              <w:bottom w:val="single" w:sz="4.16008" w:space="0" w:color="000000"/>
              <w:left w:val="single" w:sz="4.16008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15984" w:space="0" w:color="000000"/>
              <w:bottom w:val="single" w:sz="4.16008" w:space="0" w:color="000000"/>
              <w:left w:val="single" w:sz="4.639840" w:space="0" w:color="000000"/>
              <w:right w:val="single" w:sz="4.15984" w:space="0" w:color="000000"/>
            </w:tcBorders>
            <w:shd w:val="clear" w:color="auto" w:fill="DCE6F1"/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49" w:type="dxa"/>
            <w:tcBorders>
              <w:top w:val="single" w:sz="4.15984" w:space="0" w:color="000000"/>
              <w:bottom w:val="single" w:sz="4.16008" w:space="0" w:color="000000"/>
              <w:left w:val="single" w:sz="4.15984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35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15984" w:space="0" w:color="000000"/>
              <w:bottom w:val="single" w:sz="4.16008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977" w:hRule="exact"/>
        </w:trPr>
        <w:tc>
          <w:tcPr>
            <w:tcW w:w="630" w:type="dxa"/>
            <w:tcBorders>
              <w:top w:val="single" w:sz="4.16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2731" w:type="dxa"/>
            <w:tcBorders>
              <w:top w:val="single" w:sz="4.16008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5" w:after="0" w:line="267" w:lineRule="auto"/>
              <w:ind w:left="95" w:right="552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Sektori</w:t>
            </w:r>
            <w:r>
              <w:rPr>
                <w:rFonts w:ascii="Calibri" w:hAnsi="Calibri" w:cs="Calibri" w:eastAsia="Calibri"/>
                <w:sz w:val="20"/>
                <w:szCs w:val="20"/>
                <w:spacing w:val="1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to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24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Du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ës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(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u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j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tje</w:t>
            </w:r>
            <w:r>
              <w:rPr>
                <w:rFonts w:ascii="Calibri" w:hAnsi="Calibri" w:cs="Calibri" w:eastAsia="Calibri"/>
                <w:sz w:val="20"/>
                <w:szCs w:val="20"/>
                <w:spacing w:val="17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zidencave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Du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rë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,</w:t>
            </w:r>
            <w:r>
              <w:rPr>
                <w:rFonts w:ascii="Calibri" w:hAnsi="Calibri" w:cs="Calibri" w:eastAsia="Calibri"/>
                <w:sz w:val="20"/>
                <w:szCs w:val="20"/>
                <w:spacing w:val="19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V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lipoj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)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6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420" w:type="dxa"/>
            <w:tcBorders>
              <w:top w:val="single" w:sz="4.16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610" w:type="dxa"/>
            <w:tcBorders>
              <w:top w:val="single" w:sz="4.16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072" w:type="dxa"/>
            <w:tcBorders>
              <w:top w:val="single" w:sz="4.16008" w:space="0" w:color="000000"/>
              <w:bottom w:val="single" w:sz="4.64008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16008" w:space="0" w:color="000000"/>
              <w:bottom w:val="single" w:sz="4.64008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16008" w:space="0" w:color="000000"/>
              <w:bottom w:val="single" w:sz="4.64008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16008" w:space="0" w:color="000000"/>
              <w:bottom w:val="single" w:sz="4.64008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16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64008" w:space="0" w:color="000000"/>
              <w:bottom w:val="single" w:sz="4.6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4008" w:space="0" w:color="000000"/>
              <w:bottom w:val="single" w:sz="4.6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Se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kt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ori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4008" w:space="0" w:color="000000"/>
              <w:bottom w:val="single" w:sz="4.6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4008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4008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w w:val="103"/>
              </w:rPr>
              <w:t>lar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4008" w:space="0" w:color="000000"/>
              <w:bottom w:val="single" w:sz="4.640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4008" w:space="0" w:color="000000"/>
              <w:bottom w:val="single" w:sz="4.640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64008" w:space="0" w:color="000000"/>
              <w:bottom w:val="single" w:sz="4.640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4008" w:space="0" w:color="000000"/>
              <w:bottom w:val="single" w:sz="4.640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64008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978" w:hRule="exact"/>
        </w:trPr>
        <w:tc>
          <w:tcPr>
            <w:tcW w:w="630" w:type="dxa"/>
            <w:tcBorders>
              <w:top w:val="single" w:sz="4.640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40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Zv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/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2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Sek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ori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40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40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40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67" w:lineRule="auto"/>
              <w:ind w:left="95" w:right="98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mes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em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40" w:space="0" w:color="000000"/>
              <w:bottom w:val="single" w:sz="4.64008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40" w:space="0" w:color="000000"/>
              <w:bottom w:val="single" w:sz="4.64008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40" w:space="0" w:color="000000"/>
              <w:bottom w:val="single" w:sz="4.64008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>
              <w:spacing w:before="17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49" w:type="dxa"/>
            <w:tcBorders>
              <w:top w:val="single" w:sz="4.640" w:space="0" w:color="000000"/>
              <w:bottom w:val="single" w:sz="4.64008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640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4" w:hRule="exact"/>
        </w:trPr>
        <w:tc>
          <w:tcPr>
            <w:tcW w:w="630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Pergjegjes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29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Turni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5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4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9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ulet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4008" w:space="0" w:color="000000"/>
              <w:bottom w:val="single" w:sz="4.64008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4008" w:space="0" w:color="000000"/>
              <w:bottom w:val="single" w:sz="4.64008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5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4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Trup</w:t>
            </w:r>
            <w:r>
              <w:rPr>
                <w:rFonts w:ascii="Calibri" w:hAnsi="Calibri" w:cs="Calibri" w:eastAsia="Calibri"/>
                <w:sz w:val="20"/>
                <w:szCs w:val="20"/>
                <w:spacing w:val="14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h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ër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b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mi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4008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5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ulet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4008" w:space="0" w:color="000000"/>
              <w:bottom w:val="single" w:sz="4.639840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4008" w:space="0" w:color="000000"/>
              <w:bottom w:val="single" w:sz="4.639840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5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5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Trup</w:t>
            </w:r>
            <w:r>
              <w:rPr>
                <w:rFonts w:ascii="Calibri" w:hAnsi="Calibri" w:cs="Calibri" w:eastAsia="Calibri"/>
                <w:sz w:val="20"/>
                <w:szCs w:val="20"/>
                <w:spacing w:val="14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h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ër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b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mi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5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4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9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ulet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39840" w:space="0" w:color="000000"/>
              <w:bottom w:val="single" w:sz="4.639840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39840" w:space="0" w:color="000000"/>
              <w:bottom w:val="single" w:sz="4.639840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5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</w:tbl>
    <w:p>
      <w:pPr>
        <w:spacing w:after="0"/>
        <w:sectPr>
          <w:pgMar w:header="0" w:footer="779" w:top="1120" w:bottom="960" w:left="1480" w:right="1460"/>
          <w:pgSz w:w="12240" w:h="15840"/>
        </w:sectPr>
      </w:pPr>
      <w:rPr/>
    </w:p>
    <w:p>
      <w:pPr>
        <w:spacing w:before="8" w:after="0" w:line="90" w:lineRule="exact"/>
        <w:jc w:val="left"/>
        <w:rPr>
          <w:sz w:val="9"/>
          <w:szCs w:val="9"/>
        </w:rPr>
      </w:pPr>
      <w:rPr/>
      <w:r>
        <w:rPr>
          <w:sz w:val="9"/>
          <w:szCs w:val="9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95.799904" w:type="dxa"/>
      </w:tblPr>
      <w:tblGrid/>
      <w:tr>
        <w:trPr>
          <w:trHeight w:val="700" w:hRule="exact"/>
        </w:trPr>
        <w:tc>
          <w:tcPr>
            <w:tcW w:w="630" w:type="dxa"/>
            <w:tcBorders>
              <w:top w:val="nil" w:sz="6" w:space="0" w:color="auto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6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nil" w:sz="6" w:space="0" w:color="auto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Shofer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nil" w:sz="6" w:space="0" w:color="auto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30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nil" w:sz="6" w:space="0" w:color="auto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nil" w:sz="6" w:space="0" w:color="auto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6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ulet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nil" w:sz="6" w:space="0" w:color="auto"/>
              <w:bottom w:val="single" w:sz="4.639840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nil" w:sz="6" w:space="0" w:color="auto"/>
              <w:bottom w:val="single" w:sz="4.639840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nil" w:sz="6" w:space="0" w:color="auto"/>
              <w:bottom w:val="single" w:sz="4.639840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nil" w:sz="6" w:space="0" w:color="auto"/>
              <w:bottom w:val="single" w:sz="4.639840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30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nil" w:sz="6" w:space="0" w:color="auto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5" w:hRule="exact"/>
        </w:trPr>
        <w:tc>
          <w:tcPr>
            <w:tcW w:w="63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  <w:shd w:val="clear" w:color="auto" w:fill="DCE6F1"/>
          </w:tcPr>
          <w:p>
            <w:pPr/>
            <w:rPr/>
          </w:p>
        </w:tc>
        <w:tc>
          <w:tcPr>
            <w:tcW w:w="2731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  <w:shd w:val="clear" w:color="auto" w:fill="DCE6F1"/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Shuma: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  <w:shd w:val="clear" w:color="auto" w:fill="DCE6F1"/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47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6" w:after="0" w:line="266" w:lineRule="auto"/>
              <w:ind w:left="96" w:right="457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(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+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45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)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DCE6F1"/>
          </w:tcPr>
          <w:p>
            <w:pPr/>
            <w:rPr/>
          </w:p>
        </w:tc>
        <w:tc>
          <w:tcPr>
            <w:tcW w:w="1072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16008" w:space="0" w:color="000000"/>
            </w:tcBorders>
            <w:shd w:val="clear" w:color="auto" w:fill="DCE6F1"/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43" w:type="dxa"/>
            <w:tcBorders>
              <w:top w:val="single" w:sz="4.639840" w:space="0" w:color="000000"/>
              <w:bottom w:val="single" w:sz="4.639840" w:space="0" w:color="000000"/>
              <w:left w:val="single" w:sz="4.16008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15984" w:space="0" w:color="000000"/>
            </w:tcBorders>
            <w:shd w:val="clear" w:color="auto" w:fill="DCE6F1"/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49" w:type="dxa"/>
            <w:tcBorders>
              <w:top w:val="single" w:sz="4.639840" w:space="0" w:color="000000"/>
              <w:bottom w:val="single" w:sz="4.639840" w:space="0" w:color="000000"/>
              <w:left w:val="single" w:sz="4.15984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45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978" w:hRule="exact"/>
        </w:trPr>
        <w:tc>
          <w:tcPr>
            <w:tcW w:w="63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2731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Sek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9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au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on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2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V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orë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67" w:lineRule="auto"/>
              <w:ind w:left="95" w:right="115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(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u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j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tje</w:t>
            </w:r>
            <w:r>
              <w:rPr>
                <w:rFonts w:ascii="Calibri" w:hAnsi="Calibri" w:cs="Calibri" w:eastAsia="Calibri"/>
                <w:sz w:val="20"/>
                <w:szCs w:val="20"/>
                <w:spacing w:val="17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zidencave</w:t>
            </w:r>
            <w:r>
              <w:rPr>
                <w:rFonts w:ascii="Calibri" w:hAnsi="Calibri" w:cs="Calibri" w:eastAsia="Calibri"/>
                <w:sz w:val="20"/>
                <w:szCs w:val="20"/>
                <w:spacing w:val="34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Vlore,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Dher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)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42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610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072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39840" w:space="0" w:color="000000"/>
              <w:bottom w:val="single" w:sz="4.639840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39840" w:space="0" w:color="000000"/>
              <w:bottom w:val="single" w:sz="4.639840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639840" w:space="0" w:color="000000"/>
              <w:bottom w:val="single" w:sz="4.64032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39840" w:space="0" w:color="000000"/>
              <w:bottom w:val="single" w:sz="4.64032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Se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kt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ori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39840" w:space="0" w:color="000000"/>
              <w:bottom w:val="single" w:sz="4.64032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39840" w:space="0" w:color="000000"/>
              <w:bottom w:val="single" w:sz="4.64032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39840" w:space="0" w:color="000000"/>
              <w:bottom w:val="single" w:sz="4.64032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w w:val="103"/>
              </w:rPr>
              <w:t>lar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39840" w:space="0" w:color="000000"/>
              <w:bottom w:val="single" w:sz="4.64032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39840" w:space="0" w:color="000000"/>
              <w:bottom w:val="single" w:sz="4.64032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639840" w:space="0" w:color="000000"/>
              <w:bottom w:val="single" w:sz="4.64032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39840" w:space="0" w:color="000000"/>
              <w:bottom w:val="single" w:sz="4.64032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639840" w:space="0" w:color="000000"/>
              <w:bottom w:val="single" w:sz="4.64032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978" w:hRule="exact"/>
        </w:trPr>
        <w:tc>
          <w:tcPr>
            <w:tcW w:w="630" w:type="dxa"/>
            <w:tcBorders>
              <w:top w:val="single" w:sz="4.64032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4032" w:space="0" w:color="000000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Zv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/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2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Sek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ori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4032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4032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4032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4" w:after="0" w:line="268" w:lineRule="auto"/>
              <w:ind w:left="95" w:right="98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mes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em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4032" w:space="0" w:color="000000"/>
              <w:bottom w:val="single" w:sz="4.639840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4032" w:space="0" w:color="000000"/>
              <w:bottom w:val="single" w:sz="4.639840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4032" w:space="0" w:color="000000"/>
              <w:bottom w:val="single" w:sz="4.639840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49" w:type="dxa"/>
            <w:tcBorders>
              <w:top w:val="single" w:sz="4.64032" w:space="0" w:color="000000"/>
              <w:bottom w:val="single" w:sz="4.639840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64032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639840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39840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4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Speciali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2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Shërbimin</w:t>
            </w:r>
            <w:r>
              <w:rPr>
                <w:rFonts w:ascii="Calibri" w:hAnsi="Calibri" w:cs="Calibri" w:eastAsia="Calibri"/>
                <w:sz w:val="20"/>
                <w:szCs w:val="20"/>
                <w:spacing w:val="27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9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Brënd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hëm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39840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5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39840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39840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4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9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ulet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39840" w:space="0" w:color="000000"/>
              <w:bottom w:val="single" w:sz="4.64008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39840" w:space="0" w:color="000000"/>
              <w:bottom w:val="single" w:sz="4.64008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39840" w:space="0" w:color="000000"/>
              <w:bottom w:val="single" w:sz="4.64008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39840" w:space="0" w:color="000000"/>
              <w:bottom w:val="single" w:sz="4.64008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5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639840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4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Trup</w:t>
            </w:r>
            <w:r>
              <w:rPr>
                <w:rFonts w:ascii="Calibri" w:hAnsi="Calibri" w:cs="Calibri" w:eastAsia="Calibri"/>
                <w:sz w:val="20"/>
                <w:szCs w:val="20"/>
                <w:spacing w:val="14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h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ër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b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mi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4008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5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4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9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ulet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4008" w:space="0" w:color="000000"/>
              <w:bottom w:val="single" w:sz="4.639840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4008" w:space="0" w:color="000000"/>
              <w:bottom w:val="single" w:sz="4.639840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5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4" w:hRule="exact"/>
        </w:trPr>
        <w:tc>
          <w:tcPr>
            <w:tcW w:w="630" w:type="dxa"/>
            <w:tcBorders>
              <w:top w:val="single" w:sz="4.639840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7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5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39840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7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Trup</w:t>
            </w:r>
            <w:r>
              <w:rPr>
                <w:rFonts w:ascii="Calibri" w:hAnsi="Calibri" w:cs="Calibri" w:eastAsia="Calibri"/>
                <w:sz w:val="20"/>
                <w:szCs w:val="20"/>
                <w:spacing w:val="14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h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ër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b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mi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39840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7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20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39840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7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39840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4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ulet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39840" w:space="0" w:color="000000"/>
              <w:bottom w:val="single" w:sz="4.64008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39840" w:space="0" w:color="000000"/>
              <w:bottom w:val="single" w:sz="4.64008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39840" w:space="0" w:color="000000"/>
              <w:bottom w:val="single" w:sz="4.64008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39840" w:space="0" w:color="000000"/>
              <w:bottom w:val="single" w:sz="4.64008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20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639840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6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Shofer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4008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w w:val="103"/>
              </w:rPr>
              <w:t>lar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4008" w:space="0" w:color="000000"/>
              <w:bottom w:val="single" w:sz="4.639840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4008" w:space="0" w:color="000000"/>
              <w:bottom w:val="single" w:sz="4.639840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  <w:shd w:val="clear" w:color="auto" w:fill="DCE6F1"/>
          </w:tcPr>
          <w:p>
            <w:pPr/>
            <w:rPr/>
          </w:p>
        </w:tc>
        <w:tc>
          <w:tcPr>
            <w:tcW w:w="2731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  <w:shd w:val="clear" w:color="auto" w:fill="DCE6F1"/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Shuma: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  <w:shd w:val="clear" w:color="auto" w:fill="DCE6F1"/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33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4" w:after="0" w:line="269" w:lineRule="auto"/>
              <w:ind w:left="96" w:right="457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(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+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31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)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DCE6F1"/>
          </w:tcPr>
          <w:p>
            <w:pPr/>
            <w:rPr/>
          </w:p>
        </w:tc>
        <w:tc>
          <w:tcPr>
            <w:tcW w:w="1072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16008" w:space="0" w:color="000000"/>
            </w:tcBorders>
            <w:shd w:val="clear" w:color="auto" w:fill="DCE6F1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43" w:type="dxa"/>
            <w:tcBorders>
              <w:top w:val="single" w:sz="4.639840" w:space="0" w:color="000000"/>
              <w:bottom w:val="single" w:sz="4.639840" w:space="0" w:color="000000"/>
              <w:left w:val="single" w:sz="4.16008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15984" w:space="0" w:color="000000"/>
            </w:tcBorders>
            <w:shd w:val="clear" w:color="auto" w:fill="DCE6F1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49" w:type="dxa"/>
            <w:tcBorders>
              <w:top w:val="single" w:sz="4.639840" w:space="0" w:color="000000"/>
              <w:bottom w:val="single" w:sz="4.639840" w:space="0" w:color="000000"/>
              <w:left w:val="single" w:sz="4.15984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31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704" w:hRule="exact"/>
        </w:trPr>
        <w:tc>
          <w:tcPr>
            <w:tcW w:w="63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2731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4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Sektori</w:t>
            </w:r>
            <w:r>
              <w:rPr>
                <w:rFonts w:ascii="Calibri" w:hAnsi="Calibri" w:cs="Calibri" w:eastAsia="Calibri"/>
                <w:sz w:val="20"/>
                <w:szCs w:val="20"/>
                <w:spacing w:val="1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to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24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Pogra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d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ec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(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u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j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tje</w:t>
            </w:r>
            <w:r>
              <w:rPr>
                <w:rFonts w:ascii="Calibri" w:hAnsi="Calibri" w:cs="Calibri" w:eastAsia="Calibri"/>
                <w:sz w:val="20"/>
                <w:szCs w:val="20"/>
                <w:spacing w:val="17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ezidenca</w:t>
            </w:r>
            <w:r>
              <w:rPr>
                <w:rFonts w:ascii="Calibri" w:hAnsi="Calibri" w:cs="Calibri" w:eastAsia="Calibri"/>
                <w:sz w:val="20"/>
                <w:szCs w:val="20"/>
                <w:spacing w:val="27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)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42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610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072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39840" w:space="0" w:color="000000"/>
              <w:bottom w:val="single" w:sz="4.639840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39840" w:space="0" w:color="000000"/>
              <w:bottom w:val="single" w:sz="4.639840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979" w:hRule="exact"/>
        </w:trPr>
        <w:tc>
          <w:tcPr>
            <w:tcW w:w="630" w:type="dxa"/>
            <w:tcBorders>
              <w:top w:val="single" w:sz="4.639840" w:space="0" w:color="000000"/>
              <w:bottom w:val="single" w:sz="4.15984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39840" w:space="0" w:color="000000"/>
              <w:bottom w:val="single" w:sz="4.15984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Se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kt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ori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39840" w:space="0" w:color="000000"/>
              <w:bottom w:val="single" w:sz="4.15984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39840" w:space="0" w:color="000000"/>
              <w:bottom w:val="single" w:sz="4.15984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39840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68" w:lineRule="auto"/>
              <w:ind w:left="95" w:right="98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mes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em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39840" w:space="0" w:color="000000"/>
              <w:bottom w:val="single" w:sz="4.15984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39840" w:space="0" w:color="000000"/>
              <w:bottom w:val="single" w:sz="4.15984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39840" w:space="0" w:color="000000"/>
              <w:bottom w:val="single" w:sz="4.15984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49" w:type="dxa"/>
            <w:tcBorders>
              <w:top w:val="single" w:sz="4.639840" w:space="0" w:color="000000"/>
              <w:bottom w:val="single" w:sz="4.15984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639840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5" w:hRule="exact"/>
        </w:trPr>
        <w:tc>
          <w:tcPr>
            <w:tcW w:w="630" w:type="dxa"/>
            <w:tcBorders>
              <w:top w:val="single" w:sz="4.15984" w:space="0" w:color="000000"/>
              <w:bottom w:val="single" w:sz="4.6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15984" w:space="0" w:color="000000"/>
              <w:bottom w:val="single" w:sz="4.6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Trup</w:t>
            </w:r>
            <w:r>
              <w:rPr>
                <w:rFonts w:ascii="Calibri" w:hAnsi="Calibri" w:cs="Calibri" w:eastAsia="Calibri"/>
                <w:sz w:val="20"/>
                <w:szCs w:val="20"/>
                <w:spacing w:val="14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h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ër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b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mi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5984" w:space="0" w:color="000000"/>
              <w:bottom w:val="single" w:sz="4.6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15984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15984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ulet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15984" w:space="0" w:color="000000"/>
              <w:bottom w:val="single" w:sz="4.640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15984" w:space="0" w:color="000000"/>
              <w:bottom w:val="single" w:sz="4.640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15984" w:space="0" w:color="000000"/>
              <w:bottom w:val="single" w:sz="4.640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15984" w:space="0" w:color="000000"/>
              <w:bottom w:val="single" w:sz="4.640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10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15984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4008" w:space="0" w:color="000000"/>
            </w:tcBorders>
            <w:shd w:val="clear" w:color="auto" w:fill="DCE6F1"/>
          </w:tcPr>
          <w:p>
            <w:pPr/>
            <w:rPr/>
          </w:p>
        </w:tc>
        <w:tc>
          <w:tcPr>
            <w:tcW w:w="2731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40" w:space="0" w:color="000000"/>
            </w:tcBorders>
            <w:shd w:val="clear" w:color="auto" w:fill="DCE6F1"/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Shuma: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08" w:space="0" w:color="000000"/>
            </w:tcBorders>
            <w:shd w:val="clear" w:color="auto" w:fill="DCE6F1"/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5" w:after="0" w:line="267" w:lineRule="auto"/>
              <w:ind w:left="96" w:right="41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(</w:t>
            </w:r>
            <w:r>
              <w:rPr>
                <w:rFonts w:ascii="Calibri" w:hAnsi="Calibri" w:cs="Calibri" w:eastAsia="Calibri"/>
                <w:sz w:val="20"/>
                <w:szCs w:val="20"/>
                <w:spacing w:val="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+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14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)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DCE6F1"/>
          </w:tcPr>
          <w:p>
            <w:pPr/>
            <w:rPr/>
          </w:p>
        </w:tc>
        <w:tc>
          <w:tcPr>
            <w:tcW w:w="1072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16008" w:space="0" w:color="000000"/>
            </w:tcBorders>
            <w:shd w:val="clear" w:color="auto" w:fill="DCE6F1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43" w:type="dxa"/>
            <w:tcBorders>
              <w:top w:val="single" w:sz="4.640" w:space="0" w:color="000000"/>
              <w:bottom w:val="single" w:sz="4.640" w:space="0" w:color="000000"/>
              <w:left w:val="single" w:sz="4.16008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15984" w:space="0" w:color="000000"/>
            </w:tcBorders>
            <w:shd w:val="clear" w:color="auto" w:fill="DCE6F1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49" w:type="dxa"/>
            <w:tcBorders>
              <w:top w:val="single" w:sz="4.640" w:space="0" w:color="000000"/>
              <w:bottom w:val="single" w:sz="4.640" w:space="0" w:color="000000"/>
              <w:left w:val="single" w:sz="4.15984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10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640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  <w:shd w:val="clear" w:color="auto" w:fill="E6B8B7"/>
          </w:tcPr>
          <w:p>
            <w:pPr/>
            <w:rPr/>
          </w:p>
        </w:tc>
        <w:tc>
          <w:tcPr>
            <w:tcW w:w="2731" w:type="dxa"/>
            <w:tcBorders>
              <w:top w:val="single" w:sz="4.640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  <w:shd w:val="clear" w:color="auto" w:fill="E6B8B7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Shuma:</w:t>
            </w:r>
            <w:r>
              <w:rPr>
                <w:rFonts w:ascii="Calibri" w:hAnsi="Calibri" w:cs="Calibri" w:eastAsia="Calibri"/>
                <w:sz w:val="20"/>
                <w:szCs w:val="20"/>
                <w:spacing w:val="2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j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ësia</w:t>
            </w:r>
            <w:r>
              <w:rPr>
                <w:rFonts w:ascii="Calibri" w:hAnsi="Calibri" w:cs="Calibri" w:eastAsia="Calibri"/>
                <w:sz w:val="20"/>
                <w:szCs w:val="20"/>
                <w:spacing w:val="1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rë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40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  <w:shd w:val="clear" w:color="auto" w:fill="E6B8B7"/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6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40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  <w:shd w:val="clear" w:color="auto" w:fill="E6B8B7"/>
          </w:tcPr>
          <w:p>
            <w:pPr>
              <w:spacing w:before="4" w:after="0" w:line="269" w:lineRule="auto"/>
              <w:ind w:left="96" w:right="246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(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7</w:t>
            </w:r>
            <w:r>
              <w:rPr>
                <w:rFonts w:ascii="Calibri" w:hAnsi="Calibri" w:cs="Calibri" w:eastAsia="Calibri"/>
                <w:sz w:val="20"/>
                <w:szCs w:val="20"/>
                <w:spacing w:val="9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+189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)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40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E6B8B7"/>
          </w:tcPr>
          <w:p>
            <w:pPr/>
            <w:rPr/>
          </w:p>
        </w:tc>
        <w:tc>
          <w:tcPr>
            <w:tcW w:w="1072" w:type="dxa"/>
            <w:tcBorders>
              <w:top w:val="single" w:sz="4.640" w:space="0" w:color="000000"/>
              <w:bottom w:val="single" w:sz="4.64008" w:space="0" w:color="000000"/>
              <w:left w:val="single" w:sz="4.639840" w:space="0" w:color="000000"/>
              <w:right w:val="single" w:sz="4.16008" w:space="0" w:color="000000"/>
            </w:tcBorders>
            <w:shd w:val="clear" w:color="auto" w:fill="E6B8B7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43" w:type="dxa"/>
            <w:tcBorders>
              <w:top w:val="single" w:sz="4.640" w:space="0" w:color="000000"/>
              <w:bottom w:val="single" w:sz="4.64008" w:space="0" w:color="000000"/>
              <w:left w:val="single" w:sz="4.16008" w:space="0" w:color="000000"/>
              <w:right w:val="single" w:sz="4.639840" w:space="0" w:color="000000"/>
            </w:tcBorders>
            <w:shd w:val="clear" w:color="auto" w:fill="E6B8B7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7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640" w:space="0" w:color="000000"/>
              <w:bottom w:val="single" w:sz="4.64008" w:space="0" w:color="000000"/>
              <w:left w:val="single" w:sz="4.639840" w:space="0" w:color="000000"/>
              <w:right w:val="single" w:sz="4.15984" w:space="0" w:color="000000"/>
            </w:tcBorders>
            <w:shd w:val="clear" w:color="auto" w:fill="E6B8B7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49" w:type="dxa"/>
            <w:tcBorders>
              <w:top w:val="single" w:sz="4.640" w:space="0" w:color="000000"/>
              <w:bottom w:val="single" w:sz="4.64008" w:space="0" w:color="000000"/>
              <w:left w:val="single" w:sz="4.15984" w:space="0" w:color="000000"/>
              <w:right w:val="single" w:sz="4.639840" w:space="0" w:color="000000"/>
            </w:tcBorders>
            <w:shd w:val="clear" w:color="auto" w:fill="E6B8B7"/>
          </w:tcPr>
          <w:p>
            <w:pPr>
              <w:spacing w:before="4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18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9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9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640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E6B8B7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432" w:hRule="exact"/>
        </w:trPr>
        <w:tc>
          <w:tcPr>
            <w:tcW w:w="630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4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IX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4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NJ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1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ECIALE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420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610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072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4008" w:space="0" w:color="000000"/>
              <w:bottom w:val="single" w:sz="4.64008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4008" w:space="0" w:color="000000"/>
              <w:bottom w:val="single" w:sz="4.64008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4" w:hRule="exact"/>
        </w:trPr>
        <w:tc>
          <w:tcPr>
            <w:tcW w:w="630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  <w:shd w:val="clear" w:color="auto" w:fill="DCE6F1"/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j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ësie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w w:val="103"/>
              </w:rPr>
              <w:t>lar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4008" w:space="0" w:color="000000"/>
              <w:bottom w:val="single" w:sz="4.64008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4008" w:space="0" w:color="000000"/>
              <w:bottom w:val="single" w:sz="4.64008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  <w:shd w:val="clear" w:color="auto" w:fill="DCE6F1"/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Zv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/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2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Nj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6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7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w w:val="103"/>
              </w:rPr>
              <w:t>lar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4008" w:space="0" w:color="000000"/>
              <w:bottom w:val="single" w:sz="4.64008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>
              <w:spacing w:before="3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4008" w:space="0" w:color="000000"/>
              <w:bottom w:val="single" w:sz="4.64008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</w:tbl>
    <w:p>
      <w:pPr>
        <w:spacing w:after="0"/>
        <w:sectPr>
          <w:pgMar w:header="0" w:footer="779" w:top="1120" w:bottom="960" w:left="1480" w:right="1460"/>
          <w:pgSz w:w="12240" w:h="15840"/>
        </w:sectPr>
      </w:pPr>
      <w:rPr/>
    </w:p>
    <w:p>
      <w:pPr>
        <w:spacing w:before="8" w:after="0" w:line="90" w:lineRule="exact"/>
        <w:jc w:val="left"/>
        <w:rPr>
          <w:sz w:val="9"/>
          <w:szCs w:val="9"/>
        </w:rPr>
      </w:pPr>
      <w:rPr/>
      <w:r>
        <w:rPr>
          <w:sz w:val="9"/>
          <w:szCs w:val="9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95.799904" w:type="dxa"/>
      </w:tblPr>
      <w:tblGrid/>
      <w:tr>
        <w:trPr>
          <w:trHeight w:val="700" w:hRule="exact"/>
        </w:trPr>
        <w:tc>
          <w:tcPr>
            <w:tcW w:w="630" w:type="dxa"/>
            <w:tcBorders>
              <w:top w:val="nil" w:sz="6" w:space="0" w:color="auto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nil" w:sz="6" w:space="0" w:color="auto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6" w:after="0" w:line="267" w:lineRule="auto"/>
              <w:ind w:left="95" w:right="547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Speciali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2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h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er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b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met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opera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c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ionale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nil" w:sz="6" w:space="0" w:color="auto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nil" w:sz="6" w:space="0" w:color="auto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nil" w:sz="6" w:space="0" w:color="auto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6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w w:val="103"/>
              </w:rPr>
              <w:t>lar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nil" w:sz="6" w:space="0" w:color="auto"/>
              <w:bottom w:val="single" w:sz="4.639840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nil" w:sz="6" w:space="0" w:color="auto"/>
              <w:bottom w:val="single" w:sz="4.639840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nil" w:sz="6" w:space="0" w:color="auto"/>
              <w:bottom w:val="single" w:sz="4.639840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nil" w:sz="6" w:space="0" w:color="auto"/>
              <w:bottom w:val="single" w:sz="4.639840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nil" w:sz="6" w:space="0" w:color="auto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4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6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Speciali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2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Perga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itjen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7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Fi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z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ke/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rofesionale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6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7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w w:val="103"/>
              </w:rPr>
              <w:t>lar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39840" w:space="0" w:color="000000"/>
              <w:bottom w:val="single" w:sz="4.639840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39840" w:space="0" w:color="000000"/>
              <w:bottom w:val="single" w:sz="4.639840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978" w:hRule="exact"/>
        </w:trPr>
        <w:tc>
          <w:tcPr>
            <w:tcW w:w="63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5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Speciali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2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Sherbimet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Mbeshtete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3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Logji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ke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67" w:lineRule="auto"/>
              <w:ind w:left="95" w:right="98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mes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em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39840" w:space="0" w:color="000000"/>
              <w:bottom w:val="single" w:sz="4.639840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49" w:type="dxa"/>
            <w:tcBorders>
              <w:top w:val="single" w:sz="4.639840" w:space="0" w:color="000000"/>
              <w:bottom w:val="single" w:sz="4.639840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639840" w:space="0" w:color="000000"/>
              <w:bottom w:val="single" w:sz="4.64032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6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39840" w:space="0" w:color="000000"/>
              <w:bottom w:val="single" w:sz="4.64032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Trup</w:t>
            </w:r>
            <w:r>
              <w:rPr>
                <w:rFonts w:ascii="Calibri" w:hAnsi="Calibri" w:cs="Calibri" w:eastAsia="Calibri"/>
                <w:sz w:val="20"/>
                <w:szCs w:val="20"/>
                <w:spacing w:val="14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h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ër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b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mi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39840" w:space="0" w:color="000000"/>
              <w:bottom w:val="single" w:sz="4.64032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5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39840" w:space="0" w:color="000000"/>
              <w:bottom w:val="single" w:sz="4.64032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39840" w:space="0" w:color="000000"/>
              <w:bottom w:val="single" w:sz="4.64032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ulet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39840" w:space="0" w:color="000000"/>
              <w:bottom w:val="single" w:sz="4.64032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39840" w:space="0" w:color="000000"/>
              <w:bottom w:val="single" w:sz="4.64032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39840" w:space="0" w:color="000000"/>
              <w:bottom w:val="single" w:sz="4.64032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39840" w:space="0" w:color="000000"/>
              <w:bottom w:val="single" w:sz="4.64032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5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639840" w:space="0" w:color="000000"/>
              <w:bottom w:val="single" w:sz="4.64032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64032" w:space="0" w:color="000000"/>
              <w:bottom w:val="single" w:sz="4.64032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7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4032" w:space="0" w:color="000000"/>
              <w:bottom w:val="single" w:sz="4.64032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Pr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ok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st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e/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k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vi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ste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4032" w:space="0" w:color="000000"/>
              <w:bottom w:val="single" w:sz="4.64032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4032" w:space="0" w:color="000000"/>
              <w:bottom w:val="single" w:sz="4.64032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4032" w:space="0" w:color="000000"/>
              <w:bottom w:val="single" w:sz="4.64032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4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9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ulet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4032" w:space="0" w:color="000000"/>
              <w:bottom w:val="single" w:sz="4.64032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4032" w:space="0" w:color="000000"/>
              <w:bottom w:val="single" w:sz="4.64032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4032" w:space="0" w:color="000000"/>
              <w:bottom w:val="single" w:sz="4.64032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4032" w:space="0" w:color="000000"/>
              <w:bottom w:val="single" w:sz="4.64032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64032" w:space="0" w:color="000000"/>
              <w:bottom w:val="single" w:sz="4.64032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5" w:hRule="exact"/>
        </w:trPr>
        <w:tc>
          <w:tcPr>
            <w:tcW w:w="630" w:type="dxa"/>
            <w:tcBorders>
              <w:top w:val="single" w:sz="4.64032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7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8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4032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7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Shofer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4032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7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4032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7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4032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7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ulet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4032" w:space="0" w:color="000000"/>
              <w:bottom w:val="single" w:sz="4.64008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4032" w:space="0" w:color="000000"/>
              <w:bottom w:val="single" w:sz="4.64008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4032" w:space="0" w:color="000000"/>
              <w:bottom w:val="single" w:sz="4.64008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4032" w:space="0" w:color="000000"/>
              <w:bottom w:val="single" w:sz="4.64008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64032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  <w:shd w:val="clear" w:color="auto" w:fill="DCE6F1"/>
          </w:tcPr>
          <w:p>
            <w:pPr/>
            <w:rPr/>
          </w:p>
        </w:tc>
        <w:tc>
          <w:tcPr>
            <w:tcW w:w="2731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  <w:shd w:val="clear" w:color="auto" w:fill="DCE6F1"/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Shuma: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  <w:shd w:val="clear" w:color="auto" w:fill="DCE6F1"/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6" w:after="0" w:line="266" w:lineRule="auto"/>
              <w:ind w:left="96" w:right="513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(</w:t>
            </w:r>
            <w:r>
              <w:rPr>
                <w:rFonts w:ascii="Calibri" w:hAnsi="Calibri" w:cs="Calibri" w:eastAsia="Calibri"/>
                <w:sz w:val="20"/>
                <w:szCs w:val="20"/>
                <w:spacing w:val="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5</w:t>
            </w:r>
            <w:r>
              <w:rPr>
                <w:rFonts w:ascii="Calibri" w:hAnsi="Calibri" w:cs="Calibri" w:eastAsia="Calibri"/>
                <w:sz w:val="20"/>
                <w:szCs w:val="20"/>
                <w:spacing w:val="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+7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)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DCE6F1"/>
          </w:tcPr>
          <w:p>
            <w:pPr/>
            <w:rPr/>
          </w:p>
        </w:tc>
        <w:tc>
          <w:tcPr>
            <w:tcW w:w="1072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16008" w:space="0" w:color="000000"/>
            </w:tcBorders>
            <w:shd w:val="clear" w:color="auto" w:fill="DCE6F1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43" w:type="dxa"/>
            <w:tcBorders>
              <w:top w:val="single" w:sz="4.64008" w:space="0" w:color="000000"/>
              <w:bottom w:val="single" w:sz="4.64008" w:space="0" w:color="000000"/>
              <w:left w:val="single" w:sz="4.16008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4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15984" w:space="0" w:color="000000"/>
            </w:tcBorders>
            <w:shd w:val="clear" w:color="auto" w:fill="DCE6F1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49" w:type="dxa"/>
            <w:tcBorders>
              <w:top w:val="single" w:sz="4.64008" w:space="0" w:color="000000"/>
              <w:bottom w:val="single" w:sz="4.64008" w:space="0" w:color="000000"/>
              <w:left w:val="single" w:sz="4.15984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7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433" w:hRule="exact"/>
        </w:trPr>
        <w:tc>
          <w:tcPr>
            <w:tcW w:w="630" w:type="dxa"/>
            <w:tcBorders>
              <w:top w:val="single" w:sz="4.64008" w:space="0" w:color="000000"/>
              <w:bottom w:val="single" w:sz="4.16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2731" w:type="dxa"/>
            <w:tcBorders>
              <w:top w:val="single" w:sz="4.64008" w:space="0" w:color="000000"/>
              <w:bottom w:val="single" w:sz="4.16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Sektor</w:t>
            </w:r>
            <w:r>
              <w:rPr>
                <w:rFonts w:ascii="Calibri" w:hAnsi="Calibri" w:cs="Calibri" w:eastAsia="Calibri"/>
                <w:sz w:val="20"/>
                <w:szCs w:val="20"/>
                <w:spacing w:val="17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Spe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c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ial</w:t>
            </w:r>
            <w:r>
              <w:rPr>
                <w:rFonts w:ascii="Calibri" w:hAnsi="Calibri" w:cs="Calibri" w:eastAsia="Calibri"/>
                <w:sz w:val="20"/>
                <w:szCs w:val="20"/>
                <w:spacing w:val="1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(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4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)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4008" w:space="0" w:color="000000"/>
              <w:bottom w:val="single" w:sz="4.16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420" w:type="dxa"/>
            <w:tcBorders>
              <w:top w:val="single" w:sz="4.64008" w:space="0" w:color="000000"/>
              <w:bottom w:val="single" w:sz="4.16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610" w:type="dxa"/>
            <w:tcBorders>
              <w:top w:val="single" w:sz="4.64008" w:space="0" w:color="000000"/>
              <w:bottom w:val="single" w:sz="4.16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072" w:type="dxa"/>
            <w:tcBorders>
              <w:top w:val="single" w:sz="4.64008" w:space="0" w:color="000000"/>
              <w:bottom w:val="single" w:sz="4.16008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4008" w:space="0" w:color="000000"/>
              <w:bottom w:val="single" w:sz="4.16008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4008" w:space="0" w:color="000000"/>
              <w:bottom w:val="single" w:sz="4.16008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4008" w:space="0" w:color="000000"/>
              <w:bottom w:val="single" w:sz="4.16008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64008" w:space="0" w:color="000000"/>
              <w:bottom w:val="single" w:sz="4.16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16008" w:space="0" w:color="000000"/>
              <w:bottom w:val="single" w:sz="4.16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16008" w:space="0" w:color="000000"/>
              <w:bottom w:val="single" w:sz="4.16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Se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kt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ori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6008" w:space="0" w:color="000000"/>
              <w:bottom w:val="single" w:sz="4.16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4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16008" w:space="0" w:color="000000"/>
              <w:bottom w:val="single" w:sz="4.16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16008" w:space="0" w:color="000000"/>
              <w:bottom w:val="single" w:sz="4.16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6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w w:val="103"/>
              </w:rPr>
              <w:t>lar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16008" w:space="0" w:color="000000"/>
              <w:bottom w:val="single" w:sz="4.16008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16008" w:space="0" w:color="000000"/>
              <w:bottom w:val="single" w:sz="4.16008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4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16008" w:space="0" w:color="000000"/>
              <w:bottom w:val="single" w:sz="4.16008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16008" w:space="0" w:color="000000"/>
              <w:bottom w:val="single" w:sz="4.16008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16008" w:space="0" w:color="000000"/>
              <w:bottom w:val="single" w:sz="4.16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977" w:hRule="exact"/>
        </w:trPr>
        <w:tc>
          <w:tcPr>
            <w:tcW w:w="630" w:type="dxa"/>
            <w:tcBorders>
              <w:top w:val="single" w:sz="4.16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16008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Zv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/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2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Sek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ori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6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4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16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16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67" w:lineRule="auto"/>
              <w:ind w:left="95" w:right="98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mes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em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16008" w:space="0" w:color="000000"/>
              <w:bottom w:val="single" w:sz="4.64008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16008" w:space="0" w:color="000000"/>
              <w:bottom w:val="single" w:sz="4.64008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16008" w:space="0" w:color="000000"/>
              <w:bottom w:val="single" w:sz="4.64008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4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49" w:type="dxa"/>
            <w:tcBorders>
              <w:top w:val="single" w:sz="4.16008" w:space="0" w:color="000000"/>
              <w:bottom w:val="single" w:sz="4.64008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16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978" w:hRule="exact"/>
        </w:trPr>
        <w:tc>
          <w:tcPr>
            <w:tcW w:w="630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Përgjegjës</w:t>
            </w:r>
            <w:r>
              <w:rPr>
                <w:rFonts w:ascii="Calibri" w:hAnsi="Calibri" w:cs="Calibri" w:eastAsia="Calibri"/>
                <w:sz w:val="20"/>
                <w:szCs w:val="20"/>
                <w:spacing w:val="2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Grupi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4008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4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67" w:lineRule="auto"/>
              <w:ind w:left="95" w:right="98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mes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em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4008" w:space="0" w:color="000000"/>
              <w:bottom w:val="single" w:sz="4.639840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4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49" w:type="dxa"/>
            <w:tcBorders>
              <w:top w:val="single" w:sz="4.64008" w:space="0" w:color="000000"/>
              <w:bottom w:val="single" w:sz="4.639840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4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Trup</w:t>
            </w:r>
            <w:r>
              <w:rPr>
                <w:rFonts w:ascii="Calibri" w:hAnsi="Calibri" w:cs="Calibri" w:eastAsia="Calibri"/>
                <w:sz w:val="20"/>
                <w:szCs w:val="20"/>
                <w:spacing w:val="14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h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ër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b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mi</w:t>
            </w:r>
            <w:r>
              <w:rPr>
                <w:rFonts w:ascii="Calibri" w:hAnsi="Calibri" w:cs="Calibri" w:eastAsia="Calibri"/>
                <w:sz w:val="20"/>
                <w:szCs w:val="20"/>
                <w:spacing w:val="2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Spe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c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ial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34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ulet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39840" w:space="0" w:color="000000"/>
              <w:bottom w:val="single" w:sz="4.639840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39840" w:space="0" w:color="000000"/>
              <w:bottom w:val="single" w:sz="4.639840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34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639840" w:space="0" w:color="000000"/>
              <w:bottom w:val="single" w:sz="4.6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5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39840" w:space="0" w:color="000000"/>
              <w:bottom w:val="single" w:sz="4.6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Shofer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39840" w:space="0" w:color="000000"/>
              <w:bottom w:val="single" w:sz="4.6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6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39840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39840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ulet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39840" w:space="0" w:color="000000"/>
              <w:bottom w:val="single" w:sz="4.640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39840" w:space="0" w:color="000000"/>
              <w:bottom w:val="single" w:sz="4.640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39840" w:space="0" w:color="000000"/>
              <w:bottom w:val="single" w:sz="4.640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39840" w:space="0" w:color="000000"/>
              <w:bottom w:val="single" w:sz="4.640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6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639840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4" w:hRule="exact"/>
        </w:trPr>
        <w:tc>
          <w:tcPr>
            <w:tcW w:w="630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4008" w:space="0" w:color="000000"/>
            </w:tcBorders>
            <w:shd w:val="clear" w:color="auto" w:fill="DCE6F1"/>
          </w:tcPr>
          <w:p>
            <w:pPr/>
            <w:rPr/>
          </w:p>
        </w:tc>
        <w:tc>
          <w:tcPr>
            <w:tcW w:w="2731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40" w:space="0" w:color="000000"/>
            </w:tcBorders>
            <w:shd w:val="clear" w:color="auto" w:fill="DCE6F1"/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Shuma: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08" w:space="0" w:color="000000"/>
            </w:tcBorders>
            <w:shd w:val="clear" w:color="auto" w:fill="DCE6F1"/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52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5" w:after="0" w:line="267" w:lineRule="auto"/>
              <w:ind w:left="96" w:right="352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(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9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+40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)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DCE6F1"/>
          </w:tcPr>
          <w:p>
            <w:pPr/>
            <w:rPr/>
          </w:p>
        </w:tc>
        <w:tc>
          <w:tcPr>
            <w:tcW w:w="1072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16008" w:space="0" w:color="000000"/>
            </w:tcBorders>
            <w:shd w:val="clear" w:color="auto" w:fill="DCE6F1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43" w:type="dxa"/>
            <w:tcBorders>
              <w:top w:val="single" w:sz="4.640" w:space="0" w:color="000000"/>
              <w:bottom w:val="single" w:sz="4.640" w:space="0" w:color="000000"/>
              <w:left w:val="single" w:sz="4.16008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4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15984" w:space="0" w:color="000000"/>
            </w:tcBorders>
            <w:shd w:val="clear" w:color="auto" w:fill="DCE6F1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8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49" w:type="dxa"/>
            <w:tcBorders>
              <w:top w:val="single" w:sz="4.640" w:space="0" w:color="000000"/>
              <w:bottom w:val="single" w:sz="4.640" w:space="0" w:color="000000"/>
              <w:left w:val="single" w:sz="4.15984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40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4008" w:space="0" w:color="000000"/>
            </w:tcBorders>
            <w:shd w:val="clear" w:color="auto" w:fill="E6B8B7"/>
          </w:tcPr>
          <w:p>
            <w:pPr/>
            <w:rPr/>
          </w:p>
        </w:tc>
        <w:tc>
          <w:tcPr>
            <w:tcW w:w="2731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40" w:space="0" w:color="000000"/>
            </w:tcBorders>
            <w:shd w:val="clear" w:color="auto" w:fill="E6B8B7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Shuma:</w:t>
            </w:r>
            <w:r>
              <w:rPr>
                <w:rFonts w:ascii="Calibri" w:hAnsi="Calibri" w:cs="Calibri" w:eastAsia="Calibri"/>
                <w:sz w:val="20"/>
                <w:szCs w:val="20"/>
                <w:spacing w:val="2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j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ësia</w:t>
            </w:r>
            <w:r>
              <w:rPr>
                <w:rFonts w:ascii="Calibri" w:hAnsi="Calibri" w:cs="Calibri" w:eastAsia="Calibri"/>
                <w:sz w:val="20"/>
                <w:szCs w:val="20"/>
                <w:spacing w:val="1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ec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08" w:space="0" w:color="000000"/>
            </w:tcBorders>
            <w:shd w:val="clear" w:color="auto" w:fill="E6B8B7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64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  <w:shd w:val="clear" w:color="auto" w:fill="E6B8B7"/>
          </w:tcPr>
          <w:p>
            <w:pPr>
              <w:spacing w:before="6" w:after="0" w:line="266" w:lineRule="auto"/>
              <w:ind w:left="96" w:right="353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(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7</w:t>
            </w:r>
            <w:r>
              <w:rPr>
                <w:rFonts w:ascii="Calibri" w:hAnsi="Calibri" w:cs="Calibri" w:eastAsia="Calibri"/>
                <w:sz w:val="20"/>
                <w:szCs w:val="20"/>
                <w:spacing w:val="9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of.+</w:t>
            </w:r>
            <w:r>
              <w:rPr>
                <w:rFonts w:ascii="Calibri" w:hAnsi="Calibri" w:cs="Calibri" w:eastAsia="Calibri"/>
                <w:sz w:val="20"/>
                <w:szCs w:val="20"/>
                <w:spacing w:val="1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47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)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E6B8B7"/>
          </w:tcPr>
          <w:p>
            <w:pPr/>
            <w:rPr/>
          </w:p>
        </w:tc>
        <w:tc>
          <w:tcPr>
            <w:tcW w:w="1072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16008" w:space="0" w:color="000000"/>
            </w:tcBorders>
            <w:shd w:val="clear" w:color="auto" w:fill="E6B8B7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43" w:type="dxa"/>
            <w:tcBorders>
              <w:top w:val="single" w:sz="4.640" w:space="0" w:color="000000"/>
              <w:bottom w:val="single" w:sz="4.640" w:space="0" w:color="000000"/>
              <w:left w:val="single" w:sz="4.16008" w:space="0" w:color="000000"/>
              <w:right w:val="single" w:sz="4.639840" w:space="0" w:color="000000"/>
            </w:tcBorders>
            <w:shd w:val="clear" w:color="auto" w:fill="E6B8B7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8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15984" w:space="0" w:color="000000"/>
            </w:tcBorders>
            <w:shd w:val="clear" w:color="auto" w:fill="E6B8B7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9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49" w:type="dxa"/>
            <w:tcBorders>
              <w:top w:val="single" w:sz="4.640" w:space="0" w:color="000000"/>
              <w:bottom w:val="single" w:sz="4.640" w:space="0" w:color="000000"/>
              <w:left w:val="single" w:sz="4.15984" w:space="0" w:color="000000"/>
              <w:right w:val="single" w:sz="4.639840" w:space="0" w:color="000000"/>
            </w:tcBorders>
            <w:shd w:val="clear" w:color="auto" w:fill="E6B8B7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47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E6B8B7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1251" w:hRule="exact"/>
        </w:trPr>
        <w:tc>
          <w:tcPr>
            <w:tcW w:w="630" w:type="dxa"/>
            <w:tcBorders>
              <w:top w:val="single" w:sz="4.640" w:space="0" w:color="000000"/>
              <w:bottom w:val="single" w:sz="4.16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15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X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40" w:space="0" w:color="000000"/>
              <w:bottom w:val="single" w:sz="4.16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NJ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IA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68" w:lineRule="auto"/>
              <w:ind w:left="95" w:right="94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PËR</w:t>
            </w:r>
            <w:r>
              <w:rPr>
                <w:rFonts w:ascii="Calibri" w:hAnsi="Calibri" w:cs="Calibri" w:eastAsia="Calibri"/>
                <w:sz w:val="20"/>
                <w:szCs w:val="20"/>
                <w:spacing w:val="1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G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U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24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BRENDSHME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NË</w:t>
            </w:r>
            <w:r>
              <w:rPr>
                <w:rFonts w:ascii="Calibri" w:hAnsi="Calibri" w:cs="Calibri" w:eastAsia="Calibri"/>
                <w:sz w:val="20"/>
                <w:szCs w:val="20"/>
                <w:spacing w:val="9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SEL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19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ETËRORE</w:t>
            </w:r>
            <w:r>
              <w:rPr>
                <w:rFonts w:ascii="Calibri" w:hAnsi="Calibri" w:cs="Calibri" w:eastAsia="Calibri"/>
                <w:sz w:val="20"/>
                <w:szCs w:val="20"/>
                <w:spacing w:val="3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D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HE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ORV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40" w:space="0" w:color="000000"/>
              <w:bottom w:val="single" w:sz="4.16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420" w:type="dxa"/>
            <w:tcBorders>
              <w:top w:val="single" w:sz="4.640" w:space="0" w:color="000000"/>
              <w:bottom w:val="single" w:sz="4.16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610" w:type="dxa"/>
            <w:tcBorders>
              <w:top w:val="single" w:sz="4.640" w:space="0" w:color="000000"/>
              <w:bottom w:val="single" w:sz="4.16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072" w:type="dxa"/>
            <w:tcBorders>
              <w:top w:val="single" w:sz="4.640" w:space="0" w:color="000000"/>
              <w:bottom w:val="single" w:sz="4.16008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40" w:space="0" w:color="000000"/>
              <w:bottom w:val="single" w:sz="4.16008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40" w:space="0" w:color="000000"/>
              <w:bottom w:val="single" w:sz="4.16008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40" w:space="0" w:color="000000"/>
              <w:bottom w:val="single" w:sz="4.16008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640" w:space="0" w:color="000000"/>
              <w:bottom w:val="single" w:sz="4.16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16008" w:space="0" w:color="000000"/>
              <w:bottom w:val="single" w:sz="4.15984" w:space="0" w:color="000000"/>
              <w:left w:val="single" w:sz="4.64008" w:space="0" w:color="000000"/>
              <w:right w:val="single" w:sz="4.64008" w:space="0" w:color="000000"/>
            </w:tcBorders>
            <w:shd w:val="clear" w:color="auto" w:fill="DCE6F1"/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16008" w:space="0" w:color="000000"/>
              <w:bottom w:val="single" w:sz="4.15984" w:space="0" w:color="000000"/>
              <w:left w:val="single" w:sz="4.64008" w:space="0" w:color="000000"/>
              <w:right w:val="single" w:sz="4.640" w:space="0" w:color="000000"/>
            </w:tcBorders>
            <w:shd w:val="clear" w:color="auto" w:fill="DCE6F1"/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4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Nj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sisë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6008" w:space="0" w:color="000000"/>
              <w:bottom w:val="single" w:sz="4.15984" w:space="0" w:color="000000"/>
              <w:left w:val="single" w:sz="4.640" w:space="0" w:color="000000"/>
              <w:right w:val="single" w:sz="4.64008" w:space="0" w:color="000000"/>
            </w:tcBorders>
            <w:shd w:val="clear" w:color="auto" w:fill="DCE6F1"/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16008" w:space="0" w:color="000000"/>
              <w:bottom w:val="single" w:sz="4.15984" w:space="0" w:color="000000"/>
              <w:left w:val="single" w:sz="4.64008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16008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9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w w:val="103"/>
              </w:rPr>
              <w:t>lar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16008" w:space="0" w:color="000000"/>
              <w:bottom w:val="single" w:sz="4.15984" w:space="0" w:color="000000"/>
              <w:left w:val="single" w:sz="4.639840" w:space="0" w:color="000000"/>
              <w:right w:val="single" w:sz="4.16008" w:space="0" w:color="000000"/>
            </w:tcBorders>
            <w:shd w:val="clear" w:color="auto" w:fill="DCE6F1"/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43" w:type="dxa"/>
            <w:tcBorders>
              <w:top w:val="single" w:sz="4.16008" w:space="0" w:color="000000"/>
              <w:bottom w:val="single" w:sz="4.15984" w:space="0" w:color="000000"/>
              <w:left w:val="single" w:sz="4.16008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16008" w:space="0" w:color="000000"/>
              <w:bottom w:val="single" w:sz="4.15984" w:space="0" w:color="000000"/>
              <w:left w:val="single" w:sz="4.639840" w:space="0" w:color="000000"/>
              <w:right w:val="single" w:sz="4.15984" w:space="0" w:color="000000"/>
            </w:tcBorders>
            <w:shd w:val="clear" w:color="auto" w:fill="DCE6F1"/>
          </w:tcPr>
          <w:p>
            <w:pPr/>
            <w:rPr/>
          </w:p>
        </w:tc>
        <w:tc>
          <w:tcPr>
            <w:tcW w:w="449" w:type="dxa"/>
            <w:tcBorders>
              <w:top w:val="single" w:sz="4.16008" w:space="0" w:color="000000"/>
              <w:bottom w:val="single" w:sz="4.15984" w:space="0" w:color="000000"/>
              <w:left w:val="single" w:sz="4.15984" w:space="0" w:color="000000"/>
              <w:right w:val="single" w:sz="4.639840" w:space="0" w:color="000000"/>
            </w:tcBorders>
            <w:shd w:val="clear" w:color="auto" w:fill="DCE6F1"/>
          </w:tcPr>
          <w:p>
            <w:pPr/>
            <w:rPr/>
          </w:p>
        </w:tc>
        <w:tc>
          <w:tcPr>
            <w:tcW w:w="343" w:type="dxa"/>
            <w:tcBorders>
              <w:top w:val="single" w:sz="4.16008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DCE6F1"/>
          </w:tcPr>
          <w:p>
            <w:pPr/>
            <w:rPr/>
          </w:p>
        </w:tc>
      </w:tr>
    </w:tbl>
    <w:p>
      <w:pPr>
        <w:spacing w:after="0"/>
        <w:sectPr>
          <w:pgMar w:header="0" w:footer="779" w:top="1120" w:bottom="960" w:left="1480" w:right="1460"/>
          <w:pgSz w:w="12240" w:h="15840"/>
        </w:sectPr>
      </w:pPr>
      <w:rPr/>
    </w:p>
    <w:p>
      <w:pPr>
        <w:spacing w:before="8" w:after="0" w:line="90" w:lineRule="exact"/>
        <w:jc w:val="left"/>
        <w:rPr>
          <w:sz w:val="9"/>
          <w:szCs w:val="9"/>
        </w:rPr>
      </w:pPr>
      <w:rPr/>
      <w:r>
        <w:rPr>
          <w:sz w:val="9"/>
          <w:szCs w:val="9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95.799904" w:type="dxa"/>
      </w:tblPr>
      <w:tblGrid/>
      <w:tr>
        <w:trPr>
          <w:trHeight w:val="700" w:hRule="exact"/>
        </w:trPr>
        <w:tc>
          <w:tcPr>
            <w:tcW w:w="630" w:type="dxa"/>
            <w:tcBorders>
              <w:top w:val="nil" w:sz="6" w:space="0" w:color="auto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  <w:shd w:val="clear" w:color="auto" w:fill="DCE6F1"/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nil" w:sz="6" w:space="0" w:color="auto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  <w:shd w:val="clear" w:color="auto" w:fill="DCE6F1"/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Zv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/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2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j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ësisë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nil" w:sz="6" w:space="0" w:color="auto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  <w:shd w:val="clear" w:color="auto" w:fill="DCE6F1"/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nil" w:sz="6" w:space="0" w:color="auto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nil" w:sz="6" w:space="0" w:color="auto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6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w w:val="103"/>
              </w:rPr>
              <w:t>lar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nil" w:sz="6" w:space="0" w:color="auto"/>
              <w:bottom w:val="single" w:sz="4.639840" w:space="0" w:color="000000"/>
              <w:left w:val="single" w:sz="4.639840" w:space="0" w:color="000000"/>
              <w:right w:val="single" w:sz="4.16008" w:space="0" w:color="000000"/>
            </w:tcBorders>
            <w:shd w:val="clear" w:color="auto" w:fill="DCE6F1"/>
          </w:tcPr>
          <w:p>
            <w:pPr/>
            <w:rPr/>
          </w:p>
        </w:tc>
        <w:tc>
          <w:tcPr>
            <w:tcW w:w="643" w:type="dxa"/>
            <w:tcBorders>
              <w:top w:val="nil" w:sz="6" w:space="0" w:color="auto"/>
              <w:bottom w:val="single" w:sz="4.639840" w:space="0" w:color="000000"/>
              <w:left w:val="single" w:sz="4.16008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nil" w:sz="6" w:space="0" w:color="auto"/>
              <w:bottom w:val="single" w:sz="4.639840" w:space="0" w:color="000000"/>
              <w:left w:val="single" w:sz="4.639840" w:space="0" w:color="000000"/>
              <w:right w:val="single" w:sz="4.15984" w:space="0" w:color="000000"/>
            </w:tcBorders>
            <w:shd w:val="clear" w:color="auto" w:fill="DCE6F1"/>
          </w:tcPr>
          <w:p>
            <w:pPr/>
            <w:rPr/>
          </w:p>
        </w:tc>
        <w:tc>
          <w:tcPr>
            <w:tcW w:w="449" w:type="dxa"/>
            <w:tcBorders>
              <w:top w:val="nil" w:sz="6" w:space="0" w:color="auto"/>
              <w:bottom w:val="single" w:sz="4.639840" w:space="0" w:color="000000"/>
              <w:left w:val="single" w:sz="4.15984" w:space="0" w:color="000000"/>
              <w:right w:val="single" w:sz="4.639840" w:space="0" w:color="000000"/>
            </w:tcBorders>
            <w:shd w:val="clear" w:color="auto" w:fill="DCE6F1"/>
          </w:tcPr>
          <w:p>
            <w:pPr/>
            <w:rPr/>
          </w:p>
        </w:tc>
        <w:tc>
          <w:tcPr>
            <w:tcW w:w="343" w:type="dxa"/>
            <w:tcBorders>
              <w:top w:val="nil" w:sz="6" w:space="0" w:color="auto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DCE6F1"/>
          </w:tcPr>
          <w:p>
            <w:pPr/>
            <w:rPr/>
          </w:p>
        </w:tc>
      </w:tr>
      <w:tr>
        <w:trPr>
          <w:trHeight w:val="979" w:hRule="exact"/>
        </w:trPr>
        <w:tc>
          <w:tcPr>
            <w:tcW w:w="63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  <w:shd w:val="clear" w:color="auto" w:fill="DCE6F1"/>
          </w:tcPr>
          <w:p>
            <w:pPr>
              <w:spacing w:before="1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5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6" w:after="0" w:line="267" w:lineRule="auto"/>
              <w:ind w:left="95" w:right="58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Sek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orët</w:t>
            </w:r>
            <w:r>
              <w:rPr>
                <w:rFonts w:ascii="Calibri" w:hAnsi="Calibri" w:cs="Calibri" w:eastAsia="Calibri"/>
                <w:sz w:val="20"/>
                <w:szCs w:val="20"/>
                <w:spacing w:val="24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per</w:t>
            </w:r>
            <w:r>
              <w:rPr>
                <w:rFonts w:ascii="Calibri" w:hAnsi="Calibri" w:cs="Calibri" w:eastAsia="Calibri"/>
                <w:sz w:val="20"/>
                <w:szCs w:val="20"/>
                <w:spacing w:val="1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sig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u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2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Brend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h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3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7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te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ter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2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3(tre)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42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610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072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39840" w:space="0" w:color="000000"/>
              <w:bottom w:val="single" w:sz="4.639840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39840" w:space="0" w:color="000000"/>
              <w:bottom w:val="single" w:sz="4.639840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4" w:hRule="exact"/>
        </w:trPr>
        <w:tc>
          <w:tcPr>
            <w:tcW w:w="63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  <w:shd w:val="clear" w:color="auto" w:fill="DCE6F1"/>
          </w:tcPr>
          <w:p>
            <w:pPr>
              <w:spacing w:before="17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6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7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Se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kt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ori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7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7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4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w w:val="103"/>
              </w:rPr>
              <w:t>lar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39840" w:space="0" w:color="000000"/>
              <w:bottom w:val="single" w:sz="4.639840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39840" w:space="0" w:color="000000"/>
              <w:bottom w:val="single" w:sz="4.639840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639840" w:space="0" w:color="000000"/>
              <w:bottom w:val="single" w:sz="4.64032" w:space="0" w:color="000000"/>
              <w:left w:val="single" w:sz="4.64008" w:space="0" w:color="000000"/>
              <w:right w:val="single" w:sz="4.64008" w:space="0" w:color="000000"/>
            </w:tcBorders>
            <w:shd w:val="clear" w:color="auto" w:fill="DCE6F1"/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7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39840" w:space="0" w:color="000000"/>
              <w:bottom w:val="single" w:sz="4.64032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Speciali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2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As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st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2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Calibri" w:hAnsi="Calibri" w:cs="Calibri" w:eastAsia="Calibri"/>
                <w:sz w:val="20"/>
                <w:szCs w:val="20"/>
                <w:spacing w:val="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P.L.SH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39840" w:space="0" w:color="000000"/>
              <w:bottom w:val="single" w:sz="4.64032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6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39840" w:space="0" w:color="000000"/>
              <w:bottom w:val="single" w:sz="4.64032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39840" w:space="0" w:color="000000"/>
              <w:bottom w:val="single" w:sz="4.64032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w w:val="103"/>
              </w:rPr>
              <w:t>lar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39840" w:space="0" w:color="000000"/>
              <w:bottom w:val="single" w:sz="4.64032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39840" w:space="0" w:color="000000"/>
              <w:bottom w:val="single" w:sz="4.64032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6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639840" w:space="0" w:color="000000"/>
              <w:bottom w:val="single" w:sz="4.64032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39840" w:space="0" w:color="000000"/>
              <w:bottom w:val="single" w:sz="4.64032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639840" w:space="0" w:color="000000"/>
              <w:bottom w:val="single" w:sz="4.64032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978" w:hRule="exact"/>
        </w:trPr>
        <w:tc>
          <w:tcPr>
            <w:tcW w:w="630" w:type="dxa"/>
            <w:tcBorders>
              <w:top w:val="single" w:sz="4.64032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  <w:shd w:val="clear" w:color="auto" w:fill="DCE6F1"/>
          </w:tcPr>
          <w:p>
            <w:pPr>
              <w:spacing w:before="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8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4032" w:space="0" w:color="000000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Trup</w:t>
            </w:r>
            <w:r>
              <w:rPr>
                <w:rFonts w:ascii="Calibri" w:hAnsi="Calibri" w:cs="Calibri" w:eastAsia="Calibri"/>
                <w:sz w:val="20"/>
                <w:szCs w:val="20"/>
                <w:spacing w:val="14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h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ër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b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mi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4032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35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4032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4032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4" w:after="0" w:line="268" w:lineRule="auto"/>
              <w:ind w:left="95" w:right="98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mes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em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4032" w:space="0" w:color="000000"/>
              <w:bottom w:val="single" w:sz="4.639840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4032" w:space="0" w:color="000000"/>
              <w:bottom w:val="single" w:sz="4.639840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4032" w:space="0" w:color="000000"/>
              <w:bottom w:val="single" w:sz="4.639840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35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49" w:type="dxa"/>
            <w:tcBorders>
              <w:top w:val="single" w:sz="4.64032" w:space="0" w:color="000000"/>
              <w:bottom w:val="single" w:sz="4.639840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64032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639840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  <w:shd w:val="clear" w:color="auto" w:fill="DCE6F1"/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9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39840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Speciali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2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As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st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2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te</w:t>
            </w:r>
            <w:r>
              <w:rPr>
                <w:rFonts w:ascii="Calibri" w:hAnsi="Calibri" w:cs="Calibri" w:eastAsia="Calibri"/>
                <w:sz w:val="20"/>
                <w:szCs w:val="20"/>
                <w:spacing w:val="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P.L.SH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39840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39840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39840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4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9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ulet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39840" w:space="0" w:color="000000"/>
              <w:bottom w:val="single" w:sz="4.64008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39840" w:space="0" w:color="000000"/>
              <w:bottom w:val="single" w:sz="4.64008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39840" w:space="0" w:color="000000"/>
              <w:bottom w:val="single" w:sz="4.64008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39840" w:space="0" w:color="000000"/>
              <w:bottom w:val="single" w:sz="4.64008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639840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  <w:shd w:val="clear" w:color="auto" w:fill="DCE6F1"/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Trup</w:t>
            </w:r>
            <w:r>
              <w:rPr>
                <w:rFonts w:ascii="Calibri" w:hAnsi="Calibri" w:cs="Calibri" w:eastAsia="Calibri"/>
                <w:sz w:val="20"/>
                <w:szCs w:val="20"/>
                <w:spacing w:val="14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h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ër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b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mi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4008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63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4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9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ulet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4008" w:space="0" w:color="000000"/>
              <w:bottom w:val="single" w:sz="4.639840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4008" w:space="0" w:color="000000"/>
              <w:bottom w:val="single" w:sz="4.639840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63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4" w:hRule="exact"/>
        </w:trPr>
        <w:tc>
          <w:tcPr>
            <w:tcW w:w="630" w:type="dxa"/>
            <w:tcBorders>
              <w:top w:val="single" w:sz="4.639840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  <w:shd w:val="clear" w:color="auto" w:fill="DCE6F1"/>
          </w:tcPr>
          <w:p>
            <w:pPr/>
            <w:rPr/>
          </w:p>
        </w:tc>
        <w:tc>
          <w:tcPr>
            <w:tcW w:w="2731" w:type="dxa"/>
            <w:tcBorders>
              <w:top w:val="single" w:sz="4.639840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  <w:shd w:val="clear" w:color="auto" w:fill="DCE6F1"/>
          </w:tcPr>
          <w:p>
            <w:pPr>
              <w:spacing w:before="17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Shuma: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39840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  <w:shd w:val="clear" w:color="auto" w:fill="DCE6F1"/>
          </w:tcPr>
          <w:p>
            <w:pPr>
              <w:spacing w:before="17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39840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4" w:after="0" w:line="267" w:lineRule="auto"/>
              <w:ind w:left="96" w:right="304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(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4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6</w:t>
            </w:r>
            <w:r>
              <w:rPr>
                <w:rFonts w:ascii="Calibri" w:hAnsi="Calibri" w:cs="Calibri" w:eastAsia="Calibri"/>
                <w:sz w:val="20"/>
                <w:szCs w:val="20"/>
                <w:spacing w:val="9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+</w:t>
            </w:r>
            <w:r>
              <w:rPr>
                <w:rFonts w:ascii="Calibri" w:hAnsi="Calibri" w:cs="Calibri" w:eastAsia="Calibri"/>
                <w:sz w:val="20"/>
                <w:szCs w:val="20"/>
                <w:spacing w:val="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65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)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39840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DCE6F1"/>
          </w:tcPr>
          <w:p>
            <w:pPr/>
            <w:rPr/>
          </w:p>
        </w:tc>
        <w:tc>
          <w:tcPr>
            <w:tcW w:w="1072" w:type="dxa"/>
            <w:tcBorders>
              <w:top w:val="single" w:sz="4.639840" w:space="0" w:color="000000"/>
              <w:bottom w:val="single" w:sz="4.64008" w:space="0" w:color="000000"/>
              <w:left w:val="single" w:sz="4.639840" w:space="0" w:color="000000"/>
              <w:right w:val="single" w:sz="4.16008" w:space="0" w:color="000000"/>
            </w:tcBorders>
            <w:shd w:val="clear" w:color="auto" w:fill="DCE6F1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43" w:type="dxa"/>
            <w:tcBorders>
              <w:top w:val="single" w:sz="4.639840" w:space="0" w:color="000000"/>
              <w:bottom w:val="single" w:sz="4.64008" w:space="0" w:color="000000"/>
              <w:left w:val="single" w:sz="4.16008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11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639840" w:space="0" w:color="000000"/>
              <w:bottom w:val="single" w:sz="4.64008" w:space="0" w:color="000000"/>
              <w:left w:val="single" w:sz="4.639840" w:space="0" w:color="000000"/>
              <w:right w:val="single" w:sz="4.15984" w:space="0" w:color="000000"/>
            </w:tcBorders>
            <w:shd w:val="clear" w:color="auto" w:fill="DCE6F1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35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49" w:type="dxa"/>
            <w:tcBorders>
              <w:top w:val="single" w:sz="4.639840" w:space="0" w:color="000000"/>
              <w:bottom w:val="single" w:sz="4.64008" w:space="0" w:color="000000"/>
              <w:left w:val="single" w:sz="4.15984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65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639840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2731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Sektori</w:t>
            </w:r>
            <w:r>
              <w:rPr>
                <w:rFonts w:ascii="Calibri" w:hAnsi="Calibri" w:cs="Calibri" w:eastAsia="Calibri"/>
                <w:sz w:val="20"/>
                <w:szCs w:val="20"/>
                <w:spacing w:val="1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Pol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3"/>
                <w:w w:val="103"/>
              </w:rPr>
              <w:t>c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së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Pa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amen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re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4008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420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610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072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4008" w:space="0" w:color="000000"/>
              <w:bottom w:val="single" w:sz="4.639840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4008" w:space="0" w:color="000000"/>
              <w:bottom w:val="single" w:sz="4.639840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Se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kt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ori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4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9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w w:val="103"/>
              </w:rPr>
              <w:t>lar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39840" w:space="0" w:color="000000"/>
              <w:bottom w:val="single" w:sz="4.639840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39840" w:space="0" w:color="000000"/>
              <w:bottom w:val="single" w:sz="4.639840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977" w:hRule="exact"/>
        </w:trPr>
        <w:tc>
          <w:tcPr>
            <w:tcW w:w="630" w:type="dxa"/>
            <w:tcBorders>
              <w:top w:val="single" w:sz="4.639840" w:space="0" w:color="000000"/>
              <w:bottom w:val="single" w:sz="4.15984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39840" w:space="0" w:color="000000"/>
              <w:bottom w:val="single" w:sz="4.15984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Trup</w:t>
            </w:r>
            <w:r>
              <w:rPr>
                <w:rFonts w:ascii="Calibri" w:hAnsi="Calibri" w:cs="Calibri" w:eastAsia="Calibri"/>
                <w:sz w:val="20"/>
                <w:szCs w:val="20"/>
                <w:spacing w:val="14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h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ër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b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mi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39840" w:space="0" w:color="000000"/>
              <w:bottom w:val="single" w:sz="4.15984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6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39840" w:space="0" w:color="000000"/>
              <w:bottom w:val="single" w:sz="4.15984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39840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4" w:after="0" w:line="268" w:lineRule="auto"/>
              <w:ind w:left="95" w:right="98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mes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em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39840" w:space="0" w:color="000000"/>
              <w:bottom w:val="single" w:sz="4.15984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39840" w:space="0" w:color="000000"/>
              <w:bottom w:val="single" w:sz="4.15984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39840" w:space="0" w:color="000000"/>
              <w:bottom w:val="single" w:sz="4.15984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>
              <w:spacing w:before="17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6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49" w:type="dxa"/>
            <w:tcBorders>
              <w:top w:val="single" w:sz="4.639840" w:space="0" w:color="000000"/>
              <w:bottom w:val="single" w:sz="4.15984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639840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15984" w:space="0" w:color="000000"/>
              <w:bottom w:val="single" w:sz="4.15984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15984" w:space="0" w:color="000000"/>
              <w:bottom w:val="single" w:sz="4.15984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Trup</w:t>
            </w:r>
            <w:r>
              <w:rPr>
                <w:rFonts w:ascii="Calibri" w:hAnsi="Calibri" w:cs="Calibri" w:eastAsia="Calibri"/>
                <w:sz w:val="20"/>
                <w:szCs w:val="20"/>
                <w:spacing w:val="14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h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ër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b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mi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5984" w:space="0" w:color="000000"/>
              <w:bottom w:val="single" w:sz="4.15984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16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15984" w:space="0" w:color="000000"/>
              <w:bottom w:val="single" w:sz="4.15984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15984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9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ulet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15984" w:space="0" w:color="000000"/>
              <w:bottom w:val="single" w:sz="4.15984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15984" w:space="0" w:color="000000"/>
              <w:bottom w:val="single" w:sz="4.15984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15984" w:space="0" w:color="000000"/>
              <w:bottom w:val="single" w:sz="4.15984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15984" w:space="0" w:color="000000"/>
              <w:bottom w:val="single" w:sz="4.15984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16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15984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5" w:hRule="exact"/>
        </w:trPr>
        <w:tc>
          <w:tcPr>
            <w:tcW w:w="630" w:type="dxa"/>
            <w:tcBorders>
              <w:top w:val="single" w:sz="4.15984" w:space="0" w:color="000000"/>
              <w:bottom w:val="single" w:sz="4.640" w:space="0" w:color="000000"/>
              <w:left w:val="single" w:sz="4.64008" w:space="0" w:color="000000"/>
              <w:right w:val="single" w:sz="4.64008" w:space="0" w:color="000000"/>
            </w:tcBorders>
            <w:shd w:val="clear" w:color="auto" w:fill="DCE6F1"/>
          </w:tcPr>
          <w:p>
            <w:pPr/>
            <w:rPr/>
          </w:p>
        </w:tc>
        <w:tc>
          <w:tcPr>
            <w:tcW w:w="2731" w:type="dxa"/>
            <w:tcBorders>
              <w:top w:val="single" w:sz="4.15984" w:space="0" w:color="000000"/>
              <w:bottom w:val="single" w:sz="4.640" w:space="0" w:color="000000"/>
              <w:left w:val="single" w:sz="4.64008" w:space="0" w:color="000000"/>
              <w:right w:val="single" w:sz="4.640" w:space="0" w:color="000000"/>
            </w:tcBorders>
            <w:shd w:val="clear" w:color="auto" w:fill="DCE6F1"/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Shuma: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5984" w:space="0" w:color="000000"/>
              <w:bottom w:val="single" w:sz="4.640" w:space="0" w:color="000000"/>
              <w:left w:val="single" w:sz="4.640" w:space="0" w:color="000000"/>
              <w:right w:val="single" w:sz="4.64008" w:space="0" w:color="000000"/>
            </w:tcBorders>
            <w:shd w:val="clear" w:color="auto" w:fill="DCE6F1"/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23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15984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5" w:after="0" w:line="267" w:lineRule="auto"/>
              <w:ind w:left="96" w:right="457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(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7</w:t>
            </w:r>
            <w:r>
              <w:rPr>
                <w:rFonts w:ascii="Calibri" w:hAnsi="Calibri" w:cs="Calibri" w:eastAsia="Calibri"/>
                <w:sz w:val="20"/>
                <w:szCs w:val="20"/>
                <w:spacing w:val="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+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16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)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15984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DCE6F1"/>
          </w:tcPr>
          <w:p>
            <w:pPr/>
            <w:rPr/>
          </w:p>
        </w:tc>
        <w:tc>
          <w:tcPr>
            <w:tcW w:w="1072" w:type="dxa"/>
            <w:tcBorders>
              <w:top w:val="single" w:sz="4.15984" w:space="0" w:color="000000"/>
              <w:bottom w:val="single" w:sz="4.640" w:space="0" w:color="000000"/>
              <w:left w:val="single" w:sz="4.639840" w:space="0" w:color="000000"/>
              <w:right w:val="single" w:sz="4.16008" w:space="0" w:color="000000"/>
            </w:tcBorders>
            <w:shd w:val="clear" w:color="auto" w:fill="DCE6F1"/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43" w:type="dxa"/>
            <w:tcBorders>
              <w:top w:val="single" w:sz="4.15984" w:space="0" w:color="000000"/>
              <w:bottom w:val="single" w:sz="4.640" w:space="0" w:color="000000"/>
              <w:left w:val="single" w:sz="4.16008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15984" w:space="0" w:color="000000"/>
              <w:bottom w:val="single" w:sz="4.640" w:space="0" w:color="000000"/>
              <w:left w:val="single" w:sz="4.639840" w:space="0" w:color="000000"/>
              <w:right w:val="single" w:sz="4.15984" w:space="0" w:color="000000"/>
            </w:tcBorders>
            <w:shd w:val="clear" w:color="auto" w:fill="DCE6F1"/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6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49" w:type="dxa"/>
            <w:tcBorders>
              <w:top w:val="single" w:sz="4.15984" w:space="0" w:color="000000"/>
              <w:bottom w:val="single" w:sz="4.640" w:space="0" w:color="000000"/>
              <w:left w:val="single" w:sz="4.15984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16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15984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978" w:hRule="exact"/>
        </w:trPr>
        <w:tc>
          <w:tcPr>
            <w:tcW w:w="630" w:type="dxa"/>
            <w:tcBorders>
              <w:top w:val="single" w:sz="4.640" w:space="0" w:color="000000"/>
              <w:bottom w:val="single" w:sz="4.16" w:space="0" w:color="000000"/>
              <w:left w:val="single" w:sz="4.64008" w:space="0" w:color="000000"/>
              <w:right w:val="single" w:sz="4.64008" w:space="0" w:color="000000"/>
            </w:tcBorders>
            <w:shd w:val="clear" w:color="auto" w:fill="E6B8B7"/>
          </w:tcPr>
          <w:p>
            <w:pPr/>
            <w:rPr/>
          </w:p>
        </w:tc>
        <w:tc>
          <w:tcPr>
            <w:tcW w:w="2731" w:type="dxa"/>
            <w:tcBorders>
              <w:top w:val="single" w:sz="4.640" w:space="0" w:color="000000"/>
              <w:bottom w:val="single" w:sz="4.16" w:space="0" w:color="000000"/>
              <w:left w:val="single" w:sz="4.64008" w:space="0" w:color="000000"/>
              <w:right w:val="single" w:sz="4.640" w:space="0" w:color="000000"/>
            </w:tcBorders>
            <w:shd w:val="clear" w:color="auto" w:fill="E6B8B7"/>
          </w:tcPr>
          <w:p>
            <w:pPr>
              <w:spacing w:before="5" w:after="0" w:line="268" w:lineRule="auto"/>
              <w:ind w:left="95" w:right="228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Shuma:</w:t>
            </w:r>
            <w:r>
              <w:rPr>
                <w:rFonts w:ascii="Calibri" w:hAnsi="Calibri" w:cs="Calibri" w:eastAsia="Calibri"/>
                <w:sz w:val="20"/>
                <w:szCs w:val="20"/>
                <w:spacing w:val="2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j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ësi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për</w:t>
            </w:r>
            <w:r>
              <w:rPr>
                <w:rFonts w:ascii="Calibri" w:hAnsi="Calibri" w:cs="Calibri" w:eastAsia="Calibri"/>
                <w:sz w:val="20"/>
                <w:szCs w:val="20"/>
                <w:spacing w:val="2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gur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2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re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d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h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3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litë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ter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re</w:t>
            </w:r>
            <w:r>
              <w:rPr>
                <w:rFonts w:ascii="Calibri" w:hAnsi="Calibri" w:cs="Calibri" w:eastAsia="Calibri"/>
                <w:sz w:val="20"/>
                <w:szCs w:val="20"/>
                <w:spacing w:val="27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d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he</w:t>
            </w:r>
            <w:r>
              <w:rPr>
                <w:rFonts w:ascii="Calibri" w:hAnsi="Calibri" w:cs="Calibri" w:eastAsia="Calibri"/>
                <w:sz w:val="20"/>
                <w:szCs w:val="20"/>
                <w:spacing w:val="1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V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40" w:space="0" w:color="000000"/>
              <w:bottom w:val="single" w:sz="4.16" w:space="0" w:color="000000"/>
              <w:left w:val="single" w:sz="4.640" w:space="0" w:color="000000"/>
              <w:right w:val="single" w:sz="4.64008" w:space="0" w:color="000000"/>
            </w:tcBorders>
            <w:shd w:val="clear" w:color="auto" w:fill="E6B8B7"/>
          </w:tcPr>
          <w:p>
            <w:pPr>
              <w:spacing w:before="1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3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4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40" w:space="0" w:color="000000"/>
              <w:bottom w:val="single" w:sz="4.16" w:space="0" w:color="000000"/>
              <w:left w:val="single" w:sz="4.64008" w:space="0" w:color="000000"/>
              <w:right w:val="single" w:sz="4.639840" w:space="0" w:color="000000"/>
            </w:tcBorders>
            <w:shd w:val="clear" w:color="auto" w:fill="E6B8B7"/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69" w:lineRule="auto"/>
              <w:ind w:left="96" w:right="353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(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5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3</w:t>
            </w:r>
            <w:r>
              <w:rPr>
                <w:rFonts w:ascii="Calibri" w:hAnsi="Calibri" w:cs="Calibri" w:eastAsia="Calibri"/>
                <w:sz w:val="20"/>
                <w:szCs w:val="20"/>
                <w:spacing w:val="9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of.+</w:t>
            </w:r>
            <w:r>
              <w:rPr>
                <w:rFonts w:ascii="Calibri" w:hAnsi="Calibri" w:cs="Calibri" w:eastAsia="Calibri"/>
                <w:sz w:val="20"/>
                <w:szCs w:val="20"/>
                <w:spacing w:val="1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81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)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40" w:space="0" w:color="000000"/>
              <w:bottom w:val="single" w:sz="4.16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E6B8B7"/>
          </w:tcPr>
          <w:p>
            <w:pPr/>
            <w:rPr/>
          </w:p>
        </w:tc>
        <w:tc>
          <w:tcPr>
            <w:tcW w:w="1072" w:type="dxa"/>
            <w:tcBorders>
              <w:top w:val="single" w:sz="4.640" w:space="0" w:color="000000"/>
              <w:bottom w:val="single" w:sz="4.16" w:space="0" w:color="000000"/>
              <w:left w:val="single" w:sz="4.639840" w:space="0" w:color="000000"/>
              <w:right w:val="single" w:sz="4.16008" w:space="0" w:color="000000"/>
            </w:tcBorders>
            <w:shd w:val="clear" w:color="auto" w:fill="E6B8B7"/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43" w:type="dxa"/>
            <w:tcBorders>
              <w:top w:val="single" w:sz="4.640" w:space="0" w:color="000000"/>
              <w:bottom w:val="single" w:sz="4.16" w:space="0" w:color="000000"/>
              <w:left w:val="single" w:sz="4.16008" w:space="0" w:color="000000"/>
              <w:right w:val="single" w:sz="4.639840" w:space="0" w:color="000000"/>
            </w:tcBorders>
            <w:shd w:val="clear" w:color="auto" w:fill="E6B8B7"/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12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640" w:space="0" w:color="000000"/>
              <w:bottom w:val="single" w:sz="4.16" w:space="0" w:color="000000"/>
              <w:left w:val="single" w:sz="4.639840" w:space="0" w:color="000000"/>
              <w:right w:val="single" w:sz="4.15984" w:space="0" w:color="000000"/>
            </w:tcBorders>
            <w:shd w:val="clear" w:color="auto" w:fill="E6B8B7"/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41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49" w:type="dxa"/>
            <w:tcBorders>
              <w:top w:val="single" w:sz="4.640" w:space="0" w:color="000000"/>
              <w:bottom w:val="single" w:sz="4.16" w:space="0" w:color="000000"/>
              <w:left w:val="single" w:sz="4.15984" w:space="0" w:color="000000"/>
              <w:right w:val="single" w:sz="4.639840" w:space="0" w:color="000000"/>
            </w:tcBorders>
            <w:shd w:val="clear" w:color="auto" w:fill="E6B8B7"/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81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640" w:space="0" w:color="000000"/>
              <w:bottom w:val="single" w:sz="4.16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E6B8B7"/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434" w:hRule="exact"/>
        </w:trPr>
        <w:tc>
          <w:tcPr>
            <w:tcW w:w="630" w:type="dxa"/>
            <w:tcBorders>
              <w:top w:val="single" w:sz="4.16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  <w:shd w:val="clear" w:color="auto" w:fill="00B050"/>
          </w:tcPr>
          <w:p>
            <w:pPr/>
            <w:rPr/>
          </w:p>
        </w:tc>
        <w:tc>
          <w:tcPr>
            <w:tcW w:w="2731" w:type="dxa"/>
            <w:tcBorders>
              <w:top w:val="single" w:sz="4.16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  <w:shd w:val="clear" w:color="auto" w:fill="00B050"/>
          </w:tcPr>
          <w:p>
            <w:pPr/>
            <w:rPr/>
          </w:p>
        </w:tc>
        <w:tc>
          <w:tcPr>
            <w:tcW w:w="682" w:type="dxa"/>
            <w:tcBorders>
              <w:top w:val="single" w:sz="4.16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  <w:shd w:val="clear" w:color="auto" w:fill="00B050"/>
          </w:tcPr>
          <w:p>
            <w:pPr/>
            <w:rPr/>
          </w:p>
        </w:tc>
        <w:tc>
          <w:tcPr>
            <w:tcW w:w="1420" w:type="dxa"/>
            <w:tcBorders>
              <w:top w:val="single" w:sz="4.16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  <w:shd w:val="clear" w:color="auto" w:fill="00B050"/>
          </w:tcPr>
          <w:p>
            <w:pPr/>
            <w:rPr/>
          </w:p>
        </w:tc>
        <w:tc>
          <w:tcPr>
            <w:tcW w:w="610" w:type="dxa"/>
            <w:tcBorders>
              <w:top w:val="single" w:sz="4.16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00B050"/>
          </w:tcPr>
          <w:p>
            <w:pPr/>
            <w:rPr/>
          </w:p>
        </w:tc>
        <w:tc>
          <w:tcPr>
            <w:tcW w:w="1072" w:type="dxa"/>
            <w:tcBorders>
              <w:top w:val="single" w:sz="4.16" w:space="0" w:color="000000"/>
              <w:bottom w:val="single" w:sz="4.64008" w:space="0" w:color="000000"/>
              <w:left w:val="single" w:sz="4.639840" w:space="0" w:color="000000"/>
              <w:right w:val="single" w:sz="4.16008" w:space="0" w:color="000000"/>
            </w:tcBorders>
            <w:shd w:val="clear" w:color="auto" w:fill="00B050"/>
          </w:tcPr>
          <w:p>
            <w:pPr/>
            <w:rPr/>
          </w:p>
        </w:tc>
        <w:tc>
          <w:tcPr>
            <w:tcW w:w="643" w:type="dxa"/>
            <w:tcBorders>
              <w:top w:val="single" w:sz="4.16" w:space="0" w:color="000000"/>
              <w:bottom w:val="single" w:sz="4.64008" w:space="0" w:color="000000"/>
              <w:left w:val="single" w:sz="4.16008" w:space="0" w:color="000000"/>
              <w:right w:val="single" w:sz="4.639840" w:space="0" w:color="000000"/>
            </w:tcBorders>
            <w:shd w:val="clear" w:color="auto" w:fill="00B050"/>
          </w:tcPr>
          <w:p>
            <w:pPr/>
            <w:rPr/>
          </w:p>
        </w:tc>
        <w:tc>
          <w:tcPr>
            <w:tcW w:w="490" w:type="dxa"/>
            <w:tcBorders>
              <w:top w:val="single" w:sz="4.16" w:space="0" w:color="000000"/>
              <w:bottom w:val="single" w:sz="4.64008" w:space="0" w:color="000000"/>
              <w:left w:val="single" w:sz="4.639840" w:space="0" w:color="000000"/>
              <w:right w:val="single" w:sz="4.15984" w:space="0" w:color="000000"/>
            </w:tcBorders>
            <w:shd w:val="clear" w:color="auto" w:fill="00B050"/>
          </w:tcPr>
          <w:p>
            <w:pPr/>
            <w:rPr/>
          </w:p>
        </w:tc>
        <w:tc>
          <w:tcPr>
            <w:tcW w:w="449" w:type="dxa"/>
            <w:tcBorders>
              <w:top w:val="single" w:sz="4.16" w:space="0" w:color="000000"/>
              <w:bottom w:val="single" w:sz="4.64008" w:space="0" w:color="000000"/>
              <w:left w:val="single" w:sz="4.15984" w:space="0" w:color="000000"/>
              <w:right w:val="single" w:sz="4.639840" w:space="0" w:color="000000"/>
            </w:tcBorders>
            <w:shd w:val="clear" w:color="auto" w:fill="00B050"/>
          </w:tcPr>
          <w:p>
            <w:pPr/>
            <w:rPr/>
          </w:p>
        </w:tc>
        <w:tc>
          <w:tcPr>
            <w:tcW w:w="343" w:type="dxa"/>
            <w:tcBorders>
              <w:top w:val="single" w:sz="4.16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00B050"/>
          </w:tcPr>
          <w:p>
            <w:pPr/>
            <w:rPr/>
          </w:p>
        </w:tc>
      </w:tr>
      <w:tr>
        <w:trPr>
          <w:trHeight w:val="704" w:hRule="exact"/>
        </w:trPr>
        <w:tc>
          <w:tcPr>
            <w:tcW w:w="630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2731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4" w:after="0" w:line="267" w:lineRule="auto"/>
              <w:ind w:left="95" w:right="347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DRE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J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RIA</w:t>
            </w:r>
            <w:r>
              <w:rPr>
                <w:rFonts w:ascii="Calibri" w:hAnsi="Calibri" w:cs="Calibri" w:eastAsia="Calibri"/>
                <w:sz w:val="20"/>
                <w:szCs w:val="20"/>
                <w:spacing w:val="3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SH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BI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EVE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MBËS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H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TË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420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610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072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4008" w:space="0" w:color="000000"/>
              <w:bottom w:val="single" w:sz="4.64008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4008" w:space="0" w:color="000000"/>
              <w:bottom w:val="single" w:sz="4.64008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  <w:shd w:val="clear" w:color="auto" w:fill="DCE6F1"/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w w:val="103"/>
              </w:rPr>
              <w:t>Drej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  <w:shd w:val="clear" w:color="auto" w:fill="DCE6F1"/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w w:val="103"/>
              </w:rPr>
              <w:t>lar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16008" w:space="0" w:color="000000"/>
            </w:tcBorders>
            <w:shd w:val="clear" w:color="auto" w:fill="DCE6F1"/>
          </w:tcPr>
          <w:p>
            <w:pPr/>
            <w:rPr/>
          </w:p>
        </w:tc>
        <w:tc>
          <w:tcPr>
            <w:tcW w:w="643" w:type="dxa"/>
            <w:tcBorders>
              <w:top w:val="single" w:sz="4.64008" w:space="0" w:color="000000"/>
              <w:bottom w:val="single" w:sz="4.64008" w:space="0" w:color="000000"/>
              <w:left w:val="single" w:sz="4.16008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15984" w:space="0" w:color="000000"/>
            </w:tcBorders>
            <w:shd w:val="clear" w:color="auto" w:fill="DCE6F1"/>
          </w:tcPr>
          <w:p>
            <w:pPr/>
            <w:rPr/>
          </w:p>
        </w:tc>
        <w:tc>
          <w:tcPr>
            <w:tcW w:w="449" w:type="dxa"/>
            <w:tcBorders>
              <w:top w:val="single" w:sz="4.64008" w:space="0" w:color="000000"/>
              <w:bottom w:val="single" w:sz="4.64008" w:space="0" w:color="000000"/>
              <w:left w:val="single" w:sz="4.15984" w:space="0" w:color="000000"/>
              <w:right w:val="single" w:sz="4.639840" w:space="0" w:color="000000"/>
            </w:tcBorders>
            <w:shd w:val="clear" w:color="auto" w:fill="DCE6F1"/>
          </w:tcPr>
          <w:p>
            <w:pPr/>
            <w:rPr/>
          </w:p>
        </w:tc>
        <w:tc>
          <w:tcPr>
            <w:tcW w:w="343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DCE6F1"/>
          </w:tcPr>
          <w:p>
            <w:pPr/>
            <w:rPr/>
          </w:p>
        </w:tc>
      </w:tr>
    </w:tbl>
    <w:p>
      <w:pPr>
        <w:spacing w:after="0"/>
        <w:sectPr>
          <w:pgMar w:header="0" w:footer="779" w:top="1120" w:bottom="960" w:left="1480" w:right="1460"/>
          <w:pgSz w:w="12240" w:h="15840"/>
        </w:sectPr>
      </w:pPr>
      <w:rPr/>
    </w:p>
    <w:p>
      <w:pPr>
        <w:spacing w:before="8" w:after="0" w:line="90" w:lineRule="exact"/>
        <w:jc w:val="left"/>
        <w:rPr>
          <w:sz w:val="9"/>
          <w:szCs w:val="9"/>
        </w:rPr>
      </w:pPr>
      <w:rPr/>
      <w:r>
        <w:rPr>
          <w:sz w:val="9"/>
          <w:szCs w:val="9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95.799904" w:type="dxa"/>
      </w:tblPr>
      <w:tblGrid/>
      <w:tr>
        <w:trPr>
          <w:trHeight w:val="700" w:hRule="exact"/>
        </w:trPr>
        <w:tc>
          <w:tcPr>
            <w:tcW w:w="630" w:type="dxa"/>
            <w:tcBorders>
              <w:top w:val="nil" w:sz="6" w:space="0" w:color="auto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XVI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nil" w:sz="6" w:space="0" w:color="auto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6" w:after="0" w:line="267" w:lineRule="auto"/>
              <w:ind w:left="95" w:right="763" w:firstLine="46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SEKT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2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BURIME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V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J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Z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ORE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nil" w:sz="6" w:space="0" w:color="auto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420" w:type="dxa"/>
            <w:tcBorders>
              <w:top w:val="nil" w:sz="6" w:space="0" w:color="auto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610" w:type="dxa"/>
            <w:tcBorders>
              <w:top w:val="nil" w:sz="6" w:space="0" w:color="auto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072" w:type="dxa"/>
            <w:tcBorders>
              <w:top w:val="nil" w:sz="6" w:space="0" w:color="auto"/>
              <w:bottom w:val="single" w:sz="4.639840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nil" w:sz="6" w:space="0" w:color="auto"/>
              <w:bottom w:val="single" w:sz="4.639840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nil" w:sz="6" w:space="0" w:color="auto"/>
              <w:bottom w:val="single" w:sz="4.639840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nil" w:sz="6" w:space="0" w:color="auto"/>
              <w:bottom w:val="single" w:sz="4.639840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nil" w:sz="6" w:space="0" w:color="auto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Se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kt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ori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6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7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w w:val="103"/>
              </w:rPr>
              <w:t>lar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39840" w:space="0" w:color="000000"/>
              <w:bottom w:val="single" w:sz="4.639840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39840" w:space="0" w:color="000000"/>
              <w:bottom w:val="single" w:sz="4.639840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Speciali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w w:val="103"/>
              </w:rPr>
              <w:t>lar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39840" w:space="0" w:color="000000"/>
              <w:bottom w:val="single" w:sz="4.639840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39840" w:space="0" w:color="000000"/>
              <w:bottom w:val="single" w:sz="4.639840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978" w:hRule="exact"/>
        </w:trPr>
        <w:tc>
          <w:tcPr>
            <w:tcW w:w="630" w:type="dxa"/>
            <w:tcBorders>
              <w:top w:val="single" w:sz="4.639840" w:space="0" w:color="000000"/>
              <w:bottom w:val="single" w:sz="4.64032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39840" w:space="0" w:color="000000"/>
              <w:bottom w:val="single" w:sz="4.64032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Speciali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39840" w:space="0" w:color="000000"/>
              <w:bottom w:val="single" w:sz="4.64032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39840" w:space="0" w:color="000000"/>
              <w:bottom w:val="single" w:sz="4.64032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39840" w:space="0" w:color="000000"/>
              <w:bottom w:val="single" w:sz="4.64032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67" w:lineRule="auto"/>
              <w:ind w:left="95" w:right="98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mes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em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39840" w:space="0" w:color="000000"/>
              <w:bottom w:val="single" w:sz="4.64032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39840" w:space="0" w:color="000000"/>
              <w:bottom w:val="single" w:sz="4.64032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39840" w:space="0" w:color="000000"/>
              <w:bottom w:val="single" w:sz="4.64032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>
              <w:spacing w:before="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49" w:type="dxa"/>
            <w:tcBorders>
              <w:top w:val="single" w:sz="4.639840" w:space="0" w:color="000000"/>
              <w:bottom w:val="single" w:sz="4.64032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639840" w:space="0" w:color="000000"/>
              <w:bottom w:val="single" w:sz="4.64032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978" w:hRule="exact"/>
        </w:trPr>
        <w:tc>
          <w:tcPr>
            <w:tcW w:w="630" w:type="dxa"/>
            <w:tcBorders>
              <w:top w:val="single" w:sz="4.64032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4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4032" w:space="0" w:color="000000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Speciali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4032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4032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4032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4" w:after="0" w:line="268" w:lineRule="auto"/>
              <w:ind w:left="95" w:right="98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mes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em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4032" w:space="0" w:color="000000"/>
              <w:bottom w:val="single" w:sz="4.639840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4032" w:space="0" w:color="000000"/>
              <w:bottom w:val="single" w:sz="4.639840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4032" w:space="0" w:color="000000"/>
              <w:bottom w:val="single" w:sz="4.639840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>
              <w:spacing w:before="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49" w:type="dxa"/>
            <w:tcBorders>
              <w:top w:val="single" w:sz="4.64032" w:space="0" w:color="000000"/>
              <w:bottom w:val="single" w:sz="4.639840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64032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639840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5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39840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Speciali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39840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39840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39840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4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9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ulet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39840" w:space="0" w:color="000000"/>
              <w:bottom w:val="single" w:sz="4.64008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39840" w:space="0" w:color="000000"/>
              <w:bottom w:val="single" w:sz="4.64008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39840" w:space="0" w:color="000000"/>
              <w:bottom w:val="single" w:sz="4.64008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39840" w:space="0" w:color="000000"/>
              <w:bottom w:val="single" w:sz="4.64008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639840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  <w:shd w:val="clear" w:color="auto" w:fill="DCE6F1"/>
          </w:tcPr>
          <w:p>
            <w:pPr/>
            <w:rPr/>
          </w:p>
        </w:tc>
        <w:tc>
          <w:tcPr>
            <w:tcW w:w="2731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  <w:shd w:val="clear" w:color="auto" w:fill="DCE6F1"/>
          </w:tcPr>
          <w:p>
            <w:pPr>
              <w:spacing w:before="4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Shuma:</w:t>
            </w:r>
            <w:r>
              <w:rPr>
                <w:rFonts w:ascii="Calibri" w:hAnsi="Calibri" w:cs="Calibri" w:eastAsia="Calibri"/>
                <w:sz w:val="20"/>
                <w:szCs w:val="20"/>
                <w:spacing w:val="2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Sekt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ri</w:t>
            </w:r>
            <w:r>
              <w:rPr>
                <w:rFonts w:ascii="Calibri" w:hAnsi="Calibri" w:cs="Calibri" w:eastAsia="Calibri"/>
                <w:sz w:val="20"/>
                <w:szCs w:val="20"/>
                <w:spacing w:val="1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Bu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meve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9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Njerë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z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re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4008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  <w:shd w:val="clear" w:color="auto" w:fill="DCE6F1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6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4" w:after="0" w:line="269" w:lineRule="auto"/>
              <w:ind w:left="96" w:right="469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(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5</w:t>
            </w:r>
            <w:r>
              <w:rPr>
                <w:rFonts w:ascii="Calibri" w:hAnsi="Calibri" w:cs="Calibri" w:eastAsia="Calibri"/>
                <w:sz w:val="20"/>
                <w:szCs w:val="20"/>
                <w:spacing w:val="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+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)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DCE6F1"/>
          </w:tcPr>
          <w:p>
            <w:pPr/>
            <w:rPr/>
          </w:p>
        </w:tc>
        <w:tc>
          <w:tcPr>
            <w:tcW w:w="1072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16008" w:space="0" w:color="000000"/>
            </w:tcBorders>
            <w:shd w:val="clear" w:color="auto" w:fill="DCE6F1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43" w:type="dxa"/>
            <w:tcBorders>
              <w:top w:val="single" w:sz="4.64008" w:space="0" w:color="000000"/>
              <w:bottom w:val="single" w:sz="4.639840" w:space="0" w:color="000000"/>
              <w:left w:val="single" w:sz="4.16008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15984" w:space="0" w:color="000000"/>
            </w:tcBorders>
            <w:shd w:val="clear" w:color="auto" w:fill="DCE6F1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49" w:type="dxa"/>
            <w:tcBorders>
              <w:top w:val="single" w:sz="4.64008" w:space="0" w:color="000000"/>
              <w:bottom w:val="single" w:sz="4.639840" w:space="0" w:color="000000"/>
              <w:left w:val="single" w:sz="4.15984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432" w:hRule="exact"/>
        </w:trPr>
        <w:tc>
          <w:tcPr>
            <w:tcW w:w="630" w:type="dxa"/>
            <w:tcBorders>
              <w:top w:val="single" w:sz="4.639840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4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XII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39840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4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SEK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ORI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2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LOGJISTIK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39840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420" w:type="dxa"/>
            <w:tcBorders>
              <w:top w:val="single" w:sz="4.639840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610" w:type="dxa"/>
            <w:tcBorders>
              <w:top w:val="single" w:sz="4.639840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072" w:type="dxa"/>
            <w:tcBorders>
              <w:top w:val="single" w:sz="4.639840" w:space="0" w:color="000000"/>
              <w:bottom w:val="single" w:sz="4.64008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39840" w:space="0" w:color="000000"/>
              <w:bottom w:val="single" w:sz="4.64008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39840" w:space="0" w:color="000000"/>
              <w:bottom w:val="single" w:sz="4.64008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39840" w:space="0" w:color="000000"/>
              <w:bottom w:val="single" w:sz="4.64008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639840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4" w:hRule="exact"/>
        </w:trPr>
        <w:tc>
          <w:tcPr>
            <w:tcW w:w="630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4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Sek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orit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w w:val="103"/>
              </w:rPr>
              <w:t>lar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4008" w:space="0" w:color="000000"/>
              <w:bottom w:val="single" w:sz="4.64008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4008" w:space="0" w:color="000000"/>
              <w:bottom w:val="single" w:sz="4.64008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Zv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/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2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Sekto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6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7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w w:val="103"/>
              </w:rPr>
              <w:t>lar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4008" w:space="0" w:color="000000"/>
              <w:bottom w:val="single" w:sz="4.64008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4008" w:space="0" w:color="000000"/>
              <w:bottom w:val="single" w:sz="4.64008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Speciali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2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ve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h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mbathj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4008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w w:val="103"/>
              </w:rPr>
              <w:t>lar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4008" w:space="0" w:color="000000"/>
              <w:bottom w:val="single" w:sz="4.639840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4008" w:space="0" w:color="000000"/>
              <w:bottom w:val="single" w:sz="4.639840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5" w:hRule="exact"/>
        </w:trPr>
        <w:tc>
          <w:tcPr>
            <w:tcW w:w="630" w:type="dxa"/>
            <w:tcBorders>
              <w:top w:val="single" w:sz="4.639840" w:space="0" w:color="000000"/>
              <w:bottom w:val="single" w:sz="4.15984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4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39840" w:space="0" w:color="000000"/>
              <w:bottom w:val="single" w:sz="4.15984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Speciali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2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Infrastruktures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39840" w:space="0" w:color="000000"/>
              <w:bottom w:val="single" w:sz="4.15984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39840" w:space="0" w:color="000000"/>
              <w:bottom w:val="single" w:sz="4.15984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39840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w w:val="103"/>
              </w:rPr>
              <w:t>lar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39840" w:space="0" w:color="000000"/>
              <w:bottom w:val="single" w:sz="4.15984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39840" w:space="0" w:color="000000"/>
              <w:bottom w:val="single" w:sz="4.15984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639840" w:space="0" w:color="000000"/>
              <w:bottom w:val="single" w:sz="4.15984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39840" w:space="0" w:color="000000"/>
              <w:bottom w:val="single" w:sz="4.15984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639840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15984" w:space="0" w:color="000000"/>
              <w:bottom w:val="single" w:sz="4.16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5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15984" w:space="0" w:color="000000"/>
              <w:bottom w:val="single" w:sz="4.16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6" w:after="0" w:line="267" w:lineRule="auto"/>
              <w:ind w:left="95" w:right="353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Speciali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2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K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b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u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an</w:t>
            </w:r>
            <w:r>
              <w:rPr>
                <w:rFonts w:ascii="Calibri" w:hAnsi="Calibri" w:cs="Calibri" w:eastAsia="Calibri"/>
                <w:sz w:val="20"/>
                <w:szCs w:val="20"/>
                <w:spacing w:val="3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,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us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h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q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min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5984" w:space="0" w:color="000000"/>
              <w:bottom w:val="single" w:sz="4.16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15984" w:space="0" w:color="000000"/>
              <w:bottom w:val="single" w:sz="4.16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15984" w:space="0" w:color="000000"/>
              <w:bottom w:val="single" w:sz="4.16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6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w w:val="103"/>
              </w:rPr>
              <w:t>lar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15984" w:space="0" w:color="000000"/>
              <w:bottom w:val="single" w:sz="4.16008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15984" w:space="0" w:color="000000"/>
              <w:bottom w:val="single" w:sz="4.16008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>
              <w:spacing w:before="3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15984" w:space="0" w:color="000000"/>
              <w:bottom w:val="single" w:sz="4.16008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15984" w:space="0" w:color="000000"/>
              <w:bottom w:val="single" w:sz="4.16008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15984" w:space="0" w:color="000000"/>
              <w:bottom w:val="single" w:sz="4.16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16008" w:space="0" w:color="000000"/>
              <w:bottom w:val="single" w:sz="4.16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6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16008" w:space="0" w:color="000000"/>
              <w:bottom w:val="single" w:sz="4.16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Tek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ik</w:t>
            </w:r>
            <w:r>
              <w:rPr>
                <w:rFonts w:ascii="Calibri" w:hAnsi="Calibri" w:cs="Calibri" w:eastAsia="Calibri"/>
                <w:sz w:val="20"/>
                <w:szCs w:val="20"/>
                <w:spacing w:val="17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Ndertimi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6008" w:space="0" w:color="000000"/>
              <w:bottom w:val="single" w:sz="4.16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16008" w:space="0" w:color="000000"/>
              <w:bottom w:val="single" w:sz="4.16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16008" w:space="0" w:color="000000"/>
              <w:bottom w:val="single" w:sz="4.16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6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ulet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16008" w:space="0" w:color="000000"/>
              <w:bottom w:val="single" w:sz="4.16008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16008" w:space="0" w:color="000000"/>
              <w:bottom w:val="single" w:sz="4.16008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16008" w:space="0" w:color="000000"/>
              <w:bottom w:val="single" w:sz="4.16008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16008" w:space="0" w:color="000000"/>
              <w:bottom w:val="single" w:sz="4.16008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16008" w:space="0" w:color="000000"/>
              <w:bottom w:val="single" w:sz="4.16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16008" w:space="0" w:color="000000"/>
              <w:bottom w:val="single" w:sz="4.16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7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16008" w:space="0" w:color="000000"/>
              <w:bottom w:val="single" w:sz="4.16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Pr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ok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st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e/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k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vi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ste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6008" w:space="0" w:color="000000"/>
              <w:bottom w:val="single" w:sz="4.16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16008" w:space="0" w:color="000000"/>
              <w:bottom w:val="single" w:sz="4.16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16008" w:space="0" w:color="000000"/>
              <w:bottom w:val="single" w:sz="4.16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9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ulet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16008" w:space="0" w:color="000000"/>
              <w:bottom w:val="single" w:sz="4.16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16008" w:space="0" w:color="000000"/>
              <w:bottom w:val="single" w:sz="4.16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16008" w:space="0" w:color="000000"/>
              <w:bottom w:val="single" w:sz="4.16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16008" w:space="0" w:color="000000"/>
              <w:bottom w:val="single" w:sz="4.16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16008" w:space="0" w:color="000000"/>
              <w:bottom w:val="single" w:sz="4.16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4" w:hRule="exact"/>
        </w:trPr>
        <w:tc>
          <w:tcPr>
            <w:tcW w:w="630" w:type="dxa"/>
            <w:tcBorders>
              <w:top w:val="single" w:sz="4.16" w:space="0" w:color="000000"/>
              <w:bottom w:val="single" w:sz="4.16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8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16" w:space="0" w:color="000000"/>
              <w:bottom w:val="single" w:sz="4.16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g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z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er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6" w:space="0" w:color="000000"/>
              <w:bottom w:val="single" w:sz="4.16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4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16" w:space="0" w:color="000000"/>
              <w:bottom w:val="single" w:sz="4.16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16" w:space="0" w:color="000000"/>
              <w:bottom w:val="single" w:sz="4.16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ulet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16" w:space="0" w:color="000000"/>
              <w:bottom w:val="single" w:sz="4.16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16" w:space="0" w:color="000000"/>
              <w:bottom w:val="single" w:sz="4.16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16" w:space="0" w:color="000000"/>
              <w:bottom w:val="single" w:sz="4.16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16" w:space="0" w:color="000000"/>
              <w:bottom w:val="single" w:sz="4.16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4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16" w:space="0" w:color="000000"/>
              <w:bottom w:val="single" w:sz="4.16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16" w:space="0" w:color="000000"/>
              <w:bottom w:val="single" w:sz="4.15984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9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16" w:space="0" w:color="000000"/>
              <w:bottom w:val="single" w:sz="4.15984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Moto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st</w:t>
            </w:r>
            <w:r>
              <w:rPr>
                <w:rFonts w:ascii="Calibri" w:hAnsi="Calibri" w:cs="Calibri" w:eastAsia="Calibri"/>
                <w:sz w:val="20"/>
                <w:szCs w:val="20"/>
                <w:spacing w:val="24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Au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eka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k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6" w:space="0" w:color="000000"/>
              <w:bottom w:val="single" w:sz="4.15984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16" w:space="0" w:color="000000"/>
              <w:bottom w:val="single" w:sz="4.15984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16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6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ulet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16" w:space="0" w:color="000000"/>
              <w:bottom w:val="single" w:sz="4.15984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16" w:space="0" w:color="000000"/>
              <w:bottom w:val="single" w:sz="4.15984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16" w:space="0" w:color="000000"/>
              <w:bottom w:val="single" w:sz="4.15984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16" w:space="0" w:color="000000"/>
              <w:bottom w:val="single" w:sz="4.15984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16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15984" w:space="0" w:color="000000"/>
              <w:bottom w:val="single" w:sz="4.16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15984" w:space="0" w:color="000000"/>
              <w:bottom w:val="single" w:sz="4.16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ektricist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5984" w:space="0" w:color="000000"/>
              <w:bottom w:val="single" w:sz="4.16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15984" w:space="0" w:color="000000"/>
              <w:bottom w:val="single" w:sz="4.16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15984" w:space="0" w:color="000000"/>
              <w:bottom w:val="single" w:sz="4.16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9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ulet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15984" w:space="0" w:color="000000"/>
              <w:bottom w:val="single" w:sz="4.16008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15984" w:space="0" w:color="000000"/>
              <w:bottom w:val="single" w:sz="4.16008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15984" w:space="0" w:color="000000"/>
              <w:bottom w:val="single" w:sz="4.16008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15984" w:space="0" w:color="000000"/>
              <w:bottom w:val="single" w:sz="4.16008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15984" w:space="0" w:color="000000"/>
              <w:bottom w:val="single" w:sz="4.16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</w:tbl>
    <w:p>
      <w:pPr>
        <w:spacing w:after="0"/>
        <w:sectPr>
          <w:pgMar w:header="0" w:footer="779" w:top="1120" w:bottom="960" w:left="1480" w:right="1460"/>
          <w:pgSz w:w="12240" w:h="15840"/>
        </w:sectPr>
      </w:pPr>
      <w:rPr/>
    </w:p>
    <w:p>
      <w:pPr>
        <w:spacing w:before="8" w:after="0" w:line="90" w:lineRule="exact"/>
        <w:jc w:val="left"/>
        <w:rPr>
          <w:sz w:val="9"/>
          <w:szCs w:val="9"/>
        </w:rPr>
      </w:pPr>
      <w:rPr/>
      <w:r>
        <w:rPr>
          <w:sz w:val="9"/>
          <w:szCs w:val="9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95.799904" w:type="dxa"/>
      </w:tblPr>
      <w:tblGrid/>
      <w:tr>
        <w:trPr>
          <w:trHeight w:val="700" w:hRule="exact"/>
        </w:trPr>
        <w:tc>
          <w:tcPr>
            <w:tcW w:w="630" w:type="dxa"/>
            <w:tcBorders>
              <w:top w:val="nil" w:sz="6" w:space="0" w:color="auto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nil" w:sz="6" w:space="0" w:color="auto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Pergjegjes</w:t>
            </w:r>
            <w:r>
              <w:rPr>
                <w:rFonts w:ascii="Calibri" w:hAnsi="Calibri" w:cs="Calibri" w:eastAsia="Calibri"/>
                <w:sz w:val="20"/>
                <w:szCs w:val="20"/>
                <w:spacing w:val="2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pu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tor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nil" w:sz="6" w:space="0" w:color="auto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nil" w:sz="6" w:space="0" w:color="auto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nil" w:sz="6" w:space="0" w:color="auto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6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ulet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nil" w:sz="6" w:space="0" w:color="auto"/>
              <w:bottom w:val="single" w:sz="4.639840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nil" w:sz="6" w:space="0" w:color="auto"/>
              <w:bottom w:val="single" w:sz="4.639840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nil" w:sz="6" w:space="0" w:color="auto"/>
              <w:bottom w:val="single" w:sz="4.639840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nil" w:sz="6" w:space="0" w:color="auto"/>
              <w:bottom w:val="single" w:sz="4.639840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nil" w:sz="6" w:space="0" w:color="auto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Fuqi</w:t>
            </w:r>
            <w:r>
              <w:rPr>
                <w:rFonts w:ascii="Calibri" w:hAnsi="Calibri" w:cs="Calibri" w:eastAsia="Calibri"/>
                <w:sz w:val="20"/>
                <w:szCs w:val="20"/>
                <w:spacing w:val="1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puntore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13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p.c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v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il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141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‐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39840" w:space="0" w:color="000000"/>
              <w:bottom w:val="single" w:sz="4.639840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39840" w:space="0" w:color="000000"/>
              <w:bottom w:val="single" w:sz="4.639840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6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7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  <w:shd w:val="clear" w:color="auto" w:fill="DCE6F1"/>
          </w:tcPr>
          <w:p>
            <w:pPr/>
            <w:rPr/>
          </w:p>
        </w:tc>
        <w:tc>
          <w:tcPr>
            <w:tcW w:w="2731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  <w:shd w:val="clear" w:color="auto" w:fill="DCE6F1"/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Shuma</w:t>
            </w:r>
            <w:r>
              <w:rPr>
                <w:rFonts w:ascii="Calibri" w:hAnsi="Calibri" w:cs="Calibri" w:eastAsia="Calibri"/>
                <w:sz w:val="20"/>
                <w:szCs w:val="20"/>
                <w:spacing w:val="1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: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  <w:shd w:val="clear" w:color="auto" w:fill="DCE6F1"/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27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5" w:after="0" w:line="267" w:lineRule="auto"/>
              <w:ind w:left="96" w:right="167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(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5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.+9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+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13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c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.)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DCE6F1"/>
          </w:tcPr>
          <w:p>
            <w:pPr/>
            <w:rPr/>
          </w:p>
        </w:tc>
        <w:tc>
          <w:tcPr>
            <w:tcW w:w="1072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16008" w:space="0" w:color="000000"/>
            </w:tcBorders>
            <w:shd w:val="clear" w:color="auto" w:fill="DCE6F1"/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43" w:type="dxa"/>
            <w:tcBorders>
              <w:top w:val="single" w:sz="4.639840" w:space="0" w:color="000000"/>
              <w:bottom w:val="single" w:sz="4.639840" w:space="0" w:color="000000"/>
              <w:left w:val="single" w:sz="4.16008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5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15984" w:space="0" w:color="000000"/>
            </w:tcBorders>
            <w:shd w:val="clear" w:color="auto" w:fill="DCE6F1"/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49" w:type="dxa"/>
            <w:tcBorders>
              <w:top w:val="single" w:sz="4.639840" w:space="0" w:color="000000"/>
              <w:bottom w:val="single" w:sz="4.639840" w:space="0" w:color="000000"/>
              <w:left w:val="single" w:sz="4.15984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9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433" w:hRule="exact"/>
        </w:trPr>
        <w:tc>
          <w:tcPr>
            <w:tcW w:w="630" w:type="dxa"/>
            <w:tcBorders>
              <w:top w:val="single" w:sz="4.639840" w:space="0" w:color="000000"/>
              <w:bottom w:val="single" w:sz="4.15984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2731" w:type="dxa"/>
            <w:tcBorders>
              <w:top w:val="single" w:sz="4.639840" w:space="0" w:color="000000"/>
              <w:bottom w:val="single" w:sz="4.15984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Sektori</w:t>
            </w:r>
            <w:r>
              <w:rPr>
                <w:rFonts w:ascii="Calibri" w:hAnsi="Calibri" w:cs="Calibri" w:eastAsia="Calibri"/>
                <w:sz w:val="20"/>
                <w:szCs w:val="20"/>
                <w:spacing w:val="1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ort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39840" w:space="0" w:color="000000"/>
              <w:bottom w:val="single" w:sz="4.15984" w:space="0" w:color="000000"/>
              <w:left w:val="single" w:sz="4.6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420" w:type="dxa"/>
            <w:tcBorders>
              <w:top w:val="single" w:sz="4.639840" w:space="0" w:color="000000"/>
              <w:bottom w:val="single" w:sz="4.15984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610" w:type="dxa"/>
            <w:tcBorders>
              <w:top w:val="single" w:sz="4.639840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072" w:type="dxa"/>
            <w:tcBorders>
              <w:top w:val="single" w:sz="4.639840" w:space="0" w:color="000000"/>
              <w:bottom w:val="single" w:sz="4.15984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39840" w:space="0" w:color="000000"/>
              <w:bottom w:val="single" w:sz="4.15984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39840" w:space="0" w:color="000000"/>
              <w:bottom w:val="single" w:sz="4.15984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39840" w:space="0" w:color="000000"/>
              <w:bottom w:val="single" w:sz="4.15984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639840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15984" w:space="0" w:color="000000"/>
              <w:bottom w:val="single" w:sz="4.16032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15984" w:space="0" w:color="000000"/>
              <w:bottom w:val="single" w:sz="4.16032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4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Sek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orit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5984" w:space="0" w:color="000000"/>
              <w:bottom w:val="single" w:sz="4.16032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15984" w:space="0" w:color="000000"/>
              <w:bottom w:val="single" w:sz="4.16032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15984" w:space="0" w:color="000000"/>
              <w:bottom w:val="single" w:sz="4.16032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9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w w:val="103"/>
              </w:rPr>
              <w:t>lar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15984" w:space="0" w:color="000000"/>
              <w:bottom w:val="single" w:sz="4.160320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15984" w:space="0" w:color="000000"/>
              <w:bottom w:val="single" w:sz="4.160320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15984" w:space="0" w:color="000000"/>
              <w:bottom w:val="single" w:sz="4.160320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15984" w:space="0" w:color="000000"/>
              <w:bottom w:val="single" w:sz="4.160320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15984" w:space="0" w:color="000000"/>
              <w:bottom w:val="single" w:sz="4.16032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4" w:hRule="exact"/>
        </w:trPr>
        <w:tc>
          <w:tcPr>
            <w:tcW w:w="630" w:type="dxa"/>
            <w:tcBorders>
              <w:top w:val="single" w:sz="4.160320" w:space="0" w:color="000000"/>
              <w:bottom w:val="single" w:sz="4.15984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160320" w:space="0" w:color="000000"/>
              <w:bottom w:val="single" w:sz="4.15984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5" w:after="0" w:line="267" w:lineRule="auto"/>
              <w:ind w:left="95" w:right="419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Speciali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27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h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fry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z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im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3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te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j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ve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60320" w:space="0" w:color="000000"/>
              <w:bottom w:val="single" w:sz="4.15984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160320" w:space="0" w:color="000000"/>
              <w:bottom w:val="single" w:sz="4.15984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160320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w w:val="103"/>
              </w:rPr>
              <w:t>lar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160320" w:space="0" w:color="000000"/>
              <w:bottom w:val="single" w:sz="4.15984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160320" w:space="0" w:color="000000"/>
              <w:bottom w:val="single" w:sz="4.15984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160320" w:space="0" w:color="000000"/>
              <w:bottom w:val="single" w:sz="4.15984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160320" w:space="0" w:color="000000"/>
              <w:bottom w:val="single" w:sz="4.15984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160320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15984" w:space="0" w:color="000000"/>
              <w:bottom w:val="single" w:sz="4.16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15984" w:space="0" w:color="000000"/>
              <w:bottom w:val="single" w:sz="4.16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Speciali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5984" w:space="0" w:color="000000"/>
              <w:bottom w:val="single" w:sz="4.16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15984" w:space="0" w:color="000000"/>
              <w:bottom w:val="single" w:sz="4.16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15984" w:space="0" w:color="000000"/>
              <w:bottom w:val="single" w:sz="4.16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6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ulet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15984" w:space="0" w:color="000000"/>
              <w:bottom w:val="single" w:sz="4.16008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15984" w:space="0" w:color="000000"/>
              <w:bottom w:val="single" w:sz="4.16008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15984" w:space="0" w:color="000000"/>
              <w:bottom w:val="single" w:sz="4.16008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15984" w:space="0" w:color="000000"/>
              <w:bottom w:val="single" w:sz="4.16008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15984" w:space="0" w:color="000000"/>
              <w:bottom w:val="single" w:sz="4.16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16008" w:space="0" w:color="000000"/>
              <w:bottom w:val="single" w:sz="4.15984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4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16008" w:space="0" w:color="000000"/>
              <w:bottom w:val="single" w:sz="4.15984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Shofer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6008" w:space="0" w:color="000000"/>
              <w:bottom w:val="single" w:sz="4.15984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17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16008" w:space="0" w:color="000000"/>
              <w:bottom w:val="single" w:sz="4.15984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16008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9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ulet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16008" w:space="0" w:color="000000"/>
              <w:bottom w:val="single" w:sz="4.15984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16008" w:space="0" w:color="000000"/>
              <w:bottom w:val="single" w:sz="4.15984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16008" w:space="0" w:color="000000"/>
              <w:bottom w:val="single" w:sz="4.15984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16008" w:space="0" w:color="000000"/>
              <w:bottom w:val="single" w:sz="4.15984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17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16008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5" w:hRule="exact"/>
        </w:trPr>
        <w:tc>
          <w:tcPr>
            <w:tcW w:w="630" w:type="dxa"/>
            <w:tcBorders>
              <w:top w:val="single" w:sz="4.15984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6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15984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Pergjegjes</w:t>
            </w:r>
            <w:r>
              <w:rPr>
                <w:rFonts w:ascii="Calibri" w:hAnsi="Calibri" w:cs="Calibri" w:eastAsia="Calibri"/>
                <w:sz w:val="20"/>
                <w:szCs w:val="20"/>
                <w:spacing w:val="2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VKT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5984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15984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15984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9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ulet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15984" w:space="0" w:color="000000"/>
              <w:bottom w:val="single" w:sz="4.64008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15984" w:space="0" w:color="000000"/>
              <w:bottom w:val="single" w:sz="4.64008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15984" w:space="0" w:color="000000"/>
              <w:bottom w:val="single" w:sz="4.64008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15984" w:space="0" w:color="000000"/>
              <w:bottom w:val="single" w:sz="4.64008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15984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7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g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z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er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ulet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4008" w:space="0" w:color="000000"/>
              <w:bottom w:val="single" w:sz="4.64008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4008" w:space="0" w:color="000000"/>
              <w:bottom w:val="single" w:sz="4.64008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9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Moto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st</w:t>
            </w:r>
            <w:r>
              <w:rPr>
                <w:rFonts w:ascii="Calibri" w:hAnsi="Calibri" w:cs="Calibri" w:eastAsia="Calibri"/>
                <w:sz w:val="20"/>
                <w:szCs w:val="20"/>
                <w:spacing w:val="24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Au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eka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k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8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4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9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ulet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4008" w:space="0" w:color="000000"/>
              <w:bottom w:val="single" w:sz="4.64008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4008" w:space="0" w:color="000000"/>
              <w:bottom w:val="single" w:sz="4.64008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8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4" w:hRule="exact"/>
        </w:trPr>
        <w:tc>
          <w:tcPr>
            <w:tcW w:w="630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ektr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ut,</w:t>
            </w:r>
            <w:r>
              <w:rPr>
                <w:rFonts w:ascii="Calibri" w:hAnsi="Calibri" w:cs="Calibri" w:eastAsia="Calibri"/>
                <w:sz w:val="20"/>
                <w:szCs w:val="20"/>
                <w:spacing w:val="2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baterist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4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9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ulet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4008" w:space="0" w:color="000000"/>
              <w:bottom w:val="single" w:sz="4.64008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4008" w:space="0" w:color="000000"/>
              <w:bottom w:val="single" w:sz="4.64008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Sa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d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ulet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4008" w:space="0" w:color="000000"/>
              <w:bottom w:val="single" w:sz="4.64008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4008" w:space="0" w:color="000000"/>
              <w:bottom w:val="single" w:sz="4.64008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64008" w:space="0" w:color="000000"/>
              <w:bottom w:val="single" w:sz="4.640" w:space="0" w:color="000000"/>
              <w:left w:val="single" w:sz="4.64008" w:space="0" w:color="000000"/>
              <w:right w:val="single" w:sz="4.64008" w:space="0" w:color="000000"/>
            </w:tcBorders>
            <w:shd w:val="clear" w:color="auto" w:fill="DCE6F1"/>
          </w:tcPr>
          <w:p>
            <w:pPr/>
            <w:rPr/>
          </w:p>
        </w:tc>
        <w:tc>
          <w:tcPr>
            <w:tcW w:w="2731" w:type="dxa"/>
            <w:tcBorders>
              <w:top w:val="single" w:sz="4.64008" w:space="0" w:color="000000"/>
              <w:bottom w:val="single" w:sz="4.640" w:space="0" w:color="000000"/>
              <w:left w:val="single" w:sz="4.64008" w:space="0" w:color="000000"/>
              <w:right w:val="single" w:sz="4.640" w:space="0" w:color="000000"/>
            </w:tcBorders>
            <w:shd w:val="clear" w:color="auto" w:fill="DCE6F1"/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Shuma</w:t>
            </w:r>
            <w:r>
              <w:rPr>
                <w:rFonts w:ascii="Calibri" w:hAnsi="Calibri" w:cs="Calibri" w:eastAsia="Calibri"/>
                <w:sz w:val="20"/>
                <w:szCs w:val="20"/>
                <w:spacing w:val="1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Sektorin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4008" w:space="0" w:color="000000"/>
              <w:bottom w:val="single" w:sz="4.640" w:space="0" w:color="000000"/>
              <w:left w:val="single" w:sz="4.640" w:space="0" w:color="000000"/>
              <w:right w:val="single" w:sz="4.64008" w:space="0" w:color="000000"/>
            </w:tcBorders>
            <w:shd w:val="clear" w:color="auto" w:fill="DCE6F1"/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34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4008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4" w:after="0" w:line="269" w:lineRule="auto"/>
              <w:ind w:left="96" w:right="41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(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+</w:t>
            </w:r>
            <w:r>
              <w:rPr>
                <w:rFonts w:ascii="Calibri" w:hAnsi="Calibri" w:cs="Calibri" w:eastAsia="Calibri"/>
                <w:sz w:val="20"/>
                <w:szCs w:val="20"/>
                <w:spacing w:val="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32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)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4008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DCE6F1"/>
          </w:tcPr>
          <w:p>
            <w:pPr/>
            <w:rPr/>
          </w:p>
        </w:tc>
        <w:tc>
          <w:tcPr>
            <w:tcW w:w="1072" w:type="dxa"/>
            <w:tcBorders>
              <w:top w:val="single" w:sz="4.64008" w:space="0" w:color="000000"/>
              <w:bottom w:val="single" w:sz="4.640" w:space="0" w:color="000000"/>
              <w:left w:val="single" w:sz="4.639840" w:space="0" w:color="000000"/>
              <w:right w:val="single" w:sz="4.16008" w:space="0" w:color="000000"/>
            </w:tcBorders>
            <w:shd w:val="clear" w:color="auto" w:fill="DCE6F1"/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43" w:type="dxa"/>
            <w:tcBorders>
              <w:top w:val="single" w:sz="4.64008" w:space="0" w:color="000000"/>
              <w:bottom w:val="single" w:sz="4.640" w:space="0" w:color="000000"/>
              <w:left w:val="single" w:sz="4.16008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64008" w:space="0" w:color="000000"/>
              <w:bottom w:val="single" w:sz="4.640" w:space="0" w:color="000000"/>
              <w:left w:val="single" w:sz="4.639840" w:space="0" w:color="000000"/>
              <w:right w:val="single" w:sz="4.15984" w:space="0" w:color="000000"/>
            </w:tcBorders>
            <w:shd w:val="clear" w:color="auto" w:fill="DCE6F1"/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49" w:type="dxa"/>
            <w:tcBorders>
              <w:top w:val="single" w:sz="4.64008" w:space="0" w:color="000000"/>
              <w:bottom w:val="single" w:sz="4.640" w:space="0" w:color="000000"/>
              <w:left w:val="single" w:sz="4.15984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32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64008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w w:val="103"/>
              </w:rPr>
              <w:t>XI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4" w:after="0" w:line="269" w:lineRule="auto"/>
              <w:ind w:left="95" w:right="83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SEK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ORI</w:t>
            </w:r>
            <w:r>
              <w:rPr>
                <w:rFonts w:ascii="Calibri" w:hAnsi="Calibri" w:cs="Calibri" w:eastAsia="Calibri"/>
                <w:sz w:val="20"/>
                <w:szCs w:val="20"/>
                <w:spacing w:val="2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KOMUNIKIMIT</w:t>
            </w:r>
            <w:r>
              <w:rPr>
                <w:rFonts w:ascii="Calibri" w:hAnsi="Calibri" w:cs="Calibri" w:eastAsia="Calibri"/>
                <w:sz w:val="20"/>
                <w:szCs w:val="20"/>
                <w:spacing w:val="3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D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HE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ELEKTRONIK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420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610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072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40" w:space="0" w:color="000000"/>
              <w:bottom w:val="single" w:sz="4.640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40" w:space="0" w:color="000000"/>
              <w:bottom w:val="single" w:sz="4.640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4" w:hRule="exact"/>
        </w:trPr>
        <w:tc>
          <w:tcPr>
            <w:tcW w:w="630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7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7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k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7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7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4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w w:val="103"/>
              </w:rPr>
              <w:t>lar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40" w:space="0" w:color="000000"/>
              <w:bottom w:val="single" w:sz="4.640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>
              <w:spacing w:before="17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40" w:space="0" w:color="000000"/>
              <w:bottom w:val="single" w:sz="4.640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Speciali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2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Qe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d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ren</w:t>
            </w:r>
            <w:r>
              <w:rPr>
                <w:rFonts w:ascii="Calibri" w:hAnsi="Calibri" w:cs="Calibri" w:eastAsia="Calibri"/>
                <w:sz w:val="20"/>
                <w:szCs w:val="20"/>
                <w:spacing w:val="2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Ko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u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kim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3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Mo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b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w w:val="103"/>
              </w:rPr>
              <w:t>lar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40" w:space="0" w:color="000000"/>
              <w:bottom w:val="single" w:sz="4.640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40" w:space="0" w:color="000000"/>
              <w:bottom w:val="single" w:sz="4.640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978" w:hRule="exact"/>
        </w:trPr>
        <w:tc>
          <w:tcPr>
            <w:tcW w:w="630" w:type="dxa"/>
            <w:tcBorders>
              <w:top w:val="single" w:sz="4.6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40" w:space="0" w:color="000000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67" w:lineRule="auto"/>
              <w:ind w:left="95" w:right="356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Speciali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2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g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u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2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rr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j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eve</w:t>
            </w:r>
            <w:r>
              <w:rPr>
                <w:rFonts w:ascii="Calibri" w:hAnsi="Calibri" w:cs="Calibri" w:eastAsia="Calibri"/>
                <w:sz w:val="20"/>
                <w:szCs w:val="20"/>
                <w:spacing w:val="2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dh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3"/>
                <w:w w:val="103"/>
              </w:rPr>
              <w:t>c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67" w:lineRule="auto"/>
              <w:ind w:left="95" w:right="98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mes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em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40" w:space="0" w:color="000000"/>
              <w:bottom w:val="single" w:sz="4.639840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40" w:space="0" w:color="000000"/>
              <w:bottom w:val="single" w:sz="4.639840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40" w:space="0" w:color="000000"/>
              <w:bottom w:val="single" w:sz="4.639840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>
              <w:spacing w:before="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49" w:type="dxa"/>
            <w:tcBorders>
              <w:top w:val="single" w:sz="4.640" w:space="0" w:color="000000"/>
              <w:bottom w:val="single" w:sz="4.639840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6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</w:tbl>
    <w:p>
      <w:pPr>
        <w:spacing w:after="0"/>
        <w:sectPr>
          <w:pgMar w:header="0" w:footer="779" w:top="1120" w:bottom="960" w:left="1480" w:right="1460"/>
          <w:pgSz w:w="12240" w:h="15840"/>
        </w:sectPr>
      </w:pPr>
      <w:rPr/>
    </w:p>
    <w:p>
      <w:pPr>
        <w:spacing w:before="8" w:after="0" w:line="90" w:lineRule="exact"/>
        <w:jc w:val="left"/>
        <w:rPr>
          <w:sz w:val="9"/>
          <w:szCs w:val="9"/>
        </w:rPr>
      </w:pPr>
      <w:rPr/>
      <w:r>
        <w:rPr>
          <w:sz w:val="9"/>
          <w:szCs w:val="9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95.799904" w:type="dxa"/>
      </w:tblPr>
      <w:tblGrid/>
      <w:tr>
        <w:trPr>
          <w:trHeight w:val="700" w:hRule="exact"/>
        </w:trPr>
        <w:tc>
          <w:tcPr>
            <w:tcW w:w="630" w:type="dxa"/>
            <w:tcBorders>
              <w:top w:val="nil" w:sz="6" w:space="0" w:color="auto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4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nil" w:sz="6" w:space="0" w:color="auto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6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Speciali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2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Sistemin</w:t>
            </w:r>
            <w:r>
              <w:rPr>
                <w:rFonts w:ascii="Calibri" w:hAnsi="Calibri" w:cs="Calibri" w:eastAsia="Calibri"/>
                <w:sz w:val="20"/>
                <w:szCs w:val="20"/>
                <w:spacing w:val="2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ad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d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rl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d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h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j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es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nil" w:sz="6" w:space="0" w:color="auto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nil" w:sz="6" w:space="0" w:color="auto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nil" w:sz="6" w:space="0" w:color="auto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6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ulet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nil" w:sz="6" w:space="0" w:color="auto"/>
              <w:bottom w:val="single" w:sz="4.639840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nil" w:sz="6" w:space="0" w:color="auto"/>
              <w:bottom w:val="single" w:sz="4.639840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nil" w:sz="6" w:space="0" w:color="auto"/>
              <w:bottom w:val="single" w:sz="4.639840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nil" w:sz="6" w:space="0" w:color="auto"/>
              <w:bottom w:val="single" w:sz="4.639840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nil" w:sz="6" w:space="0" w:color="auto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5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6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Speciali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27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rrjeteve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7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Kompjuterik</w:t>
            </w:r>
            <w:r>
              <w:rPr>
                <w:rFonts w:ascii="Calibri" w:hAnsi="Calibri" w:cs="Calibri" w:eastAsia="Calibri"/>
                <w:sz w:val="20"/>
                <w:szCs w:val="20"/>
                <w:spacing w:val="3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d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he</w:t>
            </w:r>
            <w:r>
              <w:rPr>
                <w:rFonts w:ascii="Calibri" w:hAnsi="Calibri" w:cs="Calibri" w:eastAsia="Calibri"/>
                <w:sz w:val="20"/>
                <w:szCs w:val="20"/>
                <w:spacing w:val="1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te</w:t>
            </w:r>
            <w:r>
              <w:rPr>
                <w:rFonts w:ascii="Calibri" w:hAnsi="Calibri" w:cs="Calibri" w:eastAsia="Calibri"/>
                <w:sz w:val="20"/>
                <w:szCs w:val="20"/>
                <w:spacing w:val="7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Ka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ve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6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7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ulet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39840" w:space="0" w:color="000000"/>
              <w:bottom w:val="single" w:sz="4.639840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39840" w:space="0" w:color="000000"/>
              <w:bottom w:val="single" w:sz="4.639840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6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Speciali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2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rrje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1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tel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ik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ulet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39840" w:space="0" w:color="000000"/>
              <w:bottom w:val="single" w:sz="4.639840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39840" w:space="0" w:color="000000"/>
              <w:bottom w:val="single" w:sz="4.639840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5" w:hRule="exact"/>
        </w:trPr>
        <w:tc>
          <w:tcPr>
            <w:tcW w:w="630" w:type="dxa"/>
            <w:tcBorders>
              <w:top w:val="single" w:sz="4.639840" w:space="0" w:color="000000"/>
              <w:bottom w:val="single" w:sz="4.15984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7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39840" w:space="0" w:color="000000"/>
              <w:bottom w:val="single" w:sz="4.15984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Shofer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39840" w:space="0" w:color="000000"/>
              <w:bottom w:val="single" w:sz="4.15984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39840" w:space="0" w:color="000000"/>
              <w:bottom w:val="single" w:sz="4.15984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39840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ulet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39840" w:space="0" w:color="000000"/>
              <w:bottom w:val="single" w:sz="4.15984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39840" w:space="0" w:color="000000"/>
              <w:bottom w:val="single" w:sz="4.15984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39840" w:space="0" w:color="000000"/>
              <w:bottom w:val="single" w:sz="4.15984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39840" w:space="0" w:color="000000"/>
              <w:bottom w:val="single" w:sz="4.15984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639840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15984" w:space="0" w:color="000000"/>
              <w:bottom w:val="single" w:sz="4.15984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8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15984" w:space="0" w:color="000000"/>
              <w:bottom w:val="single" w:sz="4.15984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g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z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er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5984" w:space="0" w:color="000000"/>
              <w:bottom w:val="single" w:sz="4.15984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15984" w:space="0" w:color="000000"/>
              <w:bottom w:val="single" w:sz="4.15984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15984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6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7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ulet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15984" w:space="0" w:color="000000"/>
              <w:bottom w:val="single" w:sz="4.15984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15984" w:space="0" w:color="000000"/>
              <w:bottom w:val="single" w:sz="4.15984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15984" w:space="0" w:color="000000"/>
              <w:bottom w:val="single" w:sz="4.15984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15984" w:space="0" w:color="000000"/>
              <w:bottom w:val="single" w:sz="4.15984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15984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15984" w:space="0" w:color="000000"/>
              <w:bottom w:val="single" w:sz="4.15984" w:space="0" w:color="000000"/>
              <w:left w:val="single" w:sz="4.64008" w:space="0" w:color="000000"/>
              <w:right w:val="single" w:sz="4.64008" w:space="0" w:color="000000"/>
            </w:tcBorders>
            <w:shd w:val="clear" w:color="auto" w:fill="DCE6F1"/>
          </w:tcPr>
          <w:p>
            <w:pPr/>
            <w:rPr/>
          </w:p>
        </w:tc>
        <w:tc>
          <w:tcPr>
            <w:tcW w:w="2731" w:type="dxa"/>
            <w:tcBorders>
              <w:top w:val="single" w:sz="4.15984" w:space="0" w:color="000000"/>
              <w:bottom w:val="single" w:sz="4.15984" w:space="0" w:color="000000"/>
              <w:left w:val="single" w:sz="4.64008" w:space="0" w:color="000000"/>
              <w:right w:val="single" w:sz="4.640" w:space="0" w:color="000000"/>
            </w:tcBorders>
            <w:shd w:val="clear" w:color="auto" w:fill="DCE6F1"/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Shuma</w:t>
            </w:r>
            <w:r>
              <w:rPr>
                <w:rFonts w:ascii="Calibri" w:hAnsi="Calibri" w:cs="Calibri" w:eastAsia="Calibri"/>
                <w:sz w:val="20"/>
                <w:szCs w:val="20"/>
                <w:spacing w:val="1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9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ktorin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5984" w:space="0" w:color="000000"/>
              <w:bottom w:val="single" w:sz="4.15984" w:space="0" w:color="000000"/>
              <w:left w:val="single" w:sz="4.640" w:space="0" w:color="000000"/>
              <w:right w:val="single" w:sz="4.64008" w:space="0" w:color="000000"/>
            </w:tcBorders>
            <w:shd w:val="clear" w:color="auto" w:fill="DCE6F1"/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8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15984" w:space="0" w:color="000000"/>
              <w:bottom w:val="single" w:sz="4.15984" w:space="0" w:color="000000"/>
              <w:left w:val="single" w:sz="4.64008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5" w:after="0" w:line="269" w:lineRule="auto"/>
              <w:ind w:left="96" w:right="561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(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3</w:t>
            </w:r>
            <w:r>
              <w:rPr>
                <w:rFonts w:ascii="Calibri" w:hAnsi="Calibri" w:cs="Calibri" w:eastAsia="Calibri"/>
                <w:sz w:val="20"/>
                <w:szCs w:val="20"/>
                <w:spacing w:val="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+</w:t>
            </w:r>
            <w:r>
              <w:rPr>
                <w:rFonts w:ascii="Calibri" w:hAnsi="Calibri" w:cs="Calibri" w:eastAsia="Calibri"/>
                <w:sz w:val="20"/>
                <w:szCs w:val="20"/>
                <w:spacing w:val="1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5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)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15984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DCE6F1"/>
          </w:tcPr>
          <w:p>
            <w:pPr/>
            <w:rPr/>
          </w:p>
        </w:tc>
        <w:tc>
          <w:tcPr>
            <w:tcW w:w="1072" w:type="dxa"/>
            <w:tcBorders>
              <w:top w:val="single" w:sz="4.15984" w:space="0" w:color="000000"/>
              <w:bottom w:val="single" w:sz="4.15984" w:space="0" w:color="000000"/>
              <w:left w:val="single" w:sz="4.639840" w:space="0" w:color="000000"/>
              <w:right w:val="single" w:sz="4.16008" w:space="0" w:color="000000"/>
            </w:tcBorders>
            <w:shd w:val="clear" w:color="auto" w:fill="DCE6F1"/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43" w:type="dxa"/>
            <w:tcBorders>
              <w:top w:val="single" w:sz="4.15984" w:space="0" w:color="000000"/>
              <w:bottom w:val="single" w:sz="4.15984" w:space="0" w:color="000000"/>
              <w:left w:val="single" w:sz="4.16008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15984" w:space="0" w:color="000000"/>
              <w:bottom w:val="single" w:sz="4.15984" w:space="0" w:color="000000"/>
              <w:left w:val="single" w:sz="4.639840" w:space="0" w:color="000000"/>
              <w:right w:val="single" w:sz="4.15984" w:space="0" w:color="000000"/>
            </w:tcBorders>
            <w:shd w:val="clear" w:color="auto" w:fill="DCE6F1"/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49" w:type="dxa"/>
            <w:tcBorders>
              <w:top w:val="single" w:sz="4.15984" w:space="0" w:color="000000"/>
              <w:bottom w:val="single" w:sz="4.15984" w:space="0" w:color="000000"/>
              <w:left w:val="single" w:sz="4.15984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5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15984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15984" w:space="0" w:color="000000"/>
              <w:bottom w:val="single" w:sz="4.16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2731" w:type="dxa"/>
            <w:tcBorders>
              <w:top w:val="single" w:sz="4.15984" w:space="0" w:color="000000"/>
              <w:bottom w:val="single" w:sz="4.16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Sektori</w:t>
            </w:r>
            <w:r>
              <w:rPr>
                <w:rFonts w:ascii="Calibri" w:hAnsi="Calibri" w:cs="Calibri" w:eastAsia="Calibri"/>
                <w:sz w:val="20"/>
                <w:szCs w:val="20"/>
                <w:spacing w:val="1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27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dhe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9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Pajisjeve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5984" w:space="0" w:color="000000"/>
              <w:bottom w:val="single" w:sz="4.16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420" w:type="dxa"/>
            <w:tcBorders>
              <w:top w:val="single" w:sz="4.15984" w:space="0" w:color="000000"/>
              <w:bottom w:val="single" w:sz="4.16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610" w:type="dxa"/>
            <w:tcBorders>
              <w:top w:val="single" w:sz="4.15984" w:space="0" w:color="000000"/>
              <w:bottom w:val="single" w:sz="4.16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072" w:type="dxa"/>
            <w:tcBorders>
              <w:top w:val="single" w:sz="4.15984" w:space="0" w:color="000000"/>
              <w:bottom w:val="single" w:sz="4.16008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15984" w:space="0" w:color="000000"/>
              <w:bottom w:val="single" w:sz="4.16008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15984" w:space="0" w:color="000000"/>
              <w:bottom w:val="single" w:sz="4.16008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15984" w:space="0" w:color="000000"/>
              <w:bottom w:val="single" w:sz="4.16008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15984" w:space="0" w:color="000000"/>
              <w:bottom w:val="single" w:sz="4.16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4" w:hRule="exact"/>
        </w:trPr>
        <w:tc>
          <w:tcPr>
            <w:tcW w:w="630" w:type="dxa"/>
            <w:tcBorders>
              <w:top w:val="single" w:sz="4.16008" w:space="0" w:color="000000"/>
              <w:bottom w:val="single" w:sz="4.16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16008" w:space="0" w:color="000000"/>
              <w:bottom w:val="single" w:sz="4.16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Se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kt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ori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6008" w:space="0" w:color="000000"/>
              <w:bottom w:val="single" w:sz="4.16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16008" w:space="0" w:color="000000"/>
              <w:bottom w:val="single" w:sz="4.16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16008" w:space="0" w:color="000000"/>
              <w:bottom w:val="single" w:sz="4.16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w w:val="103"/>
              </w:rPr>
              <w:t>lar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16008" w:space="0" w:color="000000"/>
              <w:bottom w:val="single" w:sz="4.16008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16008" w:space="0" w:color="000000"/>
              <w:bottom w:val="single" w:sz="4.16008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16008" w:space="0" w:color="000000"/>
              <w:bottom w:val="single" w:sz="4.16008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16008" w:space="0" w:color="000000"/>
              <w:bottom w:val="single" w:sz="4.16008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16008" w:space="0" w:color="000000"/>
              <w:bottom w:val="single" w:sz="4.16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16008" w:space="0" w:color="000000"/>
              <w:bottom w:val="single" w:sz="4.16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16008" w:space="0" w:color="000000"/>
              <w:bottom w:val="single" w:sz="4.16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Llo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g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itar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6008" w:space="0" w:color="000000"/>
              <w:bottom w:val="single" w:sz="4.16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16008" w:space="0" w:color="000000"/>
              <w:bottom w:val="single" w:sz="4.16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16008" w:space="0" w:color="000000"/>
              <w:bottom w:val="single" w:sz="4.16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6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ulet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16008" w:space="0" w:color="000000"/>
              <w:bottom w:val="single" w:sz="4.16008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16008" w:space="0" w:color="000000"/>
              <w:bottom w:val="single" w:sz="4.16008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16008" w:space="0" w:color="000000"/>
              <w:bottom w:val="single" w:sz="4.16008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16008" w:space="0" w:color="000000"/>
              <w:bottom w:val="single" w:sz="4.16008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16008" w:space="0" w:color="000000"/>
              <w:bottom w:val="single" w:sz="4.16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16008" w:space="0" w:color="000000"/>
              <w:bottom w:val="single" w:sz="4.16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16008" w:space="0" w:color="000000"/>
              <w:bottom w:val="single" w:sz="4.16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Tek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ik</w:t>
            </w:r>
            <w:r>
              <w:rPr>
                <w:rFonts w:ascii="Calibri" w:hAnsi="Calibri" w:cs="Calibri" w:eastAsia="Calibri"/>
                <w:sz w:val="20"/>
                <w:szCs w:val="20"/>
                <w:spacing w:val="19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re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baj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je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6008" w:space="0" w:color="000000"/>
              <w:bottom w:val="single" w:sz="4.16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16008" w:space="0" w:color="000000"/>
              <w:bottom w:val="single" w:sz="4.16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16008" w:space="0" w:color="000000"/>
              <w:bottom w:val="single" w:sz="4.16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9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ulet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16008" w:space="0" w:color="000000"/>
              <w:bottom w:val="single" w:sz="4.16008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16008" w:space="0" w:color="000000"/>
              <w:bottom w:val="single" w:sz="4.16008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16008" w:space="0" w:color="000000"/>
              <w:bottom w:val="single" w:sz="4.16008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16008" w:space="0" w:color="000000"/>
              <w:bottom w:val="single" w:sz="4.16008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16008" w:space="0" w:color="000000"/>
              <w:bottom w:val="single" w:sz="4.16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5" w:hRule="exact"/>
        </w:trPr>
        <w:tc>
          <w:tcPr>
            <w:tcW w:w="630" w:type="dxa"/>
            <w:tcBorders>
              <w:top w:val="single" w:sz="4.16008" w:space="0" w:color="000000"/>
              <w:bottom w:val="single" w:sz="4.16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4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16008" w:space="0" w:color="000000"/>
              <w:bottom w:val="single" w:sz="4.16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g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z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er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6008" w:space="0" w:color="000000"/>
              <w:bottom w:val="single" w:sz="4.16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16008" w:space="0" w:color="000000"/>
              <w:bottom w:val="single" w:sz="4.16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16008" w:space="0" w:color="000000"/>
              <w:bottom w:val="single" w:sz="4.16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ulet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16008" w:space="0" w:color="000000"/>
              <w:bottom w:val="single" w:sz="4.16008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16008" w:space="0" w:color="000000"/>
              <w:bottom w:val="single" w:sz="4.16008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16008" w:space="0" w:color="000000"/>
              <w:bottom w:val="single" w:sz="4.16008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16008" w:space="0" w:color="000000"/>
              <w:bottom w:val="single" w:sz="4.16008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16008" w:space="0" w:color="000000"/>
              <w:bottom w:val="single" w:sz="4.16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5" w:hRule="exact"/>
        </w:trPr>
        <w:tc>
          <w:tcPr>
            <w:tcW w:w="630" w:type="dxa"/>
            <w:tcBorders>
              <w:top w:val="single" w:sz="4.16008" w:space="0" w:color="000000"/>
              <w:bottom w:val="single" w:sz="4.16008" w:space="0" w:color="000000"/>
              <w:left w:val="single" w:sz="4.64008" w:space="0" w:color="000000"/>
              <w:right w:val="single" w:sz="4.64008" w:space="0" w:color="000000"/>
            </w:tcBorders>
            <w:shd w:val="clear" w:color="auto" w:fill="DCE6F1"/>
          </w:tcPr>
          <w:p>
            <w:pPr/>
            <w:rPr/>
          </w:p>
        </w:tc>
        <w:tc>
          <w:tcPr>
            <w:tcW w:w="2731" w:type="dxa"/>
            <w:tcBorders>
              <w:top w:val="single" w:sz="4.16008" w:space="0" w:color="000000"/>
              <w:bottom w:val="single" w:sz="4.16008" w:space="0" w:color="000000"/>
              <w:left w:val="single" w:sz="4.64008" w:space="0" w:color="000000"/>
              <w:right w:val="single" w:sz="4.640" w:space="0" w:color="000000"/>
            </w:tcBorders>
            <w:shd w:val="clear" w:color="auto" w:fill="DCE6F1"/>
          </w:tcPr>
          <w:p>
            <w:pPr>
              <w:spacing w:before="6" w:after="0" w:line="267" w:lineRule="auto"/>
              <w:ind w:left="95" w:right="352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Shuma</w:t>
            </w:r>
            <w:r>
              <w:rPr>
                <w:rFonts w:ascii="Calibri" w:hAnsi="Calibri" w:cs="Calibri" w:eastAsia="Calibri"/>
                <w:sz w:val="20"/>
                <w:szCs w:val="20"/>
                <w:spacing w:val="1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:</w:t>
            </w:r>
            <w:r>
              <w:rPr>
                <w:rFonts w:ascii="Calibri" w:hAnsi="Calibri" w:cs="Calibri" w:eastAsia="Calibri"/>
                <w:sz w:val="20"/>
                <w:szCs w:val="20"/>
                <w:spacing w:val="4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kto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ri</w:t>
            </w:r>
            <w:r>
              <w:rPr>
                <w:rFonts w:ascii="Calibri" w:hAnsi="Calibri" w:cs="Calibri" w:eastAsia="Calibri"/>
                <w:sz w:val="20"/>
                <w:szCs w:val="20"/>
                <w:spacing w:val="17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Arma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dh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j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j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v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6008" w:space="0" w:color="000000"/>
              <w:bottom w:val="single" w:sz="4.16008" w:space="0" w:color="000000"/>
              <w:left w:val="single" w:sz="4.640" w:space="0" w:color="000000"/>
              <w:right w:val="single" w:sz="4.64008" w:space="0" w:color="000000"/>
            </w:tcBorders>
            <w:shd w:val="clear" w:color="auto" w:fill="DCE6F1"/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4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16008" w:space="0" w:color="000000"/>
              <w:bottom w:val="single" w:sz="4.16008" w:space="0" w:color="000000"/>
              <w:left w:val="single" w:sz="4.64008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(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+3</w:t>
            </w:r>
            <w:r>
              <w:rPr>
                <w:rFonts w:ascii="Calibri" w:hAnsi="Calibri" w:cs="Calibri" w:eastAsia="Calibri"/>
                <w:sz w:val="20"/>
                <w:szCs w:val="20"/>
                <w:spacing w:val="1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/</w:t>
            </w:r>
            <w:r>
              <w:rPr>
                <w:rFonts w:ascii="Calibri" w:hAnsi="Calibri" w:cs="Calibri" w:eastAsia="Calibri"/>
                <w:sz w:val="20"/>
                <w:szCs w:val="20"/>
                <w:spacing w:val="3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)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16008" w:space="0" w:color="000000"/>
              <w:bottom w:val="single" w:sz="4.16008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DCE6F1"/>
          </w:tcPr>
          <w:p>
            <w:pPr/>
            <w:rPr/>
          </w:p>
        </w:tc>
        <w:tc>
          <w:tcPr>
            <w:tcW w:w="1072" w:type="dxa"/>
            <w:tcBorders>
              <w:top w:val="single" w:sz="4.16008" w:space="0" w:color="000000"/>
              <w:bottom w:val="single" w:sz="4.16008" w:space="0" w:color="000000"/>
              <w:left w:val="single" w:sz="4.639840" w:space="0" w:color="000000"/>
              <w:right w:val="single" w:sz="4.16008" w:space="0" w:color="000000"/>
            </w:tcBorders>
            <w:shd w:val="clear" w:color="auto" w:fill="DCE6F1"/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43" w:type="dxa"/>
            <w:tcBorders>
              <w:top w:val="single" w:sz="4.16008" w:space="0" w:color="000000"/>
              <w:bottom w:val="single" w:sz="4.16008" w:space="0" w:color="000000"/>
              <w:left w:val="single" w:sz="4.16008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16008" w:space="0" w:color="000000"/>
              <w:bottom w:val="single" w:sz="4.16008" w:space="0" w:color="000000"/>
              <w:left w:val="single" w:sz="4.639840" w:space="0" w:color="000000"/>
              <w:right w:val="single" w:sz="4.15984" w:space="0" w:color="000000"/>
            </w:tcBorders>
            <w:shd w:val="clear" w:color="auto" w:fill="DCE6F1"/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49" w:type="dxa"/>
            <w:tcBorders>
              <w:top w:val="single" w:sz="4.16008" w:space="0" w:color="000000"/>
              <w:bottom w:val="single" w:sz="4.16008" w:space="0" w:color="000000"/>
              <w:left w:val="single" w:sz="4.15984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16008" w:space="0" w:color="000000"/>
              <w:bottom w:val="single" w:sz="4.16008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433" w:hRule="exact"/>
        </w:trPr>
        <w:tc>
          <w:tcPr>
            <w:tcW w:w="630" w:type="dxa"/>
            <w:tcBorders>
              <w:top w:val="single" w:sz="4.16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2731" w:type="dxa"/>
            <w:tcBorders>
              <w:top w:val="single" w:sz="4.16008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682" w:type="dxa"/>
            <w:tcBorders>
              <w:top w:val="single" w:sz="4.16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420" w:type="dxa"/>
            <w:tcBorders>
              <w:top w:val="single" w:sz="4.16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610" w:type="dxa"/>
            <w:tcBorders>
              <w:top w:val="single" w:sz="4.16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072" w:type="dxa"/>
            <w:tcBorders>
              <w:top w:val="single" w:sz="4.16008" w:space="0" w:color="000000"/>
              <w:bottom w:val="single" w:sz="4.64008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16008" w:space="0" w:color="000000"/>
              <w:bottom w:val="single" w:sz="4.64008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16008" w:space="0" w:color="000000"/>
              <w:bottom w:val="single" w:sz="4.64008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16008" w:space="0" w:color="000000"/>
              <w:bottom w:val="single" w:sz="4.64008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16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433" w:hRule="exact"/>
        </w:trPr>
        <w:tc>
          <w:tcPr>
            <w:tcW w:w="630" w:type="dxa"/>
            <w:tcBorders>
              <w:top w:val="single" w:sz="4.64008" w:space="0" w:color="000000"/>
              <w:bottom w:val="single" w:sz="4.16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2731" w:type="dxa"/>
            <w:tcBorders>
              <w:top w:val="single" w:sz="4.64008" w:space="0" w:color="000000"/>
              <w:bottom w:val="single" w:sz="4.16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4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Sektori</w:t>
            </w:r>
            <w:r>
              <w:rPr>
                <w:rFonts w:ascii="Calibri" w:hAnsi="Calibri" w:cs="Calibri" w:eastAsia="Calibri"/>
                <w:sz w:val="20"/>
                <w:szCs w:val="20"/>
                <w:spacing w:val="1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Sh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detesisë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4008" w:space="0" w:color="000000"/>
              <w:bottom w:val="single" w:sz="4.16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420" w:type="dxa"/>
            <w:tcBorders>
              <w:top w:val="single" w:sz="4.64008" w:space="0" w:color="000000"/>
              <w:bottom w:val="single" w:sz="4.16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610" w:type="dxa"/>
            <w:tcBorders>
              <w:top w:val="single" w:sz="4.64008" w:space="0" w:color="000000"/>
              <w:bottom w:val="single" w:sz="4.16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072" w:type="dxa"/>
            <w:tcBorders>
              <w:top w:val="single" w:sz="4.64008" w:space="0" w:color="000000"/>
              <w:bottom w:val="single" w:sz="4.16008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4008" w:space="0" w:color="000000"/>
              <w:bottom w:val="single" w:sz="4.16008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4008" w:space="0" w:color="000000"/>
              <w:bottom w:val="single" w:sz="4.16008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4008" w:space="0" w:color="000000"/>
              <w:bottom w:val="single" w:sz="4.16008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64008" w:space="0" w:color="000000"/>
              <w:bottom w:val="single" w:sz="4.16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16008" w:space="0" w:color="000000"/>
              <w:bottom w:val="single" w:sz="4.16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16008" w:space="0" w:color="000000"/>
              <w:bottom w:val="single" w:sz="4.16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Se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kt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or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(Mje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k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)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6008" w:space="0" w:color="000000"/>
              <w:bottom w:val="single" w:sz="4.16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16008" w:space="0" w:color="000000"/>
              <w:bottom w:val="single" w:sz="4.16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16008" w:space="0" w:color="000000"/>
              <w:bottom w:val="single" w:sz="4.16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6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7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w w:val="103"/>
              </w:rPr>
              <w:t>lar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16008" w:space="0" w:color="000000"/>
              <w:bottom w:val="single" w:sz="4.16008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16008" w:space="0" w:color="000000"/>
              <w:bottom w:val="single" w:sz="4.16008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16008" w:space="0" w:color="000000"/>
              <w:bottom w:val="single" w:sz="4.16008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16008" w:space="0" w:color="000000"/>
              <w:bottom w:val="single" w:sz="4.16008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16008" w:space="0" w:color="000000"/>
              <w:bottom w:val="single" w:sz="4.16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977" w:hRule="exact"/>
        </w:trPr>
        <w:tc>
          <w:tcPr>
            <w:tcW w:w="630" w:type="dxa"/>
            <w:tcBorders>
              <w:top w:val="single" w:sz="4.16008" w:space="0" w:color="000000"/>
              <w:bottom w:val="single" w:sz="4.6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16008" w:space="0" w:color="000000"/>
              <w:bottom w:val="single" w:sz="4.6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Speciali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/M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j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k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6008" w:space="0" w:color="000000"/>
              <w:bottom w:val="single" w:sz="4.6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16008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16008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67" w:lineRule="auto"/>
              <w:ind w:left="95" w:right="98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mes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em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16008" w:space="0" w:color="000000"/>
              <w:bottom w:val="single" w:sz="4.640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16008" w:space="0" w:color="000000"/>
              <w:bottom w:val="single" w:sz="4.640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16008" w:space="0" w:color="000000"/>
              <w:bottom w:val="single" w:sz="4.640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49" w:type="dxa"/>
            <w:tcBorders>
              <w:top w:val="single" w:sz="4.16008" w:space="0" w:color="000000"/>
              <w:bottom w:val="single" w:sz="4.640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16008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Speciali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/Kryei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ermier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ulet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40" w:space="0" w:color="000000"/>
              <w:bottom w:val="single" w:sz="4.640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40" w:space="0" w:color="000000"/>
              <w:bottom w:val="single" w:sz="4.640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6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4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40" w:space="0" w:color="000000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Speciali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/Inf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ulet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40" w:space="0" w:color="000000"/>
              <w:bottom w:val="single" w:sz="4.639840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40" w:space="0" w:color="000000"/>
              <w:bottom w:val="single" w:sz="4.639840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40" w:space="0" w:color="000000"/>
              <w:bottom w:val="single" w:sz="4.639840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40" w:space="0" w:color="000000"/>
              <w:bottom w:val="single" w:sz="4.639840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6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7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5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7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Shofer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7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7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7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ulet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39840" w:space="0" w:color="000000"/>
              <w:bottom w:val="single" w:sz="4.639840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39840" w:space="0" w:color="000000"/>
              <w:bottom w:val="single" w:sz="4.639840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</w:tbl>
    <w:p>
      <w:pPr>
        <w:spacing w:after="0"/>
        <w:sectPr>
          <w:pgMar w:header="0" w:footer="779" w:top="1120" w:bottom="960" w:left="1480" w:right="1460"/>
          <w:pgSz w:w="12240" w:h="15840"/>
        </w:sectPr>
      </w:pPr>
      <w:rPr/>
    </w:p>
    <w:p>
      <w:pPr>
        <w:spacing w:before="8" w:after="0" w:line="90" w:lineRule="exact"/>
        <w:jc w:val="left"/>
        <w:rPr>
          <w:sz w:val="9"/>
          <w:szCs w:val="9"/>
        </w:rPr>
      </w:pPr>
      <w:rPr/>
      <w:r>
        <w:rPr>
          <w:sz w:val="9"/>
          <w:szCs w:val="9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95.799904" w:type="dxa"/>
      </w:tblPr>
      <w:tblGrid/>
      <w:tr>
        <w:trPr>
          <w:trHeight w:val="700" w:hRule="exact"/>
        </w:trPr>
        <w:tc>
          <w:tcPr>
            <w:tcW w:w="630" w:type="dxa"/>
            <w:tcBorders>
              <w:top w:val="nil" w:sz="6" w:space="0" w:color="auto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  <w:shd w:val="clear" w:color="auto" w:fill="DCE6F1"/>
          </w:tcPr>
          <w:p>
            <w:pPr/>
            <w:rPr/>
          </w:p>
        </w:tc>
        <w:tc>
          <w:tcPr>
            <w:tcW w:w="2731" w:type="dxa"/>
            <w:tcBorders>
              <w:top w:val="nil" w:sz="6" w:space="0" w:color="auto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  <w:shd w:val="clear" w:color="auto" w:fill="DCE6F1"/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Shuma</w:t>
            </w:r>
            <w:r>
              <w:rPr>
                <w:rFonts w:ascii="Calibri" w:hAnsi="Calibri" w:cs="Calibri" w:eastAsia="Calibri"/>
                <w:sz w:val="20"/>
                <w:szCs w:val="20"/>
                <w:spacing w:val="1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:Sekt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ri</w:t>
            </w:r>
            <w:r>
              <w:rPr>
                <w:rFonts w:ascii="Calibri" w:hAnsi="Calibri" w:cs="Calibri" w:eastAsia="Calibri"/>
                <w:sz w:val="20"/>
                <w:szCs w:val="20"/>
                <w:spacing w:val="2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Shëndetesisë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nil" w:sz="6" w:space="0" w:color="auto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  <w:shd w:val="clear" w:color="auto" w:fill="DCE6F1"/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nil" w:sz="6" w:space="0" w:color="auto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6" w:after="0" w:line="267" w:lineRule="auto"/>
              <w:ind w:left="96" w:right="561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(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4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1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+</w:t>
            </w:r>
            <w:r>
              <w:rPr>
                <w:rFonts w:ascii="Calibri" w:hAnsi="Calibri" w:cs="Calibri" w:eastAsia="Calibri"/>
                <w:sz w:val="20"/>
                <w:szCs w:val="20"/>
                <w:spacing w:val="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6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)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nil" w:sz="6" w:space="0" w:color="auto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DCE6F1"/>
          </w:tcPr>
          <w:p>
            <w:pPr/>
            <w:rPr/>
          </w:p>
        </w:tc>
        <w:tc>
          <w:tcPr>
            <w:tcW w:w="1072" w:type="dxa"/>
            <w:tcBorders>
              <w:top w:val="nil" w:sz="6" w:space="0" w:color="auto"/>
              <w:bottom w:val="single" w:sz="4.639840" w:space="0" w:color="000000"/>
              <w:left w:val="single" w:sz="4.639840" w:space="0" w:color="000000"/>
              <w:right w:val="single" w:sz="4.16008" w:space="0" w:color="000000"/>
            </w:tcBorders>
            <w:shd w:val="clear" w:color="auto" w:fill="DCE6F1"/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43" w:type="dxa"/>
            <w:tcBorders>
              <w:top w:val="nil" w:sz="6" w:space="0" w:color="auto"/>
              <w:bottom w:val="single" w:sz="4.639840" w:space="0" w:color="000000"/>
              <w:left w:val="single" w:sz="4.16008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nil" w:sz="6" w:space="0" w:color="auto"/>
              <w:bottom w:val="single" w:sz="4.639840" w:space="0" w:color="000000"/>
              <w:left w:val="single" w:sz="4.639840" w:space="0" w:color="000000"/>
              <w:right w:val="single" w:sz="4.15984" w:space="0" w:color="000000"/>
            </w:tcBorders>
            <w:shd w:val="clear" w:color="auto" w:fill="DCE6F1"/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49" w:type="dxa"/>
            <w:tcBorders>
              <w:top w:val="nil" w:sz="6" w:space="0" w:color="auto"/>
              <w:bottom w:val="single" w:sz="4.639840" w:space="0" w:color="000000"/>
              <w:left w:val="single" w:sz="4.15984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6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nil" w:sz="6" w:space="0" w:color="auto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XIX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6" w:after="0" w:line="266" w:lineRule="auto"/>
              <w:ind w:left="95" w:right="63" w:firstLine="46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SEKT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2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OTOKOL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‐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ARKIVA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(S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kretaria)</w:t>
            </w:r>
            <w:r>
              <w:rPr>
                <w:rFonts w:ascii="Calibri" w:hAnsi="Calibri" w:cs="Calibri" w:eastAsia="Calibri"/>
                <w:sz w:val="20"/>
                <w:szCs w:val="20"/>
                <w:spacing w:val="3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DHE</w:t>
            </w:r>
            <w:r>
              <w:rPr>
                <w:rFonts w:ascii="Calibri" w:hAnsi="Calibri" w:cs="Calibri" w:eastAsia="Calibri"/>
                <w:sz w:val="20"/>
                <w:szCs w:val="20"/>
                <w:spacing w:val="1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BOTIM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V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42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610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072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39840" w:space="0" w:color="000000"/>
              <w:bottom w:val="single" w:sz="4.639840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39840" w:space="0" w:color="000000"/>
              <w:bottom w:val="single" w:sz="4.639840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Se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kt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ori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w w:val="103"/>
              </w:rPr>
              <w:t>lar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39840" w:space="0" w:color="000000"/>
              <w:bottom w:val="single" w:sz="4.639840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39840" w:space="0" w:color="000000"/>
              <w:bottom w:val="single" w:sz="4.639840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5" w:hRule="exact"/>
        </w:trPr>
        <w:tc>
          <w:tcPr>
            <w:tcW w:w="630" w:type="dxa"/>
            <w:tcBorders>
              <w:top w:val="single" w:sz="4.639840" w:space="0" w:color="000000"/>
              <w:bottom w:val="single" w:sz="4.15984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8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39840" w:space="0" w:color="000000"/>
              <w:bottom w:val="single" w:sz="4.15984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Speciali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2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bo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39840" w:space="0" w:color="000000"/>
              <w:bottom w:val="single" w:sz="4.15984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39840" w:space="0" w:color="000000"/>
              <w:bottom w:val="single" w:sz="4.15984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39840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w w:val="103"/>
              </w:rPr>
              <w:t>lar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39840" w:space="0" w:color="000000"/>
              <w:bottom w:val="single" w:sz="4.15984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39840" w:space="0" w:color="000000"/>
              <w:bottom w:val="single" w:sz="4.15984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639840" w:space="0" w:color="000000"/>
              <w:bottom w:val="single" w:sz="4.15984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39840" w:space="0" w:color="000000"/>
              <w:bottom w:val="single" w:sz="4.15984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639840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15984" w:space="0" w:color="000000"/>
              <w:bottom w:val="single" w:sz="4.15984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9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15984" w:space="0" w:color="000000"/>
              <w:bottom w:val="single" w:sz="4.15984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Speciali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2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u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z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un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5984" w:space="0" w:color="000000"/>
              <w:bottom w:val="single" w:sz="4.15984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15984" w:space="0" w:color="000000"/>
              <w:bottom w:val="single" w:sz="4.15984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15984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6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7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ulet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15984" w:space="0" w:color="000000"/>
              <w:bottom w:val="single" w:sz="4.15984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15984" w:space="0" w:color="000000"/>
              <w:bottom w:val="single" w:sz="4.15984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15984" w:space="0" w:color="000000"/>
              <w:bottom w:val="single" w:sz="4.15984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15984" w:space="0" w:color="000000"/>
              <w:bottom w:val="single" w:sz="4.15984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>
              <w:spacing w:before="3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15984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15984" w:space="0" w:color="000000"/>
              <w:bottom w:val="single" w:sz="4.15984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15984" w:space="0" w:color="000000"/>
              <w:bottom w:val="single" w:sz="4.15984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Pr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ok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ste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5984" w:space="0" w:color="000000"/>
              <w:bottom w:val="single" w:sz="4.15984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15984" w:space="0" w:color="000000"/>
              <w:bottom w:val="single" w:sz="4.15984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15984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9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ulet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15984" w:space="0" w:color="000000"/>
              <w:bottom w:val="single" w:sz="4.15984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15984" w:space="0" w:color="000000"/>
              <w:bottom w:val="single" w:sz="4.15984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15984" w:space="0" w:color="000000"/>
              <w:bottom w:val="single" w:sz="4.15984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15984" w:space="0" w:color="000000"/>
              <w:bottom w:val="single" w:sz="4.15984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15984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15984" w:space="0" w:color="000000"/>
              <w:bottom w:val="single" w:sz="4.16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15984" w:space="0" w:color="000000"/>
              <w:bottom w:val="single" w:sz="4.16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Ark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vist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5984" w:space="0" w:color="000000"/>
              <w:bottom w:val="single" w:sz="4.16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15984" w:space="0" w:color="000000"/>
              <w:bottom w:val="single" w:sz="4.16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15984" w:space="0" w:color="000000"/>
              <w:bottom w:val="single" w:sz="4.16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9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ulet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15984" w:space="0" w:color="000000"/>
              <w:bottom w:val="single" w:sz="4.16008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15984" w:space="0" w:color="000000"/>
              <w:bottom w:val="single" w:sz="4.16008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15984" w:space="0" w:color="000000"/>
              <w:bottom w:val="single" w:sz="4.16008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15984" w:space="0" w:color="000000"/>
              <w:bottom w:val="single" w:sz="4.16008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15984" w:space="0" w:color="000000"/>
              <w:bottom w:val="single" w:sz="4.16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4" w:hRule="exact"/>
        </w:trPr>
        <w:tc>
          <w:tcPr>
            <w:tcW w:w="630" w:type="dxa"/>
            <w:tcBorders>
              <w:top w:val="single" w:sz="4.16008" w:space="0" w:color="000000"/>
              <w:bottom w:val="single" w:sz="4.16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4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16008" w:space="0" w:color="000000"/>
              <w:bottom w:val="single" w:sz="4.16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Shofer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6008" w:space="0" w:color="000000"/>
              <w:bottom w:val="single" w:sz="4.16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16008" w:space="0" w:color="000000"/>
              <w:bottom w:val="single" w:sz="4.16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16008" w:space="0" w:color="000000"/>
              <w:bottom w:val="single" w:sz="4.16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ulet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16008" w:space="0" w:color="000000"/>
              <w:bottom w:val="single" w:sz="4.16008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16008" w:space="0" w:color="000000"/>
              <w:bottom w:val="single" w:sz="4.16008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16008" w:space="0" w:color="000000"/>
              <w:bottom w:val="single" w:sz="4.16008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16008" w:space="0" w:color="000000"/>
              <w:bottom w:val="single" w:sz="4.16008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16008" w:space="0" w:color="000000"/>
              <w:bottom w:val="single" w:sz="4.16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433" w:hRule="exact"/>
        </w:trPr>
        <w:tc>
          <w:tcPr>
            <w:tcW w:w="630" w:type="dxa"/>
            <w:tcBorders>
              <w:top w:val="single" w:sz="4.16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  <w:shd w:val="clear" w:color="auto" w:fill="DCE6F1"/>
          </w:tcPr>
          <w:p>
            <w:pPr/>
            <w:rPr/>
          </w:p>
        </w:tc>
        <w:tc>
          <w:tcPr>
            <w:tcW w:w="2731" w:type="dxa"/>
            <w:tcBorders>
              <w:top w:val="single" w:sz="4.16008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  <w:shd w:val="clear" w:color="auto" w:fill="DCE6F1"/>
          </w:tcPr>
          <w:p>
            <w:pPr>
              <w:spacing w:before="6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Shuma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2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pë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Se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kt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6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  <w:shd w:val="clear" w:color="auto" w:fill="DCE6F1"/>
          </w:tcPr>
          <w:p>
            <w:pPr>
              <w:spacing w:before="6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6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16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6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(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+</w:t>
            </w:r>
            <w:r>
              <w:rPr>
                <w:rFonts w:ascii="Calibri" w:hAnsi="Calibri" w:cs="Calibri" w:eastAsia="Calibri"/>
                <w:sz w:val="20"/>
                <w:szCs w:val="20"/>
                <w:spacing w:val="17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4</w:t>
            </w:r>
            <w:r>
              <w:rPr>
                <w:rFonts w:ascii="Calibri" w:hAnsi="Calibri" w:cs="Calibri" w:eastAsia="Calibri"/>
                <w:sz w:val="20"/>
                <w:szCs w:val="20"/>
                <w:spacing w:val="4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of.)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16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DCE6F1"/>
          </w:tcPr>
          <w:p>
            <w:pPr/>
            <w:rPr/>
          </w:p>
        </w:tc>
        <w:tc>
          <w:tcPr>
            <w:tcW w:w="1072" w:type="dxa"/>
            <w:tcBorders>
              <w:top w:val="single" w:sz="4.16008" w:space="0" w:color="000000"/>
              <w:bottom w:val="single" w:sz="4.64008" w:space="0" w:color="000000"/>
              <w:left w:val="single" w:sz="4.639840" w:space="0" w:color="000000"/>
              <w:right w:val="single" w:sz="4.16008" w:space="0" w:color="000000"/>
            </w:tcBorders>
            <w:shd w:val="clear" w:color="auto" w:fill="DCE6F1"/>
          </w:tcPr>
          <w:p>
            <w:pPr>
              <w:spacing w:before="6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43" w:type="dxa"/>
            <w:tcBorders>
              <w:top w:val="single" w:sz="4.16008" w:space="0" w:color="000000"/>
              <w:bottom w:val="single" w:sz="4.64008" w:space="0" w:color="000000"/>
              <w:left w:val="single" w:sz="4.16008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6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16008" w:space="0" w:color="000000"/>
              <w:bottom w:val="single" w:sz="4.64008" w:space="0" w:color="000000"/>
              <w:left w:val="single" w:sz="4.639840" w:space="0" w:color="000000"/>
              <w:right w:val="single" w:sz="4.15984" w:space="0" w:color="000000"/>
            </w:tcBorders>
            <w:shd w:val="clear" w:color="auto" w:fill="DCE6F1"/>
          </w:tcPr>
          <w:p>
            <w:pPr>
              <w:spacing w:before="6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49" w:type="dxa"/>
            <w:tcBorders>
              <w:top w:val="single" w:sz="4.16008" w:space="0" w:color="000000"/>
              <w:bottom w:val="single" w:sz="4.64008" w:space="0" w:color="000000"/>
              <w:left w:val="single" w:sz="4.15984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6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4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16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6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433" w:hRule="exact"/>
        </w:trPr>
        <w:tc>
          <w:tcPr>
            <w:tcW w:w="630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2731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SEK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ORI</w:t>
            </w:r>
            <w:r>
              <w:rPr>
                <w:rFonts w:ascii="Calibri" w:hAnsi="Calibri" w:cs="Calibri" w:eastAsia="Calibri"/>
                <w:sz w:val="20"/>
                <w:szCs w:val="20"/>
                <w:spacing w:val="2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JU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ID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IK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4008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420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610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072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4008" w:space="0" w:color="000000"/>
              <w:bottom w:val="single" w:sz="4.639840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4008" w:space="0" w:color="000000"/>
              <w:bottom w:val="single" w:sz="4.639840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4" w:hRule="exact"/>
        </w:trPr>
        <w:tc>
          <w:tcPr>
            <w:tcW w:w="630" w:type="dxa"/>
            <w:tcBorders>
              <w:top w:val="single" w:sz="4.639840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7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4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39840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7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Speciali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2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(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J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u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rist)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39840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7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39840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7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39840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7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w w:val="103"/>
              </w:rPr>
              <w:t>lar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39840" w:space="0" w:color="000000"/>
              <w:bottom w:val="single" w:sz="4.64008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39840" w:space="0" w:color="000000"/>
              <w:bottom w:val="single" w:sz="4.64008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>
              <w:spacing w:before="17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639840" w:space="0" w:color="000000"/>
              <w:bottom w:val="single" w:sz="4.64008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39840" w:space="0" w:color="000000"/>
              <w:bottom w:val="single" w:sz="4.64008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639840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978" w:hRule="exact"/>
        </w:trPr>
        <w:tc>
          <w:tcPr>
            <w:tcW w:w="630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5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Speciali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2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(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J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u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rist)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6" w:after="0" w:line="267" w:lineRule="auto"/>
              <w:ind w:left="95" w:right="98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mes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em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4008" w:space="0" w:color="000000"/>
              <w:bottom w:val="single" w:sz="4.64008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>
              <w:spacing w:before="1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49" w:type="dxa"/>
            <w:tcBorders>
              <w:top w:val="single" w:sz="4.64008" w:space="0" w:color="000000"/>
              <w:bottom w:val="single" w:sz="4.64008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433" w:hRule="exact"/>
        </w:trPr>
        <w:tc>
          <w:tcPr>
            <w:tcW w:w="630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  <w:shd w:val="clear" w:color="auto" w:fill="DCE6F1"/>
          </w:tcPr>
          <w:p>
            <w:pPr/>
            <w:rPr/>
          </w:p>
        </w:tc>
        <w:tc>
          <w:tcPr>
            <w:tcW w:w="2731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  <w:shd w:val="clear" w:color="auto" w:fill="DCE6F1"/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Shuma:</w:t>
            </w:r>
            <w:r>
              <w:rPr>
                <w:rFonts w:ascii="Calibri" w:hAnsi="Calibri" w:cs="Calibri" w:eastAsia="Calibri"/>
                <w:sz w:val="20"/>
                <w:szCs w:val="20"/>
                <w:spacing w:val="2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Sekt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ri</w:t>
            </w:r>
            <w:r>
              <w:rPr>
                <w:rFonts w:ascii="Calibri" w:hAnsi="Calibri" w:cs="Calibri" w:eastAsia="Calibri"/>
                <w:sz w:val="20"/>
                <w:szCs w:val="20"/>
                <w:spacing w:val="17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jur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d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k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  <w:shd w:val="clear" w:color="auto" w:fill="DCE6F1"/>
          </w:tcPr>
          <w:p>
            <w:pPr>
              <w:spacing w:before="5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5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(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)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16008" w:space="0" w:color="000000"/>
            </w:tcBorders>
            <w:shd w:val="clear" w:color="auto" w:fill="DCE6F1"/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43" w:type="dxa"/>
            <w:tcBorders>
              <w:top w:val="single" w:sz="4.64008" w:space="0" w:color="000000"/>
              <w:bottom w:val="single" w:sz="4.64008" w:space="0" w:color="000000"/>
              <w:left w:val="single" w:sz="4.16008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5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15984" w:space="0" w:color="000000"/>
            </w:tcBorders>
            <w:shd w:val="clear" w:color="auto" w:fill="DCE6F1"/>
          </w:tcPr>
          <w:p>
            <w:pPr>
              <w:spacing w:before="5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49" w:type="dxa"/>
            <w:tcBorders>
              <w:top w:val="single" w:sz="4.64008" w:space="0" w:color="000000"/>
              <w:bottom w:val="single" w:sz="4.64008" w:space="0" w:color="000000"/>
              <w:left w:val="single" w:sz="4.15984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5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705" w:hRule="exact"/>
        </w:trPr>
        <w:tc>
          <w:tcPr>
            <w:tcW w:w="630" w:type="dxa"/>
            <w:tcBorders>
              <w:top w:val="single" w:sz="4.64008" w:space="0" w:color="000000"/>
              <w:bottom w:val="single" w:sz="4.16008" w:space="0" w:color="000000"/>
              <w:left w:val="single" w:sz="4.64008" w:space="0" w:color="000000"/>
              <w:right w:val="single" w:sz="4.64008" w:space="0" w:color="000000"/>
            </w:tcBorders>
            <w:shd w:val="clear" w:color="auto" w:fill="E6B8B7"/>
          </w:tcPr>
          <w:p>
            <w:pPr>
              <w:spacing w:before="17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4008" w:space="0" w:color="000000"/>
              <w:bottom w:val="single" w:sz="4.16008" w:space="0" w:color="000000"/>
              <w:left w:val="single" w:sz="4.64008" w:space="0" w:color="000000"/>
              <w:right w:val="single" w:sz="4.640" w:space="0" w:color="000000"/>
            </w:tcBorders>
            <w:shd w:val="clear" w:color="auto" w:fill="E6B8B7"/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Shuma</w:t>
            </w:r>
            <w:r>
              <w:rPr>
                <w:rFonts w:ascii="Calibri" w:hAnsi="Calibri" w:cs="Calibri" w:eastAsia="Calibri"/>
                <w:sz w:val="20"/>
                <w:szCs w:val="20"/>
                <w:spacing w:val="1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1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D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ej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orinë</w:t>
            </w:r>
            <w:r>
              <w:rPr>
                <w:rFonts w:ascii="Calibri" w:hAnsi="Calibri" w:cs="Calibri" w:eastAsia="Calibri"/>
                <w:sz w:val="20"/>
                <w:szCs w:val="20"/>
                <w:spacing w:val="2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7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Shërbimeve</w:t>
            </w:r>
            <w:r>
              <w:rPr>
                <w:rFonts w:ascii="Calibri" w:hAnsi="Calibri" w:cs="Calibri" w:eastAsia="Calibri"/>
                <w:sz w:val="20"/>
                <w:szCs w:val="20"/>
                <w:spacing w:val="3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Mb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htetë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4008" w:space="0" w:color="000000"/>
              <w:bottom w:val="single" w:sz="4.16008" w:space="0" w:color="000000"/>
              <w:left w:val="single" w:sz="4.640" w:space="0" w:color="000000"/>
              <w:right w:val="single" w:sz="4.64008" w:space="0" w:color="000000"/>
            </w:tcBorders>
            <w:shd w:val="clear" w:color="auto" w:fill="E6B8B7"/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97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4008" w:space="0" w:color="000000"/>
              <w:bottom w:val="single" w:sz="4.16008" w:space="0" w:color="000000"/>
              <w:left w:val="single" w:sz="4.64008" w:space="0" w:color="000000"/>
              <w:right w:val="single" w:sz="4.639840" w:space="0" w:color="000000"/>
            </w:tcBorders>
            <w:shd w:val="clear" w:color="auto" w:fill="E6B8B7"/>
          </w:tcPr>
          <w:p>
            <w:pPr>
              <w:spacing w:before="5" w:after="0" w:line="266" w:lineRule="auto"/>
              <w:ind w:left="96" w:right="262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(</w:t>
            </w:r>
            <w:r>
              <w:rPr>
                <w:rFonts w:ascii="Calibri" w:hAnsi="Calibri" w:cs="Calibri" w:eastAsia="Calibri"/>
                <w:sz w:val="20"/>
                <w:szCs w:val="20"/>
                <w:spacing w:val="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4</w:t>
            </w:r>
            <w:r>
              <w:rPr>
                <w:rFonts w:ascii="Calibri" w:hAnsi="Calibri" w:cs="Calibri" w:eastAsia="Calibri"/>
                <w:sz w:val="20"/>
                <w:szCs w:val="20"/>
                <w:spacing w:val="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+</w:t>
            </w:r>
            <w:r>
              <w:rPr>
                <w:rFonts w:ascii="Calibri" w:hAnsi="Calibri" w:cs="Calibri" w:eastAsia="Calibri"/>
                <w:sz w:val="20"/>
                <w:szCs w:val="20"/>
                <w:spacing w:val="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60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nof</w:t>
            </w:r>
            <w:r>
              <w:rPr>
                <w:rFonts w:ascii="Calibri" w:hAnsi="Calibri" w:cs="Calibri" w:eastAsia="Calibri"/>
                <w:sz w:val="20"/>
                <w:szCs w:val="20"/>
                <w:spacing w:val="1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+</w:t>
            </w:r>
            <w:r>
              <w:rPr>
                <w:rFonts w:ascii="Calibri" w:hAnsi="Calibri" w:cs="Calibri" w:eastAsia="Calibri"/>
                <w:sz w:val="20"/>
                <w:szCs w:val="20"/>
                <w:spacing w:val="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13</w:t>
            </w:r>
            <w:r>
              <w:rPr>
                <w:rFonts w:ascii="Calibri" w:hAnsi="Calibri" w:cs="Calibri" w:eastAsia="Calibri"/>
                <w:sz w:val="20"/>
                <w:szCs w:val="20"/>
                <w:spacing w:val="7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pc)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4008" w:space="0" w:color="000000"/>
              <w:bottom w:val="single" w:sz="4.16008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E6B8B7"/>
          </w:tcPr>
          <w:p>
            <w:pPr/>
            <w:rPr/>
          </w:p>
        </w:tc>
        <w:tc>
          <w:tcPr>
            <w:tcW w:w="1072" w:type="dxa"/>
            <w:tcBorders>
              <w:top w:val="single" w:sz="4.64008" w:space="0" w:color="000000"/>
              <w:bottom w:val="single" w:sz="4.16008" w:space="0" w:color="000000"/>
              <w:left w:val="single" w:sz="4.639840" w:space="0" w:color="000000"/>
              <w:right w:val="single" w:sz="4.16008" w:space="0" w:color="000000"/>
            </w:tcBorders>
            <w:shd w:val="clear" w:color="auto" w:fill="E6B8B7"/>
          </w:tcPr>
          <w:p>
            <w:pPr/>
            <w:rPr/>
          </w:p>
        </w:tc>
        <w:tc>
          <w:tcPr>
            <w:tcW w:w="643" w:type="dxa"/>
            <w:tcBorders>
              <w:top w:val="single" w:sz="4.64008" w:space="0" w:color="000000"/>
              <w:bottom w:val="single" w:sz="4.16008" w:space="0" w:color="000000"/>
              <w:left w:val="single" w:sz="4.16008" w:space="0" w:color="000000"/>
              <w:right w:val="single" w:sz="4.639840" w:space="0" w:color="000000"/>
            </w:tcBorders>
            <w:shd w:val="clear" w:color="auto" w:fill="E6B8B7"/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17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64008" w:space="0" w:color="000000"/>
              <w:bottom w:val="single" w:sz="4.16008" w:space="0" w:color="000000"/>
              <w:left w:val="single" w:sz="4.639840" w:space="0" w:color="000000"/>
              <w:right w:val="single" w:sz="4.15984" w:space="0" w:color="000000"/>
            </w:tcBorders>
            <w:shd w:val="clear" w:color="auto" w:fill="E6B8B7"/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7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49" w:type="dxa"/>
            <w:tcBorders>
              <w:top w:val="single" w:sz="4.64008" w:space="0" w:color="000000"/>
              <w:bottom w:val="single" w:sz="4.16008" w:space="0" w:color="000000"/>
              <w:left w:val="single" w:sz="4.15984" w:space="0" w:color="000000"/>
              <w:right w:val="single" w:sz="4.639840" w:space="0" w:color="000000"/>
            </w:tcBorders>
            <w:shd w:val="clear" w:color="auto" w:fill="E6B8B7"/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60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64008" w:space="0" w:color="000000"/>
              <w:bottom w:val="single" w:sz="4.16008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E6B8B7"/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7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433" w:hRule="exact"/>
        </w:trPr>
        <w:tc>
          <w:tcPr>
            <w:tcW w:w="630" w:type="dxa"/>
            <w:tcBorders>
              <w:top w:val="single" w:sz="4.16008" w:space="0" w:color="000000"/>
              <w:bottom w:val="single" w:sz="4.16" w:space="0" w:color="000000"/>
              <w:left w:val="single" w:sz="4.64008" w:space="0" w:color="000000"/>
              <w:right w:val="single" w:sz="4.64008" w:space="0" w:color="000000"/>
            </w:tcBorders>
            <w:shd w:val="clear" w:color="auto" w:fill="00B050"/>
          </w:tcPr>
          <w:p>
            <w:pPr/>
            <w:rPr/>
          </w:p>
        </w:tc>
        <w:tc>
          <w:tcPr>
            <w:tcW w:w="2731" w:type="dxa"/>
            <w:tcBorders>
              <w:top w:val="single" w:sz="4.16008" w:space="0" w:color="000000"/>
              <w:bottom w:val="single" w:sz="4.16" w:space="0" w:color="000000"/>
              <w:left w:val="single" w:sz="4.64008" w:space="0" w:color="000000"/>
              <w:right w:val="single" w:sz="4.640" w:space="0" w:color="000000"/>
            </w:tcBorders>
            <w:shd w:val="clear" w:color="auto" w:fill="00B050"/>
          </w:tcPr>
          <w:p>
            <w:pPr/>
            <w:rPr/>
          </w:p>
        </w:tc>
        <w:tc>
          <w:tcPr>
            <w:tcW w:w="682" w:type="dxa"/>
            <w:tcBorders>
              <w:top w:val="single" w:sz="4.16008" w:space="0" w:color="000000"/>
              <w:bottom w:val="single" w:sz="4.16" w:space="0" w:color="000000"/>
              <w:left w:val="single" w:sz="4.640" w:space="0" w:color="000000"/>
              <w:right w:val="single" w:sz="4.64008" w:space="0" w:color="000000"/>
            </w:tcBorders>
            <w:shd w:val="clear" w:color="auto" w:fill="00B050"/>
          </w:tcPr>
          <w:p>
            <w:pPr/>
            <w:rPr/>
          </w:p>
        </w:tc>
        <w:tc>
          <w:tcPr>
            <w:tcW w:w="1420" w:type="dxa"/>
            <w:tcBorders>
              <w:top w:val="single" w:sz="4.16008" w:space="0" w:color="000000"/>
              <w:bottom w:val="single" w:sz="4.16" w:space="0" w:color="000000"/>
              <w:left w:val="single" w:sz="4.64008" w:space="0" w:color="000000"/>
              <w:right w:val="single" w:sz="4.639840" w:space="0" w:color="000000"/>
            </w:tcBorders>
            <w:shd w:val="clear" w:color="auto" w:fill="00B050"/>
          </w:tcPr>
          <w:p>
            <w:pPr/>
            <w:rPr/>
          </w:p>
        </w:tc>
        <w:tc>
          <w:tcPr>
            <w:tcW w:w="610" w:type="dxa"/>
            <w:tcBorders>
              <w:top w:val="single" w:sz="4.16008" w:space="0" w:color="000000"/>
              <w:bottom w:val="single" w:sz="4.16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00B050"/>
          </w:tcPr>
          <w:p>
            <w:pPr/>
            <w:rPr/>
          </w:p>
        </w:tc>
        <w:tc>
          <w:tcPr>
            <w:tcW w:w="1072" w:type="dxa"/>
            <w:tcBorders>
              <w:top w:val="single" w:sz="4.16008" w:space="0" w:color="000000"/>
              <w:bottom w:val="single" w:sz="4.16" w:space="0" w:color="000000"/>
              <w:left w:val="single" w:sz="4.639840" w:space="0" w:color="000000"/>
              <w:right w:val="single" w:sz="4.16008" w:space="0" w:color="000000"/>
            </w:tcBorders>
            <w:shd w:val="clear" w:color="auto" w:fill="00B050"/>
          </w:tcPr>
          <w:p>
            <w:pPr/>
            <w:rPr/>
          </w:p>
        </w:tc>
        <w:tc>
          <w:tcPr>
            <w:tcW w:w="643" w:type="dxa"/>
            <w:tcBorders>
              <w:top w:val="single" w:sz="4.16008" w:space="0" w:color="000000"/>
              <w:bottom w:val="single" w:sz="4.16" w:space="0" w:color="000000"/>
              <w:left w:val="single" w:sz="4.16008" w:space="0" w:color="000000"/>
              <w:right w:val="single" w:sz="4.639840" w:space="0" w:color="000000"/>
            </w:tcBorders>
            <w:shd w:val="clear" w:color="auto" w:fill="00B050"/>
          </w:tcPr>
          <w:p>
            <w:pPr/>
            <w:rPr/>
          </w:p>
        </w:tc>
        <w:tc>
          <w:tcPr>
            <w:tcW w:w="490" w:type="dxa"/>
            <w:tcBorders>
              <w:top w:val="single" w:sz="4.16008" w:space="0" w:color="000000"/>
              <w:bottom w:val="single" w:sz="4.16" w:space="0" w:color="000000"/>
              <w:left w:val="single" w:sz="4.639840" w:space="0" w:color="000000"/>
              <w:right w:val="single" w:sz="4.15984" w:space="0" w:color="000000"/>
            </w:tcBorders>
            <w:shd w:val="clear" w:color="auto" w:fill="00B050"/>
          </w:tcPr>
          <w:p>
            <w:pPr/>
            <w:rPr/>
          </w:p>
        </w:tc>
        <w:tc>
          <w:tcPr>
            <w:tcW w:w="449" w:type="dxa"/>
            <w:tcBorders>
              <w:top w:val="single" w:sz="4.16008" w:space="0" w:color="000000"/>
              <w:bottom w:val="single" w:sz="4.16" w:space="0" w:color="000000"/>
              <w:left w:val="single" w:sz="4.15984" w:space="0" w:color="000000"/>
              <w:right w:val="single" w:sz="4.639840" w:space="0" w:color="000000"/>
            </w:tcBorders>
            <w:shd w:val="clear" w:color="auto" w:fill="00B050"/>
          </w:tcPr>
          <w:p>
            <w:pPr/>
            <w:rPr/>
          </w:p>
        </w:tc>
        <w:tc>
          <w:tcPr>
            <w:tcW w:w="343" w:type="dxa"/>
            <w:tcBorders>
              <w:top w:val="single" w:sz="4.16008" w:space="0" w:color="000000"/>
              <w:bottom w:val="single" w:sz="4.16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00B050"/>
          </w:tcPr>
          <w:p>
            <w:pPr/>
            <w:rPr/>
          </w:p>
        </w:tc>
      </w:tr>
      <w:tr>
        <w:trPr>
          <w:trHeight w:val="704" w:hRule="exact"/>
        </w:trPr>
        <w:tc>
          <w:tcPr>
            <w:tcW w:w="630" w:type="dxa"/>
            <w:tcBorders>
              <w:top w:val="single" w:sz="4.16" w:space="0" w:color="000000"/>
              <w:bottom w:val="single" w:sz="4.16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XI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16" w:space="0" w:color="000000"/>
              <w:bottom w:val="single" w:sz="4.16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5" w:after="0" w:line="267" w:lineRule="auto"/>
              <w:ind w:left="95" w:right="209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Q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3"/>
                <w:w w:val="100"/>
              </w:rPr>
              <w:t>D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RA</w:t>
            </w:r>
            <w:r>
              <w:rPr>
                <w:rFonts w:ascii="Calibri" w:hAnsi="Calibri" w:cs="Calibri" w:eastAsia="Calibri"/>
                <w:sz w:val="20"/>
                <w:szCs w:val="20"/>
                <w:spacing w:val="2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MIT</w:t>
            </w:r>
            <w:r>
              <w:rPr>
                <w:rFonts w:ascii="Calibri" w:hAnsi="Calibri" w:cs="Calibri" w:eastAsia="Calibri"/>
                <w:sz w:val="20"/>
                <w:szCs w:val="20"/>
                <w:spacing w:val="2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DHE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KU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IF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3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PRO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ESION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6" w:space="0" w:color="000000"/>
              <w:bottom w:val="single" w:sz="4.16" w:space="0" w:color="000000"/>
              <w:left w:val="single" w:sz="4.6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420" w:type="dxa"/>
            <w:tcBorders>
              <w:top w:val="single" w:sz="4.16" w:space="0" w:color="000000"/>
              <w:bottom w:val="single" w:sz="4.16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610" w:type="dxa"/>
            <w:tcBorders>
              <w:top w:val="single" w:sz="4.16" w:space="0" w:color="000000"/>
              <w:bottom w:val="single" w:sz="4.16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072" w:type="dxa"/>
            <w:tcBorders>
              <w:top w:val="single" w:sz="4.16" w:space="0" w:color="000000"/>
              <w:bottom w:val="single" w:sz="4.16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16" w:space="0" w:color="000000"/>
              <w:bottom w:val="single" w:sz="4.16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16" w:space="0" w:color="000000"/>
              <w:bottom w:val="single" w:sz="4.16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16" w:space="0" w:color="000000"/>
              <w:bottom w:val="single" w:sz="4.16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16" w:space="0" w:color="000000"/>
              <w:bottom w:val="single" w:sz="4.16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16" w:space="0" w:color="000000"/>
              <w:bottom w:val="single" w:sz="4.16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16" w:space="0" w:color="000000"/>
              <w:bottom w:val="single" w:sz="4.16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w w:val="103"/>
              </w:rPr>
              <w:t>Drej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6" w:space="0" w:color="000000"/>
              <w:bottom w:val="single" w:sz="4.16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16" w:space="0" w:color="000000"/>
              <w:bottom w:val="single" w:sz="4.16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16" w:space="0" w:color="000000"/>
              <w:bottom w:val="single" w:sz="4.16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6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w w:val="103"/>
              </w:rPr>
              <w:t>lar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16" w:space="0" w:color="000000"/>
              <w:bottom w:val="single" w:sz="4.16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16" w:space="0" w:color="000000"/>
              <w:bottom w:val="single" w:sz="4.16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16" w:space="0" w:color="000000"/>
              <w:bottom w:val="single" w:sz="4.16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16" w:space="0" w:color="000000"/>
              <w:bottom w:val="single" w:sz="4.16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16" w:space="0" w:color="000000"/>
              <w:bottom w:val="single" w:sz="4.16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16" w:space="0" w:color="000000"/>
              <w:bottom w:val="single" w:sz="4.16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16" w:space="0" w:color="000000"/>
              <w:bottom w:val="single" w:sz="4.16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Pr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ok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st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e/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k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vi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ste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6" w:space="0" w:color="000000"/>
              <w:bottom w:val="single" w:sz="4.16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16" w:space="0" w:color="000000"/>
              <w:bottom w:val="single" w:sz="4.16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16" w:space="0" w:color="000000"/>
              <w:bottom w:val="single" w:sz="4.16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9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ulet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16" w:space="0" w:color="000000"/>
              <w:bottom w:val="single" w:sz="4.16008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16" w:space="0" w:color="000000"/>
              <w:bottom w:val="single" w:sz="4.16008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16" w:space="0" w:color="000000"/>
              <w:bottom w:val="single" w:sz="4.16008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16" w:space="0" w:color="000000"/>
              <w:bottom w:val="single" w:sz="4.16008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16" w:space="0" w:color="000000"/>
              <w:bottom w:val="single" w:sz="4.16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5" w:hRule="exact"/>
        </w:trPr>
        <w:tc>
          <w:tcPr>
            <w:tcW w:w="630" w:type="dxa"/>
            <w:tcBorders>
              <w:top w:val="single" w:sz="4.16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16008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g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z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er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6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16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16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ulet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16008" w:space="0" w:color="000000"/>
              <w:bottom w:val="single" w:sz="4.64008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16008" w:space="0" w:color="000000"/>
              <w:bottom w:val="single" w:sz="4.64008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16008" w:space="0" w:color="000000"/>
              <w:bottom w:val="single" w:sz="4.64008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16008" w:space="0" w:color="000000"/>
              <w:bottom w:val="single" w:sz="4.64008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16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13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Shofer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ulet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4008" w:space="0" w:color="000000"/>
              <w:bottom w:val="single" w:sz="4.64008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4008" w:space="0" w:color="000000"/>
              <w:bottom w:val="single" w:sz="4.64008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</w:tbl>
    <w:p>
      <w:pPr>
        <w:spacing w:after="0"/>
        <w:sectPr>
          <w:pgMar w:header="0" w:footer="779" w:top="1120" w:bottom="960" w:left="1480" w:right="1460"/>
          <w:pgSz w:w="12240" w:h="15840"/>
        </w:sectPr>
      </w:pPr>
      <w:rPr/>
    </w:p>
    <w:p>
      <w:pPr>
        <w:spacing w:before="8" w:after="0" w:line="90" w:lineRule="exact"/>
        <w:jc w:val="left"/>
        <w:rPr>
          <w:sz w:val="9"/>
          <w:szCs w:val="9"/>
        </w:rPr>
      </w:pPr>
      <w:rPr/>
      <w:r>
        <w:rPr>
          <w:sz w:val="9"/>
          <w:szCs w:val="9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95.799904" w:type="dxa"/>
      </w:tblPr>
      <w:tblGrid/>
      <w:tr>
        <w:trPr>
          <w:trHeight w:val="700" w:hRule="exact"/>
        </w:trPr>
        <w:tc>
          <w:tcPr>
            <w:tcW w:w="630" w:type="dxa"/>
            <w:tcBorders>
              <w:top w:val="nil" w:sz="6" w:space="0" w:color="auto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  <w:shd w:val="clear" w:color="auto" w:fill="DCE6F1"/>
          </w:tcPr>
          <w:p>
            <w:pPr/>
            <w:rPr/>
          </w:p>
        </w:tc>
        <w:tc>
          <w:tcPr>
            <w:tcW w:w="2731" w:type="dxa"/>
            <w:tcBorders>
              <w:top w:val="nil" w:sz="6" w:space="0" w:color="auto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  <w:shd w:val="clear" w:color="auto" w:fill="DCE6F1"/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Shuma: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nil" w:sz="6" w:space="0" w:color="auto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  <w:shd w:val="clear" w:color="auto" w:fill="DCE6F1"/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5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nil" w:sz="6" w:space="0" w:color="auto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6" w:after="0" w:line="267" w:lineRule="auto"/>
              <w:ind w:left="96" w:right="5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(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+4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)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nil" w:sz="6" w:space="0" w:color="auto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DCE6F1"/>
          </w:tcPr>
          <w:p>
            <w:pPr/>
            <w:rPr/>
          </w:p>
        </w:tc>
        <w:tc>
          <w:tcPr>
            <w:tcW w:w="1072" w:type="dxa"/>
            <w:tcBorders>
              <w:top w:val="nil" w:sz="6" w:space="0" w:color="auto"/>
              <w:bottom w:val="single" w:sz="4.639840" w:space="0" w:color="000000"/>
              <w:left w:val="single" w:sz="4.639840" w:space="0" w:color="000000"/>
              <w:right w:val="single" w:sz="4.16008" w:space="0" w:color="000000"/>
            </w:tcBorders>
            <w:shd w:val="clear" w:color="auto" w:fill="DCE6F1"/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43" w:type="dxa"/>
            <w:tcBorders>
              <w:top w:val="nil" w:sz="6" w:space="0" w:color="auto"/>
              <w:bottom w:val="single" w:sz="4.639840" w:space="0" w:color="000000"/>
              <w:left w:val="single" w:sz="4.16008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nil" w:sz="6" w:space="0" w:color="auto"/>
              <w:bottom w:val="single" w:sz="4.639840" w:space="0" w:color="000000"/>
              <w:left w:val="single" w:sz="4.639840" w:space="0" w:color="000000"/>
              <w:right w:val="single" w:sz="4.15984" w:space="0" w:color="000000"/>
            </w:tcBorders>
            <w:shd w:val="clear" w:color="auto" w:fill="DCE6F1"/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49" w:type="dxa"/>
            <w:tcBorders>
              <w:top w:val="nil" w:sz="6" w:space="0" w:color="auto"/>
              <w:bottom w:val="single" w:sz="4.639840" w:space="0" w:color="000000"/>
              <w:left w:val="single" w:sz="4.15984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4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nil" w:sz="6" w:space="0" w:color="auto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2731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6" w:after="0" w:line="266" w:lineRule="auto"/>
              <w:ind w:left="95" w:right="456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Sektori</w:t>
            </w:r>
            <w:r>
              <w:rPr>
                <w:rFonts w:ascii="Calibri" w:hAnsi="Calibri" w:cs="Calibri" w:eastAsia="Calibri"/>
                <w:sz w:val="20"/>
                <w:szCs w:val="20"/>
                <w:spacing w:val="1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Prog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3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per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for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in</w:t>
            </w:r>
            <w:r>
              <w:rPr>
                <w:rFonts w:ascii="Calibri" w:hAnsi="Calibri" w:cs="Calibri" w:eastAsia="Calibri"/>
                <w:sz w:val="20"/>
                <w:szCs w:val="20"/>
                <w:spacing w:val="2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4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trajnim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42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610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072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39840" w:space="0" w:color="000000"/>
              <w:bottom w:val="single" w:sz="4.639840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39840" w:space="0" w:color="000000"/>
              <w:bottom w:val="single" w:sz="4.639840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Se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kt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ori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w w:val="103"/>
              </w:rPr>
              <w:t>lar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39840" w:space="0" w:color="000000"/>
              <w:bottom w:val="single" w:sz="4.639840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39840" w:space="0" w:color="000000"/>
              <w:bottom w:val="single" w:sz="4.639840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5" w:hRule="exact"/>
        </w:trPr>
        <w:tc>
          <w:tcPr>
            <w:tcW w:w="630" w:type="dxa"/>
            <w:tcBorders>
              <w:top w:val="single" w:sz="4.639840" w:space="0" w:color="000000"/>
              <w:bottom w:val="single" w:sz="4.15984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39840" w:space="0" w:color="000000"/>
              <w:bottom w:val="single" w:sz="4.15984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5" w:after="0" w:line="267" w:lineRule="auto"/>
              <w:ind w:left="95" w:right="587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Speciali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2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per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g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atitje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le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39840" w:space="0" w:color="000000"/>
              <w:bottom w:val="single" w:sz="4.15984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39840" w:space="0" w:color="000000"/>
              <w:bottom w:val="single" w:sz="4.15984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39840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w w:val="103"/>
              </w:rPr>
              <w:t>lar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39840" w:space="0" w:color="000000"/>
              <w:bottom w:val="single" w:sz="4.15984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39840" w:space="0" w:color="000000"/>
              <w:bottom w:val="single" w:sz="4.15984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639840" w:space="0" w:color="000000"/>
              <w:bottom w:val="single" w:sz="4.15984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39840" w:space="0" w:color="000000"/>
              <w:bottom w:val="single" w:sz="4.15984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639840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15984" w:space="0" w:color="000000"/>
              <w:bottom w:val="single" w:sz="4.15984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5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15984" w:space="0" w:color="000000"/>
              <w:bottom w:val="single" w:sz="4.15984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6" w:after="0" w:line="266" w:lineRule="auto"/>
              <w:ind w:left="95" w:right="587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Speciali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2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per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g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atitje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le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5984" w:space="0" w:color="000000"/>
              <w:bottom w:val="single" w:sz="4.15984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15984" w:space="0" w:color="000000"/>
              <w:bottom w:val="single" w:sz="4.15984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15984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6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7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ulet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15984" w:space="0" w:color="000000"/>
              <w:bottom w:val="single" w:sz="4.15984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15984" w:space="0" w:color="000000"/>
              <w:bottom w:val="single" w:sz="4.15984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15984" w:space="0" w:color="000000"/>
              <w:bottom w:val="single" w:sz="4.15984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15984" w:space="0" w:color="000000"/>
              <w:bottom w:val="single" w:sz="4.15984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>
              <w:spacing w:before="3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15984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15984" w:space="0" w:color="000000"/>
              <w:bottom w:val="single" w:sz="4.15984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6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15984" w:space="0" w:color="000000"/>
              <w:bottom w:val="single" w:sz="4.15984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Speciali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2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per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g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atitje</w:t>
            </w:r>
            <w:r>
              <w:rPr>
                <w:rFonts w:ascii="Calibri" w:hAnsi="Calibri" w:cs="Calibri" w:eastAsia="Calibri"/>
                <w:sz w:val="20"/>
                <w:szCs w:val="20"/>
                <w:spacing w:val="2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Z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j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ar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5984" w:space="0" w:color="000000"/>
              <w:bottom w:val="single" w:sz="4.15984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15984" w:space="0" w:color="000000"/>
              <w:bottom w:val="single" w:sz="4.15984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15984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9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w w:val="103"/>
              </w:rPr>
              <w:t>lar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15984" w:space="0" w:color="000000"/>
              <w:bottom w:val="single" w:sz="4.15984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15984" w:space="0" w:color="000000"/>
              <w:bottom w:val="single" w:sz="4.15984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15984" w:space="0" w:color="000000"/>
              <w:bottom w:val="single" w:sz="4.15984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15984" w:space="0" w:color="000000"/>
              <w:bottom w:val="single" w:sz="4.15984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15984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15984" w:space="0" w:color="000000"/>
              <w:bottom w:val="single" w:sz="4.16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7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15984" w:space="0" w:color="000000"/>
              <w:bottom w:val="single" w:sz="4.16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Speciali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2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per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g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atitje</w:t>
            </w:r>
            <w:r>
              <w:rPr>
                <w:rFonts w:ascii="Calibri" w:hAnsi="Calibri" w:cs="Calibri" w:eastAsia="Calibri"/>
                <w:sz w:val="20"/>
                <w:szCs w:val="20"/>
                <w:spacing w:val="27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z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j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ri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5984" w:space="0" w:color="000000"/>
              <w:bottom w:val="single" w:sz="4.16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15984" w:space="0" w:color="000000"/>
              <w:bottom w:val="single" w:sz="4.16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15984" w:space="0" w:color="000000"/>
              <w:bottom w:val="single" w:sz="4.16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9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ulet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15984" w:space="0" w:color="000000"/>
              <w:bottom w:val="single" w:sz="4.16008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15984" w:space="0" w:color="000000"/>
              <w:bottom w:val="single" w:sz="4.16008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15984" w:space="0" w:color="000000"/>
              <w:bottom w:val="single" w:sz="4.16008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15984" w:space="0" w:color="000000"/>
              <w:bottom w:val="single" w:sz="4.16008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15984" w:space="0" w:color="000000"/>
              <w:bottom w:val="single" w:sz="4.16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4" w:hRule="exact"/>
        </w:trPr>
        <w:tc>
          <w:tcPr>
            <w:tcW w:w="630" w:type="dxa"/>
            <w:tcBorders>
              <w:top w:val="single" w:sz="4.16008" w:space="0" w:color="000000"/>
              <w:bottom w:val="single" w:sz="4.16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8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16008" w:space="0" w:color="000000"/>
              <w:bottom w:val="single" w:sz="4.16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5" w:after="0" w:line="267" w:lineRule="auto"/>
              <w:ind w:left="95" w:right="478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Speciali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2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per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g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atitjen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z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ke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6008" w:space="0" w:color="000000"/>
              <w:bottom w:val="single" w:sz="4.16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16008" w:space="0" w:color="000000"/>
              <w:bottom w:val="single" w:sz="4.16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16008" w:space="0" w:color="000000"/>
              <w:bottom w:val="single" w:sz="4.16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w w:val="103"/>
              </w:rPr>
              <w:t>lar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16008" w:space="0" w:color="000000"/>
              <w:bottom w:val="single" w:sz="4.16008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16008" w:space="0" w:color="000000"/>
              <w:bottom w:val="single" w:sz="4.16008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16008" w:space="0" w:color="000000"/>
              <w:bottom w:val="single" w:sz="4.16008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16008" w:space="0" w:color="000000"/>
              <w:bottom w:val="single" w:sz="4.16008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16008" w:space="0" w:color="000000"/>
              <w:bottom w:val="single" w:sz="4.16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16008" w:space="0" w:color="000000"/>
              <w:bottom w:val="single" w:sz="4.16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9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16008" w:space="0" w:color="000000"/>
              <w:bottom w:val="single" w:sz="4.16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6" w:after="0" w:line="267" w:lineRule="auto"/>
              <w:ind w:left="95" w:right="478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Speciali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2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per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g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atitjen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z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ke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6008" w:space="0" w:color="000000"/>
              <w:bottom w:val="single" w:sz="4.16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16008" w:space="0" w:color="000000"/>
              <w:bottom w:val="single" w:sz="4.16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16008" w:space="0" w:color="000000"/>
              <w:bottom w:val="single" w:sz="4.16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6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ulet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16008" w:space="0" w:color="000000"/>
              <w:bottom w:val="single" w:sz="4.16008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16008" w:space="0" w:color="000000"/>
              <w:bottom w:val="single" w:sz="4.16008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16008" w:space="0" w:color="000000"/>
              <w:bottom w:val="single" w:sz="4.16008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16008" w:space="0" w:color="000000"/>
              <w:bottom w:val="single" w:sz="4.16008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16008" w:space="0" w:color="000000"/>
              <w:bottom w:val="single" w:sz="4.16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433" w:hRule="exact"/>
        </w:trPr>
        <w:tc>
          <w:tcPr>
            <w:tcW w:w="630" w:type="dxa"/>
            <w:tcBorders>
              <w:top w:val="single" w:sz="4.16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5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16008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Speciali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6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5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16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142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‐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16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civil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16008" w:space="0" w:color="000000"/>
              <w:bottom w:val="single" w:sz="4.64008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16008" w:space="0" w:color="000000"/>
              <w:bottom w:val="single" w:sz="4.64008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16008" w:space="0" w:color="000000"/>
              <w:bottom w:val="single" w:sz="4.64008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16008" w:space="0" w:color="000000"/>
              <w:bottom w:val="single" w:sz="4.64008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16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  <w:shd w:val="clear" w:color="auto" w:fill="DCE6F1"/>
          </w:tcPr>
          <w:p>
            <w:pPr/>
            <w:rPr/>
          </w:p>
        </w:tc>
        <w:tc>
          <w:tcPr>
            <w:tcW w:w="2731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  <w:shd w:val="clear" w:color="auto" w:fill="DCE6F1"/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Shuma: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  <w:shd w:val="clear" w:color="auto" w:fill="DCE6F1"/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9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4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(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5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.+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3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/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+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9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3"/>
                <w:w w:val="103"/>
              </w:rPr>
              <w:t>c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v)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DCE6F1"/>
          </w:tcPr>
          <w:p>
            <w:pPr/>
            <w:rPr/>
          </w:p>
        </w:tc>
        <w:tc>
          <w:tcPr>
            <w:tcW w:w="1072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16008" w:space="0" w:color="000000"/>
            </w:tcBorders>
            <w:shd w:val="clear" w:color="auto" w:fill="DCE6F1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43" w:type="dxa"/>
            <w:tcBorders>
              <w:top w:val="single" w:sz="4.64008" w:space="0" w:color="000000"/>
              <w:bottom w:val="single" w:sz="4.64008" w:space="0" w:color="000000"/>
              <w:left w:val="single" w:sz="4.16008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5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15984" w:space="0" w:color="000000"/>
            </w:tcBorders>
            <w:shd w:val="clear" w:color="auto" w:fill="DCE6F1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49" w:type="dxa"/>
            <w:tcBorders>
              <w:top w:val="single" w:sz="4.64008" w:space="0" w:color="000000"/>
              <w:bottom w:val="single" w:sz="4.64008" w:space="0" w:color="000000"/>
              <w:left w:val="single" w:sz="4.15984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432" w:hRule="exact"/>
        </w:trPr>
        <w:tc>
          <w:tcPr>
            <w:tcW w:w="630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2731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4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Sektori</w:t>
            </w:r>
            <w:r>
              <w:rPr>
                <w:rFonts w:ascii="Calibri" w:hAnsi="Calibri" w:cs="Calibri" w:eastAsia="Calibri"/>
                <w:sz w:val="20"/>
                <w:szCs w:val="20"/>
                <w:spacing w:val="1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ruaj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jes</w:t>
            </w:r>
            <w:r>
              <w:rPr>
                <w:rFonts w:ascii="Calibri" w:hAnsi="Calibri" w:cs="Calibri" w:eastAsia="Calibri"/>
                <w:sz w:val="20"/>
                <w:szCs w:val="20"/>
                <w:spacing w:val="19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së</w:t>
            </w:r>
            <w:r>
              <w:rPr>
                <w:rFonts w:ascii="Calibri" w:hAnsi="Calibri" w:cs="Calibri" w:eastAsia="Calibri"/>
                <w:sz w:val="20"/>
                <w:szCs w:val="20"/>
                <w:spacing w:val="7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Obj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ktit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4008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420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610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072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4008" w:space="0" w:color="000000"/>
              <w:bottom w:val="single" w:sz="4.639840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4008" w:space="0" w:color="000000"/>
              <w:bottom w:val="single" w:sz="4.639840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978" w:hRule="exact"/>
        </w:trPr>
        <w:tc>
          <w:tcPr>
            <w:tcW w:w="630" w:type="dxa"/>
            <w:tcBorders>
              <w:top w:val="single" w:sz="4.639840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39840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4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Sek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orit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39840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39840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39840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67" w:lineRule="auto"/>
              <w:ind w:left="95" w:right="98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mes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em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39840" w:space="0" w:color="000000"/>
              <w:bottom w:val="single" w:sz="4.64008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39840" w:space="0" w:color="000000"/>
              <w:bottom w:val="single" w:sz="4.64008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39840" w:space="0" w:color="000000"/>
              <w:bottom w:val="single" w:sz="4.64008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49" w:type="dxa"/>
            <w:tcBorders>
              <w:top w:val="single" w:sz="4.639840" w:space="0" w:color="000000"/>
              <w:bottom w:val="single" w:sz="4.64008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639840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64008" w:space="0" w:color="000000"/>
              <w:bottom w:val="single" w:sz="4.6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4008" w:space="0" w:color="000000"/>
              <w:bottom w:val="single" w:sz="4.6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Trup</w:t>
            </w:r>
            <w:r>
              <w:rPr>
                <w:rFonts w:ascii="Calibri" w:hAnsi="Calibri" w:cs="Calibri" w:eastAsia="Calibri"/>
                <w:sz w:val="20"/>
                <w:szCs w:val="20"/>
                <w:spacing w:val="14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Shërbimi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4008" w:space="0" w:color="000000"/>
              <w:bottom w:val="single" w:sz="4.6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4008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4008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4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9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ulet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4008" w:space="0" w:color="000000"/>
              <w:bottom w:val="single" w:sz="4.640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4008" w:space="0" w:color="000000"/>
              <w:bottom w:val="single" w:sz="4.640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4008" w:space="0" w:color="000000"/>
              <w:bottom w:val="single" w:sz="4.640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4008" w:space="0" w:color="000000"/>
              <w:bottom w:val="single" w:sz="4.640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10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64008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4008" w:space="0" w:color="000000"/>
            </w:tcBorders>
            <w:shd w:val="clear" w:color="auto" w:fill="DCE6F1"/>
          </w:tcPr>
          <w:p>
            <w:pPr/>
            <w:rPr/>
          </w:p>
        </w:tc>
        <w:tc>
          <w:tcPr>
            <w:tcW w:w="2731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40" w:space="0" w:color="000000"/>
            </w:tcBorders>
            <w:shd w:val="clear" w:color="auto" w:fill="DCE6F1"/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Shuma: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08" w:space="0" w:color="000000"/>
            </w:tcBorders>
            <w:shd w:val="clear" w:color="auto" w:fill="DCE6F1"/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4" w:after="0" w:line="269" w:lineRule="auto"/>
              <w:ind w:left="96" w:right="457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(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+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)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DCE6F1"/>
          </w:tcPr>
          <w:p>
            <w:pPr/>
            <w:rPr/>
          </w:p>
        </w:tc>
        <w:tc>
          <w:tcPr>
            <w:tcW w:w="1072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16008" w:space="0" w:color="000000"/>
            </w:tcBorders>
            <w:shd w:val="clear" w:color="auto" w:fill="DCE6F1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43" w:type="dxa"/>
            <w:tcBorders>
              <w:top w:val="single" w:sz="4.640" w:space="0" w:color="000000"/>
              <w:bottom w:val="single" w:sz="4.640" w:space="0" w:color="000000"/>
              <w:left w:val="single" w:sz="4.16008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15984" w:space="0" w:color="000000"/>
            </w:tcBorders>
            <w:shd w:val="clear" w:color="auto" w:fill="DCE6F1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49" w:type="dxa"/>
            <w:tcBorders>
              <w:top w:val="single" w:sz="4.640" w:space="0" w:color="000000"/>
              <w:bottom w:val="single" w:sz="4.640" w:space="0" w:color="000000"/>
              <w:left w:val="single" w:sz="4.15984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10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DCE6F1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704" w:hRule="exact"/>
        </w:trPr>
        <w:tc>
          <w:tcPr>
            <w:tcW w:w="630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4008" w:space="0" w:color="000000"/>
            </w:tcBorders>
            <w:shd w:val="clear" w:color="auto" w:fill="E6B8B7"/>
          </w:tcPr>
          <w:p>
            <w:pPr/>
            <w:rPr/>
          </w:p>
        </w:tc>
        <w:tc>
          <w:tcPr>
            <w:tcW w:w="2731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40" w:space="0" w:color="000000"/>
            </w:tcBorders>
            <w:shd w:val="clear" w:color="auto" w:fill="E6B8B7"/>
          </w:tcPr>
          <w:p>
            <w:pPr>
              <w:spacing w:before="4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Shuma</w:t>
            </w:r>
            <w:r>
              <w:rPr>
                <w:rFonts w:ascii="Calibri" w:hAnsi="Calibri" w:cs="Calibri" w:eastAsia="Calibri"/>
                <w:sz w:val="20"/>
                <w:szCs w:val="20"/>
                <w:spacing w:val="1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Q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ren</w:t>
            </w:r>
            <w:r>
              <w:rPr>
                <w:rFonts w:ascii="Calibri" w:hAnsi="Calibri" w:cs="Calibri" w:eastAsia="Calibri"/>
                <w:sz w:val="20"/>
                <w:szCs w:val="20"/>
                <w:spacing w:val="2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Formi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t: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08" w:space="0" w:color="000000"/>
            </w:tcBorders>
            <w:shd w:val="clear" w:color="auto" w:fill="E6B8B7"/>
          </w:tcPr>
          <w:p>
            <w:pPr>
              <w:spacing w:before="17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25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  <w:shd w:val="clear" w:color="auto" w:fill="E6B8B7"/>
          </w:tcPr>
          <w:p>
            <w:pPr>
              <w:spacing w:before="4" w:after="0" w:line="267" w:lineRule="auto"/>
              <w:ind w:left="96" w:right="224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(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7</w:t>
            </w:r>
            <w:r>
              <w:rPr>
                <w:rFonts w:ascii="Calibri" w:hAnsi="Calibri" w:cs="Calibri" w:eastAsia="Calibri"/>
                <w:sz w:val="20"/>
                <w:szCs w:val="20"/>
                <w:spacing w:val="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+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17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f.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+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2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p.c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)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E6B8B7"/>
          </w:tcPr>
          <w:p>
            <w:pPr/>
            <w:rPr/>
          </w:p>
        </w:tc>
        <w:tc>
          <w:tcPr>
            <w:tcW w:w="1072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16008" w:space="0" w:color="000000"/>
            </w:tcBorders>
            <w:shd w:val="clear" w:color="auto" w:fill="E6B8B7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43" w:type="dxa"/>
            <w:tcBorders>
              <w:top w:val="single" w:sz="4.640" w:space="0" w:color="000000"/>
              <w:bottom w:val="single" w:sz="4.640" w:space="0" w:color="000000"/>
              <w:left w:val="single" w:sz="4.16008" w:space="0" w:color="000000"/>
              <w:right w:val="single" w:sz="4.639840" w:space="0" w:color="000000"/>
            </w:tcBorders>
            <w:shd w:val="clear" w:color="auto" w:fill="E6B8B7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6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15984" w:space="0" w:color="000000"/>
            </w:tcBorders>
            <w:shd w:val="clear" w:color="auto" w:fill="E6B8B7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49" w:type="dxa"/>
            <w:tcBorders>
              <w:top w:val="single" w:sz="4.640" w:space="0" w:color="000000"/>
              <w:bottom w:val="single" w:sz="4.640" w:space="0" w:color="000000"/>
              <w:left w:val="single" w:sz="4.15984" w:space="0" w:color="000000"/>
              <w:right w:val="single" w:sz="4.639840" w:space="0" w:color="000000"/>
            </w:tcBorders>
            <w:shd w:val="clear" w:color="auto" w:fill="E6B8B7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17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E6B8B7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433" w:hRule="exact"/>
        </w:trPr>
        <w:tc>
          <w:tcPr>
            <w:tcW w:w="630" w:type="dxa"/>
            <w:tcBorders>
              <w:top w:val="single" w:sz="4.640" w:space="0" w:color="000000"/>
              <w:bottom w:val="single" w:sz="4.16" w:space="0" w:color="000000"/>
              <w:left w:val="single" w:sz="4.64008" w:space="0" w:color="000000"/>
              <w:right w:val="single" w:sz="4.64008" w:space="0" w:color="000000"/>
            </w:tcBorders>
            <w:shd w:val="clear" w:color="auto" w:fill="00B050"/>
          </w:tcPr>
          <w:p>
            <w:pPr/>
            <w:rPr/>
          </w:p>
        </w:tc>
        <w:tc>
          <w:tcPr>
            <w:tcW w:w="2731" w:type="dxa"/>
            <w:tcBorders>
              <w:top w:val="single" w:sz="4.640" w:space="0" w:color="000000"/>
              <w:bottom w:val="single" w:sz="4.16" w:space="0" w:color="000000"/>
              <w:left w:val="single" w:sz="4.64008" w:space="0" w:color="000000"/>
              <w:right w:val="single" w:sz="4.640" w:space="0" w:color="000000"/>
            </w:tcBorders>
            <w:shd w:val="clear" w:color="auto" w:fill="00B050"/>
          </w:tcPr>
          <w:p>
            <w:pPr/>
            <w:rPr/>
          </w:p>
        </w:tc>
        <w:tc>
          <w:tcPr>
            <w:tcW w:w="682" w:type="dxa"/>
            <w:tcBorders>
              <w:top w:val="single" w:sz="4.640" w:space="0" w:color="000000"/>
              <w:bottom w:val="single" w:sz="4.16" w:space="0" w:color="000000"/>
              <w:left w:val="single" w:sz="4.640" w:space="0" w:color="000000"/>
              <w:right w:val="single" w:sz="4.64008" w:space="0" w:color="000000"/>
            </w:tcBorders>
            <w:shd w:val="clear" w:color="auto" w:fill="00B050"/>
          </w:tcPr>
          <w:p>
            <w:pPr/>
            <w:rPr/>
          </w:p>
        </w:tc>
        <w:tc>
          <w:tcPr>
            <w:tcW w:w="1420" w:type="dxa"/>
            <w:tcBorders>
              <w:top w:val="single" w:sz="4.640" w:space="0" w:color="000000"/>
              <w:bottom w:val="single" w:sz="4.16" w:space="0" w:color="000000"/>
              <w:left w:val="single" w:sz="4.64008" w:space="0" w:color="000000"/>
              <w:right w:val="single" w:sz="4.639840" w:space="0" w:color="000000"/>
            </w:tcBorders>
            <w:shd w:val="clear" w:color="auto" w:fill="00B050"/>
          </w:tcPr>
          <w:p>
            <w:pPr/>
            <w:rPr/>
          </w:p>
        </w:tc>
        <w:tc>
          <w:tcPr>
            <w:tcW w:w="610" w:type="dxa"/>
            <w:tcBorders>
              <w:top w:val="single" w:sz="4.640" w:space="0" w:color="000000"/>
              <w:bottom w:val="single" w:sz="4.16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00B050"/>
          </w:tcPr>
          <w:p>
            <w:pPr/>
            <w:rPr/>
          </w:p>
        </w:tc>
        <w:tc>
          <w:tcPr>
            <w:tcW w:w="1072" w:type="dxa"/>
            <w:tcBorders>
              <w:top w:val="single" w:sz="4.640" w:space="0" w:color="000000"/>
              <w:bottom w:val="single" w:sz="4.16" w:space="0" w:color="000000"/>
              <w:left w:val="single" w:sz="4.639840" w:space="0" w:color="000000"/>
              <w:right w:val="single" w:sz="4.16008" w:space="0" w:color="000000"/>
            </w:tcBorders>
            <w:shd w:val="clear" w:color="auto" w:fill="00B050"/>
          </w:tcPr>
          <w:p>
            <w:pPr/>
            <w:rPr/>
          </w:p>
        </w:tc>
        <w:tc>
          <w:tcPr>
            <w:tcW w:w="643" w:type="dxa"/>
            <w:tcBorders>
              <w:top w:val="single" w:sz="4.640" w:space="0" w:color="000000"/>
              <w:bottom w:val="single" w:sz="4.16" w:space="0" w:color="000000"/>
              <w:left w:val="single" w:sz="4.16008" w:space="0" w:color="000000"/>
              <w:right w:val="single" w:sz="4.639840" w:space="0" w:color="000000"/>
            </w:tcBorders>
            <w:shd w:val="clear" w:color="auto" w:fill="00B050"/>
          </w:tcPr>
          <w:p>
            <w:pPr/>
            <w:rPr/>
          </w:p>
        </w:tc>
        <w:tc>
          <w:tcPr>
            <w:tcW w:w="490" w:type="dxa"/>
            <w:tcBorders>
              <w:top w:val="single" w:sz="4.640" w:space="0" w:color="000000"/>
              <w:bottom w:val="single" w:sz="4.16" w:space="0" w:color="000000"/>
              <w:left w:val="single" w:sz="4.639840" w:space="0" w:color="000000"/>
              <w:right w:val="single" w:sz="4.15984" w:space="0" w:color="000000"/>
            </w:tcBorders>
            <w:shd w:val="clear" w:color="auto" w:fill="00B050"/>
          </w:tcPr>
          <w:p>
            <w:pPr/>
            <w:rPr/>
          </w:p>
        </w:tc>
        <w:tc>
          <w:tcPr>
            <w:tcW w:w="449" w:type="dxa"/>
            <w:tcBorders>
              <w:top w:val="single" w:sz="4.640" w:space="0" w:color="000000"/>
              <w:bottom w:val="single" w:sz="4.16" w:space="0" w:color="000000"/>
              <w:left w:val="single" w:sz="4.15984" w:space="0" w:color="000000"/>
              <w:right w:val="single" w:sz="4.639840" w:space="0" w:color="000000"/>
            </w:tcBorders>
            <w:shd w:val="clear" w:color="auto" w:fill="00B050"/>
          </w:tcPr>
          <w:p>
            <w:pPr/>
            <w:rPr/>
          </w:p>
        </w:tc>
        <w:tc>
          <w:tcPr>
            <w:tcW w:w="343" w:type="dxa"/>
            <w:tcBorders>
              <w:top w:val="single" w:sz="4.640" w:space="0" w:color="000000"/>
              <w:bottom w:val="single" w:sz="4.16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00B050"/>
          </w:tcPr>
          <w:p>
            <w:pPr/>
            <w:rPr/>
          </w:p>
        </w:tc>
      </w:tr>
      <w:tr>
        <w:trPr>
          <w:trHeight w:val="433" w:hRule="exact"/>
        </w:trPr>
        <w:tc>
          <w:tcPr>
            <w:tcW w:w="630" w:type="dxa"/>
            <w:tcBorders>
              <w:top w:val="single" w:sz="4.16" w:space="0" w:color="000000"/>
              <w:bottom w:val="single" w:sz="4.16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6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XVII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16" w:space="0" w:color="000000"/>
              <w:bottom w:val="single" w:sz="4.16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6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SEK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ORI</w:t>
            </w:r>
            <w:r>
              <w:rPr>
                <w:rFonts w:ascii="Calibri" w:hAnsi="Calibri" w:cs="Calibri" w:eastAsia="Calibri"/>
                <w:sz w:val="20"/>
                <w:szCs w:val="20"/>
                <w:spacing w:val="2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FINANCËS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6" w:space="0" w:color="000000"/>
              <w:bottom w:val="single" w:sz="4.16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420" w:type="dxa"/>
            <w:tcBorders>
              <w:top w:val="single" w:sz="4.16" w:space="0" w:color="000000"/>
              <w:bottom w:val="single" w:sz="4.16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610" w:type="dxa"/>
            <w:tcBorders>
              <w:top w:val="single" w:sz="4.16" w:space="0" w:color="000000"/>
              <w:bottom w:val="single" w:sz="4.16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072" w:type="dxa"/>
            <w:tcBorders>
              <w:top w:val="single" w:sz="4.16" w:space="0" w:color="000000"/>
              <w:bottom w:val="single" w:sz="4.16008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16" w:space="0" w:color="000000"/>
              <w:bottom w:val="single" w:sz="4.16008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16" w:space="0" w:color="000000"/>
              <w:bottom w:val="single" w:sz="4.16008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16" w:space="0" w:color="000000"/>
              <w:bottom w:val="single" w:sz="4.16008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16" w:space="0" w:color="000000"/>
              <w:bottom w:val="single" w:sz="4.16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16008" w:space="0" w:color="000000"/>
              <w:bottom w:val="single" w:sz="4.16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16008" w:space="0" w:color="000000"/>
              <w:bottom w:val="single" w:sz="4.16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Se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kt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ori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6008" w:space="0" w:color="000000"/>
              <w:bottom w:val="single" w:sz="4.16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16008" w:space="0" w:color="000000"/>
              <w:bottom w:val="single" w:sz="4.16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16008" w:space="0" w:color="000000"/>
              <w:bottom w:val="single" w:sz="4.16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67" w:lineRule="auto"/>
              <w:ind w:left="95" w:right="1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Lart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16008" w:space="0" w:color="000000"/>
              <w:bottom w:val="single" w:sz="4.16008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16008" w:space="0" w:color="000000"/>
              <w:bottom w:val="single" w:sz="4.16008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16008" w:space="0" w:color="000000"/>
              <w:bottom w:val="single" w:sz="4.16008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16008" w:space="0" w:color="000000"/>
              <w:bottom w:val="single" w:sz="4.16008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16008" w:space="0" w:color="000000"/>
              <w:bottom w:val="single" w:sz="4.16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</w:tbl>
    <w:p>
      <w:pPr>
        <w:spacing w:after="0"/>
        <w:sectPr>
          <w:pgMar w:header="0" w:footer="779" w:top="1120" w:bottom="960" w:left="1480" w:right="1460"/>
          <w:pgSz w:w="12240" w:h="15840"/>
        </w:sectPr>
      </w:pPr>
      <w:rPr/>
    </w:p>
    <w:p>
      <w:pPr>
        <w:spacing w:before="8" w:after="0" w:line="90" w:lineRule="exact"/>
        <w:jc w:val="left"/>
        <w:rPr>
          <w:sz w:val="9"/>
          <w:szCs w:val="9"/>
        </w:rPr>
      </w:pPr>
      <w:rPr/>
      <w:r>
        <w:rPr>
          <w:sz w:val="9"/>
          <w:szCs w:val="9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95.799904" w:type="dxa"/>
      </w:tblPr>
      <w:tblGrid/>
      <w:tr>
        <w:trPr>
          <w:trHeight w:val="973" w:hRule="exact"/>
        </w:trPr>
        <w:tc>
          <w:tcPr>
            <w:tcW w:w="630" w:type="dxa"/>
            <w:tcBorders>
              <w:top w:val="nil" w:sz="6" w:space="0" w:color="auto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nil" w:sz="6" w:space="0" w:color="auto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Speciali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2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an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c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nil" w:sz="6" w:space="0" w:color="auto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nil" w:sz="6" w:space="0" w:color="auto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nil" w:sz="6" w:space="0" w:color="auto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6" w:after="0" w:line="267" w:lineRule="auto"/>
              <w:ind w:left="95" w:right="98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mes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em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nil" w:sz="6" w:space="0" w:color="auto"/>
              <w:bottom w:val="single" w:sz="4.639840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nil" w:sz="6" w:space="0" w:color="auto"/>
              <w:bottom w:val="single" w:sz="4.639840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nil" w:sz="6" w:space="0" w:color="auto"/>
              <w:bottom w:val="single" w:sz="4.639840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>
              <w:spacing w:before="1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49" w:type="dxa"/>
            <w:tcBorders>
              <w:top w:val="nil" w:sz="6" w:space="0" w:color="auto"/>
              <w:bottom w:val="single" w:sz="4.639840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nil" w:sz="6" w:space="0" w:color="auto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Llo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g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itar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4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4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9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ulet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39840" w:space="0" w:color="000000"/>
              <w:bottom w:val="single" w:sz="4.639840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39840" w:space="0" w:color="000000"/>
              <w:bottom w:val="single" w:sz="4.639840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4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4" w:hRule="exact"/>
        </w:trPr>
        <w:tc>
          <w:tcPr>
            <w:tcW w:w="63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  <w:shd w:val="clear" w:color="auto" w:fill="E6B8B7"/>
          </w:tcPr>
          <w:p>
            <w:pPr/>
            <w:rPr/>
          </w:p>
        </w:tc>
        <w:tc>
          <w:tcPr>
            <w:tcW w:w="2731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  <w:shd w:val="clear" w:color="auto" w:fill="E6B8B7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Shuma</w:t>
            </w:r>
            <w:r>
              <w:rPr>
                <w:rFonts w:ascii="Calibri" w:hAnsi="Calibri" w:cs="Calibri" w:eastAsia="Calibri"/>
                <w:sz w:val="20"/>
                <w:szCs w:val="20"/>
                <w:spacing w:val="1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ssk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or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  <w:shd w:val="clear" w:color="auto" w:fill="E6B8B7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6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  <w:shd w:val="clear" w:color="auto" w:fill="E6B8B7"/>
          </w:tcPr>
          <w:p>
            <w:pPr>
              <w:spacing w:before="4" w:after="0" w:line="267" w:lineRule="auto"/>
              <w:ind w:left="96" w:right="514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(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+</w:t>
            </w:r>
            <w:r>
              <w:rPr>
                <w:rFonts w:ascii="Calibri" w:hAnsi="Calibri" w:cs="Calibri" w:eastAsia="Calibri"/>
                <w:sz w:val="20"/>
                <w:szCs w:val="20"/>
                <w:spacing w:val="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4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)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E6B8B7"/>
          </w:tcPr>
          <w:p>
            <w:pPr/>
            <w:rPr/>
          </w:p>
        </w:tc>
        <w:tc>
          <w:tcPr>
            <w:tcW w:w="1072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16008" w:space="0" w:color="000000"/>
            </w:tcBorders>
            <w:shd w:val="clear" w:color="auto" w:fill="E6B8B7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43" w:type="dxa"/>
            <w:tcBorders>
              <w:top w:val="single" w:sz="4.639840" w:space="0" w:color="000000"/>
              <w:bottom w:val="single" w:sz="4.639840" w:space="0" w:color="000000"/>
              <w:left w:val="single" w:sz="4.16008" w:space="0" w:color="000000"/>
              <w:right w:val="single" w:sz="4.639840" w:space="0" w:color="000000"/>
            </w:tcBorders>
            <w:shd w:val="clear" w:color="auto" w:fill="E6B8B7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15984" w:space="0" w:color="000000"/>
            </w:tcBorders>
            <w:shd w:val="clear" w:color="auto" w:fill="E6B8B7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49" w:type="dxa"/>
            <w:tcBorders>
              <w:top w:val="single" w:sz="4.639840" w:space="0" w:color="000000"/>
              <w:bottom w:val="single" w:sz="4.639840" w:space="0" w:color="000000"/>
              <w:left w:val="single" w:sz="4.15984" w:space="0" w:color="000000"/>
              <w:right w:val="single" w:sz="4.639840" w:space="0" w:color="000000"/>
            </w:tcBorders>
            <w:shd w:val="clear" w:color="auto" w:fill="E6B8B7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4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E6B8B7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977" w:hRule="exact"/>
        </w:trPr>
        <w:tc>
          <w:tcPr>
            <w:tcW w:w="630" w:type="dxa"/>
            <w:tcBorders>
              <w:top w:val="single" w:sz="4.639840" w:space="0" w:color="000000"/>
              <w:bottom w:val="single" w:sz="4.15984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XV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39840" w:space="0" w:color="000000"/>
              <w:bottom w:val="single" w:sz="4.15984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5" w:after="0" w:line="268" w:lineRule="auto"/>
              <w:ind w:left="95" w:right="68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SEK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ORI</w:t>
            </w:r>
            <w:r>
              <w:rPr>
                <w:rFonts w:ascii="Calibri" w:hAnsi="Calibri" w:cs="Calibri" w:eastAsia="Calibri"/>
                <w:sz w:val="20"/>
                <w:szCs w:val="20"/>
                <w:spacing w:val="2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ANDARDE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V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PROF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LE</w:t>
            </w:r>
            <w:r>
              <w:rPr>
                <w:rFonts w:ascii="Calibri" w:hAnsi="Calibri" w:cs="Calibri" w:eastAsia="Calibri"/>
                <w:sz w:val="20"/>
                <w:szCs w:val="20"/>
                <w:spacing w:val="3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DH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1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SI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G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U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RISË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SË</w:t>
            </w:r>
            <w:r>
              <w:rPr>
                <w:rFonts w:ascii="Calibri" w:hAnsi="Calibri" w:cs="Calibri" w:eastAsia="Calibri"/>
                <w:sz w:val="20"/>
                <w:szCs w:val="20"/>
                <w:spacing w:val="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PE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ONELIT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39840" w:space="0" w:color="000000"/>
              <w:bottom w:val="single" w:sz="4.15984" w:space="0" w:color="000000"/>
              <w:left w:val="single" w:sz="4.6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420" w:type="dxa"/>
            <w:tcBorders>
              <w:top w:val="single" w:sz="4.639840" w:space="0" w:color="000000"/>
              <w:bottom w:val="single" w:sz="4.15984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610" w:type="dxa"/>
            <w:tcBorders>
              <w:top w:val="single" w:sz="4.639840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072" w:type="dxa"/>
            <w:tcBorders>
              <w:top w:val="single" w:sz="4.639840" w:space="0" w:color="000000"/>
              <w:bottom w:val="single" w:sz="4.15984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39840" w:space="0" w:color="000000"/>
              <w:bottom w:val="single" w:sz="4.15984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39840" w:space="0" w:color="000000"/>
              <w:bottom w:val="single" w:sz="4.15984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39840" w:space="0" w:color="000000"/>
              <w:bottom w:val="single" w:sz="4.15984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639840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15984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15984" w:space="0" w:color="000000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4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Sek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ori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5984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15984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15984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6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w w:val="103"/>
              </w:rPr>
              <w:t>lar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15984" w:space="0" w:color="000000"/>
              <w:bottom w:val="single" w:sz="4.639840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15984" w:space="0" w:color="000000"/>
              <w:bottom w:val="single" w:sz="4.639840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15984" w:space="0" w:color="000000"/>
              <w:bottom w:val="single" w:sz="4.639840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15984" w:space="0" w:color="000000"/>
              <w:bottom w:val="single" w:sz="4.639840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15984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977" w:hRule="exact"/>
        </w:trPr>
        <w:tc>
          <w:tcPr>
            <w:tcW w:w="630" w:type="dxa"/>
            <w:tcBorders>
              <w:top w:val="single" w:sz="4.639840" w:space="0" w:color="000000"/>
              <w:bottom w:val="single" w:sz="4.16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39840" w:space="0" w:color="000000"/>
              <w:bottom w:val="single" w:sz="4.16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Speciali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39840" w:space="0" w:color="000000"/>
              <w:bottom w:val="single" w:sz="4.16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39840" w:space="0" w:color="000000"/>
              <w:bottom w:val="single" w:sz="4.16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39840" w:space="0" w:color="000000"/>
              <w:bottom w:val="single" w:sz="4.16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4" w:after="0" w:line="269" w:lineRule="auto"/>
              <w:ind w:left="95" w:right="98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mes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em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39840" w:space="0" w:color="000000"/>
              <w:bottom w:val="single" w:sz="4.16008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39840" w:space="0" w:color="000000"/>
              <w:bottom w:val="single" w:sz="4.16008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39840" w:space="0" w:color="000000"/>
              <w:bottom w:val="single" w:sz="4.16008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>
              <w:spacing w:before="1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49" w:type="dxa"/>
            <w:tcBorders>
              <w:top w:val="single" w:sz="4.639840" w:space="0" w:color="000000"/>
              <w:bottom w:val="single" w:sz="4.16008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639840" w:space="0" w:color="000000"/>
              <w:bottom w:val="single" w:sz="4.16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16008" w:space="0" w:color="000000"/>
              <w:bottom w:val="single" w:sz="4.15984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16008" w:space="0" w:color="000000"/>
              <w:bottom w:val="single" w:sz="4.15984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Speciali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6008" w:space="0" w:color="000000"/>
              <w:bottom w:val="single" w:sz="4.15984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16008" w:space="0" w:color="000000"/>
              <w:bottom w:val="single" w:sz="4.15984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16008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6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ulet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16008" w:space="0" w:color="000000"/>
              <w:bottom w:val="single" w:sz="4.15984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16008" w:space="0" w:color="000000"/>
              <w:bottom w:val="single" w:sz="4.15984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16008" w:space="0" w:color="000000"/>
              <w:bottom w:val="single" w:sz="4.15984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16008" w:space="0" w:color="000000"/>
              <w:bottom w:val="single" w:sz="4.15984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16008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15984" w:space="0" w:color="000000"/>
              <w:bottom w:val="single" w:sz="4.15984" w:space="0" w:color="000000"/>
              <w:left w:val="single" w:sz="4.64008" w:space="0" w:color="000000"/>
              <w:right w:val="single" w:sz="4.64008" w:space="0" w:color="000000"/>
            </w:tcBorders>
            <w:shd w:val="clear" w:color="auto" w:fill="E6B8B7"/>
          </w:tcPr>
          <w:p>
            <w:pPr/>
            <w:rPr/>
          </w:p>
        </w:tc>
        <w:tc>
          <w:tcPr>
            <w:tcW w:w="2731" w:type="dxa"/>
            <w:tcBorders>
              <w:top w:val="single" w:sz="4.15984" w:space="0" w:color="000000"/>
              <w:bottom w:val="single" w:sz="4.15984" w:space="0" w:color="000000"/>
              <w:left w:val="single" w:sz="4.64008" w:space="0" w:color="000000"/>
              <w:right w:val="single" w:sz="4.640" w:space="0" w:color="000000"/>
            </w:tcBorders>
            <w:shd w:val="clear" w:color="auto" w:fill="E6B8B7"/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Shuma</w:t>
            </w:r>
            <w:r>
              <w:rPr>
                <w:rFonts w:ascii="Calibri" w:hAnsi="Calibri" w:cs="Calibri" w:eastAsia="Calibri"/>
                <w:sz w:val="20"/>
                <w:szCs w:val="20"/>
                <w:spacing w:val="1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Sektorin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5984" w:space="0" w:color="000000"/>
              <w:bottom w:val="single" w:sz="4.15984" w:space="0" w:color="000000"/>
              <w:left w:val="single" w:sz="4.640" w:space="0" w:color="000000"/>
              <w:right w:val="single" w:sz="4.64008" w:space="0" w:color="000000"/>
            </w:tcBorders>
            <w:shd w:val="clear" w:color="auto" w:fill="E6B8B7"/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15984" w:space="0" w:color="000000"/>
              <w:bottom w:val="single" w:sz="4.15984" w:space="0" w:color="000000"/>
              <w:left w:val="single" w:sz="4.64008" w:space="0" w:color="000000"/>
              <w:right w:val="single" w:sz="4.639840" w:space="0" w:color="000000"/>
            </w:tcBorders>
            <w:shd w:val="clear" w:color="auto" w:fill="E6B8B7"/>
          </w:tcPr>
          <w:p>
            <w:pPr>
              <w:spacing w:before="5" w:after="0" w:line="269" w:lineRule="auto"/>
              <w:ind w:left="96" w:right="561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(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+</w:t>
            </w:r>
            <w:r>
              <w:rPr>
                <w:rFonts w:ascii="Calibri" w:hAnsi="Calibri" w:cs="Calibri" w:eastAsia="Calibri"/>
                <w:sz w:val="20"/>
                <w:szCs w:val="20"/>
                <w:spacing w:val="1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)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15984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E6B8B7"/>
          </w:tcPr>
          <w:p>
            <w:pPr/>
            <w:rPr/>
          </w:p>
        </w:tc>
        <w:tc>
          <w:tcPr>
            <w:tcW w:w="1072" w:type="dxa"/>
            <w:tcBorders>
              <w:top w:val="single" w:sz="4.15984" w:space="0" w:color="000000"/>
              <w:bottom w:val="single" w:sz="4.15984" w:space="0" w:color="000000"/>
              <w:left w:val="single" w:sz="4.639840" w:space="0" w:color="000000"/>
              <w:right w:val="single" w:sz="4.16008" w:space="0" w:color="000000"/>
            </w:tcBorders>
            <w:shd w:val="clear" w:color="auto" w:fill="E6B8B7"/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43" w:type="dxa"/>
            <w:tcBorders>
              <w:top w:val="single" w:sz="4.15984" w:space="0" w:color="000000"/>
              <w:bottom w:val="single" w:sz="4.15984" w:space="0" w:color="000000"/>
              <w:left w:val="single" w:sz="4.16008" w:space="0" w:color="000000"/>
              <w:right w:val="single" w:sz="4.639840" w:space="0" w:color="000000"/>
            </w:tcBorders>
            <w:shd w:val="clear" w:color="auto" w:fill="E6B8B7"/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15984" w:space="0" w:color="000000"/>
              <w:bottom w:val="single" w:sz="4.15984" w:space="0" w:color="000000"/>
              <w:left w:val="single" w:sz="4.639840" w:space="0" w:color="000000"/>
              <w:right w:val="single" w:sz="4.15984" w:space="0" w:color="000000"/>
            </w:tcBorders>
            <w:shd w:val="clear" w:color="auto" w:fill="E6B8B7"/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49" w:type="dxa"/>
            <w:tcBorders>
              <w:top w:val="single" w:sz="4.15984" w:space="0" w:color="000000"/>
              <w:bottom w:val="single" w:sz="4.15984" w:space="0" w:color="000000"/>
              <w:left w:val="single" w:sz="4.15984" w:space="0" w:color="000000"/>
              <w:right w:val="single" w:sz="4.639840" w:space="0" w:color="000000"/>
            </w:tcBorders>
            <w:shd w:val="clear" w:color="auto" w:fill="E6B8B7"/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15984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E6B8B7"/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433" w:hRule="exact"/>
        </w:trPr>
        <w:tc>
          <w:tcPr>
            <w:tcW w:w="630" w:type="dxa"/>
            <w:tcBorders>
              <w:top w:val="single" w:sz="4.15984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5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XX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15984" w:space="0" w:color="000000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SEK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ORI</w:t>
            </w:r>
            <w:r>
              <w:rPr>
                <w:rFonts w:ascii="Calibri" w:hAnsi="Calibri" w:cs="Calibri" w:eastAsia="Calibri"/>
                <w:sz w:val="20"/>
                <w:szCs w:val="20"/>
                <w:spacing w:val="2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OKURIME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V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5984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420" w:type="dxa"/>
            <w:tcBorders>
              <w:top w:val="single" w:sz="4.15984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610" w:type="dxa"/>
            <w:tcBorders>
              <w:top w:val="single" w:sz="4.15984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072" w:type="dxa"/>
            <w:tcBorders>
              <w:top w:val="single" w:sz="4.15984" w:space="0" w:color="000000"/>
              <w:bottom w:val="single" w:sz="4.639840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15984" w:space="0" w:color="000000"/>
              <w:bottom w:val="single" w:sz="4.639840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15984" w:space="0" w:color="000000"/>
              <w:bottom w:val="single" w:sz="4.639840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15984" w:space="0" w:color="000000"/>
              <w:bottom w:val="single" w:sz="4.639840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15984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Speciali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4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9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w w:val="103"/>
              </w:rPr>
              <w:t>lar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39840" w:space="0" w:color="000000"/>
              <w:bottom w:val="single" w:sz="4.639840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639840" w:space="0" w:color="000000"/>
              <w:bottom w:val="single" w:sz="4.639840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977" w:hRule="exact"/>
        </w:trPr>
        <w:tc>
          <w:tcPr>
            <w:tcW w:w="630" w:type="dxa"/>
            <w:tcBorders>
              <w:top w:val="single" w:sz="4.639840" w:space="0" w:color="000000"/>
              <w:bottom w:val="single" w:sz="4.15984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39840" w:space="0" w:color="000000"/>
              <w:bottom w:val="single" w:sz="4.15984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Speciali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39840" w:space="0" w:color="000000"/>
              <w:bottom w:val="single" w:sz="4.15984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39840" w:space="0" w:color="000000"/>
              <w:bottom w:val="single" w:sz="4.15984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39840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4" w:after="0" w:line="268" w:lineRule="auto"/>
              <w:ind w:left="95" w:right="98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mes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em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72" w:type="dxa"/>
            <w:tcBorders>
              <w:top w:val="single" w:sz="4.639840" w:space="0" w:color="000000"/>
              <w:bottom w:val="single" w:sz="4.15984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39840" w:space="0" w:color="000000"/>
              <w:bottom w:val="single" w:sz="4.15984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639840" w:space="0" w:color="000000"/>
              <w:bottom w:val="single" w:sz="4.15984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>
              <w:spacing w:before="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49" w:type="dxa"/>
            <w:tcBorders>
              <w:top w:val="single" w:sz="4.639840" w:space="0" w:color="000000"/>
              <w:bottom w:val="single" w:sz="4.15984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639840" w:space="0" w:color="000000"/>
              <w:bottom w:val="single" w:sz="4.15984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433" w:hRule="exact"/>
        </w:trPr>
        <w:tc>
          <w:tcPr>
            <w:tcW w:w="630" w:type="dxa"/>
            <w:tcBorders>
              <w:top w:val="single" w:sz="4.15984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  <w:shd w:val="clear" w:color="auto" w:fill="E6B8B7"/>
          </w:tcPr>
          <w:p>
            <w:pPr/>
            <w:rPr/>
          </w:p>
        </w:tc>
        <w:tc>
          <w:tcPr>
            <w:tcW w:w="2731" w:type="dxa"/>
            <w:tcBorders>
              <w:top w:val="single" w:sz="4.15984" w:space="0" w:color="000000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  <w:shd w:val="clear" w:color="auto" w:fill="E6B8B7"/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Shuma</w:t>
            </w:r>
            <w:r>
              <w:rPr>
                <w:rFonts w:ascii="Calibri" w:hAnsi="Calibri" w:cs="Calibri" w:eastAsia="Calibri"/>
                <w:sz w:val="20"/>
                <w:szCs w:val="20"/>
                <w:spacing w:val="1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Sektorin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5984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  <w:shd w:val="clear" w:color="auto" w:fill="E6B8B7"/>
          </w:tcPr>
          <w:p>
            <w:pPr>
              <w:spacing w:before="5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15984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  <w:shd w:val="clear" w:color="auto" w:fill="E6B8B7"/>
          </w:tcPr>
          <w:p>
            <w:pPr>
              <w:spacing w:before="5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(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)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15984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E6B8B7"/>
          </w:tcPr>
          <w:p>
            <w:pPr/>
            <w:rPr/>
          </w:p>
        </w:tc>
        <w:tc>
          <w:tcPr>
            <w:tcW w:w="1072" w:type="dxa"/>
            <w:tcBorders>
              <w:top w:val="single" w:sz="4.15984" w:space="0" w:color="000000"/>
              <w:bottom w:val="single" w:sz="4.639840" w:space="0" w:color="000000"/>
              <w:left w:val="single" w:sz="4.639840" w:space="0" w:color="000000"/>
              <w:right w:val="single" w:sz="4.16008" w:space="0" w:color="000000"/>
            </w:tcBorders>
            <w:shd w:val="clear" w:color="auto" w:fill="E6B8B7"/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43" w:type="dxa"/>
            <w:tcBorders>
              <w:top w:val="single" w:sz="4.15984" w:space="0" w:color="000000"/>
              <w:bottom w:val="single" w:sz="4.639840" w:space="0" w:color="000000"/>
              <w:left w:val="single" w:sz="4.16008" w:space="0" w:color="000000"/>
              <w:right w:val="single" w:sz="4.639840" w:space="0" w:color="000000"/>
            </w:tcBorders>
            <w:shd w:val="clear" w:color="auto" w:fill="E6B8B7"/>
          </w:tcPr>
          <w:p>
            <w:pPr>
              <w:spacing w:before="5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15984" w:space="0" w:color="000000"/>
              <w:bottom w:val="single" w:sz="4.639840" w:space="0" w:color="000000"/>
              <w:left w:val="single" w:sz="4.639840" w:space="0" w:color="000000"/>
              <w:right w:val="single" w:sz="4.15984" w:space="0" w:color="000000"/>
            </w:tcBorders>
            <w:shd w:val="clear" w:color="auto" w:fill="E6B8B7"/>
          </w:tcPr>
          <w:p>
            <w:pPr>
              <w:spacing w:before="5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49" w:type="dxa"/>
            <w:tcBorders>
              <w:top w:val="single" w:sz="4.15984" w:space="0" w:color="000000"/>
              <w:bottom w:val="single" w:sz="4.639840" w:space="0" w:color="000000"/>
              <w:left w:val="single" w:sz="4.15984" w:space="0" w:color="000000"/>
              <w:right w:val="single" w:sz="4.639840" w:space="0" w:color="000000"/>
            </w:tcBorders>
            <w:shd w:val="clear" w:color="auto" w:fill="E6B8B7"/>
          </w:tcPr>
          <w:p>
            <w:pPr>
              <w:spacing w:before="5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15984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E6B8B7"/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433" w:hRule="exact"/>
        </w:trPr>
        <w:tc>
          <w:tcPr>
            <w:tcW w:w="630" w:type="dxa"/>
            <w:tcBorders>
              <w:top w:val="single" w:sz="4.639840" w:space="0" w:color="000000"/>
              <w:bottom w:val="single" w:sz="4.16008" w:space="0" w:color="000000"/>
              <w:left w:val="single" w:sz="4.64008" w:space="0" w:color="000000"/>
              <w:right w:val="single" w:sz="4.64008" w:space="0" w:color="000000"/>
            </w:tcBorders>
            <w:shd w:val="clear" w:color="auto" w:fill="00B050"/>
          </w:tcPr>
          <w:p>
            <w:pPr/>
            <w:rPr/>
          </w:p>
        </w:tc>
        <w:tc>
          <w:tcPr>
            <w:tcW w:w="2731" w:type="dxa"/>
            <w:tcBorders>
              <w:top w:val="single" w:sz="4.639840" w:space="0" w:color="000000"/>
              <w:bottom w:val="single" w:sz="4.16008" w:space="0" w:color="000000"/>
              <w:left w:val="single" w:sz="4.64008" w:space="0" w:color="000000"/>
              <w:right w:val="single" w:sz="4.640" w:space="0" w:color="000000"/>
            </w:tcBorders>
            <w:shd w:val="clear" w:color="auto" w:fill="00B050"/>
          </w:tcPr>
          <w:p>
            <w:pPr/>
            <w:rPr/>
          </w:p>
        </w:tc>
        <w:tc>
          <w:tcPr>
            <w:tcW w:w="682" w:type="dxa"/>
            <w:tcBorders>
              <w:top w:val="single" w:sz="4.639840" w:space="0" w:color="000000"/>
              <w:bottom w:val="single" w:sz="4.16008" w:space="0" w:color="000000"/>
              <w:left w:val="single" w:sz="4.640" w:space="0" w:color="000000"/>
              <w:right w:val="single" w:sz="4.64008" w:space="0" w:color="000000"/>
            </w:tcBorders>
            <w:shd w:val="clear" w:color="auto" w:fill="00B050"/>
          </w:tcPr>
          <w:p>
            <w:pPr/>
            <w:rPr/>
          </w:p>
        </w:tc>
        <w:tc>
          <w:tcPr>
            <w:tcW w:w="1420" w:type="dxa"/>
            <w:tcBorders>
              <w:top w:val="single" w:sz="4.639840" w:space="0" w:color="000000"/>
              <w:bottom w:val="single" w:sz="4.16008" w:space="0" w:color="000000"/>
              <w:left w:val="single" w:sz="4.64008" w:space="0" w:color="000000"/>
              <w:right w:val="single" w:sz="4.639840" w:space="0" w:color="000000"/>
            </w:tcBorders>
            <w:shd w:val="clear" w:color="auto" w:fill="00B050"/>
          </w:tcPr>
          <w:p>
            <w:pPr/>
            <w:rPr/>
          </w:p>
        </w:tc>
        <w:tc>
          <w:tcPr>
            <w:tcW w:w="610" w:type="dxa"/>
            <w:tcBorders>
              <w:top w:val="single" w:sz="4.639840" w:space="0" w:color="000000"/>
              <w:bottom w:val="single" w:sz="4.16008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00B050"/>
          </w:tcPr>
          <w:p>
            <w:pPr/>
            <w:rPr/>
          </w:p>
        </w:tc>
        <w:tc>
          <w:tcPr>
            <w:tcW w:w="1072" w:type="dxa"/>
            <w:tcBorders>
              <w:top w:val="single" w:sz="4.639840" w:space="0" w:color="000000"/>
              <w:bottom w:val="single" w:sz="4.16008" w:space="0" w:color="000000"/>
              <w:left w:val="single" w:sz="4.639840" w:space="0" w:color="000000"/>
              <w:right w:val="single" w:sz="4.16008" w:space="0" w:color="000000"/>
            </w:tcBorders>
            <w:shd w:val="clear" w:color="auto" w:fill="00B050"/>
          </w:tcPr>
          <w:p>
            <w:pPr/>
            <w:rPr/>
          </w:p>
        </w:tc>
        <w:tc>
          <w:tcPr>
            <w:tcW w:w="643" w:type="dxa"/>
            <w:tcBorders>
              <w:top w:val="single" w:sz="4.639840" w:space="0" w:color="000000"/>
              <w:bottom w:val="single" w:sz="4.16008" w:space="0" w:color="000000"/>
              <w:left w:val="single" w:sz="4.16008" w:space="0" w:color="000000"/>
              <w:right w:val="single" w:sz="4.639840" w:space="0" w:color="000000"/>
            </w:tcBorders>
            <w:shd w:val="clear" w:color="auto" w:fill="00B050"/>
          </w:tcPr>
          <w:p>
            <w:pPr/>
            <w:rPr/>
          </w:p>
        </w:tc>
        <w:tc>
          <w:tcPr>
            <w:tcW w:w="490" w:type="dxa"/>
            <w:tcBorders>
              <w:top w:val="single" w:sz="4.639840" w:space="0" w:color="000000"/>
              <w:bottom w:val="single" w:sz="4.16008" w:space="0" w:color="000000"/>
              <w:left w:val="single" w:sz="4.639840" w:space="0" w:color="000000"/>
              <w:right w:val="single" w:sz="4.15984" w:space="0" w:color="000000"/>
            </w:tcBorders>
            <w:shd w:val="clear" w:color="auto" w:fill="00B050"/>
          </w:tcPr>
          <w:p>
            <w:pPr/>
            <w:rPr/>
          </w:p>
        </w:tc>
        <w:tc>
          <w:tcPr>
            <w:tcW w:w="449" w:type="dxa"/>
            <w:tcBorders>
              <w:top w:val="single" w:sz="4.639840" w:space="0" w:color="000000"/>
              <w:bottom w:val="single" w:sz="4.16008" w:space="0" w:color="000000"/>
              <w:left w:val="single" w:sz="4.15984" w:space="0" w:color="000000"/>
              <w:right w:val="single" w:sz="4.639840" w:space="0" w:color="000000"/>
            </w:tcBorders>
            <w:shd w:val="clear" w:color="auto" w:fill="00B050"/>
          </w:tcPr>
          <w:p>
            <w:pPr/>
            <w:rPr/>
          </w:p>
        </w:tc>
        <w:tc>
          <w:tcPr>
            <w:tcW w:w="343" w:type="dxa"/>
            <w:tcBorders>
              <w:top w:val="single" w:sz="4.639840" w:space="0" w:color="000000"/>
              <w:bottom w:val="single" w:sz="4.16008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00B050"/>
          </w:tcPr>
          <w:p>
            <w:pPr/>
            <w:rPr/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16008" w:space="0" w:color="000000"/>
              <w:bottom w:val="single" w:sz="4.16008" w:space="0" w:color="000000"/>
              <w:left w:val="single" w:sz="4.64008" w:space="0" w:color="000000"/>
              <w:right w:val="single" w:sz="4.64008" w:space="0" w:color="000000"/>
            </w:tcBorders>
            <w:shd w:val="clear" w:color="auto" w:fill="FABF90"/>
          </w:tcPr>
          <w:p>
            <w:pPr/>
            <w:rPr/>
          </w:p>
        </w:tc>
        <w:tc>
          <w:tcPr>
            <w:tcW w:w="2731" w:type="dxa"/>
            <w:tcBorders>
              <w:top w:val="single" w:sz="4.16008" w:space="0" w:color="000000"/>
              <w:bottom w:val="single" w:sz="4.16008" w:space="0" w:color="000000"/>
              <w:left w:val="single" w:sz="4.64008" w:space="0" w:color="000000"/>
              <w:right w:val="single" w:sz="4.640" w:space="0" w:color="000000"/>
            </w:tcBorders>
            <w:shd w:val="clear" w:color="auto" w:fill="FABF90"/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SHUMA</w:t>
            </w:r>
            <w:r>
              <w:rPr>
                <w:rFonts w:ascii="Calibri" w:hAnsi="Calibri" w:cs="Calibri" w:eastAsia="Calibri"/>
                <w:sz w:val="20"/>
                <w:szCs w:val="20"/>
                <w:spacing w:val="2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3"/>
                <w:w w:val="103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G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J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H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H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ME: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16008" w:space="0" w:color="000000"/>
              <w:bottom w:val="single" w:sz="4.16008" w:space="0" w:color="000000"/>
              <w:left w:val="single" w:sz="4.640" w:space="0" w:color="000000"/>
              <w:right w:val="single" w:sz="4.64008" w:space="0" w:color="000000"/>
            </w:tcBorders>
            <w:shd w:val="clear" w:color="auto" w:fill="FABF90"/>
          </w:tcPr>
          <w:p>
            <w:pPr>
              <w:spacing w:before="6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#R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!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16008" w:space="0" w:color="000000"/>
              <w:bottom w:val="single" w:sz="4.16008" w:space="0" w:color="000000"/>
              <w:left w:val="single" w:sz="4.64008" w:space="0" w:color="000000"/>
              <w:right w:val="single" w:sz="4.639840" w:space="0" w:color="000000"/>
            </w:tcBorders>
            <w:shd w:val="clear" w:color="auto" w:fill="FABF90"/>
          </w:tcPr>
          <w:p>
            <w:pPr/>
            <w:rPr/>
          </w:p>
        </w:tc>
        <w:tc>
          <w:tcPr>
            <w:tcW w:w="610" w:type="dxa"/>
            <w:tcBorders>
              <w:top w:val="single" w:sz="4.16008" w:space="0" w:color="000000"/>
              <w:bottom w:val="single" w:sz="4.16008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FABF90"/>
          </w:tcPr>
          <w:p>
            <w:pPr/>
            <w:rPr/>
          </w:p>
        </w:tc>
        <w:tc>
          <w:tcPr>
            <w:tcW w:w="1072" w:type="dxa"/>
            <w:tcBorders>
              <w:top w:val="single" w:sz="4.16008" w:space="0" w:color="000000"/>
              <w:bottom w:val="single" w:sz="4.16008" w:space="0" w:color="000000"/>
              <w:left w:val="single" w:sz="4.639840" w:space="0" w:color="000000"/>
              <w:right w:val="single" w:sz="4.16008" w:space="0" w:color="000000"/>
            </w:tcBorders>
            <w:shd w:val="clear" w:color="auto" w:fill="FABF90"/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43" w:type="dxa"/>
            <w:tcBorders>
              <w:top w:val="single" w:sz="4.16008" w:space="0" w:color="000000"/>
              <w:bottom w:val="single" w:sz="4.16008" w:space="0" w:color="000000"/>
              <w:left w:val="single" w:sz="4.16008" w:space="0" w:color="000000"/>
              <w:right w:val="single" w:sz="4.639840" w:space="0" w:color="000000"/>
            </w:tcBorders>
            <w:shd w:val="clear" w:color="auto" w:fill="FABF90"/>
          </w:tcPr>
          <w:p>
            <w:pPr>
              <w:spacing w:before="1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33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16008" w:space="0" w:color="000000"/>
              <w:bottom w:val="single" w:sz="4.16008" w:space="0" w:color="000000"/>
              <w:left w:val="single" w:sz="4.639840" w:space="0" w:color="000000"/>
              <w:right w:val="single" w:sz="4.15984" w:space="0" w:color="000000"/>
            </w:tcBorders>
            <w:shd w:val="clear" w:color="auto" w:fill="FABF90"/>
          </w:tcPr>
          <w:p>
            <w:pPr>
              <w:spacing w:before="6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17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6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49" w:type="dxa"/>
            <w:tcBorders>
              <w:top w:val="single" w:sz="4.16008" w:space="0" w:color="000000"/>
              <w:bottom w:val="single" w:sz="4.16008" w:space="0" w:color="000000"/>
              <w:left w:val="single" w:sz="4.15984" w:space="0" w:color="000000"/>
              <w:right w:val="single" w:sz="4.639840" w:space="0" w:color="000000"/>
            </w:tcBorders>
            <w:shd w:val="clear" w:color="auto" w:fill="FABF90"/>
          </w:tcPr>
          <w:p>
            <w:pPr>
              <w:spacing w:before="6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10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34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16008" w:space="0" w:color="000000"/>
              <w:bottom w:val="single" w:sz="4.16008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FABF90"/>
          </w:tcPr>
          <w:p>
            <w:pPr>
              <w:spacing w:before="6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4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432" w:hRule="exact"/>
        </w:trPr>
        <w:tc>
          <w:tcPr>
            <w:tcW w:w="630" w:type="dxa"/>
            <w:tcBorders>
              <w:top w:val="single" w:sz="4.16008" w:space="0" w:color="000000"/>
              <w:bottom w:val="single" w:sz="4.16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2731" w:type="dxa"/>
            <w:tcBorders>
              <w:top w:val="single" w:sz="4.16008" w:space="0" w:color="000000"/>
              <w:bottom w:val="single" w:sz="4.16" w:space="0" w:color="000000"/>
              <w:left w:val="single" w:sz="4.6400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682" w:type="dxa"/>
            <w:tcBorders>
              <w:top w:val="single" w:sz="4.16008" w:space="0" w:color="000000"/>
              <w:bottom w:val="single" w:sz="4.16" w:space="0" w:color="000000"/>
              <w:left w:val="single" w:sz="4.6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420" w:type="dxa"/>
            <w:tcBorders>
              <w:top w:val="single" w:sz="4.16008" w:space="0" w:color="000000"/>
              <w:bottom w:val="single" w:sz="4.16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610" w:type="dxa"/>
            <w:tcBorders>
              <w:top w:val="single" w:sz="4.16008" w:space="0" w:color="000000"/>
              <w:bottom w:val="single" w:sz="4.16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072" w:type="dxa"/>
            <w:tcBorders>
              <w:top w:val="single" w:sz="4.16008" w:space="0" w:color="000000"/>
              <w:bottom w:val="single" w:sz="4.16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16008" w:space="0" w:color="000000"/>
              <w:bottom w:val="single" w:sz="4.16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16008" w:space="0" w:color="000000"/>
              <w:bottom w:val="single" w:sz="4.16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16008" w:space="0" w:color="000000"/>
              <w:bottom w:val="single" w:sz="4.16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16008" w:space="0" w:color="000000"/>
              <w:bottom w:val="single" w:sz="4.16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1251" w:hRule="exact"/>
        </w:trPr>
        <w:tc>
          <w:tcPr>
            <w:tcW w:w="630" w:type="dxa"/>
            <w:tcBorders>
              <w:top w:val="single" w:sz="4.16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2731" w:type="dxa"/>
            <w:tcBorders>
              <w:top w:val="single" w:sz="4.16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682" w:type="dxa"/>
            <w:tcBorders>
              <w:top w:val="single" w:sz="4.16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420" w:type="dxa"/>
            <w:tcBorders>
              <w:top w:val="single" w:sz="4.16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610" w:type="dxa"/>
            <w:tcBorders>
              <w:top w:val="single" w:sz="4.16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072" w:type="dxa"/>
            <w:tcBorders>
              <w:top w:val="single" w:sz="4.16" w:space="0" w:color="000000"/>
              <w:bottom w:val="single" w:sz="4.64008" w:space="0" w:color="000000"/>
              <w:left w:val="single" w:sz="4.639840" w:space="0" w:color="000000"/>
              <w:right w:val="single" w:sz="4.16008" w:space="0" w:color="000000"/>
            </w:tcBorders>
          </w:tcPr>
          <w:p>
            <w:pPr>
              <w:spacing w:before="5" w:after="0" w:line="268" w:lineRule="auto"/>
              <w:ind w:left="95" w:right="211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Sasia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si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nivel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ve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0" w:after="0" w:line="244" w:lineRule="exact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…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43" w:type="dxa"/>
            <w:tcBorders>
              <w:top w:val="single" w:sz="4.16" w:space="0" w:color="000000"/>
              <w:bottom w:val="single" w:sz="4.64008" w:space="0" w:color="000000"/>
              <w:left w:val="single" w:sz="4.16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490" w:type="dxa"/>
            <w:tcBorders>
              <w:top w:val="single" w:sz="4.16" w:space="0" w:color="000000"/>
              <w:bottom w:val="single" w:sz="4.64008" w:space="0" w:color="000000"/>
              <w:left w:val="single" w:sz="4.639840" w:space="0" w:color="000000"/>
              <w:right w:val="single" w:sz="4.15984" w:space="0" w:color="000000"/>
            </w:tcBorders>
          </w:tcPr>
          <w:p>
            <w:pPr/>
            <w:rPr/>
          </w:p>
        </w:tc>
        <w:tc>
          <w:tcPr>
            <w:tcW w:w="449" w:type="dxa"/>
            <w:tcBorders>
              <w:top w:val="single" w:sz="4.16" w:space="0" w:color="000000"/>
              <w:bottom w:val="single" w:sz="4.64008" w:space="0" w:color="000000"/>
              <w:left w:val="single" w:sz="4.15984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343" w:type="dxa"/>
            <w:tcBorders>
              <w:top w:val="single" w:sz="4.16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688" w:hRule="exact"/>
        </w:trPr>
        <w:tc>
          <w:tcPr>
            <w:tcW w:w="630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2731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682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420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610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072" w:type="dxa"/>
            <w:textDirection w:val="btLr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16008" w:space="0" w:color="000000"/>
            </w:tcBorders>
            <w:textFlow w:val="bt-lr"/>
          </w:tcPr>
          <w:p>
            <w:pPr>
              <w:spacing w:before="5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-1" w:right="-67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d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hor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43" w:type="dxa"/>
            <w:textDirection w:val="btLr"/>
            <w:tcBorders>
              <w:top w:val="single" w:sz="4.64008" w:space="0" w:color="000000"/>
              <w:bottom w:val="single" w:sz="4.64008" w:space="0" w:color="000000"/>
              <w:left w:val="single" w:sz="4.16008" w:space="0" w:color="000000"/>
              <w:right w:val="single" w:sz="4.639840" w:space="0" w:color="000000"/>
            </w:tcBorders>
            <w:textFlow w:val="bt-lr"/>
          </w:tcPr>
          <w:p>
            <w:pPr>
              <w:spacing w:before="6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-1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rte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extDirection w:val="btLr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15984" w:space="0" w:color="000000"/>
            </w:tcBorders>
            <w:textFlow w:val="bt-lr"/>
          </w:tcPr>
          <w:p>
            <w:pPr>
              <w:spacing w:before="6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-1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sem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49" w:type="dxa"/>
            <w:textDirection w:val="btLr"/>
            <w:tcBorders>
              <w:top w:val="single" w:sz="4.64008" w:space="0" w:color="000000"/>
              <w:bottom w:val="single" w:sz="4.64008" w:space="0" w:color="000000"/>
              <w:left w:val="single" w:sz="4.15984" w:space="0" w:color="000000"/>
              <w:right w:val="single" w:sz="4.639840" w:space="0" w:color="000000"/>
            </w:tcBorders>
            <w:textFlow w:val="bt-lr"/>
          </w:tcPr>
          <w:p>
            <w:pPr>
              <w:spacing w:before="7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-1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ulet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extDirection w:val="btLr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  <w:textFlow w:val="bt-lr"/>
          </w:tcPr>
          <w:p>
            <w:pPr>
              <w:spacing w:before="5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27" w:lineRule="exact"/>
              <w:ind w:left="-1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  <w:position w:val="-1"/>
              </w:rPr>
              <w:t>Puno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  <w:position w:val="-1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  <w:position w:val="-1"/>
              </w:rPr>
              <w:t>j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  <w:position w:val="0"/>
              </w:rPr>
            </w:r>
          </w:p>
        </w:tc>
      </w:tr>
      <w:tr>
        <w:trPr>
          <w:trHeight w:val="706" w:hRule="exact"/>
        </w:trPr>
        <w:tc>
          <w:tcPr>
            <w:tcW w:w="630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  <w:shd w:val="clear" w:color="auto" w:fill="FABF90"/>
          </w:tcPr>
          <w:p>
            <w:pPr>
              <w:spacing w:before="5" w:after="0" w:line="267" w:lineRule="auto"/>
              <w:ind w:left="96" w:right="61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Gj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th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se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j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: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31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  <w:shd w:val="clear" w:color="auto" w:fill="FABF90"/>
          </w:tcPr>
          <w:p>
            <w:pPr/>
            <w:rPr/>
          </w:p>
        </w:tc>
        <w:tc>
          <w:tcPr>
            <w:tcW w:w="682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  <w:shd w:val="clear" w:color="auto" w:fill="FABF90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3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58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0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  <w:shd w:val="clear" w:color="auto" w:fill="FABF90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Punonjës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FABF90"/>
          </w:tcPr>
          <w:p>
            <w:pPr/>
            <w:rPr/>
          </w:p>
        </w:tc>
        <w:tc>
          <w:tcPr>
            <w:tcW w:w="1072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16008" w:space="0" w:color="000000"/>
            </w:tcBorders>
            <w:shd w:val="clear" w:color="auto" w:fill="FABF90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43" w:type="dxa"/>
            <w:tcBorders>
              <w:top w:val="single" w:sz="4.64008" w:space="0" w:color="000000"/>
              <w:bottom w:val="single" w:sz="4.64008" w:space="0" w:color="000000"/>
              <w:left w:val="single" w:sz="4.16008" w:space="0" w:color="000000"/>
              <w:right w:val="single" w:sz="4.639840" w:space="0" w:color="000000"/>
            </w:tcBorders>
            <w:shd w:val="clear" w:color="auto" w:fill="FABF90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33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90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15984" w:space="0" w:color="000000"/>
            </w:tcBorders>
            <w:shd w:val="clear" w:color="auto" w:fill="FABF90"/>
          </w:tcPr>
          <w:p>
            <w:pPr>
              <w:spacing w:before="5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17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6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49" w:type="dxa"/>
            <w:tcBorders>
              <w:top w:val="single" w:sz="4.64008" w:space="0" w:color="000000"/>
              <w:bottom w:val="single" w:sz="4.64008" w:space="0" w:color="000000"/>
              <w:left w:val="single" w:sz="4.15984" w:space="0" w:color="000000"/>
              <w:right w:val="single" w:sz="4.639840" w:space="0" w:color="000000"/>
            </w:tcBorders>
            <w:shd w:val="clear" w:color="auto" w:fill="FABF90"/>
          </w:tcPr>
          <w:p>
            <w:pPr>
              <w:spacing w:before="5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10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6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34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43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FABF90"/>
          </w:tcPr>
          <w:p>
            <w:pPr>
              <w:spacing w:before="5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4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</w:tbl>
    <w:p>
      <w:pPr>
        <w:jc w:val="left"/>
        <w:spacing w:after="0"/>
        <w:sectPr>
          <w:pgMar w:header="0" w:footer="779" w:top="1120" w:bottom="960" w:left="1480" w:right="1460"/>
          <w:pgSz w:w="12240" w:h="1584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pict>
          <v:group style="position:absolute;margin-left:78.300003pt;margin-top:573.359985pt;width:2.04pt;height:.1pt;mso-position-horizontal-relative:page;mso-position-vertical-relative:page;z-index:-15367" coordorigin="1566,11467" coordsize="41,2">
            <v:shape style="position:absolute;left:1566;top:11467;width:41;height:2" coordorigin="1566,11467" coordsize="41,0" path="m1566,11467l1607,11467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127.32pt;margin-top:573.359985pt;width:2.04pt;height:.1pt;mso-position-horizontal-relative:page;mso-position-vertical-relative:page;z-index:-15366" coordorigin="2546,11467" coordsize="41,2">
            <v:shape style="position:absolute;left:2546;top:11467;width:41;height:2" coordorigin="2546,11467" coordsize="41,0" path="m2546,11467l2587,11467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173.220001pt;margin-top:573.359985pt;width:2.04pt;height:.1pt;mso-position-horizontal-relative:page;mso-position-vertical-relative:page;z-index:-15365" coordorigin="3464,11467" coordsize="41,2">
            <v:shape style="position:absolute;left:3464;top:11467;width:41;height:2" coordorigin="3464,11467" coordsize="41,0" path="m3464,11467l3505,11467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199.320007pt;margin-top:573.359985pt;width:2.04pt;height:.1pt;mso-position-horizontal-relative:page;mso-position-vertical-relative:page;z-index:-15364" coordorigin="3986,11467" coordsize="41,2">
            <v:shape style="position:absolute;left:3986;top:11467;width:41;height:2" coordorigin="3986,11467" coordsize="41,0" path="m3986,11467l4027,11467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234.419998pt;margin-top:573.359985pt;width:2.04pt;height:.1pt;mso-position-horizontal-relative:page;mso-position-vertical-relative:page;z-index:-15363" coordorigin="4688,11467" coordsize="41,2">
            <v:shape style="position:absolute;left:4688;top:11467;width:41;height:2" coordorigin="4688,11467" coordsize="41,0" path="m4688,11467l4729,11467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78.300003pt;margin-top:596.669983pt;width:2.04pt;height:.1pt;mso-position-horizontal-relative:page;mso-position-vertical-relative:page;z-index:-15362" coordorigin="1566,11933" coordsize="41,2">
            <v:shape style="position:absolute;left:1566;top:11933;width:41;height:2" coordorigin="1566,11933" coordsize="41,0" path="m1566,11933l1607,11933e" filled="f" stroked="t" strokeweight="2.2pt" strokecolor="#000000">
              <v:path arrowok="t"/>
            </v:shape>
          </v:group>
          <w10:wrap type="none"/>
        </w:pict>
      </w:r>
      <w:r>
        <w:rPr/>
        <w:pict>
          <v:group style="position:absolute;margin-left:127.32pt;margin-top:596.669983pt;width:2.04pt;height:.1pt;mso-position-horizontal-relative:page;mso-position-vertical-relative:page;z-index:-15361" coordorigin="2546,11933" coordsize="41,2">
            <v:shape style="position:absolute;left:2546;top:11933;width:41;height:2" coordorigin="2546,11933" coordsize="41,0" path="m2546,11933l2587,11933e" filled="f" stroked="t" strokeweight="2.2pt" strokecolor="#000000">
              <v:path arrowok="t"/>
            </v:shape>
          </v:group>
          <w10:wrap type="none"/>
        </w:pict>
      </w:r>
      <w:r>
        <w:rPr/>
        <w:pict>
          <v:group style="position:absolute;margin-left:173.220001pt;margin-top:596.669983pt;width:2.04pt;height:.1pt;mso-position-horizontal-relative:page;mso-position-vertical-relative:page;z-index:-15360" coordorigin="3464,11933" coordsize="41,2">
            <v:shape style="position:absolute;left:3464;top:11933;width:41;height:2" coordorigin="3464,11933" coordsize="41,0" path="m3464,11933l3505,11933e" filled="f" stroked="t" strokeweight="2.2pt" strokecolor="#000000">
              <v:path arrowok="t"/>
            </v:shape>
          </v:group>
          <w10:wrap type="none"/>
        </w:pict>
      </w:r>
      <w:r>
        <w:rPr/>
        <w:pict>
          <v:group style="position:absolute;margin-left:199.320007pt;margin-top:596.669983pt;width:2.04pt;height:.1pt;mso-position-horizontal-relative:page;mso-position-vertical-relative:page;z-index:-15359" coordorigin="3986,11933" coordsize="41,2">
            <v:shape style="position:absolute;left:3986;top:11933;width:41;height:2" coordorigin="3986,11933" coordsize="41,0" path="m3986,11933l4027,11933e" filled="f" stroked="t" strokeweight="2.2pt" strokecolor="#000000">
              <v:path arrowok="t"/>
            </v:shape>
          </v:group>
          <w10:wrap type="none"/>
        </w:pict>
      </w:r>
      <w:r>
        <w:rPr/>
        <w:pict>
          <v:group style="position:absolute;margin-left:234.419998pt;margin-top:596.669983pt;width:2.04pt;height:.1pt;mso-position-horizontal-relative:page;mso-position-vertical-relative:page;z-index:-15358" coordorigin="4688,11933" coordsize="41,2">
            <v:shape style="position:absolute;left:4688;top:11933;width:41;height:2" coordorigin="4688,11933" coordsize="41,0" path="m4688,11933l4729,11933e" filled="f" stroked="t" strokeweight="2.2pt" strokecolor="#000000">
              <v:path arrowok="t"/>
            </v:shape>
          </v:group>
          <w10:wrap type="none"/>
        </w:pict>
      </w:r>
      <w:r>
        <w:rPr/>
        <w:pict>
          <v:group style="position:absolute;margin-left:78.300003pt;margin-top:633.599976pt;width:2.04pt;height:.1pt;mso-position-horizontal-relative:page;mso-position-vertical-relative:page;z-index:-15357" coordorigin="1566,12672" coordsize="41,2">
            <v:shape style="position:absolute;left:1566;top:12672;width:41;height:2" coordorigin="1566,12672" coordsize="41,0" path="m1566,12672l1607,12672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127.32pt;margin-top:633.599976pt;width:2.04pt;height:.1pt;mso-position-horizontal-relative:page;mso-position-vertical-relative:page;z-index:-15356" coordorigin="2546,12672" coordsize="41,2">
            <v:shape style="position:absolute;left:2546;top:12672;width:41;height:2" coordorigin="2546,12672" coordsize="41,0" path="m2546,12672l2587,12672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173.220001pt;margin-top:633.599976pt;width:2.04pt;height:.1pt;mso-position-horizontal-relative:page;mso-position-vertical-relative:page;z-index:-15355" coordorigin="3464,12672" coordsize="41,2">
            <v:shape style="position:absolute;left:3464;top:12672;width:41;height:2" coordorigin="3464,12672" coordsize="41,0" path="m3464,12672l3505,12672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199.320007pt;margin-top:633.599976pt;width:2.04pt;height:.1pt;mso-position-horizontal-relative:page;mso-position-vertical-relative:page;z-index:-15354" coordorigin="3986,12672" coordsize="41,2">
            <v:shape style="position:absolute;left:3986;top:12672;width:41;height:2" coordorigin="3986,12672" coordsize="41,0" path="m3986,12672l4027,12672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234.419998pt;margin-top:633.599976pt;width:2.04pt;height:.1pt;mso-position-horizontal-relative:page;mso-position-vertical-relative:page;z-index:-15353" coordorigin="4688,12672" coordsize="41,2">
            <v:shape style="position:absolute;left:4688;top:12672;width:41;height:2" coordorigin="4688,12672" coordsize="41,0" path="m4688,12672l4729,12672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78.300003pt;margin-top:656.849976pt;width:2.04pt;height:.1pt;mso-position-horizontal-relative:page;mso-position-vertical-relative:page;z-index:-15352" coordorigin="1566,13137" coordsize="41,2">
            <v:shape style="position:absolute;left:1566;top:13137;width:41;height:2" coordorigin="1566,13137" coordsize="41,0" path="m1566,13137l1607,13137e" filled="f" stroked="t" strokeweight="2.2pt" strokecolor="#000000">
              <v:path arrowok="t"/>
            </v:shape>
          </v:group>
          <w10:wrap type="none"/>
        </w:pict>
      </w:r>
      <w:r>
        <w:rPr/>
        <w:pict>
          <v:group style="position:absolute;margin-left:127.32pt;margin-top:656.849976pt;width:2.04pt;height:.1pt;mso-position-horizontal-relative:page;mso-position-vertical-relative:page;z-index:-15351" coordorigin="2546,13137" coordsize="41,2">
            <v:shape style="position:absolute;left:2546;top:13137;width:41;height:2" coordorigin="2546,13137" coordsize="41,0" path="m2546,13137l2587,13137e" filled="f" stroked="t" strokeweight="2.2pt" strokecolor="#000000">
              <v:path arrowok="t"/>
            </v:shape>
          </v:group>
          <w10:wrap type="none"/>
        </w:pict>
      </w:r>
      <w:r>
        <w:rPr/>
        <w:pict>
          <v:group style="position:absolute;margin-left:173.220001pt;margin-top:656.849976pt;width:2.04pt;height:.1pt;mso-position-horizontal-relative:page;mso-position-vertical-relative:page;z-index:-15350" coordorigin="3464,13137" coordsize="41,2">
            <v:shape style="position:absolute;left:3464;top:13137;width:41;height:2" coordorigin="3464,13137" coordsize="41,0" path="m3464,13137l3505,13137e" filled="f" stroked="t" strokeweight="2.2pt" strokecolor="#000000">
              <v:path arrowok="t"/>
            </v:shape>
          </v:group>
          <w10:wrap type="none"/>
        </w:pict>
      </w:r>
      <w:r>
        <w:rPr/>
        <w:pict>
          <v:group style="position:absolute;margin-left:199.320007pt;margin-top:656.849976pt;width:2.04pt;height:.1pt;mso-position-horizontal-relative:page;mso-position-vertical-relative:page;z-index:-15349" coordorigin="3986,13137" coordsize="41,2">
            <v:shape style="position:absolute;left:3986;top:13137;width:41;height:2" coordorigin="3986,13137" coordsize="41,0" path="m3986,13137l4027,13137e" filled="f" stroked="t" strokeweight="2.2pt" strokecolor="#000000">
              <v:path arrowok="t"/>
            </v:shape>
          </v:group>
          <w10:wrap type="none"/>
        </w:pict>
      </w:r>
      <w:r>
        <w:rPr/>
        <w:pict>
          <v:group style="position:absolute;margin-left:234.419998pt;margin-top:656.849976pt;width:2.04pt;height:.1pt;mso-position-horizontal-relative:page;mso-position-vertical-relative:page;z-index:-15348" coordorigin="4688,13137" coordsize="41,2">
            <v:shape style="position:absolute;left:4688;top:13137;width:41;height:2" coordorigin="4688,13137" coordsize="41,0" path="m4688,13137l4729,13137e" filled="f" stroked="t" strokeweight="2.2pt" strokecolor="#000000">
              <v:path arrowok="t"/>
            </v:shape>
          </v:group>
          <w10:wrap type="none"/>
        </w:pict>
      </w:r>
      <w:r>
        <w:rPr/>
        <w:pict>
          <v:group style="position:absolute;margin-left:78.300003pt;margin-top:680.099976pt;width:2.04pt;height:.1pt;mso-position-horizontal-relative:page;mso-position-vertical-relative:page;z-index:-15347" coordorigin="1566,13602" coordsize="41,2">
            <v:shape style="position:absolute;left:1566;top:13602;width:41;height:2" coordorigin="1566,13602" coordsize="41,0" path="m1566,13602l1607,13602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127.32pt;margin-top:680.099976pt;width:2.04pt;height:.1pt;mso-position-horizontal-relative:page;mso-position-vertical-relative:page;z-index:-15346" coordorigin="2546,13602" coordsize="41,2">
            <v:shape style="position:absolute;left:2546;top:13602;width:41;height:2" coordorigin="2546,13602" coordsize="41,0" path="m2546,13602l2587,13602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173.220001pt;margin-top:680.099976pt;width:2.04pt;height:.1pt;mso-position-horizontal-relative:page;mso-position-vertical-relative:page;z-index:-15345" coordorigin="3464,13602" coordsize="41,2">
            <v:shape style="position:absolute;left:3464;top:13602;width:41;height:2" coordorigin="3464,13602" coordsize="41,0" path="m3464,13602l3505,13602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199.320007pt;margin-top:680.099976pt;width:2.04pt;height:.1pt;mso-position-horizontal-relative:page;mso-position-vertical-relative:page;z-index:-15344" coordorigin="3986,13602" coordsize="41,2">
            <v:shape style="position:absolute;left:3986;top:13602;width:41;height:2" coordorigin="3986,13602" coordsize="41,0" path="m3986,13602l4027,13602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234.419998pt;margin-top:680.099976pt;width:2.04pt;height:.1pt;mso-position-horizontal-relative:page;mso-position-vertical-relative:page;z-index:-15343" coordorigin="4688,13602" coordsize="41,2">
            <v:shape style="position:absolute;left:4688;top:13602;width:41;height:2" coordorigin="4688,13602" coordsize="41,0" path="m4688,13602l4729,13602e" filled="f" stroked="t" strokeweight="2.260pt" strokecolor="#000000">
              <v:path arrowok="t"/>
            </v:shape>
          </v:group>
          <w10:wrap type="none"/>
        </w:pict>
      </w: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4" w:after="0" w:line="240" w:lineRule="auto"/>
        <w:ind w:left="228" w:right="-20"/>
        <w:jc w:val="left"/>
        <w:rPr>
          <w:rFonts w:ascii="Calibri" w:hAnsi="Calibri" w:cs="Calibri" w:eastAsia="Calibri"/>
          <w:sz w:val="20"/>
          <w:szCs w:val="20"/>
        </w:rPr>
      </w:pPr>
      <w:rPr/>
      <w:r>
        <w:rPr>
          <w:rFonts w:ascii="Calibri" w:hAnsi="Calibri" w:cs="Calibri" w:eastAsia="Calibri"/>
          <w:sz w:val="20"/>
          <w:szCs w:val="20"/>
          <w:spacing w:val="-1"/>
          <w:w w:val="100"/>
        </w:rPr>
        <w:t>Li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j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Nr.</w:t>
      </w:r>
      <w:r>
        <w:rPr>
          <w:rFonts w:ascii="Calibri" w:hAnsi="Calibri" w:cs="Calibri" w:eastAsia="Calibri"/>
          <w:sz w:val="20"/>
          <w:szCs w:val="20"/>
          <w:spacing w:val="1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3"/>
        </w:rPr>
        <w:t>3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228" w:right="-20"/>
        <w:jc w:val="left"/>
        <w:rPr>
          <w:rFonts w:ascii="Calibri" w:hAnsi="Calibri" w:cs="Calibri" w:eastAsia="Calibri"/>
          <w:sz w:val="20"/>
          <w:szCs w:val="20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94.532272pt;margin-top:49.034588pt;width:12.3303pt;height:57.003256pt;mso-position-horizontal-relative:page;mso-position-vertical-relative:paragraph;z-index:-15342" type="#_x0000_t202" filled="f" stroked="f">
            <v:textbox inset="0,0,0,0" style="layout-flow:vertical;mso-layout-flow-alt:bottom-to-top">
              <w:txbxContent>
                <w:p>
                  <w:pPr>
                    <w:spacing w:before="0" w:after="0" w:line="229" w:lineRule="exact"/>
                    <w:ind w:left="20" w:right="-51"/>
                    <w:jc w:val="left"/>
                    <w:rPr>
                      <w:rFonts w:ascii="Calibri" w:hAnsi="Calibri" w:cs="Calibri" w:eastAsia="Calibri"/>
                      <w:sz w:val="20"/>
                      <w:szCs w:val="20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0"/>
                      <w:szCs w:val="20"/>
                      <w:spacing w:val="0"/>
                      <w:w w:val="100"/>
                      <w:position w:val="1"/>
                    </w:rPr>
                    <w:t>li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spacing w:val="-1"/>
                      <w:w w:val="100"/>
                      <w:position w:val="1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spacing w:val="0"/>
                      <w:w w:val="100"/>
                      <w:position w:val="1"/>
                    </w:rPr>
                    <w:t>hjen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spacing w:val="18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spacing w:val="-1"/>
                      <w:w w:val="103"/>
                      <w:position w:val="1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spacing w:val="1"/>
                      <w:w w:val="103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spacing w:val="-1"/>
                      <w:w w:val="103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spacing w:val="1"/>
                      <w:w w:val="103"/>
                      <w:position w:val="1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spacing w:val="0"/>
                      <w:w w:val="103"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Njehsi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2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funks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ve</w:t>
      </w:r>
      <w:r>
        <w:rPr>
          <w:rFonts w:ascii="Calibri" w:hAnsi="Calibri" w:cs="Calibri" w:eastAsia="Calibri"/>
          <w:sz w:val="20"/>
          <w:szCs w:val="20"/>
          <w:spacing w:val="3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or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k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2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sipas</w:t>
      </w:r>
      <w:r>
        <w:rPr>
          <w:rFonts w:ascii="Calibri" w:hAnsi="Calibri" w:cs="Calibri" w:eastAsia="Calibri"/>
          <w:sz w:val="20"/>
          <w:szCs w:val="20"/>
          <w:spacing w:val="1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gra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ve</w:t>
      </w:r>
      <w:r>
        <w:rPr>
          <w:rFonts w:ascii="Calibri" w:hAnsi="Calibri" w:cs="Calibri" w:eastAsia="Calibri"/>
          <w:sz w:val="20"/>
          <w:szCs w:val="20"/>
          <w:spacing w:val="2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ë</w:t>
      </w:r>
      <w:r>
        <w:rPr>
          <w:rFonts w:ascii="Calibri" w:hAnsi="Calibri" w:cs="Calibri" w:eastAsia="Calibri"/>
          <w:sz w:val="20"/>
          <w:szCs w:val="20"/>
          <w:spacing w:val="8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Gardën</w:t>
      </w:r>
      <w:r>
        <w:rPr>
          <w:rFonts w:ascii="Calibri" w:hAnsi="Calibri" w:cs="Calibri" w:eastAsia="Calibri"/>
          <w:sz w:val="20"/>
          <w:szCs w:val="20"/>
          <w:spacing w:val="19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3"/>
        </w:rPr>
        <w:t>R</w:t>
      </w:r>
      <w:r>
        <w:rPr>
          <w:rFonts w:ascii="Calibri" w:hAnsi="Calibri" w:cs="Calibri" w:eastAsia="Calibri"/>
          <w:sz w:val="20"/>
          <w:szCs w:val="20"/>
          <w:spacing w:val="2"/>
          <w:w w:val="103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3"/>
        </w:rPr>
        <w:t>pu</w:t>
      </w:r>
      <w:r>
        <w:rPr>
          <w:rFonts w:ascii="Calibri" w:hAnsi="Calibri" w:cs="Calibri" w:eastAsia="Calibri"/>
          <w:sz w:val="20"/>
          <w:szCs w:val="20"/>
          <w:spacing w:val="1"/>
          <w:w w:val="103"/>
        </w:rPr>
        <w:t>b</w:t>
      </w:r>
      <w:r>
        <w:rPr>
          <w:rFonts w:ascii="Calibri" w:hAnsi="Calibri" w:cs="Calibri" w:eastAsia="Calibri"/>
          <w:sz w:val="20"/>
          <w:szCs w:val="20"/>
          <w:spacing w:val="-1"/>
          <w:w w:val="103"/>
        </w:rPr>
        <w:t>l</w:t>
      </w:r>
      <w:r>
        <w:rPr>
          <w:rFonts w:ascii="Calibri" w:hAnsi="Calibri" w:cs="Calibri" w:eastAsia="Calibri"/>
          <w:sz w:val="20"/>
          <w:szCs w:val="20"/>
          <w:spacing w:val="0"/>
          <w:w w:val="103"/>
        </w:rPr>
        <w:t>ikës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spacing w:before="6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92.849951" w:type="dxa"/>
      </w:tblPr>
      <w:tblGrid/>
      <w:tr>
        <w:trPr>
          <w:trHeight w:val="1260" w:hRule="exact"/>
        </w:trPr>
        <w:tc>
          <w:tcPr>
            <w:tcW w:w="972" w:type="dxa"/>
            <w:tcBorders>
              <w:top w:val="single" w:sz="8.47992" w:space="0" w:color="000000"/>
              <w:bottom w:val="single" w:sz="7.99992" w:space="0" w:color="000000"/>
              <w:left w:val="single" w:sz="7.99992" w:space="0" w:color="000000"/>
              <w:right w:val="single" w:sz="6.08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12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84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Nr.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918" w:type="dxa"/>
            <w:tcBorders>
              <w:top w:val="single" w:sz="8.47992" w:space="0" w:color="000000"/>
              <w:bottom w:val="single" w:sz="7.99992" w:space="0" w:color="000000"/>
              <w:left w:val="single" w:sz="6.08" w:space="0" w:color="000000"/>
              <w:right w:val="single" w:sz="6.07992" w:space="0" w:color="000000"/>
            </w:tcBorders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67" w:lineRule="auto"/>
              <w:ind w:left="93" w:right="58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Niv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li</w:t>
            </w:r>
            <w:r>
              <w:rPr>
                <w:rFonts w:ascii="Calibri" w:hAnsi="Calibri" w:cs="Calibri" w:eastAsia="Calibri"/>
                <w:sz w:val="20"/>
                <w:szCs w:val="20"/>
                <w:spacing w:val="1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un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një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sve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522" w:type="dxa"/>
            <w:textDirection w:val="btLr"/>
            <w:tcBorders>
              <w:top w:val="single" w:sz="8.47992" w:space="0" w:color="000000"/>
              <w:bottom w:val="single" w:sz="7.99992" w:space="0" w:color="000000"/>
              <w:left w:val="single" w:sz="6.07992" w:space="0" w:color="000000"/>
              <w:right w:val="single" w:sz="6.56" w:space="0" w:color="000000"/>
            </w:tcBorders>
            <w:textFlow w:val="bt-lr"/>
          </w:tcPr>
          <w:p>
            <w:pPr>
              <w:spacing w:before="3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Nr.</w:t>
            </w:r>
            <w:r>
              <w:rPr>
                <w:rFonts w:ascii="Calibri" w:hAnsi="Calibri" w:cs="Calibri" w:eastAsia="Calibri"/>
                <w:sz w:val="20"/>
                <w:szCs w:val="20"/>
                <w:spacing w:val="9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(për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702" w:type="dxa"/>
            <w:tcBorders>
              <w:top w:val="single" w:sz="8.47992" w:space="0" w:color="000000"/>
              <w:bottom w:val="single" w:sz="7.99992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4" w:after="0" w:line="240" w:lineRule="auto"/>
              <w:ind w:left="94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Niveli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68" w:lineRule="auto"/>
              <w:ind w:left="94" w:right="59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grada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ve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03" w:type="dxa"/>
            <w:tcBorders>
              <w:top w:val="single" w:sz="8.47992" w:space="0" w:color="000000"/>
              <w:bottom w:val="single" w:sz="7.99992" w:space="0" w:color="000000"/>
              <w:left w:val="single" w:sz="6.56" w:space="0" w:color="000000"/>
              <w:right w:val="single" w:sz="6.08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12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4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9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Gra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d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: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544" w:type="dxa"/>
            <w:tcBorders>
              <w:top w:val="single" w:sz="8.47992" w:space="0" w:color="000000"/>
              <w:bottom w:val="single" w:sz="7.99992" w:space="0" w:color="000000"/>
              <w:left w:val="single" w:sz="6.08" w:space="0" w:color="000000"/>
              <w:right w:val="single" w:sz="8.000160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12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3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Fun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k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onet</w:t>
            </w:r>
            <w:r>
              <w:rPr>
                <w:rFonts w:ascii="Calibri" w:hAnsi="Calibri" w:cs="Calibri" w:eastAsia="Calibri"/>
                <w:sz w:val="20"/>
                <w:szCs w:val="20"/>
                <w:spacing w:val="29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organike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997" w:hRule="exact"/>
        </w:trPr>
        <w:tc>
          <w:tcPr>
            <w:tcW w:w="9061" w:type="dxa"/>
            <w:gridSpan w:val="6"/>
            <w:tcBorders>
              <w:top w:val="single" w:sz="7.99992" w:space="0" w:color="000000"/>
              <w:bottom w:val="single" w:sz="6.56" w:space="0" w:color="000000"/>
              <w:left w:val="single" w:sz="6.08" w:space="0" w:color="000000"/>
              <w:right w:val="single" w:sz="6.07976" w:space="0" w:color="000000"/>
            </w:tcBorders>
            <w:shd w:val="clear" w:color="auto" w:fill="C0C0C0"/>
          </w:tcPr>
          <w:p>
            <w:pPr>
              <w:spacing w:before="4" w:after="0" w:line="267" w:lineRule="auto"/>
              <w:ind w:left="86" w:right="8193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PUNONJ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ËSIT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OFIC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740" w:hRule="exact"/>
        </w:trPr>
        <w:tc>
          <w:tcPr>
            <w:tcW w:w="972" w:type="dxa"/>
            <w:tcBorders>
              <w:top w:val="single" w:sz="6.56" w:space="0" w:color="000000"/>
              <w:bottom w:val="single" w:sz="7.04" w:space="0" w:color="000000"/>
              <w:left w:val="single" w:sz="10.52004" w:space="0" w:color="000000"/>
              <w:right w:val="single" w:sz="6.08" w:space="0" w:color="000000"/>
            </w:tcBorders>
          </w:tcPr>
          <w:p>
            <w:pPr>
              <w:spacing w:before="7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40" w:lineRule="auto"/>
              <w:ind w:left="81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918" w:type="dxa"/>
            <w:tcBorders>
              <w:top w:val="single" w:sz="6.08" w:space="0" w:color="000000"/>
              <w:bottom w:val="single" w:sz="7.04" w:space="0" w:color="000000"/>
              <w:left w:val="single" w:sz="6.08" w:space="0" w:color="000000"/>
              <w:right w:val="single" w:sz="6.07992" w:space="0" w:color="000000"/>
            </w:tcBorders>
          </w:tcPr>
          <w:p>
            <w:pPr>
              <w:spacing w:before="21" w:after="0" w:line="240" w:lineRule="auto"/>
              <w:ind w:left="93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Oficer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7" w:after="0" w:line="240" w:lineRule="auto"/>
              <w:ind w:left="93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adhor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522" w:type="dxa"/>
            <w:tcBorders>
              <w:top w:val="single" w:sz="6.08" w:space="0" w:color="000000"/>
              <w:bottom w:val="single" w:sz="7.04" w:space="0" w:color="000000"/>
              <w:left w:val="single" w:sz="6.07992" w:space="0" w:color="000000"/>
              <w:right w:val="single" w:sz="6.56" w:space="0" w:color="000000"/>
            </w:tcBorders>
          </w:tcPr>
          <w:p>
            <w:pPr>
              <w:spacing w:before="7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40" w:lineRule="auto"/>
              <w:ind w:left="93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702" w:type="dxa"/>
            <w:tcBorders>
              <w:top w:val="single" w:sz="6.08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21" w:after="0" w:line="266" w:lineRule="auto"/>
              <w:ind w:left="94" w:right="29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adh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03" w:type="dxa"/>
            <w:tcBorders>
              <w:top w:val="single" w:sz="6.08" w:space="0" w:color="000000"/>
              <w:bottom w:val="single" w:sz="7.04" w:space="0" w:color="000000"/>
              <w:left w:val="single" w:sz="6.56" w:space="0" w:color="000000"/>
              <w:right w:val="single" w:sz="6.08" w:space="0" w:color="000000"/>
            </w:tcBorders>
          </w:tcPr>
          <w:p>
            <w:pPr>
              <w:spacing w:before="7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40" w:lineRule="auto"/>
              <w:ind w:left="94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G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j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er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544" w:type="dxa"/>
            <w:tcBorders>
              <w:top w:val="single" w:sz="6.08" w:space="0" w:color="000000"/>
              <w:bottom w:val="single" w:sz="7.04" w:space="0" w:color="000000"/>
              <w:left w:val="single" w:sz="6.08" w:space="0" w:color="000000"/>
              <w:right w:val="single" w:sz="6.07976" w:space="0" w:color="000000"/>
            </w:tcBorders>
          </w:tcPr>
          <w:p>
            <w:pPr>
              <w:spacing w:before="7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40" w:lineRule="auto"/>
              <w:ind w:left="93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Ko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ant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3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Gard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448" w:hRule="exact"/>
        </w:trPr>
        <w:tc>
          <w:tcPr>
            <w:tcW w:w="972" w:type="dxa"/>
            <w:vMerge w:val="restart"/>
            <w:tcBorders>
              <w:top w:val="single" w:sz="7.04" w:space="0" w:color="000000"/>
              <w:left w:val="single" w:sz="10.52004" w:space="0" w:color="000000"/>
              <w:right w:val="single" w:sz="6.08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15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81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918" w:type="dxa"/>
            <w:vMerge w:val="restart"/>
            <w:tcBorders>
              <w:top w:val="single" w:sz="7.04" w:space="0" w:color="000000"/>
              <w:left w:val="single" w:sz="6.08" w:space="0" w:color="000000"/>
              <w:right w:val="single" w:sz="6.07992" w:space="0" w:color="000000"/>
            </w:tcBorders>
          </w:tcPr>
          <w:p>
            <w:pPr>
              <w:spacing w:before="8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69" w:lineRule="auto"/>
              <w:ind w:left="93" w:right="134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Oficer</w:t>
            </w:r>
            <w:r>
              <w:rPr>
                <w:rFonts w:ascii="Calibri" w:hAnsi="Calibri" w:cs="Calibri" w:eastAsia="Calibri"/>
                <w:sz w:val="20"/>
                <w:szCs w:val="20"/>
                <w:spacing w:val="1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rtë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522" w:type="dxa"/>
            <w:vMerge w:val="restart"/>
            <w:tcBorders>
              <w:top w:val="single" w:sz="7.04" w:space="0" w:color="000000"/>
              <w:left w:val="single" w:sz="6.07992" w:space="0" w:color="000000"/>
              <w:right w:val="single" w:sz="6.56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15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93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702" w:type="dxa"/>
            <w:vMerge w:val="restart"/>
            <w:tcBorders>
              <w:top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15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94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lar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03" w:type="dxa"/>
            <w:vMerge w:val="restart"/>
            <w:tcBorders>
              <w:top w:val="single" w:sz="7.04" w:space="0" w:color="000000"/>
              <w:left w:val="single" w:sz="6.56" w:space="0" w:color="000000"/>
              <w:right w:val="single" w:sz="6.08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15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94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Ko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544" w:type="dxa"/>
            <w:tcBorders>
              <w:top w:val="single" w:sz="7.04" w:space="0" w:color="000000"/>
              <w:bottom w:val="single" w:sz="4.640" w:space="0" w:color="000000"/>
              <w:left w:val="single" w:sz="6.08" w:space="0" w:color="000000"/>
              <w:right w:val="single" w:sz="6.07976" w:space="0" w:color="000000"/>
            </w:tcBorders>
          </w:tcPr>
          <w:p>
            <w:pPr>
              <w:spacing w:before="17" w:after="0" w:line="240" w:lineRule="auto"/>
              <w:ind w:left="93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Zv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/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Ko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nda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3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Gar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d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466" w:hRule="exact"/>
        </w:trPr>
        <w:tc>
          <w:tcPr>
            <w:tcW w:w="972" w:type="dxa"/>
            <w:vMerge/>
            <w:tcBorders>
              <w:left w:val="single" w:sz="10.52004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918" w:type="dxa"/>
            <w:vMerge/>
            <w:tcBorders>
              <w:left w:val="single" w:sz="6.08" w:space="0" w:color="000000"/>
              <w:right w:val="single" w:sz="6.07992" w:space="0" w:color="000000"/>
            </w:tcBorders>
          </w:tcPr>
          <w:p>
            <w:pPr/>
            <w:rPr/>
          </w:p>
        </w:tc>
        <w:tc>
          <w:tcPr>
            <w:tcW w:w="522" w:type="dxa"/>
            <w:vMerge/>
            <w:tcBorders>
              <w:left w:val="single" w:sz="6.07992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2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403" w:type="dxa"/>
            <w:vMerge/>
            <w:tcBorders>
              <w:left w:val="single" w:sz="6.56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4544" w:type="dxa"/>
            <w:tcBorders>
              <w:top w:val="single" w:sz="4.640" w:space="0" w:color="000000"/>
              <w:bottom w:val="single" w:sz="4.16" w:space="0" w:color="000000"/>
              <w:left w:val="single" w:sz="6.08" w:space="0" w:color="000000"/>
              <w:right w:val="single" w:sz="6.07976" w:space="0" w:color="000000"/>
            </w:tcBorders>
          </w:tcPr>
          <w:p>
            <w:pPr>
              <w:spacing w:before="39" w:after="0" w:line="240" w:lineRule="auto"/>
              <w:ind w:left="93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Drej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or</w:t>
            </w:r>
            <w:r>
              <w:rPr>
                <w:rFonts w:ascii="Calibri" w:hAnsi="Calibri" w:cs="Calibri" w:eastAsia="Calibri"/>
                <w:sz w:val="20"/>
                <w:szCs w:val="20"/>
                <w:spacing w:val="1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k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b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739" w:hRule="exact"/>
        </w:trPr>
        <w:tc>
          <w:tcPr>
            <w:tcW w:w="972" w:type="dxa"/>
            <w:vMerge/>
            <w:tcBorders>
              <w:left w:val="single" w:sz="10.52004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918" w:type="dxa"/>
            <w:vMerge/>
            <w:tcBorders>
              <w:left w:val="single" w:sz="6.08" w:space="0" w:color="000000"/>
              <w:right w:val="single" w:sz="6.07992" w:space="0" w:color="000000"/>
            </w:tcBorders>
          </w:tcPr>
          <w:p>
            <w:pPr/>
            <w:rPr/>
          </w:p>
        </w:tc>
        <w:tc>
          <w:tcPr>
            <w:tcW w:w="522" w:type="dxa"/>
            <w:vMerge/>
            <w:tcBorders>
              <w:left w:val="single" w:sz="6.07992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2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403" w:type="dxa"/>
            <w:vMerge/>
            <w:tcBorders>
              <w:left w:val="single" w:sz="6.56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4544" w:type="dxa"/>
            <w:tcBorders>
              <w:top w:val="single" w:sz="4.16" w:space="0" w:color="000000"/>
              <w:bottom w:val="single" w:sz="4.64008" w:space="0" w:color="000000"/>
              <w:left w:val="single" w:sz="6.08" w:space="0" w:color="000000"/>
              <w:right w:val="single" w:sz="6.07976" w:space="0" w:color="000000"/>
            </w:tcBorders>
          </w:tcPr>
          <w:p>
            <w:pPr>
              <w:spacing w:before="37" w:after="0" w:line="240" w:lineRule="auto"/>
              <w:ind w:left="93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Drej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or</w:t>
            </w:r>
            <w:r>
              <w:rPr>
                <w:rFonts w:ascii="Calibri" w:hAnsi="Calibri" w:cs="Calibri" w:eastAsia="Calibri"/>
                <w:sz w:val="20"/>
                <w:szCs w:val="20"/>
                <w:spacing w:val="19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Drej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orsë</w:t>
            </w:r>
            <w:r>
              <w:rPr>
                <w:rFonts w:ascii="Calibri" w:hAnsi="Calibri" w:cs="Calibri" w:eastAsia="Calibri"/>
                <w:sz w:val="20"/>
                <w:szCs w:val="20"/>
                <w:spacing w:val="24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së</w:t>
            </w:r>
            <w:r>
              <w:rPr>
                <w:rFonts w:ascii="Calibri" w:hAnsi="Calibri" w:cs="Calibri" w:eastAsia="Calibri"/>
                <w:sz w:val="20"/>
                <w:szCs w:val="20"/>
                <w:spacing w:val="7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ifi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k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29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,Kordinimit</w:t>
            </w:r>
            <w:r>
              <w:rPr>
                <w:rFonts w:ascii="Calibri" w:hAnsi="Calibri" w:cs="Calibri" w:eastAsia="Calibri"/>
                <w:sz w:val="20"/>
                <w:szCs w:val="20"/>
                <w:spacing w:val="29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d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he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9" w:after="0" w:line="240" w:lineRule="auto"/>
              <w:ind w:left="93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Ko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troll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465" w:hRule="exact"/>
        </w:trPr>
        <w:tc>
          <w:tcPr>
            <w:tcW w:w="972" w:type="dxa"/>
            <w:vMerge/>
            <w:tcBorders>
              <w:left w:val="single" w:sz="10.52004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918" w:type="dxa"/>
            <w:vMerge/>
            <w:tcBorders>
              <w:left w:val="single" w:sz="6.08" w:space="0" w:color="000000"/>
              <w:right w:val="single" w:sz="6.07992" w:space="0" w:color="000000"/>
            </w:tcBorders>
          </w:tcPr>
          <w:p>
            <w:pPr/>
            <w:rPr/>
          </w:p>
        </w:tc>
        <w:tc>
          <w:tcPr>
            <w:tcW w:w="522" w:type="dxa"/>
            <w:vMerge/>
            <w:tcBorders>
              <w:left w:val="single" w:sz="6.07992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2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403" w:type="dxa"/>
            <w:vMerge/>
            <w:tcBorders>
              <w:left w:val="single" w:sz="6.56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4544" w:type="dxa"/>
            <w:tcBorders>
              <w:top w:val="single" w:sz="4.64008" w:space="0" w:color="000000"/>
              <w:bottom w:val="single" w:sz="4.15984" w:space="0" w:color="000000"/>
              <w:left w:val="single" w:sz="6.08" w:space="0" w:color="000000"/>
              <w:right w:val="single" w:sz="6.07976" w:space="0" w:color="000000"/>
            </w:tcBorders>
          </w:tcPr>
          <w:p>
            <w:pPr>
              <w:spacing w:before="37" w:after="0" w:line="240" w:lineRule="auto"/>
              <w:ind w:left="93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Drej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or</w:t>
            </w:r>
            <w:r>
              <w:rPr>
                <w:rFonts w:ascii="Calibri" w:hAnsi="Calibri" w:cs="Calibri" w:eastAsia="Calibri"/>
                <w:sz w:val="20"/>
                <w:szCs w:val="20"/>
                <w:spacing w:val="19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Drej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ori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27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për</w:t>
            </w:r>
            <w:r>
              <w:rPr>
                <w:rFonts w:ascii="Calibri" w:hAnsi="Calibri" w:cs="Calibri" w:eastAsia="Calibri"/>
                <w:sz w:val="20"/>
                <w:szCs w:val="20"/>
                <w:spacing w:val="1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g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u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ri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2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z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ke</w:t>
            </w:r>
            <w:r>
              <w:rPr>
                <w:rFonts w:ascii="Calibri" w:hAnsi="Calibri" w:cs="Calibri" w:eastAsia="Calibri"/>
                <w:sz w:val="20"/>
                <w:szCs w:val="20"/>
                <w:spacing w:val="1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Calibri" w:hAnsi="Calibri" w:cs="Calibri" w:eastAsia="Calibri"/>
                <w:sz w:val="20"/>
                <w:szCs w:val="20"/>
                <w:spacing w:val="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LSH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‐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ve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465" w:hRule="exact"/>
        </w:trPr>
        <w:tc>
          <w:tcPr>
            <w:tcW w:w="972" w:type="dxa"/>
            <w:vMerge/>
            <w:tcBorders>
              <w:left w:val="single" w:sz="10.52004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918" w:type="dxa"/>
            <w:vMerge/>
            <w:tcBorders>
              <w:left w:val="single" w:sz="6.08" w:space="0" w:color="000000"/>
              <w:right w:val="single" w:sz="6.07992" w:space="0" w:color="000000"/>
            </w:tcBorders>
          </w:tcPr>
          <w:p>
            <w:pPr/>
            <w:rPr/>
          </w:p>
        </w:tc>
        <w:tc>
          <w:tcPr>
            <w:tcW w:w="522" w:type="dxa"/>
            <w:vMerge/>
            <w:tcBorders>
              <w:left w:val="single" w:sz="6.07992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2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403" w:type="dxa"/>
            <w:vMerge/>
            <w:tcBorders>
              <w:left w:val="single" w:sz="6.56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4544" w:type="dxa"/>
            <w:tcBorders>
              <w:top w:val="single" w:sz="4.15984" w:space="0" w:color="000000"/>
              <w:bottom w:val="single" w:sz="4.639840" w:space="0" w:color="000000"/>
              <w:left w:val="single" w:sz="6.08" w:space="0" w:color="000000"/>
              <w:right w:val="single" w:sz="6.07976" w:space="0" w:color="000000"/>
            </w:tcBorders>
          </w:tcPr>
          <w:p>
            <w:pPr>
              <w:spacing w:before="37" w:after="0" w:line="240" w:lineRule="auto"/>
              <w:ind w:left="93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Drej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or</w:t>
            </w:r>
            <w:r>
              <w:rPr>
                <w:rFonts w:ascii="Calibri" w:hAnsi="Calibri" w:cs="Calibri" w:eastAsia="Calibri"/>
                <w:sz w:val="20"/>
                <w:szCs w:val="20"/>
                <w:spacing w:val="19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Drej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ori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27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Shë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bime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v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3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b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h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ëse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756" w:hRule="exact"/>
        </w:trPr>
        <w:tc>
          <w:tcPr>
            <w:tcW w:w="972" w:type="dxa"/>
            <w:vMerge/>
            <w:tcBorders>
              <w:bottom w:val="single" w:sz="6.56" w:space="0" w:color="000000"/>
              <w:left w:val="single" w:sz="10.52004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918" w:type="dxa"/>
            <w:vMerge/>
            <w:tcBorders>
              <w:bottom w:val="single" w:sz="6.56" w:space="0" w:color="000000"/>
              <w:left w:val="single" w:sz="6.08" w:space="0" w:color="000000"/>
              <w:right w:val="single" w:sz="6.07992" w:space="0" w:color="000000"/>
            </w:tcBorders>
          </w:tcPr>
          <w:p>
            <w:pPr/>
            <w:rPr/>
          </w:p>
        </w:tc>
        <w:tc>
          <w:tcPr>
            <w:tcW w:w="522" w:type="dxa"/>
            <w:vMerge/>
            <w:tcBorders>
              <w:bottom w:val="single" w:sz="6.56" w:space="0" w:color="000000"/>
              <w:left w:val="single" w:sz="6.07992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2" w:type="dxa"/>
            <w:vMerge/>
            <w:tcBorders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403" w:type="dxa"/>
            <w:vMerge/>
            <w:tcBorders>
              <w:bottom w:val="single" w:sz="6.56" w:space="0" w:color="000000"/>
              <w:left w:val="single" w:sz="6.56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4544" w:type="dxa"/>
            <w:tcBorders>
              <w:top w:val="single" w:sz="4.639840" w:space="0" w:color="000000"/>
              <w:bottom w:val="single" w:sz="6.56" w:space="0" w:color="000000"/>
              <w:left w:val="single" w:sz="6.08" w:space="0" w:color="000000"/>
              <w:right w:val="single" w:sz="6.07976" w:space="0" w:color="000000"/>
            </w:tcBorders>
          </w:tcPr>
          <w:p>
            <w:pPr>
              <w:spacing w:before="39" w:after="0" w:line="240" w:lineRule="auto"/>
              <w:ind w:left="93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Drej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or</w:t>
            </w:r>
            <w:r>
              <w:rPr>
                <w:rFonts w:ascii="Calibri" w:hAnsi="Calibri" w:cs="Calibri" w:eastAsia="Calibri"/>
                <w:sz w:val="20"/>
                <w:szCs w:val="20"/>
                <w:spacing w:val="19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Qendr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2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For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imit</w:t>
            </w:r>
            <w:r>
              <w:rPr>
                <w:rFonts w:ascii="Calibri" w:hAnsi="Calibri" w:cs="Calibri" w:eastAsia="Calibri"/>
                <w:sz w:val="20"/>
                <w:szCs w:val="20"/>
                <w:spacing w:val="2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dh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1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K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u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k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it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3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Pr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es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nal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</w:tbl>
    <w:p>
      <w:pPr>
        <w:jc w:val="left"/>
        <w:spacing w:after="0"/>
        <w:sectPr>
          <w:pgMar w:header="0" w:footer="779" w:top="1480" w:bottom="960" w:left="1460" w:right="1460"/>
          <w:pgSz w:w="12240" w:h="15840"/>
        </w:sectPr>
      </w:pPr>
      <w:rPr/>
    </w:p>
    <w:p>
      <w:pPr>
        <w:spacing w:before="6" w:after="0" w:line="90" w:lineRule="exact"/>
        <w:jc w:val="left"/>
        <w:rPr>
          <w:sz w:val="9"/>
          <w:szCs w:val="9"/>
        </w:rPr>
      </w:pPr>
      <w:rPr/>
      <w:r>
        <w:rPr/>
        <w:pict>
          <v:group style="position:absolute;margin-left:78.300003pt;margin-top:110.699997pt;width:2.04pt;height:.1pt;mso-position-horizontal-relative:page;mso-position-vertical-relative:page;z-index:-15341" coordorigin="1566,2214" coordsize="41,2">
            <v:shape style="position:absolute;left:1566;top:2214;width:41;height:2" coordorigin="1566,2214" coordsize="41,0" path="m1566,2214l1607,2214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127.32pt;margin-top:110.699997pt;width:2.04pt;height:.1pt;mso-position-horizontal-relative:page;mso-position-vertical-relative:page;z-index:-15340" coordorigin="2546,2214" coordsize="41,2">
            <v:shape style="position:absolute;left:2546;top:2214;width:41;height:2" coordorigin="2546,2214" coordsize="41,0" path="m2546,2214l2587,2214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173.220001pt;margin-top:110.699997pt;width:2.04pt;height:.1pt;mso-position-horizontal-relative:page;mso-position-vertical-relative:page;z-index:-15339" coordorigin="3464,2214" coordsize="41,2">
            <v:shape style="position:absolute;left:3464;top:2214;width:41;height:2" coordorigin="3464,2214" coordsize="41,0" path="m3464,2214l3505,2214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199.320007pt;margin-top:110.699997pt;width:2.04pt;height:.1pt;mso-position-horizontal-relative:page;mso-position-vertical-relative:page;z-index:-15338" coordorigin="3986,2214" coordsize="41,2">
            <v:shape style="position:absolute;left:3986;top:2214;width:41;height:2" coordorigin="3986,2214" coordsize="41,0" path="m3986,2214l4027,2214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234.419998pt;margin-top:110.699997pt;width:2.04pt;height:.1pt;mso-position-horizontal-relative:page;mso-position-vertical-relative:page;z-index:-15337" coordorigin="4688,2214" coordsize="41,2">
            <v:shape style="position:absolute;left:4688;top:2214;width:41;height:2" coordorigin="4688,2214" coordsize="41,0" path="m4688,2214l4729,2214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78.300003pt;margin-top:147.600006pt;width:2.04pt;height:.1pt;mso-position-horizontal-relative:page;mso-position-vertical-relative:page;z-index:-15336" coordorigin="1566,2952" coordsize="41,2">
            <v:shape style="position:absolute;left:1566;top:2952;width:41;height:2" coordorigin="1566,2952" coordsize="41,0" path="m1566,2952l1607,2952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127.32pt;margin-top:147.600006pt;width:2.04pt;height:.1pt;mso-position-horizontal-relative:page;mso-position-vertical-relative:page;z-index:-15335" coordorigin="2546,2952" coordsize="41,2">
            <v:shape style="position:absolute;left:2546;top:2952;width:41;height:2" coordorigin="2546,2952" coordsize="41,0" path="m2546,2952l2587,2952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173.220001pt;margin-top:147.600006pt;width:2.04pt;height:.1pt;mso-position-horizontal-relative:page;mso-position-vertical-relative:page;z-index:-15334" coordorigin="3464,2952" coordsize="41,2">
            <v:shape style="position:absolute;left:3464;top:2952;width:41;height:2" coordorigin="3464,2952" coordsize="41,0" path="m3464,2952l3505,2952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199.320007pt;margin-top:147.600006pt;width:2.04pt;height:.1pt;mso-position-horizontal-relative:page;mso-position-vertical-relative:page;z-index:-15333" coordorigin="3986,2952" coordsize="41,2">
            <v:shape style="position:absolute;left:3986;top:2952;width:41;height:2" coordorigin="3986,2952" coordsize="41,0" path="m3986,2952l4027,2952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234.419998pt;margin-top:147.600006pt;width:2.04pt;height:.1pt;mso-position-horizontal-relative:page;mso-position-vertical-relative:page;z-index:-15332" coordorigin="4688,2952" coordsize="41,2">
            <v:shape style="position:absolute;left:4688;top:2952;width:41;height:2" coordorigin="4688,2952" coordsize="41,0" path="m4688,2952l4729,2952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78.300003pt;margin-top:211.800003pt;width:2.04pt;height:.1pt;mso-position-horizontal-relative:page;mso-position-vertical-relative:page;z-index:-15331" coordorigin="1566,4236" coordsize="41,2">
            <v:shape style="position:absolute;left:1566;top:4236;width:41;height:2" coordorigin="1566,4236" coordsize="41,0" path="m1566,4236l1607,4236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127.32pt;margin-top:211.800003pt;width:2.04pt;height:.1pt;mso-position-horizontal-relative:page;mso-position-vertical-relative:page;z-index:-15330" coordorigin="2546,4236" coordsize="41,2">
            <v:shape style="position:absolute;left:2546;top:4236;width:41;height:2" coordorigin="2546,4236" coordsize="41,0" path="m2546,4236l2587,4236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173.220001pt;margin-top:211.800003pt;width:2.04pt;height:.1pt;mso-position-horizontal-relative:page;mso-position-vertical-relative:page;z-index:-15329" coordorigin="3464,4236" coordsize="41,2">
            <v:shape style="position:absolute;left:3464;top:4236;width:41;height:2" coordorigin="3464,4236" coordsize="41,0" path="m3464,4236l3505,4236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199.320007pt;margin-top:211.800003pt;width:2.04pt;height:.1pt;mso-position-horizontal-relative:page;mso-position-vertical-relative:page;z-index:-15328" coordorigin="3986,4236" coordsize="41,2">
            <v:shape style="position:absolute;left:3986;top:4236;width:41;height:2" coordorigin="3986,4236" coordsize="41,0" path="m3986,4236l4027,4236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234.419998pt;margin-top:211.800003pt;width:2.04pt;height:.1pt;mso-position-horizontal-relative:page;mso-position-vertical-relative:page;z-index:-15327" coordorigin="4688,4236" coordsize="41,2">
            <v:shape style="position:absolute;left:4688;top:4236;width:41;height:2" coordorigin="4688,4236" coordsize="41,0" path="m4688,4236l4729,4236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78.300003pt;margin-top:262.320007pt;width:2.04pt;height:.1pt;mso-position-horizontal-relative:page;mso-position-vertical-relative:page;z-index:-15326" coordorigin="1566,5246" coordsize="41,2">
            <v:shape style="position:absolute;left:1566;top:5246;width:41;height:2" coordorigin="1566,5246" coordsize="41,0" path="m1566,5246l1607,5246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127.32pt;margin-top:262.320007pt;width:2.04pt;height:.1pt;mso-position-horizontal-relative:page;mso-position-vertical-relative:page;z-index:-15325" coordorigin="2546,5246" coordsize="41,2">
            <v:shape style="position:absolute;left:2546;top:5246;width:41;height:2" coordorigin="2546,5246" coordsize="41,0" path="m2546,5246l2587,5246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173.220001pt;margin-top:262.320007pt;width:2.04pt;height:.1pt;mso-position-horizontal-relative:page;mso-position-vertical-relative:page;z-index:-15324" coordorigin="3464,5246" coordsize="41,2">
            <v:shape style="position:absolute;left:3464;top:5246;width:41;height:2" coordorigin="3464,5246" coordsize="41,0" path="m3464,5246l3505,5246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199.320007pt;margin-top:262.320007pt;width:2.04pt;height:.1pt;mso-position-horizontal-relative:page;mso-position-vertical-relative:page;z-index:-15323" coordorigin="3986,5246" coordsize="41,2">
            <v:shape style="position:absolute;left:3986;top:5246;width:41;height:2" coordorigin="3986,5246" coordsize="41,0" path="m3986,5246l4027,5246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234.419998pt;margin-top:262.320007pt;width:2.04pt;height:.1pt;mso-position-horizontal-relative:page;mso-position-vertical-relative:page;z-index:-15322" coordorigin="4688,5246" coordsize="41,2">
            <v:shape style="position:absolute;left:4688;top:5246;width:41;height:2" coordorigin="4688,5246" coordsize="41,0" path="m4688,5246l4729,5246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78.300003pt;margin-top:299.220001pt;width:2.04pt;height:.1pt;mso-position-horizontal-relative:page;mso-position-vertical-relative:page;z-index:-15321" coordorigin="1566,5984" coordsize="41,2">
            <v:shape style="position:absolute;left:1566;top:5984;width:41;height:2" coordorigin="1566,5984" coordsize="41,0" path="m1566,5984l1607,5984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127.32pt;margin-top:299.220001pt;width:2.04pt;height:.1pt;mso-position-horizontal-relative:page;mso-position-vertical-relative:page;z-index:-15320" coordorigin="2546,5984" coordsize="41,2">
            <v:shape style="position:absolute;left:2546;top:5984;width:41;height:2" coordorigin="2546,5984" coordsize="41,0" path="m2546,5984l2587,5984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173.220001pt;margin-top:299.220001pt;width:2.04pt;height:.1pt;mso-position-horizontal-relative:page;mso-position-vertical-relative:page;z-index:-15319" coordorigin="3464,5984" coordsize="41,2">
            <v:shape style="position:absolute;left:3464;top:5984;width:41;height:2" coordorigin="3464,5984" coordsize="41,0" path="m3464,5984l3505,5984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199.320007pt;margin-top:299.220001pt;width:2.04pt;height:.1pt;mso-position-horizontal-relative:page;mso-position-vertical-relative:page;z-index:-15318" coordorigin="3986,5984" coordsize="41,2">
            <v:shape style="position:absolute;left:3986;top:5984;width:41;height:2" coordorigin="3986,5984" coordsize="41,0" path="m3986,5984l4027,5984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234.419998pt;margin-top:299.220001pt;width:2.04pt;height:.1pt;mso-position-horizontal-relative:page;mso-position-vertical-relative:page;z-index:-15317" coordorigin="4688,5984" coordsize="41,2">
            <v:shape style="position:absolute;left:4688;top:5984;width:41;height:2" coordorigin="4688,5984" coordsize="41,0" path="m4688,5984l4729,5984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78.300003pt;margin-top:336.179993pt;width:2.04pt;height:.1pt;mso-position-horizontal-relative:page;mso-position-vertical-relative:page;z-index:-15316" coordorigin="1566,6724" coordsize="41,2">
            <v:shape style="position:absolute;left:1566;top:6724;width:41;height:2" coordorigin="1566,6724" coordsize="41,0" path="m1566,6724l1607,6724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127.32pt;margin-top:336.179993pt;width:2.04pt;height:.1pt;mso-position-horizontal-relative:page;mso-position-vertical-relative:page;z-index:-15315" coordorigin="2546,6724" coordsize="41,2">
            <v:shape style="position:absolute;left:2546;top:6724;width:41;height:2" coordorigin="2546,6724" coordsize="41,0" path="m2546,6724l2587,6724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173.220001pt;margin-top:336.179993pt;width:2.04pt;height:.1pt;mso-position-horizontal-relative:page;mso-position-vertical-relative:page;z-index:-15314" coordorigin="3464,6724" coordsize="41,2">
            <v:shape style="position:absolute;left:3464;top:6724;width:41;height:2" coordorigin="3464,6724" coordsize="41,0" path="m3464,6724l3505,6724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199.320007pt;margin-top:336.179993pt;width:2.04pt;height:.1pt;mso-position-horizontal-relative:page;mso-position-vertical-relative:page;z-index:-15313" coordorigin="3986,6724" coordsize="41,2">
            <v:shape style="position:absolute;left:3986;top:6724;width:41;height:2" coordorigin="3986,6724" coordsize="41,0" path="m3986,6724l4027,6724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234.419998pt;margin-top:336.179993pt;width:2.04pt;height:.1pt;mso-position-horizontal-relative:page;mso-position-vertical-relative:page;z-index:-15312" coordorigin="4688,6724" coordsize="41,2">
            <v:shape style="position:absolute;left:4688;top:6724;width:41;height:2" coordorigin="4688,6724" coordsize="41,0" path="m4688,6724l4729,6724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78.300003pt;margin-top:359.399994pt;width:2.04pt;height:.1pt;mso-position-horizontal-relative:page;mso-position-vertical-relative:page;z-index:-15311" coordorigin="1566,7188" coordsize="41,2">
            <v:shape style="position:absolute;left:1566;top:7188;width:41;height:2" coordorigin="1566,7188" coordsize="41,0" path="m1566,7188l1607,7188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127.32pt;margin-top:359.399994pt;width:2.04pt;height:.1pt;mso-position-horizontal-relative:page;mso-position-vertical-relative:page;z-index:-15310" coordorigin="2546,7188" coordsize="41,2">
            <v:shape style="position:absolute;left:2546;top:7188;width:41;height:2" coordorigin="2546,7188" coordsize="41,0" path="m2546,7188l2587,7188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173.220001pt;margin-top:359.399994pt;width:2.04pt;height:.1pt;mso-position-horizontal-relative:page;mso-position-vertical-relative:page;z-index:-15309" coordorigin="3464,7188" coordsize="41,2">
            <v:shape style="position:absolute;left:3464;top:7188;width:41;height:2" coordorigin="3464,7188" coordsize="41,0" path="m3464,7188l3505,7188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199.320007pt;margin-top:359.399994pt;width:2.04pt;height:.1pt;mso-position-horizontal-relative:page;mso-position-vertical-relative:page;z-index:-15308" coordorigin="3986,7188" coordsize="41,2">
            <v:shape style="position:absolute;left:3986;top:7188;width:41;height:2" coordorigin="3986,7188" coordsize="41,0" path="m3986,7188l4027,7188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234.419998pt;margin-top:359.399994pt;width:2.04pt;height:.1pt;mso-position-horizontal-relative:page;mso-position-vertical-relative:page;z-index:-15307" coordorigin="4688,7188" coordsize="41,2">
            <v:shape style="position:absolute;left:4688;top:7188;width:41;height:2" coordorigin="4688,7188" coordsize="41,0" path="m4688,7188l4729,7188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78.300003pt;margin-top:396.329987pt;width:2.04pt;height:.1pt;mso-position-horizontal-relative:page;mso-position-vertical-relative:page;z-index:-15306" coordorigin="1566,7927" coordsize="41,2">
            <v:shape style="position:absolute;left:1566;top:7927;width:41;height:2" coordorigin="1566,7927" coordsize="41,0" path="m1566,7927l1607,7927e" filled="f" stroked="t" strokeweight="2.2pt" strokecolor="#000000">
              <v:path arrowok="t"/>
            </v:shape>
          </v:group>
          <w10:wrap type="none"/>
        </w:pict>
      </w:r>
      <w:r>
        <w:rPr/>
        <w:pict>
          <v:group style="position:absolute;margin-left:127.32pt;margin-top:396.329987pt;width:2.04pt;height:.1pt;mso-position-horizontal-relative:page;mso-position-vertical-relative:page;z-index:-15305" coordorigin="2546,7927" coordsize="41,2">
            <v:shape style="position:absolute;left:2546;top:7927;width:41;height:2" coordorigin="2546,7927" coordsize="41,0" path="m2546,7927l2587,7927e" filled="f" stroked="t" strokeweight="2.2pt" strokecolor="#000000">
              <v:path arrowok="t"/>
            </v:shape>
          </v:group>
          <w10:wrap type="none"/>
        </w:pict>
      </w:r>
      <w:r>
        <w:rPr/>
        <w:pict>
          <v:group style="position:absolute;margin-left:173.220001pt;margin-top:396.329987pt;width:2.04pt;height:.1pt;mso-position-horizontal-relative:page;mso-position-vertical-relative:page;z-index:-15304" coordorigin="3464,7927" coordsize="41,2">
            <v:shape style="position:absolute;left:3464;top:7927;width:41;height:2" coordorigin="3464,7927" coordsize="41,0" path="m3464,7927l3505,7927e" filled="f" stroked="t" strokeweight="2.2pt" strokecolor="#000000">
              <v:path arrowok="t"/>
            </v:shape>
          </v:group>
          <w10:wrap type="none"/>
        </w:pict>
      </w:r>
      <w:r>
        <w:rPr/>
        <w:pict>
          <v:group style="position:absolute;margin-left:199.320007pt;margin-top:396.329987pt;width:2.04pt;height:.1pt;mso-position-horizontal-relative:page;mso-position-vertical-relative:page;z-index:-15303" coordorigin="3986,7927" coordsize="41,2">
            <v:shape style="position:absolute;left:3986;top:7927;width:41;height:2" coordorigin="3986,7927" coordsize="41,0" path="m3986,7927l4027,7927e" filled="f" stroked="t" strokeweight="2.2pt" strokecolor="#000000">
              <v:path arrowok="t"/>
            </v:shape>
          </v:group>
          <w10:wrap type="none"/>
        </w:pict>
      </w:r>
      <w:r>
        <w:rPr/>
        <w:pict>
          <v:group style="position:absolute;margin-left:78.300003pt;margin-top:433.26001pt;width:2.04pt;height:.1pt;mso-position-horizontal-relative:page;mso-position-vertical-relative:page;z-index:-15302" coordorigin="1566,8665" coordsize="41,2">
            <v:shape style="position:absolute;left:1566;top:8665;width:41;height:2" coordorigin="1566,8665" coordsize="41,0" path="m1566,8665l1607,8665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127.32pt;margin-top:433.26001pt;width:2.04pt;height:.1pt;mso-position-horizontal-relative:page;mso-position-vertical-relative:page;z-index:-15301" coordorigin="2546,8665" coordsize="41,2">
            <v:shape style="position:absolute;left:2546;top:8665;width:41;height:2" coordorigin="2546,8665" coordsize="41,0" path="m2546,8665l2587,8665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173.220001pt;margin-top:433.26001pt;width:2.04pt;height:.1pt;mso-position-horizontal-relative:page;mso-position-vertical-relative:page;z-index:-15300" coordorigin="3464,8665" coordsize="41,2">
            <v:shape style="position:absolute;left:3464;top:8665;width:41;height:2" coordorigin="3464,8665" coordsize="41,0" path="m3464,8665l3505,8665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199.320007pt;margin-top:433.26001pt;width:2.04pt;height:.1pt;mso-position-horizontal-relative:page;mso-position-vertical-relative:page;z-index:-15299" coordorigin="3986,8665" coordsize="41,2">
            <v:shape style="position:absolute;left:3986;top:8665;width:41;height:2" coordorigin="3986,8665" coordsize="41,0" path="m3986,8665l4027,8665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234.419998pt;margin-top:433.26001pt;width:2.04pt;height:.1pt;mso-position-horizontal-relative:page;mso-position-vertical-relative:page;z-index:-15298" coordorigin="4688,8665" coordsize="41,2">
            <v:shape style="position:absolute;left:4688;top:8665;width:41;height:2" coordorigin="4688,8665" coordsize="41,0" path="m4688,8665l4729,8665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78.300003pt;margin-top:456.51001pt;width:2.04pt;height:.1pt;mso-position-horizontal-relative:page;mso-position-vertical-relative:page;z-index:-15297" coordorigin="1566,9130" coordsize="41,2">
            <v:shape style="position:absolute;left:1566;top:9130;width:41;height:2" coordorigin="1566,9130" coordsize="41,0" path="m1566,9130l1607,9130e" filled="f" stroked="t" strokeweight="2.2pt" strokecolor="#000000">
              <v:path arrowok="t"/>
            </v:shape>
          </v:group>
          <w10:wrap type="none"/>
        </w:pict>
      </w:r>
      <w:r>
        <w:rPr/>
        <w:pict>
          <v:group style="position:absolute;margin-left:127.32pt;margin-top:456.51001pt;width:2.04pt;height:.1pt;mso-position-horizontal-relative:page;mso-position-vertical-relative:page;z-index:-15296" coordorigin="2546,9130" coordsize="41,2">
            <v:shape style="position:absolute;left:2546;top:9130;width:41;height:2" coordorigin="2546,9130" coordsize="41,0" path="m2546,9130l2587,9130e" filled="f" stroked="t" strokeweight="2.2pt" strokecolor="#000000">
              <v:path arrowok="t"/>
            </v:shape>
          </v:group>
          <w10:wrap type="none"/>
        </w:pict>
      </w:r>
      <w:r>
        <w:rPr/>
        <w:pict>
          <v:group style="position:absolute;margin-left:173.220001pt;margin-top:456.51001pt;width:2.04pt;height:.1pt;mso-position-horizontal-relative:page;mso-position-vertical-relative:page;z-index:-15295" coordorigin="3464,9130" coordsize="41,2">
            <v:shape style="position:absolute;left:3464;top:9130;width:41;height:2" coordorigin="3464,9130" coordsize="41,0" path="m3464,9130l3505,9130e" filled="f" stroked="t" strokeweight="2.2pt" strokecolor="#000000">
              <v:path arrowok="t"/>
            </v:shape>
          </v:group>
          <w10:wrap type="none"/>
        </w:pict>
      </w:r>
      <w:r>
        <w:rPr/>
        <w:pict>
          <v:group style="position:absolute;margin-left:199.320007pt;margin-top:456.51001pt;width:2.04pt;height:.1pt;mso-position-horizontal-relative:page;mso-position-vertical-relative:page;z-index:-15294" coordorigin="3986,9130" coordsize="41,2">
            <v:shape style="position:absolute;left:3986;top:9130;width:41;height:2" coordorigin="3986,9130" coordsize="41,0" path="m3986,9130l4027,9130e" filled="f" stroked="t" strokeweight="2.2pt" strokecolor="#000000">
              <v:path arrowok="t"/>
            </v:shape>
          </v:group>
          <w10:wrap type="none"/>
        </w:pict>
      </w:r>
      <w:r>
        <w:rPr/>
        <w:pict>
          <v:group style="position:absolute;margin-left:234.419998pt;margin-top:456.51001pt;width:2.04pt;height:.1pt;mso-position-horizontal-relative:page;mso-position-vertical-relative:page;z-index:-15293" coordorigin="4688,9130" coordsize="41,2">
            <v:shape style="position:absolute;left:4688;top:9130;width:41;height:2" coordorigin="4688,9130" coordsize="41,0" path="m4688,9130l4729,9130e" filled="f" stroked="t" strokeweight="2.2pt" strokecolor="#000000">
              <v:path arrowok="t"/>
            </v:shape>
          </v:group>
          <w10:wrap type="none"/>
        </w:pict>
      </w:r>
      <w:r>
        <w:rPr/>
        <w:pict>
          <v:group style="position:absolute;margin-left:78.300003pt;margin-top:493.440002pt;width:2.04pt;height:.1pt;mso-position-horizontal-relative:page;mso-position-vertical-relative:page;z-index:-15292" coordorigin="1566,9869" coordsize="41,2">
            <v:shape style="position:absolute;left:1566;top:9869;width:41;height:2" coordorigin="1566,9869" coordsize="41,0" path="m1566,9869l1607,9869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127.32pt;margin-top:493.440002pt;width:2.04pt;height:.1pt;mso-position-horizontal-relative:page;mso-position-vertical-relative:page;z-index:-15291" coordorigin="2546,9869" coordsize="41,2">
            <v:shape style="position:absolute;left:2546;top:9869;width:41;height:2" coordorigin="2546,9869" coordsize="41,0" path="m2546,9869l2587,9869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173.220001pt;margin-top:493.440002pt;width:2.04pt;height:.1pt;mso-position-horizontal-relative:page;mso-position-vertical-relative:page;z-index:-15290" coordorigin="3464,9869" coordsize="41,2">
            <v:shape style="position:absolute;left:3464;top:9869;width:41;height:2" coordorigin="3464,9869" coordsize="41,0" path="m3464,9869l3505,9869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199.320007pt;margin-top:493.440002pt;width:2.04pt;height:.1pt;mso-position-horizontal-relative:page;mso-position-vertical-relative:page;z-index:-15289" coordorigin="3986,9869" coordsize="41,2">
            <v:shape style="position:absolute;left:3986;top:9869;width:41;height:2" coordorigin="3986,9869" coordsize="41,0" path="m3986,9869l4027,9869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234.419998pt;margin-top:493.440002pt;width:2.04pt;height:.1pt;mso-position-horizontal-relative:page;mso-position-vertical-relative:page;z-index:-15288" coordorigin="4688,9869" coordsize="41,2">
            <v:shape style="position:absolute;left:4688;top:9869;width:41;height:2" coordorigin="4688,9869" coordsize="41,0" path="m4688,9869l4729,9869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304.559998pt;margin-top:493.440002pt;width:2.04pt;height:.1pt;mso-position-horizontal-relative:page;mso-position-vertical-relative:page;z-index:-15287" coordorigin="6091,9869" coordsize="41,2">
            <v:shape style="position:absolute;left:6091;top:9869;width:41;height:2" coordorigin="6091,9869" coordsize="41,0" path="m6091,9869l6132,9869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531.780029pt;margin-top:493.440002pt;width:2.039970pt;height:.1pt;mso-position-horizontal-relative:page;mso-position-vertical-relative:page;z-index:-15286" coordorigin="10636,9869" coordsize="41,2">
            <v:shape style="position:absolute;left:10636;top:9869;width:41;height:2" coordorigin="10636,9869" coordsize="41,0" path="m10636,9869l10676,9869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78.300003pt;margin-top:516.690002pt;width:2.04pt;height:.1pt;mso-position-horizontal-relative:page;mso-position-vertical-relative:page;z-index:-15285" coordorigin="1566,10334" coordsize="41,2">
            <v:shape style="position:absolute;left:1566;top:10334;width:41;height:2" coordorigin="1566,10334" coordsize="41,0" path="m1566,10334l1607,10334e" filled="f" stroked="t" strokeweight="2.2pt" strokecolor="#000000">
              <v:path arrowok="t"/>
            </v:shape>
          </v:group>
          <w10:wrap type="none"/>
        </w:pict>
      </w:r>
      <w:r>
        <w:rPr/>
        <w:pict>
          <v:group style="position:absolute;margin-left:127.32pt;margin-top:516.690002pt;width:2.04pt;height:.1pt;mso-position-horizontal-relative:page;mso-position-vertical-relative:page;z-index:-15284" coordorigin="2546,10334" coordsize="41,2">
            <v:shape style="position:absolute;left:2546;top:10334;width:41;height:2" coordorigin="2546,10334" coordsize="41,0" path="m2546,10334l2587,10334e" filled="f" stroked="t" strokeweight="2.2pt" strokecolor="#000000">
              <v:path arrowok="t"/>
            </v:shape>
          </v:group>
          <w10:wrap type="none"/>
        </w:pict>
      </w:r>
      <w:r>
        <w:rPr/>
        <w:pict>
          <v:group style="position:absolute;margin-left:173.220001pt;margin-top:516.690002pt;width:2.04pt;height:.1pt;mso-position-horizontal-relative:page;mso-position-vertical-relative:page;z-index:-15283" coordorigin="3464,10334" coordsize="41,2">
            <v:shape style="position:absolute;left:3464;top:10334;width:41;height:2" coordorigin="3464,10334" coordsize="41,0" path="m3464,10334l3505,10334e" filled="f" stroked="t" strokeweight="2.2pt" strokecolor="#000000">
              <v:path arrowok="t"/>
            </v:shape>
          </v:group>
          <w10:wrap type="none"/>
        </w:pict>
      </w:r>
      <w:r>
        <w:rPr/>
        <w:pict>
          <v:group style="position:absolute;margin-left:199.320007pt;margin-top:516.690002pt;width:2.04pt;height:.1pt;mso-position-horizontal-relative:page;mso-position-vertical-relative:page;z-index:-15282" coordorigin="3986,10334" coordsize="41,2">
            <v:shape style="position:absolute;left:3986;top:10334;width:41;height:2" coordorigin="3986,10334" coordsize="41,0" path="m3986,10334l4027,10334e" filled="f" stroked="t" strokeweight="2.2pt" strokecolor="#000000">
              <v:path arrowok="t"/>
            </v:shape>
          </v:group>
          <w10:wrap type="none"/>
        </w:pict>
      </w:r>
      <w:r>
        <w:rPr/>
        <w:pict>
          <v:group style="position:absolute;margin-left:78.300003pt;margin-top:553.619995pt;width:2.04pt;height:.1pt;mso-position-horizontal-relative:page;mso-position-vertical-relative:page;z-index:-15281" coordorigin="1566,11072" coordsize="41,2">
            <v:shape style="position:absolute;left:1566;top:11072;width:41;height:2" coordorigin="1566,11072" coordsize="41,0" path="m1566,11072l1607,11072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127.32pt;margin-top:553.619995pt;width:2.04pt;height:.1pt;mso-position-horizontal-relative:page;mso-position-vertical-relative:page;z-index:-15280" coordorigin="2546,11072" coordsize="41,2">
            <v:shape style="position:absolute;left:2546;top:11072;width:41;height:2" coordorigin="2546,11072" coordsize="41,0" path="m2546,11072l2587,11072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173.220001pt;margin-top:553.619995pt;width:2.04pt;height:.1pt;mso-position-horizontal-relative:page;mso-position-vertical-relative:page;z-index:-15279" coordorigin="3464,11072" coordsize="41,2">
            <v:shape style="position:absolute;left:3464;top:11072;width:41;height:2" coordorigin="3464,11072" coordsize="41,0" path="m3464,11072l3505,11072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199.320007pt;margin-top:553.619995pt;width:2.04pt;height:.1pt;mso-position-horizontal-relative:page;mso-position-vertical-relative:page;z-index:-15278" coordorigin="3986,11072" coordsize="41,2">
            <v:shape style="position:absolute;left:3986;top:11072;width:41;height:2" coordorigin="3986,11072" coordsize="41,0" path="m3986,11072l4027,11072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234.419998pt;margin-top:553.619995pt;width:2.04pt;height:.1pt;mso-position-horizontal-relative:page;mso-position-vertical-relative:page;z-index:-15277" coordorigin="4688,11072" coordsize="41,2">
            <v:shape style="position:absolute;left:4688;top:11072;width:41;height:2" coordorigin="4688,11072" coordsize="41,0" path="m4688,11072l4729,11072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78.300003pt;margin-top:604.200012pt;width:2.04pt;height:.1pt;mso-position-horizontal-relative:page;mso-position-vertical-relative:page;z-index:-15276" coordorigin="1566,12084" coordsize="41,2">
            <v:shape style="position:absolute;left:1566;top:12084;width:41;height:2" coordorigin="1566,12084" coordsize="41,0" path="m1566,12084l1607,12084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127.32pt;margin-top:604.200012pt;width:2.04pt;height:.1pt;mso-position-horizontal-relative:page;mso-position-vertical-relative:page;z-index:-15275" coordorigin="2546,12084" coordsize="41,2">
            <v:shape style="position:absolute;left:2546;top:12084;width:41;height:2" coordorigin="2546,12084" coordsize="41,0" path="m2546,12084l2587,12084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173.220001pt;margin-top:604.200012pt;width:2.04pt;height:.1pt;mso-position-horizontal-relative:page;mso-position-vertical-relative:page;z-index:-15274" coordorigin="3464,12084" coordsize="41,2">
            <v:shape style="position:absolute;left:3464;top:12084;width:41;height:2" coordorigin="3464,12084" coordsize="41,0" path="m3464,12084l3505,12084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199.320007pt;margin-top:604.200012pt;width:2.04pt;height:.1pt;mso-position-horizontal-relative:page;mso-position-vertical-relative:page;z-index:-15273" coordorigin="3986,12084" coordsize="41,2">
            <v:shape style="position:absolute;left:3986;top:12084;width:41;height:2" coordorigin="3986,12084" coordsize="41,0" path="m3986,12084l4027,12084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234.419998pt;margin-top:604.200012pt;width:2.04pt;height:.1pt;mso-position-horizontal-relative:page;mso-position-vertical-relative:page;z-index:-15272" coordorigin="4688,12084" coordsize="41,2">
            <v:shape style="position:absolute;left:4688;top:12084;width:41;height:2" coordorigin="4688,12084" coordsize="41,0" path="m4688,12084l4729,12084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78.300003pt;margin-top:641.039978pt;width:2.04pt;height:.1pt;mso-position-horizontal-relative:page;mso-position-vertical-relative:page;z-index:-15271" coordorigin="1566,12821" coordsize="41,2">
            <v:shape style="position:absolute;left:1566;top:12821;width:41;height:2" coordorigin="1566,12821" coordsize="41,0" path="m1566,12821l1607,12821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127.32pt;margin-top:641.039978pt;width:2.04pt;height:.1pt;mso-position-horizontal-relative:page;mso-position-vertical-relative:page;z-index:-15270" coordorigin="2546,12821" coordsize="41,2">
            <v:shape style="position:absolute;left:2546;top:12821;width:41;height:2" coordorigin="2546,12821" coordsize="41,0" path="m2546,12821l2587,12821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173.220001pt;margin-top:641.039978pt;width:2.04pt;height:.1pt;mso-position-horizontal-relative:page;mso-position-vertical-relative:page;z-index:-15269" coordorigin="3464,12821" coordsize="41,2">
            <v:shape style="position:absolute;left:3464;top:12821;width:41;height:2" coordorigin="3464,12821" coordsize="41,0" path="m3464,12821l3505,12821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199.320007pt;margin-top:641.039978pt;width:2.04pt;height:.1pt;mso-position-horizontal-relative:page;mso-position-vertical-relative:page;z-index:-15268" coordorigin="3986,12821" coordsize="41,2">
            <v:shape style="position:absolute;left:3986;top:12821;width:41;height:2" coordorigin="3986,12821" coordsize="41,0" path="m3986,12821l4027,12821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234.419998pt;margin-top:641.039978pt;width:2.04pt;height:.1pt;mso-position-horizontal-relative:page;mso-position-vertical-relative:page;z-index:-15267" coordorigin="4688,12821" coordsize="41,2">
            <v:shape style="position:absolute;left:4688;top:12821;width:41;height:2" coordorigin="4688,12821" coordsize="41,0" path="m4688,12821l4729,12821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78.300003pt;margin-top:677.969971pt;width:2.04pt;height:.1pt;mso-position-horizontal-relative:page;mso-position-vertical-relative:page;z-index:-15266" coordorigin="1566,13559" coordsize="41,2">
            <v:shape style="position:absolute;left:1566;top:13559;width:41;height:2" coordorigin="1566,13559" coordsize="41,0" path="m1566,13559l1607,13559e" filled="f" stroked="t" strokeweight="2.2pt" strokecolor="#000000">
              <v:path arrowok="t"/>
            </v:shape>
          </v:group>
          <w10:wrap type="none"/>
        </w:pict>
      </w:r>
      <w:r>
        <w:rPr/>
        <w:pict>
          <v:group style="position:absolute;margin-left:127.32pt;margin-top:677.969971pt;width:2.04pt;height:.1pt;mso-position-horizontal-relative:page;mso-position-vertical-relative:page;z-index:-15265" coordorigin="2546,13559" coordsize="41,2">
            <v:shape style="position:absolute;left:2546;top:13559;width:41;height:2" coordorigin="2546,13559" coordsize="41,0" path="m2546,13559l2587,13559e" filled="f" stroked="t" strokeweight="2.2pt" strokecolor="#000000">
              <v:path arrowok="t"/>
            </v:shape>
          </v:group>
          <w10:wrap type="none"/>
        </w:pict>
      </w:r>
      <w:r>
        <w:rPr/>
        <w:pict>
          <v:group style="position:absolute;margin-left:173.220001pt;margin-top:677.969971pt;width:2.04pt;height:.1pt;mso-position-horizontal-relative:page;mso-position-vertical-relative:page;z-index:-15264" coordorigin="3464,13559" coordsize="41,2">
            <v:shape style="position:absolute;left:3464;top:13559;width:41;height:2" coordorigin="3464,13559" coordsize="41,0" path="m3464,13559l3505,13559e" filled="f" stroked="t" strokeweight="2.2pt" strokecolor="#000000">
              <v:path arrowok="t"/>
            </v:shape>
          </v:group>
          <w10:wrap type="none"/>
        </w:pict>
      </w:r>
      <w:r>
        <w:rPr/>
        <w:pict>
          <v:group style="position:absolute;margin-left:199.320007pt;margin-top:677.969971pt;width:2.04pt;height:.1pt;mso-position-horizontal-relative:page;mso-position-vertical-relative:page;z-index:-15263" coordorigin="3986,13559" coordsize="41,2">
            <v:shape style="position:absolute;left:3986;top:13559;width:41;height:2" coordorigin="3986,13559" coordsize="41,0" path="m3986,13559l4027,13559e" filled="f" stroked="t" strokeweight="2.2pt" strokecolor="#000000">
              <v:path arrowok="t"/>
            </v:shape>
          </v:group>
          <w10:wrap type="none"/>
        </w:pict>
      </w:r>
      <w:r>
        <w:rPr/>
        <w:pict>
          <v:group style="position:absolute;margin-left:234.419998pt;margin-top:677.969971pt;width:2.04pt;height:.1pt;mso-position-horizontal-relative:page;mso-position-vertical-relative:page;z-index:-15262" coordorigin="4688,13559" coordsize="41,2">
            <v:shape style="position:absolute;left:4688;top:13559;width:41;height:2" coordorigin="4688,13559" coordsize="41,0" path="m4688,13559l4729,13559e" filled="f" stroked="t" strokeweight="2.2pt" strokecolor="#000000">
              <v:path arrowok="t"/>
            </v:shape>
          </v:group>
          <w10:wrap type="none"/>
        </w:pict>
      </w:r>
      <w:r>
        <w:rPr/>
        <w:pict>
          <v:group style="position:absolute;margin-left:78.300003pt;margin-top:701.280029pt;width:2.04pt;height:.1pt;mso-position-horizontal-relative:page;mso-position-vertical-relative:page;z-index:-15261" coordorigin="1566,14026" coordsize="41,2">
            <v:shape style="position:absolute;left:1566;top:14026;width:41;height:2" coordorigin="1566,14026" coordsize="41,0" path="m1566,14026l1607,14026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127.32pt;margin-top:701.280029pt;width:2.04pt;height:.1pt;mso-position-horizontal-relative:page;mso-position-vertical-relative:page;z-index:-15260" coordorigin="2546,14026" coordsize="41,2">
            <v:shape style="position:absolute;left:2546;top:14026;width:41;height:2" coordorigin="2546,14026" coordsize="41,0" path="m2546,14026l2587,14026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173.220001pt;margin-top:701.280029pt;width:2.04pt;height:.1pt;mso-position-horizontal-relative:page;mso-position-vertical-relative:page;z-index:-15259" coordorigin="3464,14026" coordsize="41,2">
            <v:shape style="position:absolute;left:3464;top:14026;width:41;height:2" coordorigin="3464,14026" coordsize="41,0" path="m3464,14026l3505,14026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199.320007pt;margin-top:701.280029pt;width:2.04pt;height:.1pt;mso-position-horizontal-relative:page;mso-position-vertical-relative:page;z-index:-15258" coordorigin="3986,14026" coordsize="41,2">
            <v:shape style="position:absolute;left:3986;top:14026;width:41;height:2" coordorigin="3986,14026" coordsize="41,0" path="m3986,14026l4027,14026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234.419998pt;margin-top:701.280029pt;width:2.04pt;height:.1pt;mso-position-horizontal-relative:page;mso-position-vertical-relative:page;z-index:-15257" coordorigin="4688,14026" coordsize="41,2">
            <v:shape style="position:absolute;left:4688;top:14026;width:41;height:2" coordorigin="4688,14026" coordsize="41,0" path="m4688,14026l4729,14026e" filled="f" stroked="t" strokeweight="2.260pt" strokecolor="#000000">
              <v:path arrowok="t"/>
            </v:shape>
          </v:group>
          <w10:wrap type="none"/>
        </w:pict>
      </w:r>
      <w:r>
        <w:rPr>
          <w:sz w:val="9"/>
          <w:szCs w:val="9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98.400002" w:type="dxa"/>
      </w:tblPr>
      <w:tblGrid/>
      <w:tr>
        <w:trPr>
          <w:trHeight w:val="973" w:hRule="exact"/>
        </w:trPr>
        <w:tc>
          <w:tcPr>
            <w:tcW w:w="980" w:type="dxa"/>
            <w:vMerge w:val="restart"/>
            <w:tcBorders>
              <w:top w:val="nil" w:sz="6" w:space="0" w:color="auto"/>
              <w:left w:val="single" w:sz="6.08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918" w:type="dxa"/>
            <w:vMerge w:val="restart"/>
            <w:tcBorders>
              <w:top w:val="nil" w:sz="6" w:space="0" w:color="auto"/>
              <w:left w:val="single" w:sz="6.08" w:space="0" w:color="000000"/>
              <w:right w:val="single" w:sz="6.07992" w:space="0" w:color="000000"/>
            </w:tcBorders>
          </w:tcPr>
          <w:p>
            <w:pPr/>
            <w:rPr/>
          </w:p>
        </w:tc>
        <w:tc>
          <w:tcPr>
            <w:tcW w:w="522" w:type="dxa"/>
            <w:vMerge w:val="restart"/>
            <w:tcBorders>
              <w:top w:val="nil" w:sz="6" w:space="0" w:color="auto"/>
              <w:left w:val="single" w:sz="6.07992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2" w:type="dxa"/>
            <w:vMerge w:val="restart"/>
            <w:tcBorders>
              <w:top w:val="nil" w:sz="6" w:space="0" w:color="auto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403" w:type="dxa"/>
            <w:vMerge w:val="restart"/>
            <w:tcBorders>
              <w:top w:val="nil" w:sz="6" w:space="0" w:color="auto"/>
              <w:left w:val="single" w:sz="6.56" w:space="0" w:color="000000"/>
              <w:right w:val="single" w:sz="6.08" w:space="0" w:color="000000"/>
            </w:tcBorders>
          </w:tcPr>
          <w:p>
            <w:pPr>
              <w:spacing w:before="9" w:after="0" w:line="190" w:lineRule="exact"/>
              <w:jc w:val="left"/>
              <w:rPr>
                <w:sz w:val="19"/>
                <w:szCs w:val="19"/>
              </w:rPr>
            </w:pPr>
            <w:rPr/>
            <w:r>
              <w:rPr>
                <w:sz w:val="19"/>
                <w:szCs w:val="19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4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N/K</w:t>
            </w:r>
            <w:r>
              <w:rPr>
                <w:rFonts w:ascii="Calibri" w:hAnsi="Calibri" w:cs="Calibri" w:eastAsia="Calibri"/>
                <w:sz w:val="20"/>
                <w:szCs w:val="20"/>
                <w:spacing w:val="3"/>
                <w:w w:val="100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onel</w:t>
            </w:r>
            <w:r>
              <w:rPr>
                <w:rFonts w:ascii="Calibri" w:hAnsi="Calibri" w:cs="Calibri" w:eastAsia="Calibri"/>
                <w:sz w:val="20"/>
                <w:szCs w:val="20"/>
                <w:spacing w:val="2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‐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7" w:after="0" w:line="240" w:lineRule="auto"/>
              <w:ind w:left="94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Ko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544" w:type="dxa"/>
            <w:tcBorders>
              <w:top w:val="nil" w:sz="6" w:space="0" w:color="auto"/>
              <w:bottom w:val="single" w:sz="4.639840" w:space="0" w:color="000000"/>
              <w:left w:val="single" w:sz="6.08" w:space="0" w:color="000000"/>
              <w:right w:val="single" w:sz="6.07976" w:space="0" w:color="000000"/>
            </w:tcBorders>
          </w:tcPr>
          <w:p>
            <w:pPr>
              <w:spacing w:before="6" w:after="0" w:line="267" w:lineRule="auto"/>
              <w:ind w:left="93" w:right="18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j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ësi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së</w:t>
            </w:r>
            <w:r>
              <w:rPr>
                <w:rFonts w:ascii="Calibri" w:hAnsi="Calibri" w:cs="Calibri" w:eastAsia="Calibri"/>
                <w:sz w:val="20"/>
                <w:szCs w:val="20"/>
                <w:spacing w:val="19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së</w:t>
            </w:r>
            <w:r>
              <w:rPr>
                <w:rFonts w:ascii="Calibri" w:hAnsi="Calibri" w:cs="Calibri" w:eastAsia="Calibri"/>
                <w:sz w:val="20"/>
                <w:szCs w:val="20"/>
                <w:spacing w:val="7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rë</w:t>
            </w:r>
            <w:r>
              <w:rPr>
                <w:rFonts w:ascii="Calibri" w:hAnsi="Calibri" w:cs="Calibri" w:eastAsia="Calibri"/>
                <w:sz w:val="20"/>
                <w:szCs w:val="20"/>
                <w:spacing w:val="1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(Për</w:t>
            </w:r>
            <w:r>
              <w:rPr>
                <w:rFonts w:ascii="Calibri" w:hAnsi="Calibri" w:cs="Calibri" w:eastAsia="Calibri"/>
                <w:sz w:val="20"/>
                <w:szCs w:val="20"/>
                <w:spacing w:val="1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sigu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në</w:t>
            </w:r>
            <w:r>
              <w:rPr>
                <w:rFonts w:ascii="Calibri" w:hAnsi="Calibri" w:cs="Calibri" w:eastAsia="Calibri"/>
                <w:sz w:val="20"/>
                <w:szCs w:val="20"/>
                <w:spacing w:val="2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4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b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jekteve</w:t>
            </w:r>
            <w:r>
              <w:rPr>
                <w:rFonts w:ascii="Calibri" w:hAnsi="Calibri" w:cs="Calibri" w:eastAsia="Calibri"/>
                <w:sz w:val="20"/>
                <w:szCs w:val="20"/>
                <w:spacing w:val="2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ku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kryen</w:t>
            </w:r>
            <w:r>
              <w:rPr>
                <w:rFonts w:ascii="Calibri" w:hAnsi="Calibri" w:cs="Calibri" w:eastAsia="Calibri"/>
                <w:sz w:val="20"/>
                <w:szCs w:val="20"/>
                <w:spacing w:val="1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vepr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tari</w:t>
            </w:r>
            <w:r>
              <w:rPr>
                <w:rFonts w:ascii="Calibri" w:hAnsi="Calibri" w:cs="Calibri" w:eastAsia="Calibri"/>
                <w:sz w:val="20"/>
                <w:szCs w:val="20"/>
                <w:spacing w:val="2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d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h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d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et</w:t>
            </w:r>
            <w:r>
              <w:rPr>
                <w:rFonts w:ascii="Calibri" w:hAnsi="Calibri" w:cs="Calibri" w:eastAsia="Calibri"/>
                <w:sz w:val="20"/>
                <w:szCs w:val="20"/>
                <w:spacing w:val="3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Pr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identi</w:t>
            </w:r>
            <w:r>
              <w:rPr>
                <w:rFonts w:ascii="Calibri" w:hAnsi="Calibri" w:cs="Calibri" w:eastAsia="Calibri"/>
                <w:sz w:val="20"/>
                <w:szCs w:val="20"/>
                <w:spacing w:val="27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publ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k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ës)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738" w:hRule="exact"/>
        </w:trPr>
        <w:tc>
          <w:tcPr>
            <w:tcW w:w="980" w:type="dxa"/>
            <w:vMerge/>
            <w:tcBorders>
              <w:left w:val="single" w:sz="6.08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918" w:type="dxa"/>
            <w:vMerge/>
            <w:tcBorders>
              <w:left w:val="single" w:sz="6.08" w:space="0" w:color="000000"/>
              <w:right w:val="single" w:sz="6.07992" w:space="0" w:color="000000"/>
            </w:tcBorders>
          </w:tcPr>
          <w:p>
            <w:pPr/>
            <w:rPr/>
          </w:p>
        </w:tc>
        <w:tc>
          <w:tcPr>
            <w:tcW w:w="522" w:type="dxa"/>
            <w:vMerge/>
            <w:tcBorders>
              <w:left w:val="single" w:sz="6.07992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2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403" w:type="dxa"/>
            <w:vMerge/>
            <w:tcBorders>
              <w:left w:val="single" w:sz="6.56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4544" w:type="dxa"/>
            <w:tcBorders>
              <w:top w:val="single" w:sz="4.639840" w:space="0" w:color="000000"/>
              <w:bottom w:val="single" w:sz="4.639840" w:space="0" w:color="000000"/>
              <w:left w:val="single" w:sz="6.08" w:space="0" w:color="000000"/>
              <w:right w:val="single" w:sz="6.07976" w:space="0" w:color="000000"/>
            </w:tcBorders>
          </w:tcPr>
          <w:p>
            <w:pPr>
              <w:spacing w:before="37" w:after="0" w:line="267" w:lineRule="auto"/>
              <w:ind w:left="93" w:right="188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j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ësi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së</w:t>
            </w:r>
            <w:r>
              <w:rPr>
                <w:rFonts w:ascii="Calibri" w:hAnsi="Calibri" w:cs="Calibri" w:eastAsia="Calibri"/>
                <w:sz w:val="20"/>
                <w:szCs w:val="20"/>
                <w:spacing w:val="19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së</w:t>
            </w:r>
            <w:r>
              <w:rPr>
                <w:rFonts w:ascii="Calibri" w:hAnsi="Calibri" w:cs="Calibri" w:eastAsia="Calibri"/>
                <w:sz w:val="20"/>
                <w:szCs w:val="20"/>
                <w:spacing w:val="7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dytë</w:t>
            </w:r>
            <w:r>
              <w:rPr>
                <w:rFonts w:ascii="Calibri" w:hAnsi="Calibri" w:cs="Calibri" w:eastAsia="Calibri"/>
                <w:sz w:val="20"/>
                <w:szCs w:val="20"/>
                <w:spacing w:val="1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(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1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g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u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2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4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obj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ve</w:t>
            </w:r>
            <w:r>
              <w:rPr>
                <w:rFonts w:ascii="Calibri" w:hAnsi="Calibri" w:cs="Calibri" w:eastAsia="Calibri"/>
                <w:sz w:val="20"/>
                <w:szCs w:val="20"/>
                <w:spacing w:val="2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ku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kryen</w:t>
            </w:r>
            <w:r>
              <w:rPr>
                <w:rFonts w:ascii="Calibri" w:hAnsi="Calibri" w:cs="Calibri" w:eastAsia="Calibri"/>
                <w:sz w:val="20"/>
                <w:szCs w:val="20"/>
                <w:spacing w:val="1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vepr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tari</w:t>
            </w:r>
            <w:r>
              <w:rPr>
                <w:rFonts w:ascii="Calibri" w:hAnsi="Calibri" w:cs="Calibri" w:eastAsia="Calibri"/>
                <w:sz w:val="20"/>
                <w:szCs w:val="20"/>
                <w:spacing w:val="2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d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h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d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et</w:t>
            </w:r>
            <w:r>
              <w:rPr>
                <w:rFonts w:ascii="Calibri" w:hAnsi="Calibri" w:cs="Calibri" w:eastAsia="Calibri"/>
                <w:sz w:val="20"/>
                <w:szCs w:val="20"/>
                <w:spacing w:val="3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K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y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istr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)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1284" w:hRule="exact"/>
        </w:trPr>
        <w:tc>
          <w:tcPr>
            <w:tcW w:w="980" w:type="dxa"/>
            <w:vMerge/>
            <w:tcBorders>
              <w:left w:val="single" w:sz="6.08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918" w:type="dxa"/>
            <w:vMerge/>
            <w:tcBorders>
              <w:left w:val="single" w:sz="6.08" w:space="0" w:color="000000"/>
              <w:right w:val="single" w:sz="6.07992" w:space="0" w:color="000000"/>
            </w:tcBorders>
          </w:tcPr>
          <w:p>
            <w:pPr/>
            <w:rPr/>
          </w:p>
        </w:tc>
        <w:tc>
          <w:tcPr>
            <w:tcW w:w="522" w:type="dxa"/>
            <w:vMerge/>
            <w:tcBorders>
              <w:left w:val="single" w:sz="6.07992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2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403" w:type="dxa"/>
            <w:vMerge/>
            <w:tcBorders>
              <w:left w:val="single" w:sz="6.56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4544" w:type="dxa"/>
            <w:tcBorders>
              <w:top w:val="single" w:sz="4.639840" w:space="0" w:color="000000"/>
              <w:bottom w:val="single" w:sz="4.639840" w:space="0" w:color="000000"/>
              <w:left w:val="single" w:sz="6.08" w:space="0" w:color="000000"/>
              <w:right w:val="single" w:sz="6.07976" w:space="0" w:color="000000"/>
            </w:tcBorders>
          </w:tcPr>
          <w:p>
            <w:pPr>
              <w:spacing w:before="37" w:after="0" w:line="268" w:lineRule="auto"/>
              <w:ind w:left="93" w:right="144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j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ësi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së</w:t>
            </w:r>
            <w:r>
              <w:rPr>
                <w:rFonts w:ascii="Calibri" w:hAnsi="Calibri" w:cs="Calibri" w:eastAsia="Calibri"/>
                <w:sz w:val="20"/>
                <w:szCs w:val="20"/>
                <w:spacing w:val="19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së</w:t>
            </w:r>
            <w:r>
              <w:rPr>
                <w:rFonts w:ascii="Calibri" w:hAnsi="Calibri" w:cs="Calibri" w:eastAsia="Calibri"/>
                <w:sz w:val="20"/>
                <w:szCs w:val="20"/>
                <w:spacing w:val="7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tretë</w:t>
            </w:r>
            <w:r>
              <w:rPr>
                <w:rFonts w:ascii="Calibri" w:hAnsi="Calibri" w:cs="Calibri" w:eastAsia="Calibri"/>
                <w:sz w:val="20"/>
                <w:szCs w:val="20"/>
                <w:spacing w:val="1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(P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si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g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u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2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j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ve</w:t>
            </w:r>
            <w:r>
              <w:rPr>
                <w:rFonts w:ascii="Calibri" w:hAnsi="Calibri" w:cs="Calibri" w:eastAsia="Calibri"/>
                <w:sz w:val="20"/>
                <w:szCs w:val="20"/>
                <w:spacing w:val="2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ku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kryen</w:t>
            </w:r>
            <w:r>
              <w:rPr>
                <w:rFonts w:ascii="Calibri" w:hAnsi="Calibri" w:cs="Calibri" w:eastAsia="Calibri"/>
                <w:sz w:val="20"/>
                <w:szCs w:val="20"/>
                <w:spacing w:val="1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vepr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tari</w:t>
            </w:r>
            <w:r>
              <w:rPr>
                <w:rFonts w:ascii="Calibri" w:hAnsi="Calibri" w:cs="Calibri" w:eastAsia="Calibri"/>
                <w:sz w:val="20"/>
                <w:szCs w:val="20"/>
                <w:spacing w:val="2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d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h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d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3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Kryetari</w:t>
            </w:r>
            <w:r>
              <w:rPr>
                <w:rFonts w:ascii="Calibri" w:hAnsi="Calibri" w:cs="Calibri" w:eastAsia="Calibri"/>
                <w:sz w:val="20"/>
                <w:szCs w:val="20"/>
                <w:spacing w:val="2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Ku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v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en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d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,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2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Pal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19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te</w:t>
            </w:r>
            <w:r>
              <w:rPr>
                <w:rFonts w:ascii="Calibri" w:hAnsi="Calibri" w:cs="Calibri" w:eastAsia="Calibri"/>
                <w:sz w:val="20"/>
                <w:szCs w:val="20"/>
                <w:spacing w:val="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B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g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ave,</w:t>
            </w:r>
            <w:r>
              <w:rPr>
                <w:rFonts w:ascii="Calibri" w:hAnsi="Calibri" w:cs="Calibri" w:eastAsia="Calibri"/>
                <w:sz w:val="20"/>
                <w:szCs w:val="20"/>
                <w:spacing w:val="2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1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Si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g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u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rim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Rrug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3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dh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1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Cer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mo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lin)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1010" w:hRule="exact"/>
        </w:trPr>
        <w:tc>
          <w:tcPr>
            <w:tcW w:w="980" w:type="dxa"/>
            <w:vMerge/>
            <w:tcBorders>
              <w:left w:val="single" w:sz="6.08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918" w:type="dxa"/>
            <w:vMerge/>
            <w:tcBorders>
              <w:left w:val="single" w:sz="6.08" w:space="0" w:color="000000"/>
              <w:right w:val="single" w:sz="6.07992" w:space="0" w:color="000000"/>
            </w:tcBorders>
          </w:tcPr>
          <w:p>
            <w:pPr/>
            <w:rPr/>
          </w:p>
        </w:tc>
        <w:tc>
          <w:tcPr>
            <w:tcW w:w="522" w:type="dxa"/>
            <w:vMerge/>
            <w:tcBorders>
              <w:left w:val="single" w:sz="6.07992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2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403" w:type="dxa"/>
            <w:vMerge/>
            <w:tcBorders>
              <w:left w:val="single" w:sz="6.56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4544" w:type="dxa"/>
            <w:tcBorders>
              <w:top w:val="single" w:sz="4.639840" w:space="0" w:color="000000"/>
              <w:bottom w:val="single" w:sz="4.639840" w:space="0" w:color="000000"/>
              <w:left w:val="single" w:sz="6.08" w:space="0" w:color="000000"/>
              <w:right w:val="single" w:sz="6.07976" w:space="0" w:color="000000"/>
            </w:tcBorders>
          </w:tcPr>
          <w:p>
            <w:pPr>
              <w:spacing w:before="37" w:after="0" w:line="267" w:lineRule="auto"/>
              <w:ind w:left="93" w:right="158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j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ësi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së</w:t>
            </w:r>
            <w:r>
              <w:rPr>
                <w:rFonts w:ascii="Calibri" w:hAnsi="Calibri" w:cs="Calibri" w:eastAsia="Calibri"/>
                <w:sz w:val="20"/>
                <w:szCs w:val="20"/>
                <w:spacing w:val="19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së</w:t>
            </w:r>
            <w:r>
              <w:rPr>
                <w:rFonts w:ascii="Calibri" w:hAnsi="Calibri" w:cs="Calibri" w:eastAsia="Calibri"/>
                <w:sz w:val="20"/>
                <w:szCs w:val="20"/>
                <w:spacing w:val="7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k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rt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(</w:t>
            </w:r>
            <w:r>
              <w:rPr>
                <w:rFonts w:ascii="Calibri" w:hAnsi="Calibri" w:cs="Calibri" w:eastAsia="Calibri"/>
                <w:sz w:val="20"/>
                <w:szCs w:val="20"/>
                <w:spacing w:val="17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9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ruajtjen</w:t>
            </w:r>
            <w:r>
              <w:rPr>
                <w:rFonts w:ascii="Calibri" w:hAnsi="Calibri" w:cs="Calibri" w:eastAsia="Calibri"/>
                <w:sz w:val="20"/>
                <w:szCs w:val="20"/>
                <w:spacing w:val="2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b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ro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j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tjen</w:t>
            </w:r>
            <w:r>
              <w:rPr>
                <w:rFonts w:ascii="Calibri" w:hAnsi="Calibri" w:cs="Calibri" w:eastAsia="Calibri"/>
                <w:sz w:val="20"/>
                <w:szCs w:val="20"/>
                <w:spacing w:val="2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G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iz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it,</w:t>
            </w:r>
            <w:r>
              <w:rPr>
                <w:rFonts w:ascii="Calibri" w:hAnsi="Calibri" w:cs="Calibri" w:eastAsia="Calibri"/>
                <w:sz w:val="20"/>
                <w:szCs w:val="20"/>
                <w:spacing w:val="29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z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d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ncave</w:t>
            </w:r>
            <w:r>
              <w:rPr>
                <w:rFonts w:ascii="Calibri" w:hAnsi="Calibri" w:cs="Calibri" w:eastAsia="Calibri"/>
                <w:sz w:val="20"/>
                <w:szCs w:val="20"/>
                <w:spacing w:val="3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7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Sektorët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2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u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24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OKV)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738" w:hRule="exact"/>
        </w:trPr>
        <w:tc>
          <w:tcPr>
            <w:tcW w:w="980" w:type="dxa"/>
            <w:vMerge/>
            <w:tcBorders>
              <w:left w:val="single" w:sz="6.08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918" w:type="dxa"/>
            <w:vMerge/>
            <w:tcBorders>
              <w:left w:val="single" w:sz="6.08" w:space="0" w:color="000000"/>
              <w:right w:val="single" w:sz="6.07992" w:space="0" w:color="000000"/>
            </w:tcBorders>
          </w:tcPr>
          <w:p>
            <w:pPr/>
            <w:rPr/>
          </w:p>
        </w:tc>
        <w:tc>
          <w:tcPr>
            <w:tcW w:w="522" w:type="dxa"/>
            <w:vMerge/>
            <w:tcBorders>
              <w:left w:val="single" w:sz="6.07992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2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403" w:type="dxa"/>
            <w:vMerge/>
            <w:tcBorders>
              <w:left w:val="single" w:sz="6.56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4544" w:type="dxa"/>
            <w:tcBorders>
              <w:top w:val="single" w:sz="4.639840" w:space="0" w:color="000000"/>
              <w:bottom w:val="single" w:sz="4.64008" w:space="0" w:color="000000"/>
              <w:left w:val="single" w:sz="6.08" w:space="0" w:color="000000"/>
              <w:right w:val="single" w:sz="6.07976" w:space="0" w:color="000000"/>
            </w:tcBorders>
          </w:tcPr>
          <w:p>
            <w:pPr>
              <w:spacing w:before="37" w:after="0" w:line="267" w:lineRule="auto"/>
              <w:ind w:left="93" w:right="75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7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Se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kt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2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g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u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2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fizike</w:t>
            </w:r>
            <w:r>
              <w:rPr>
                <w:rFonts w:ascii="Calibri" w:hAnsi="Calibri" w:cs="Calibri" w:eastAsia="Calibri"/>
                <w:sz w:val="20"/>
                <w:szCs w:val="20"/>
                <w:spacing w:val="14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7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Pres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d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en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29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të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v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nd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1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1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fam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j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2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së</w:t>
            </w:r>
            <w:r>
              <w:rPr>
                <w:rFonts w:ascii="Calibri" w:hAnsi="Calibri" w:cs="Calibri" w:eastAsia="Calibri"/>
                <w:sz w:val="20"/>
                <w:szCs w:val="20"/>
                <w:spacing w:val="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3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j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739" w:hRule="exact"/>
        </w:trPr>
        <w:tc>
          <w:tcPr>
            <w:tcW w:w="980" w:type="dxa"/>
            <w:vMerge/>
            <w:tcBorders>
              <w:left w:val="single" w:sz="6.08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918" w:type="dxa"/>
            <w:vMerge/>
            <w:tcBorders>
              <w:left w:val="single" w:sz="6.08" w:space="0" w:color="000000"/>
              <w:right w:val="single" w:sz="6.07992" w:space="0" w:color="000000"/>
            </w:tcBorders>
          </w:tcPr>
          <w:p>
            <w:pPr/>
            <w:rPr/>
          </w:p>
        </w:tc>
        <w:tc>
          <w:tcPr>
            <w:tcW w:w="522" w:type="dxa"/>
            <w:vMerge/>
            <w:tcBorders>
              <w:left w:val="single" w:sz="6.07992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2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403" w:type="dxa"/>
            <w:vMerge/>
            <w:tcBorders>
              <w:left w:val="single" w:sz="6.56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4544" w:type="dxa"/>
            <w:tcBorders>
              <w:top w:val="single" w:sz="4.64008" w:space="0" w:color="000000"/>
              <w:bottom w:val="single" w:sz="4.15984" w:space="0" w:color="000000"/>
              <w:left w:val="single" w:sz="6.08" w:space="0" w:color="000000"/>
              <w:right w:val="single" w:sz="6.07976" w:space="0" w:color="000000"/>
            </w:tcBorders>
          </w:tcPr>
          <w:p>
            <w:pPr>
              <w:spacing w:before="37" w:after="0" w:line="269" w:lineRule="auto"/>
              <w:ind w:left="93" w:right="129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7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Se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kt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2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g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u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2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fizike</w:t>
            </w:r>
            <w:r>
              <w:rPr>
                <w:rFonts w:ascii="Calibri" w:hAnsi="Calibri" w:cs="Calibri" w:eastAsia="Calibri"/>
                <w:sz w:val="20"/>
                <w:szCs w:val="20"/>
                <w:spacing w:val="14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7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K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ye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rit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Calibri" w:hAnsi="Calibri" w:cs="Calibri" w:eastAsia="Calibri"/>
                <w:sz w:val="20"/>
                <w:szCs w:val="20"/>
                <w:spacing w:val="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ven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d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1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d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he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ilj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2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së</w:t>
            </w:r>
            <w:r>
              <w:rPr>
                <w:rFonts w:ascii="Calibri" w:hAnsi="Calibri" w:cs="Calibri" w:eastAsia="Calibri"/>
                <w:sz w:val="20"/>
                <w:szCs w:val="20"/>
                <w:spacing w:val="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j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465" w:hRule="exact"/>
        </w:trPr>
        <w:tc>
          <w:tcPr>
            <w:tcW w:w="980" w:type="dxa"/>
            <w:vMerge/>
            <w:tcBorders>
              <w:left w:val="single" w:sz="6.08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918" w:type="dxa"/>
            <w:vMerge/>
            <w:tcBorders>
              <w:left w:val="single" w:sz="6.08" w:space="0" w:color="000000"/>
              <w:right w:val="single" w:sz="6.07992" w:space="0" w:color="000000"/>
            </w:tcBorders>
          </w:tcPr>
          <w:p>
            <w:pPr/>
            <w:rPr/>
          </w:p>
        </w:tc>
        <w:tc>
          <w:tcPr>
            <w:tcW w:w="522" w:type="dxa"/>
            <w:vMerge/>
            <w:tcBorders>
              <w:left w:val="single" w:sz="6.07992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2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403" w:type="dxa"/>
            <w:vMerge/>
            <w:tcBorders>
              <w:left w:val="single" w:sz="6.56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4544" w:type="dxa"/>
            <w:tcBorders>
              <w:top w:val="single" w:sz="4.15984" w:space="0" w:color="000000"/>
              <w:bottom w:val="single" w:sz="4.639840" w:space="0" w:color="000000"/>
              <w:left w:val="single" w:sz="6.08" w:space="0" w:color="000000"/>
              <w:right w:val="single" w:sz="6.07976" w:space="0" w:color="000000"/>
            </w:tcBorders>
          </w:tcPr>
          <w:p>
            <w:pPr>
              <w:spacing w:before="37" w:after="0" w:line="240" w:lineRule="auto"/>
              <w:ind w:left="93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j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esi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së</w:t>
            </w:r>
            <w:r>
              <w:rPr>
                <w:rFonts w:ascii="Calibri" w:hAnsi="Calibri" w:cs="Calibri" w:eastAsia="Calibri"/>
                <w:sz w:val="20"/>
                <w:szCs w:val="20"/>
                <w:spacing w:val="19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Spe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c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le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755" w:hRule="exact"/>
        </w:trPr>
        <w:tc>
          <w:tcPr>
            <w:tcW w:w="980" w:type="dxa"/>
            <w:vMerge/>
            <w:tcBorders>
              <w:left w:val="single" w:sz="6.08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918" w:type="dxa"/>
            <w:vMerge/>
            <w:tcBorders>
              <w:left w:val="single" w:sz="6.08" w:space="0" w:color="000000"/>
              <w:right w:val="single" w:sz="6.07992" w:space="0" w:color="000000"/>
            </w:tcBorders>
          </w:tcPr>
          <w:p>
            <w:pPr/>
            <w:rPr/>
          </w:p>
        </w:tc>
        <w:tc>
          <w:tcPr>
            <w:tcW w:w="522" w:type="dxa"/>
            <w:vMerge/>
            <w:tcBorders>
              <w:left w:val="single" w:sz="6.07992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2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403" w:type="dxa"/>
            <w:vMerge/>
            <w:tcBorders>
              <w:bottom w:val="single" w:sz="6.56" w:space="0" w:color="000000"/>
              <w:left w:val="single" w:sz="6.56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4544" w:type="dxa"/>
            <w:tcBorders>
              <w:top w:val="single" w:sz="4.639840" w:space="0" w:color="000000"/>
              <w:bottom w:val="single" w:sz="6.56" w:space="0" w:color="000000"/>
              <w:left w:val="single" w:sz="6.08" w:space="0" w:color="000000"/>
              <w:right w:val="single" w:sz="6.07976" w:space="0" w:color="000000"/>
            </w:tcBorders>
          </w:tcPr>
          <w:p>
            <w:pPr>
              <w:spacing w:before="39" w:after="0" w:line="267" w:lineRule="auto"/>
              <w:ind w:left="93" w:right="524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7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Se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kt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2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4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B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u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ri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v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2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Njer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z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2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Shefi</w:t>
            </w:r>
            <w:r>
              <w:rPr>
                <w:rFonts w:ascii="Calibri" w:hAnsi="Calibri" w:cs="Calibri" w:eastAsia="Calibri"/>
                <w:sz w:val="20"/>
                <w:szCs w:val="20"/>
                <w:spacing w:val="1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sek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orit</w:t>
            </w:r>
            <w:r>
              <w:rPr>
                <w:rFonts w:ascii="Calibri" w:hAnsi="Calibri" w:cs="Calibri" w:eastAsia="Calibri"/>
                <w:sz w:val="20"/>
                <w:szCs w:val="20"/>
                <w:spacing w:val="2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Calibri" w:hAnsi="Calibri" w:cs="Calibri" w:eastAsia="Calibri"/>
                <w:sz w:val="20"/>
                <w:szCs w:val="20"/>
                <w:spacing w:val="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anc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722" w:hRule="exact"/>
        </w:trPr>
        <w:tc>
          <w:tcPr>
            <w:tcW w:w="980" w:type="dxa"/>
            <w:vMerge/>
            <w:tcBorders>
              <w:left w:val="single" w:sz="6.08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918" w:type="dxa"/>
            <w:vMerge/>
            <w:tcBorders>
              <w:left w:val="single" w:sz="6.08" w:space="0" w:color="000000"/>
              <w:right w:val="single" w:sz="6.07992" w:space="0" w:color="000000"/>
            </w:tcBorders>
          </w:tcPr>
          <w:p>
            <w:pPr/>
            <w:rPr/>
          </w:p>
        </w:tc>
        <w:tc>
          <w:tcPr>
            <w:tcW w:w="522" w:type="dxa"/>
            <w:vMerge/>
            <w:tcBorders>
              <w:left w:val="single" w:sz="6.07992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2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403" w:type="dxa"/>
            <w:vMerge w:val="restart"/>
            <w:tcBorders>
              <w:top w:val="single" w:sz="6.56" w:space="0" w:color="000000"/>
              <w:left w:val="single" w:sz="6.56" w:space="0" w:color="000000"/>
              <w:right w:val="single" w:sz="6.08" w:space="0" w:color="000000"/>
            </w:tcBorders>
          </w:tcPr>
          <w:p>
            <w:pPr>
              <w:spacing w:before="9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4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N/K</w:t>
            </w:r>
            <w:r>
              <w:rPr>
                <w:rFonts w:ascii="Calibri" w:hAnsi="Calibri" w:cs="Calibri" w:eastAsia="Calibri"/>
                <w:sz w:val="20"/>
                <w:szCs w:val="20"/>
                <w:spacing w:val="3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onel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544" w:type="dxa"/>
            <w:tcBorders>
              <w:top w:val="single" w:sz="6.56" w:space="0" w:color="000000"/>
              <w:bottom w:val="single" w:sz="4.64008" w:space="0" w:color="000000"/>
              <w:left w:val="single" w:sz="6.08" w:space="0" w:color="000000"/>
              <w:right w:val="single" w:sz="6.07976" w:space="0" w:color="000000"/>
            </w:tcBorders>
          </w:tcPr>
          <w:p>
            <w:pPr>
              <w:spacing w:before="18" w:after="0" w:line="269" w:lineRule="auto"/>
              <w:ind w:left="93" w:right="329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Zv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/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D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rejto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2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Drejt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ri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2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së</w:t>
            </w:r>
            <w:r>
              <w:rPr>
                <w:rFonts w:ascii="Calibri" w:hAnsi="Calibri" w:cs="Calibri" w:eastAsia="Calibri"/>
                <w:sz w:val="20"/>
                <w:szCs w:val="20"/>
                <w:spacing w:val="7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3"/>
                <w:w w:val="100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ni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ik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29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,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K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d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dh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K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on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rollit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465" w:hRule="exact"/>
        </w:trPr>
        <w:tc>
          <w:tcPr>
            <w:tcW w:w="980" w:type="dxa"/>
            <w:vMerge/>
            <w:tcBorders>
              <w:left w:val="single" w:sz="6.08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918" w:type="dxa"/>
            <w:vMerge/>
            <w:tcBorders>
              <w:left w:val="single" w:sz="6.08" w:space="0" w:color="000000"/>
              <w:right w:val="single" w:sz="6.07992" w:space="0" w:color="000000"/>
            </w:tcBorders>
          </w:tcPr>
          <w:p>
            <w:pPr/>
            <w:rPr/>
          </w:p>
        </w:tc>
        <w:tc>
          <w:tcPr>
            <w:tcW w:w="522" w:type="dxa"/>
            <w:vMerge/>
            <w:tcBorders>
              <w:left w:val="single" w:sz="6.07992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2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403" w:type="dxa"/>
            <w:vMerge/>
            <w:tcBorders>
              <w:left w:val="single" w:sz="6.56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4544" w:type="dxa"/>
            <w:tcBorders>
              <w:top w:val="single" w:sz="4.64008" w:space="0" w:color="000000"/>
              <w:bottom w:val="single" w:sz="4.16008" w:space="0" w:color="000000"/>
              <w:left w:val="single" w:sz="6.08" w:space="0" w:color="000000"/>
              <w:right w:val="single" w:sz="6.07976" w:space="0" w:color="000000"/>
            </w:tcBorders>
          </w:tcPr>
          <w:p>
            <w:pPr>
              <w:spacing w:before="37" w:after="0" w:line="240" w:lineRule="auto"/>
              <w:ind w:left="93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Ko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ant</w:t>
            </w:r>
            <w:r>
              <w:rPr>
                <w:rFonts w:ascii="Calibri" w:hAnsi="Calibri" w:cs="Calibri" w:eastAsia="Calibri"/>
                <w:sz w:val="20"/>
                <w:szCs w:val="20"/>
                <w:spacing w:val="3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Helikopteri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1219" w:hRule="exact"/>
        </w:trPr>
        <w:tc>
          <w:tcPr>
            <w:tcW w:w="980" w:type="dxa"/>
            <w:vMerge/>
            <w:tcBorders>
              <w:left w:val="single" w:sz="6.08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918" w:type="dxa"/>
            <w:vMerge/>
            <w:tcBorders>
              <w:left w:val="single" w:sz="6.08" w:space="0" w:color="000000"/>
              <w:right w:val="single" w:sz="6.07992" w:space="0" w:color="000000"/>
            </w:tcBorders>
          </w:tcPr>
          <w:p>
            <w:pPr/>
            <w:rPr/>
          </w:p>
        </w:tc>
        <w:tc>
          <w:tcPr>
            <w:tcW w:w="522" w:type="dxa"/>
            <w:vMerge/>
            <w:tcBorders>
              <w:left w:val="single" w:sz="6.07992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2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403" w:type="dxa"/>
            <w:vMerge/>
            <w:tcBorders>
              <w:bottom w:val="single" w:sz="6.07976" w:space="0" w:color="000000"/>
              <w:left w:val="single" w:sz="6.56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4544" w:type="dxa"/>
            <w:tcBorders>
              <w:top w:val="single" w:sz="4.16008" w:space="0" w:color="000000"/>
              <w:bottom w:val="single" w:sz="6.07976" w:space="0" w:color="000000"/>
              <w:left w:val="single" w:sz="6.08" w:space="0" w:color="000000"/>
              <w:right w:val="single" w:sz="6.07976" w:space="0" w:color="000000"/>
            </w:tcBorders>
          </w:tcPr>
          <w:p>
            <w:pPr>
              <w:spacing w:before="39" w:after="0" w:line="240" w:lineRule="auto"/>
              <w:ind w:left="93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j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ësi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së</w:t>
            </w:r>
            <w:r>
              <w:rPr>
                <w:rFonts w:ascii="Calibri" w:hAnsi="Calibri" w:cs="Calibri" w:eastAsia="Calibri"/>
                <w:sz w:val="20"/>
                <w:szCs w:val="20"/>
                <w:spacing w:val="19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për</w:t>
            </w:r>
            <w:r>
              <w:rPr>
                <w:rFonts w:ascii="Calibri" w:hAnsi="Calibri" w:cs="Calibri" w:eastAsia="Calibri"/>
                <w:sz w:val="20"/>
                <w:szCs w:val="20"/>
                <w:spacing w:val="1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g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u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rin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2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4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Br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h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29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7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Sel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të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3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Shtetërore</w:t>
            </w:r>
            <w:r>
              <w:rPr>
                <w:rFonts w:ascii="Calibri" w:hAnsi="Calibri" w:cs="Calibri" w:eastAsia="Calibri"/>
                <w:sz w:val="20"/>
                <w:szCs w:val="20"/>
                <w:spacing w:val="27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dh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ORV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0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93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Zv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/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D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rejto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2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Drejt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ri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2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Sigu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në</w:t>
            </w:r>
            <w:r>
              <w:rPr>
                <w:rFonts w:ascii="Calibri" w:hAnsi="Calibri" w:cs="Calibri" w:eastAsia="Calibri"/>
                <w:sz w:val="20"/>
                <w:szCs w:val="20"/>
                <w:spacing w:val="2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LSH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‐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ve,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722" w:hRule="exact"/>
        </w:trPr>
        <w:tc>
          <w:tcPr>
            <w:tcW w:w="980" w:type="dxa"/>
            <w:vMerge/>
            <w:tcBorders>
              <w:left w:val="single" w:sz="6.08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918" w:type="dxa"/>
            <w:vMerge/>
            <w:tcBorders>
              <w:left w:val="single" w:sz="6.08" w:space="0" w:color="000000"/>
              <w:right w:val="single" w:sz="6.07992" w:space="0" w:color="000000"/>
            </w:tcBorders>
          </w:tcPr>
          <w:p>
            <w:pPr/>
            <w:rPr/>
          </w:p>
        </w:tc>
        <w:tc>
          <w:tcPr>
            <w:tcW w:w="522" w:type="dxa"/>
            <w:vMerge/>
            <w:tcBorders>
              <w:left w:val="single" w:sz="6.07992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2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403" w:type="dxa"/>
            <w:vMerge w:val="restart"/>
            <w:tcBorders>
              <w:top w:val="single" w:sz="6.07976" w:space="0" w:color="000000"/>
              <w:left w:val="single" w:sz="6.56" w:space="0" w:color="000000"/>
              <w:right w:val="single" w:sz="6.08" w:space="0" w:color="000000"/>
            </w:tcBorders>
          </w:tcPr>
          <w:p>
            <w:pPr>
              <w:spacing w:before="10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4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jor</w:t>
            </w:r>
            <w:r>
              <w:rPr>
                <w:rFonts w:ascii="Calibri" w:hAnsi="Calibri" w:cs="Calibri" w:eastAsia="Calibri"/>
                <w:sz w:val="20"/>
                <w:szCs w:val="20"/>
                <w:spacing w:val="17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‐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4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N/K</w:t>
            </w:r>
            <w:r>
              <w:rPr>
                <w:rFonts w:ascii="Calibri" w:hAnsi="Calibri" w:cs="Calibri" w:eastAsia="Calibri"/>
                <w:sz w:val="20"/>
                <w:szCs w:val="20"/>
                <w:spacing w:val="3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onel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544" w:type="dxa"/>
            <w:tcBorders>
              <w:top w:val="single" w:sz="6.07976" w:space="0" w:color="000000"/>
              <w:bottom w:val="single" w:sz="4.16" w:space="0" w:color="000000"/>
              <w:left w:val="single" w:sz="6.08" w:space="0" w:color="000000"/>
              <w:right w:val="single" w:sz="6.07976" w:space="0" w:color="000000"/>
            </w:tcBorders>
          </w:tcPr>
          <w:p>
            <w:pPr>
              <w:spacing w:before="21" w:after="0" w:line="240" w:lineRule="auto"/>
              <w:ind w:left="93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eci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st</w:t>
            </w:r>
            <w:r>
              <w:rPr>
                <w:rFonts w:ascii="Calibri" w:hAnsi="Calibri" w:cs="Calibri" w:eastAsia="Calibri"/>
                <w:sz w:val="20"/>
                <w:szCs w:val="20"/>
                <w:spacing w:val="2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për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Ko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rdi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3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ntr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llin</w:t>
            </w:r>
            <w:r>
              <w:rPr>
                <w:rFonts w:ascii="Calibri" w:hAnsi="Calibri" w:cs="Calibri" w:eastAsia="Calibri"/>
                <w:sz w:val="20"/>
                <w:szCs w:val="20"/>
                <w:spacing w:val="2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në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3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Drej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orinë</w:t>
            </w:r>
            <w:r>
              <w:rPr>
                <w:rFonts w:ascii="Calibri" w:hAnsi="Calibri" w:cs="Calibri" w:eastAsia="Calibri"/>
                <w:sz w:val="20"/>
                <w:szCs w:val="20"/>
                <w:spacing w:val="2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ni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kim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29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,Ko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29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d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he</w:t>
            </w:r>
            <w:r>
              <w:rPr>
                <w:rFonts w:ascii="Calibri" w:hAnsi="Calibri" w:cs="Calibri" w:eastAsia="Calibri"/>
                <w:sz w:val="20"/>
                <w:szCs w:val="20"/>
                <w:spacing w:val="1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Ko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trollit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1012" w:hRule="exact"/>
        </w:trPr>
        <w:tc>
          <w:tcPr>
            <w:tcW w:w="980" w:type="dxa"/>
            <w:vMerge/>
            <w:tcBorders>
              <w:left w:val="single" w:sz="6.08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918" w:type="dxa"/>
            <w:vMerge/>
            <w:tcBorders>
              <w:left w:val="single" w:sz="6.08" w:space="0" w:color="000000"/>
              <w:right w:val="single" w:sz="6.07992" w:space="0" w:color="000000"/>
            </w:tcBorders>
          </w:tcPr>
          <w:p>
            <w:pPr/>
            <w:rPr/>
          </w:p>
        </w:tc>
        <w:tc>
          <w:tcPr>
            <w:tcW w:w="522" w:type="dxa"/>
            <w:vMerge/>
            <w:tcBorders>
              <w:left w:val="single" w:sz="6.07992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2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403" w:type="dxa"/>
            <w:vMerge/>
            <w:tcBorders>
              <w:left w:val="single" w:sz="6.56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4544" w:type="dxa"/>
            <w:tcBorders>
              <w:top w:val="single" w:sz="4.16" w:space="0" w:color="000000"/>
              <w:bottom w:val="single" w:sz="4.16" w:space="0" w:color="000000"/>
              <w:left w:val="single" w:sz="6.08" w:space="0" w:color="000000"/>
              <w:right w:val="single" w:sz="6.07976" w:space="0" w:color="000000"/>
            </w:tcBorders>
          </w:tcPr>
          <w:p>
            <w:pPr>
              <w:spacing w:before="39" w:after="0" w:line="268" w:lineRule="auto"/>
              <w:ind w:left="93" w:right="308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eci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st</w:t>
            </w:r>
            <w:r>
              <w:rPr>
                <w:rFonts w:ascii="Calibri" w:hAnsi="Calibri" w:cs="Calibri" w:eastAsia="Calibri"/>
                <w:sz w:val="20"/>
                <w:szCs w:val="20"/>
                <w:spacing w:val="2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për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For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in</w:t>
            </w:r>
            <w:r>
              <w:rPr>
                <w:rFonts w:ascii="Calibri" w:hAnsi="Calibri" w:cs="Calibri" w:eastAsia="Calibri"/>
                <w:sz w:val="20"/>
                <w:szCs w:val="20"/>
                <w:spacing w:val="24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Përgjithshem</w:t>
            </w:r>
            <w:r>
              <w:rPr>
                <w:rFonts w:ascii="Calibri" w:hAnsi="Calibri" w:cs="Calibri" w:eastAsia="Calibri"/>
                <w:sz w:val="20"/>
                <w:szCs w:val="20"/>
                <w:spacing w:val="3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d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h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tra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j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nim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2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9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Drejt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rinë</w:t>
            </w:r>
            <w:r>
              <w:rPr>
                <w:rFonts w:ascii="Calibri" w:hAnsi="Calibri" w:cs="Calibri" w:eastAsia="Calibri"/>
                <w:sz w:val="20"/>
                <w:szCs w:val="20"/>
                <w:spacing w:val="2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ni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kim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,</w:t>
            </w:r>
            <w:r>
              <w:rPr>
                <w:rFonts w:ascii="Calibri" w:hAnsi="Calibri" w:cs="Calibri" w:eastAsia="Calibri"/>
                <w:sz w:val="20"/>
                <w:szCs w:val="20"/>
                <w:spacing w:val="3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K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or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d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imit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dh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K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on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rollit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737" w:hRule="exact"/>
        </w:trPr>
        <w:tc>
          <w:tcPr>
            <w:tcW w:w="980" w:type="dxa"/>
            <w:vMerge/>
            <w:tcBorders>
              <w:left w:val="single" w:sz="6.08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918" w:type="dxa"/>
            <w:vMerge/>
            <w:tcBorders>
              <w:left w:val="single" w:sz="6.08" w:space="0" w:color="000000"/>
              <w:right w:val="single" w:sz="6.07992" w:space="0" w:color="000000"/>
            </w:tcBorders>
          </w:tcPr>
          <w:p>
            <w:pPr/>
            <w:rPr/>
          </w:p>
        </w:tc>
        <w:tc>
          <w:tcPr>
            <w:tcW w:w="522" w:type="dxa"/>
            <w:vMerge/>
            <w:tcBorders>
              <w:left w:val="single" w:sz="6.07992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2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403" w:type="dxa"/>
            <w:vMerge/>
            <w:tcBorders>
              <w:left w:val="single" w:sz="6.56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4544" w:type="dxa"/>
            <w:tcBorders>
              <w:top w:val="single" w:sz="4.16" w:space="0" w:color="000000"/>
              <w:bottom w:val="single" w:sz="4.64008" w:space="0" w:color="000000"/>
              <w:left w:val="single" w:sz="6.08" w:space="0" w:color="000000"/>
              <w:right w:val="single" w:sz="6.07976" w:space="0" w:color="000000"/>
            </w:tcBorders>
          </w:tcPr>
          <w:p>
            <w:pPr>
              <w:spacing w:before="37" w:after="0" w:line="240" w:lineRule="auto"/>
              <w:ind w:left="93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Sektori</w:t>
            </w:r>
            <w:r>
              <w:rPr>
                <w:rFonts w:ascii="Calibri" w:hAnsi="Calibri" w:cs="Calibri" w:eastAsia="Calibri"/>
                <w:sz w:val="20"/>
                <w:szCs w:val="20"/>
                <w:spacing w:val="19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ruaj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jes</w:t>
            </w:r>
            <w:r>
              <w:rPr>
                <w:rFonts w:ascii="Calibri" w:hAnsi="Calibri" w:cs="Calibri" w:eastAsia="Calibri"/>
                <w:sz w:val="20"/>
                <w:szCs w:val="20"/>
                <w:spacing w:val="19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g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in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c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te</w:t>
            </w:r>
            <w:r>
              <w:rPr>
                <w:rFonts w:ascii="Calibri" w:hAnsi="Calibri" w:cs="Calibri" w:eastAsia="Calibri"/>
                <w:sz w:val="20"/>
                <w:szCs w:val="20"/>
                <w:spacing w:val="24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në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9" w:after="0" w:line="240" w:lineRule="auto"/>
              <w:ind w:left="93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Drej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orinë</w:t>
            </w:r>
            <w:r>
              <w:rPr>
                <w:rFonts w:ascii="Calibri" w:hAnsi="Calibri" w:cs="Calibri" w:eastAsia="Calibri"/>
                <w:sz w:val="20"/>
                <w:szCs w:val="20"/>
                <w:spacing w:val="2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ni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kim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29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,Ko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29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d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he</w:t>
            </w:r>
            <w:r>
              <w:rPr>
                <w:rFonts w:ascii="Calibri" w:hAnsi="Calibri" w:cs="Calibri" w:eastAsia="Calibri"/>
                <w:sz w:val="20"/>
                <w:szCs w:val="20"/>
                <w:spacing w:val="1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Ko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trollit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739" w:hRule="exact"/>
        </w:trPr>
        <w:tc>
          <w:tcPr>
            <w:tcW w:w="980" w:type="dxa"/>
            <w:vMerge/>
            <w:tcBorders>
              <w:left w:val="single" w:sz="6.08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918" w:type="dxa"/>
            <w:vMerge/>
            <w:tcBorders>
              <w:left w:val="single" w:sz="6.08" w:space="0" w:color="000000"/>
              <w:right w:val="single" w:sz="6.07992" w:space="0" w:color="000000"/>
            </w:tcBorders>
          </w:tcPr>
          <w:p>
            <w:pPr/>
            <w:rPr/>
          </w:p>
        </w:tc>
        <w:tc>
          <w:tcPr>
            <w:tcW w:w="522" w:type="dxa"/>
            <w:vMerge/>
            <w:tcBorders>
              <w:left w:val="single" w:sz="6.07992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2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403" w:type="dxa"/>
            <w:vMerge/>
            <w:tcBorders>
              <w:left w:val="single" w:sz="6.56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4544" w:type="dxa"/>
            <w:tcBorders>
              <w:top w:val="single" w:sz="4.64008" w:space="0" w:color="000000"/>
              <w:bottom w:val="single" w:sz="4.16008" w:space="0" w:color="000000"/>
              <w:left w:val="single" w:sz="6.08" w:space="0" w:color="000000"/>
              <w:right w:val="single" w:sz="6.07976" w:space="0" w:color="000000"/>
            </w:tcBorders>
          </w:tcPr>
          <w:p>
            <w:pPr>
              <w:spacing w:before="39" w:after="0" w:line="240" w:lineRule="auto"/>
              <w:ind w:left="93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Sektori</w:t>
            </w:r>
            <w:r>
              <w:rPr>
                <w:rFonts w:ascii="Calibri" w:hAnsi="Calibri" w:cs="Calibri" w:eastAsia="Calibri"/>
                <w:sz w:val="20"/>
                <w:szCs w:val="20"/>
                <w:spacing w:val="19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ruaj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jes</w:t>
            </w:r>
            <w:r>
              <w:rPr>
                <w:rFonts w:ascii="Calibri" w:hAnsi="Calibri" w:cs="Calibri" w:eastAsia="Calibri"/>
                <w:sz w:val="20"/>
                <w:szCs w:val="20"/>
                <w:spacing w:val="19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g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in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c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27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1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ASH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në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7" w:after="0" w:line="240" w:lineRule="auto"/>
              <w:ind w:left="93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Drej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orinë</w:t>
            </w:r>
            <w:r>
              <w:rPr>
                <w:rFonts w:ascii="Calibri" w:hAnsi="Calibri" w:cs="Calibri" w:eastAsia="Calibri"/>
                <w:sz w:val="20"/>
                <w:szCs w:val="20"/>
                <w:spacing w:val="2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ni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kim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29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,Ko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29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d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he</w:t>
            </w:r>
            <w:r>
              <w:rPr>
                <w:rFonts w:ascii="Calibri" w:hAnsi="Calibri" w:cs="Calibri" w:eastAsia="Calibri"/>
                <w:sz w:val="20"/>
                <w:szCs w:val="20"/>
                <w:spacing w:val="1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Ko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trollit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466" w:hRule="exact"/>
        </w:trPr>
        <w:tc>
          <w:tcPr>
            <w:tcW w:w="980" w:type="dxa"/>
            <w:vMerge/>
            <w:tcBorders>
              <w:left w:val="single" w:sz="6.08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918" w:type="dxa"/>
            <w:vMerge/>
            <w:tcBorders>
              <w:left w:val="single" w:sz="6.08" w:space="0" w:color="000000"/>
              <w:right w:val="single" w:sz="6.07992" w:space="0" w:color="000000"/>
            </w:tcBorders>
          </w:tcPr>
          <w:p>
            <w:pPr/>
            <w:rPr/>
          </w:p>
        </w:tc>
        <w:tc>
          <w:tcPr>
            <w:tcW w:w="522" w:type="dxa"/>
            <w:vMerge/>
            <w:tcBorders>
              <w:left w:val="single" w:sz="6.07992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2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403" w:type="dxa"/>
            <w:vMerge/>
            <w:tcBorders>
              <w:left w:val="single" w:sz="6.56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4544" w:type="dxa"/>
            <w:tcBorders>
              <w:top w:val="single" w:sz="4.16008" w:space="0" w:color="000000"/>
              <w:bottom w:val="single" w:sz="4.64008" w:space="0" w:color="000000"/>
              <w:left w:val="single" w:sz="6.08" w:space="0" w:color="000000"/>
              <w:right w:val="single" w:sz="6.07976" w:space="0" w:color="000000"/>
            </w:tcBorders>
          </w:tcPr>
          <w:p>
            <w:pPr>
              <w:spacing w:before="39" w:after="0" w:line="240" w:lineRule="auto"/>
              <w:ind w:left="93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1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Sekto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9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Calibri" w:hAnsi="Calibri" w:cs="Calibri" w:eastAsia="Calibri"/>
                <w:sz w:val="20"/>
                <w:szCs w:val="20"/>
                <w:spacing w:val="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ll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1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Kom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nd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482" w:hRule="exact"/>
        </w:trPr>
        <w:tc>
          <w:tcPr>
            <w:tcW w:w="980" w:type="dxa"/>
            <w:vMerge/>
            <w:tcBorders>
              <w:bottom w:val="single" w:sz="6.08" w:space="0" w:color="000000"/>
              <w:left w:val="single" w:sz="6.08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918" w:type="dxa"/>
            <w:vMerge/>
            <w:tcBorders>
              <w:bottom w:val="single" w:sz="6.08" w:space="0" w:color="000000"/>
              <w:left w:val="single" w:sz="6.08" w:space="0" w:color="000000"/>
              <w:right w:val="single" w:sz="6.07992" w:space="0" w:color="000000"/>
            </w:tcBorders>
          </w:tcPr>
          <w:p>
            <w:pPr/>
            <w:rPr/>
          </w:p>
        </w:tc>
        <w:tc>
          <w:tcPr>
            <w:tcW w:w="522" w:type="dxa"/>
            <w:vMerge/>
            <w:tcBorders>
              <w:bottom w:val="single" w:sz="6.08" w:space="0" w:color="000000"/>
              <w:left w:val="single" w:sz="6.07992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2" w:type="dxa"/>
            <w:vMerge/>
            <w:tcBorders>
              <w:bottom w:val="single" w:sz="6.0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403" w:type="dxa"/>
            <w:vMerge/>
            <w:tcBorders>
              <w:bottom w:val="single" w:sz="6.08" w:space="0" w:color="000000"/>
              <w:left w:val="single" w:sz="6.56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4544" w:type="dxa"/>
            <w:tcBorders>
              <w:top w:val="single" w:sz="4.64008" w:space="0" w:color="000000"/>
              <w:bottom w:val="single" w:sz="4.16008" w:space="0" w:color="000000"/>
              <w:left w:val="single" w:sz="6.08" w:space="0" w:color="000000"/>
              <w:right w:val="single" w:sz="6.07976" w:space="0" w:color="000000"/>
            </w:tcBorders>
          </w:tcPr>
          <w:p>
            <w:pPr>
              <w:spacing w:before="37" w:after="0" w:line="240" w:lineRule="auto"/>
              <w:ind w:left="93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1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Sekto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it</w:t>
            </w:r>
            <w:r>
              <w:rPr>
                <w:rFonts w:ascii="Calibri" w:hAnsi="Calibri" w:cs="Calibri" w:eastAsia="Calibri"/>
                <w:sz w:val="20"/>
                <w:szCs w:val="20"/>
                <w:spacing w:val="2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g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j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is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k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</w:tbl>
    <w:p>
      <w:pPr>
        <w:jc w:val="left"/>
        <w:spacing w:after="0"/>
        <w:sectPr>
          <w:pgMar w:header="0" w:footer="779" w:top="1120" w:bottom="960" w:left="1460" w:right="1460"/>
          <w:pgSz w:w="12240" w:h="15840"/>
        </w:sectPr>
      </w:pPr>
      <w:rPr/>
    </w:p>
    <w:p>
      <w:pPr>
        <w:spacing w:before="6" w:after="0" w:line="90" w:lineRule="exact"/>
        <w:jc w:val="left"/>
        <w:rPr>
          <w:sz w:val="9"/>
          <w:szCs w:val="9"/>
        </w:rPr>
      </w:pPr>
      <w:rPr/>
      <w:r>
        <w:rPr/>
        <w:pict>
          <v:group style="position:absolute;margin-left:78.300003pt;margin-top:97.019997pt;width:2.04pt;height:.1pt;mso-position-horizontal-relative:page;mso-position-vertical-relative:page;z-index:-15256" coordorigin="1566,1940" coordsize="41,2">
            <v:shape style="position:absolute;left:1566;top:1940;width:41;height:2" coordorigin="1566,1940" coordsize="41,0" path="m1566,1940l1607,1940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127.32pt;margin-top:97.019997pt;width:2.04pt;height:.1pt;mso-position-horizontal-relative:page;mso-position-vertical-relative:page;z-index:-15255" coordorigin="2546,1940" coordsize="41,2">
            <v:shape style="position:absolute;left:2546;top:1940;width:41;height:2" coordorigin="2546,1940" coordsize="41,0" path="m2546,1940l2587,1940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173.220001pt;margin-top:97.019997pt;width:2.04pt;height:.1pt;mso-position-horizontal-relative:page;mso-position-vertical-relative:page;z-index:-15254" coordorigin="3464,1940" coordsize="41,2">
            <v:shape style="position:absolute;left:3464;top:1940;width:41;height:2" coordorigin="3464,1940" coordsize="41,0" path="m3464,1940l3505,1940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199.320007pt;margin-top:97.019997pt;width:2.04pt;height:.1pt;mso-position-horizontal-relative:page;mso-position-vertical-relative:page;z-index:-15253" coordorigin="3986,1940" coordsize="41,2">
            <v:shape style="position:absolute;left:3986;top:1940;width:41;height:2" coordorigin="3986,1940" coordsize="41,0" path="m3986,1940l4027,1940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234.419998pt;margin-top:97.019997pt;width:2.04pt;height:.1pt;mso-position-horizontal-relative:page;mso-position-vertical-relative:page;z-index:-15252" coordorigin="4688,1940" coordsize="41,2">
            <v:shape style="position:absolute;left:4688;top:1940;width:41;height:2" coordorigin="4688,1940" coordsize="41,0" path="m4688,1940l4729,1940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78.300003pt;margin-top:133.949997pt;width:2.04pt;height:.1pt;mso-position-horizontal-relative:page;mso-position-vertical-relative:page;z-index:-15251" coordorigin="1566,2679" coordsize="41,2">
            <v:shape style="position:absolute;left:1566;top:2679;width:41;height:2" coordorigin="1566,2679" coordsize="41,0" path="m1566,2679l1607,2679e" filled="f" stroked="t" strokeweight="2.2pt" strokecolor="#000000">
              <v:path arrowok="t"/>
            </v:shape>
          </v:group>
          <w10:wrap type="none"/>
        </w:pict>
      </w:r>
      <w:r>
        <w:rPr/>
        <w:pict>
          <v:group style="position:absolute;margin-left:127.32pt;margin-top:133.949997pt;width:2.04pt;height:.1pt;mso-position-horizontal-relative:page;mso-position-vertical-relative:page;z-index:-15250" coordorigin="2546,2679" coordsize="41,2">
            <v:shape style="position:absolute;left:2546;top:2679;width:41;height:2" coordorigin="2546,2679" coordsize="41,0" path="m2546,2679l2587,2679e" filled="f" stroked="t" strokeweight="2.2pt" strokecolor="#000000">
              <v:path arrowok="t"/>
            </v:shape>
          </v:group>
          <w10:wrap type="none"/>
        </w:pict>
      </w:r>
      <w:r>
        <w:rPr/>
        <w:pict>
          <v:group style="position:absolute;margin-left:173.220001pt;margin-top:133.949997pt;width:2.04pt;height:.1pt;mso-position-horizontal-relative:page;mso-position-vertical-relative:page;z-index:-15249" coordorigin="3464,2679" coordsize="41,2">
            <v:shape style="position:absolute;left:3464;top:2679;width:41;height:2" coordorigin="3464,2679" coordsize="41,0" path="m3464,2679l3505,2679e" filled="f" stroked="t" strokeweight="2.2pt" strokecolor="#000000">
              <v:path arrowok="t"/>
            </v:shape>
          </v:group>
          <w10:wrap type="none"/>
        </w:pict>
      </w:r>
      <w:r>
        <w:rPr/>
        <w:pict>
          <v:group style="position:absolute;margin-left:199.320007pt;margin-top:133.949997pt;width:2.04pt;height:.1pt;mso-position-horizontal-relative:page;mso-position-vertical-relative:page;z-index:-15248" coordorigin="3986,2679" coordsize="41,2">
            <v:shape style="position:absolute;left:3986;top:2679;width:41;height:2" coordorigin="3986,2679" coordsize="41,0" path="m3986,2679l4027,2679e" filled="f" stroked="t" strokeweight="2.2pt" strokecolor="#000000">
              <v:path arrowok="t"/>
            </v:shape>
          </v:group>
          <w10:wrap type="none"/>
        </w:pict>
      </w:r>
      <w:r>
        <w:rPr/>
        <w:pict>
          <v:group style="position:absolute;margin-left:234.419998pt;margin-top:133.949997pt;width:2.04pt;height:.1pt;mso-position-horizontal-relative:page;mso-position-vertical-relative:page;z-index:-15247" coordorigin="4688,2679" coordsize="41,2">
            <v:shape style="position:absolute;left:4688;top:2679;width:41;height:2" coordorigin="4688,2679" coordsize="41,0" path="m4688,2679l4729,2679e" filled="f" stroked="t" strokeweight="2.2pt" strokecolor="#000000">
              <v:path arrowok="t"/>
            </v:shape>
          </v:group>
          <w10:wrap type="none"/>
        </w:pict>
      </w:r>
      <w:r>
        <w:rPr/>
        <w:pict>
          <v:group style="position:absolute;margin-left:78.300003pt;margin-top:157.259995pt;width:2.04pt;height:.1pt;mso-position-horizontal-relative:page;mso-position-vertical-relative:page;z-index:-15246" coordorigin="1566,3145" coordsize="41,2">
            <v:shape style="position:absolute;left:1566;top:3145;width:41;height:2" coordorigin="1566,3145" coordsize="41,0" path="m1566,3145l1607,3145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127.32pt;margin-top:157.259995pt;width:2.04pt;height:.1pt;mso-position-horizontal-relative:page;mso-position-vertical-relative:page;z-index:-15245" coordorigin="2546,3145" coordsize="41,2">
            <v:shape style="position:absolute;left:2546;top:3145;width:41;height:2" coordorigin="2546,3145" coordsize="41,0" path="m2546,3145l2587,3145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173.220001pt;margin-top:157.259995pt;width:2.04pt;height:.1pt;mso-position-horizontal-relative:page;mso-position-vertical-relative:page;z-index:-15244" coordorigin="3464,3145" coordsize="41,2">
            <v:shape style="position:absolute;left:3464;top:3145;width:41;height:2" coordorigin="3464,3145" coordsize="41,0" path="m3464,3145l3505,3145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199.320007pt;margin-top:157.259995pt;width:2.04pt;height:.1pt;mso-position-horizontal-relative:page;mso-position-vertical-relative:page;z-index:-15243" coordorigin="3986,3145" coordsize="41,2">
            <v:shape style="position:absolute;left:3986;top:3145;width:41;height:2" coordorigin="3986,3145" coordsize="41,0" path="m3986,3145l4027,3145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234.419998pt;margin-top:157.259995pt;width:2.04pt;height:.1pt;mso-position-horizontal-relative:page;mso-position-vertical-relative:page;z-index:-15242" coordorigin="4688,3145" coordsize="41,2">
            <v:shape style="position:absolute;left:4688;top:3145;width:41;height:2" coordorigin="4688,3145" coordsize="41,0" path="m4688,3145l4729,3145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78.300003pt;margin-top:194.130005pt;width:2.04pt;height:.1pt;mso-position-horizontal-relative:page;mso-position-vertical-relative:page;z-index:-15241" coordorigin="1566,3883" coordsize="41,2">
            <v:shape style="position:absolute;left:1566;top:3883;width:41;height:2" coordorigin="1566,3883" coordsize="41,0" path="m1566,3883l1607,3883e" filled="f" stroked="t" strokeweight="2.2pt" strokecolor="#000000">
              <v:path arrowok="t"/>
            </v:shape>
          </v:group>
          <w10:wrap type="none"/>
        </w:pict>
      </w:r>
      <w:r>
        <w:rPr/>
        <w:pict>
          <v:group style="position:absolute;margin-left:127.32pt;margin-top:194.130005pt;width:2.04pt;height:.1pt;mso-position-horizontal-relative:page;mso-position-vertical-relative:page;z-index:-15240" coordorigin="2546,3883" coordsize="41,2">
            <v:shape style="position:absolute;left:2546;top:3883;width:41;height:2" coordorigin="2546,3883" coordsize="41,0" path="m2546,3883l2587,3883e" filled="f" stroked="t" strokeweight="2.2pt" strokecolor="#000000">
              <v:path arrowok="t"/>
            </v:shape>
          </v:group>
          <w10:wrap type="none"/>
        </w:pict>
      </w:r>
      <w:r>
        <w:rPr/>
        <w:pict>
          <v:group style="position:absolute;margin-left:173.220001pt;margin-top:194.130005pt;width:2.04pt;height:.1pt;mso-position-horizontal-relative:page;mso-position-vertical-relative:page;z-index:-15239" coordorigin="3464,3883" coordsize="41,2">
            <v:shape style="position:absolute;left:3464;top:3883;width:41;height:2" coordorigin="3464,3883" coordsize="41,0" path="m3464,3883l3505,3883e" filled="f" stroked="t" strokeweight="2.2pt" strokecolor="#000000">
              <v:path arrowok="t"/>
            </v:shape>
          </v:group>
          <w10:wrap type="none"/>
        </w:pict>
      </w:r>
      <w:r>
        <w:rPr/>
        <w:pict>
          <v:group style="position:absolute;margin-left:199.320007pt;margin-top:194.130005pt;width:2.04pt;height:.1pt;mso-position-horizontal-relative:page;mso-position-vertical-relative:page;z-index:-15238" coordorigin="3986,3883" coordsize="41,2">
            <v:shape style="position:absolute;left:3986;top:3883;width:41;height:2" coordorigin="3986,3883" coordsize="41,0" path="m3986,3883l4027,3883e" filled="f" stroked="t" strokeweight="2.2pt" strokecolor="#000000">
              <v:path arrowok="t"/>
            </v:shape>
          </v:group>
          <w10:wrap type="none"/>
        </w:pict>
      </w:r>
      <w:r>
        <w:rPr/>
        <w:pict>
          <v:group style="position:absolute;margin-left:234.419998pt;margin-top:194.130005pt;width:2.04pt;height:.1pt;mso-position-horizontal-relative:page;mso-position-vertical-relative:page;z-index:-15237" coordorigin="4688,3883" coordsize="41,2">
            <v:shape style="position:absolute;left:4688;top:3883;width:41;height:2" coordorigin="4688,3883" coordsize="41,0" path="m4688,3883l4729,3883e" filled="f" stroked="t" strokeweight="2.2pt" strokecolor="#000000">
              <v:path arrowok="t"/>
            </v:shape>
          </v:group>
          <w10:wrap type="none"/>
        </w:pict>
      </w:r>
      <w:r>
        <w:rPr/>
        <w:pict>
          <v:group style="position:absolute;margin-left:78.300003pt;margin-top:217.440002pt;width:2.04pt;height:.1pt;mso-position-horizontal-relative:page;mso-position-vertical-relative:page;z-index:-15236" coordorigin="1566,4349" coordsize="41,2">
            <v:shape style="position:absolute;left:1566;top:4349;width:41;height:2" coordorigin="1566,4349" coordsize="41,0" path="m1566,4349l1607,4349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127.32pt;margin-top:217.440002pt;width:2.04pt;height:.1pt;mso-position-horizontal-relative:page;mso-position-vertical-relative:page;z-index:-15235" coordorigin="2546,4349" coordsize="41,2">
            <v:shape style="position:absolute;left:2546;top:4349;width:41;height:2" coordorigin="2546,4349" coordsize="41,0" path="m2546,4349l2587,4349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173.220001pt;margin-top:217.440002pt;width:2.04pt;height:.1pt;mso-position-horizontal-relative:page;mso-position-vertical-relative:page;z-index:-15234" coordorigin="3464,4349" coordsize="41,2">
            <v:shape style="position:absolute;left:3464;top:4349;width:41;height:2" coordorigin="3464,4349" coordsize="41,0" path="m3464,4349l3505,4349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199.320007pt;margin-top:217.440002pt;width:2.04pt;height:.1pt;mso-position-horizontal-relative:page;mso-position-vertical-relative:page;z-index:-15233" coordorigin="3986,4349" coordsize="41,2">
            <v:shape style="position:absolute;left:3986;top:4349;width:41;height:2" coordorigin="3986,4349" coordsize="41,0" path="m3986,4349l4027,4349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234.419998pt;margin-top:217.440002pt;width:2.04pt;height:.1pt;mso-position-horizontal-relative:page;mso-position-vertical-relative:page;z-index:-15232" coordorigin="4688,4349" coordsize="41,2">
            <v:shape style="position:absolute;left:4688;top:4349;width:41;height:2" coordorigin="4688,4349" coordsize="41,0" path="m4688,4349l4729,4349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78.300003pt;margin-top:240.720001pt;width:2.04pt;height:.1pt;mso-position-horizontal-relative:page;mso-position-vertical-relative:page;z-index:-15231" coordorigin="1566,4814" coordsize="41,2">
            <v:shape style="position:absolute;left:1566;top:4814;width:41;height:2" coordorigin="1566,4814" coordsize="41,0" path="m1566,4814l1607,4814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127.32pt;margin-top:240.720001pt;width:2.04pt;height:.1pt;mso-position-horizontal-relative:page;mso-position-vertical-relative:page;z-index:-15230" coordorigin="2546,4814" coordsize="41,2">
            <v:shape style="position:absolute;left:2546;top:4814;width:41;height:2" coordorigin="2546,4814" coordsize="41,0" path="m2546,4814l2587,4814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173.220001pt;margin-top:240.720001pt;width:2.04pt;height:.1pt;mso-position-horizontal-relative:page;mso-position-vertical-relative:page;z-index:-15229" coordorigin="3464,4814" coordsize="41,2">
            <v:shape style="position:absolute;left:3464;top:4814;width:41;height:2" coordorigin="3464,4814" coordsize="41,0" path="m3464,4814l3505,4814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199.320007pt;margin-top:240.720001pt;width:2.04pt;height:.1pt;mso-position-horizontal-relative:page;mso-position-vertical-relative:page;z-index:-15228" coordorigin="3986,4814" coordsize="41,2">
            <v:shape style="position:absolute;left:3986;top:4814;width:41;height:2" coordorigin="3986,4814" coordsize="41,0" path="m3986,4814l4027,4814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234.419998pt;margin-top:240.720001pt;width:2.04pt;height:.1pt;mso-position-horizontal-relative:page;mso-position-vertical-relative:page;z-index:-15227" coordorigin="4688,4814" coordsize="41,2">
            <v:shape style="position:absolute;left:4688;top:4814;width:41;height:2" coordorigin="4688,4814" coordsize="41,0" path="m4688,4814l4729,4814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78.300003pt;margin-top:277.619995pt;width:2.04pt;height:.1pt;mso-position-horizontal-relative:page;mso-position-vertical-relative:page;z-index:-15226" coordorigin="1566,5552" coordsize="41,2">
            <v:shape style="position:absolute;left:1566;top:5552;width:41;height:2" coordorigin="1566,5552" coordsize="41,0" path="m1566,5552l1607,5552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127.32pt;margin-top:277.619995pt;width:2.04pt;height:.1pt;mso-position-horizontal-relative:page;mso-position-vertical-relative:page;z-index:-15225" coordorigin="2546,5552" coordsize="41,2">
            <v:shape style="position:absolute;left:2546;top:5552;width:41;height:2" coordorigin="2546,5552" coordsize="41,0" path="m2546,5552l2587,5552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173.220001pt;margin-top:277.619995pt;width:2.04pt;height:.1pt;mso-position-horizontal-relative:page;mso-position-vertical-relative:page;z-index:-15224" coordorigin="3464,5552" coordsize="41,2">
            <v:shape style="position:absolute;left:3464;top:5552;width:41;height:2" coordorigin="3464,5552" coordsize="41,0" path="m3464,5552l3505,5552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199.320007pt;margin-top:277.619995pt;width:2.04pt;height:.1pt;mso-position-horizontal-relative:page;mso-position-vertical-relative:page;z-index:-15223" coordorigin="3986,5552" coordsize="41,2">
            <v:shape style="position:absolute;left:3986;top:5552;width:41;height:2" coordorigin="3986,5552" coordsize="41,0" path="m3986,5552l4027,5552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234.419998pt;margin-top:277.619995pt;width:2.04pt;height:.1pt;mso-position-horizontal-relative:page;mso-position-vertical-relative:page;z-index:-15222" coordorigin="4688,5552" coordsize="41,2">
            <v:shape style="position:absolute;left:4688;top:5552;width:41;height:2" coordorigin="4688,5552" coordsize="41,0" path="m4688,5552l4729,5552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78.300003pt;margin-top:314.519989pt;width:2.04pt;height:.1pt;mso-position-horizontal-relative:page;mso-position-vertical-relative:page;z-index:-15221" coordorigin="1566,6290" coordsize="41,2">
            <v:shape style="position:absolute;left:1566;top:6290;width:41;height:2" coordorigin="1566,6290" coordsize="41,0" path="m1566,6290l1607,6290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127.32pt;margin-top:314.519989pt;width:2.04pt;height:.1pt;mso-position-horizontal-relative:page;mso-position-vertical-relative:page;z-index:-15220" coordorigin="2546,6290" coordsize="41,2">
            <v:shape style="position:absolute;left:2546;top:6290;width:41;height:2" coordorigin="2546,6290" coordsize="41,0" path="m2546,6290l2587,6290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173.220001pt;margin-top:314.519989pt;width:2.04pt;height:.1pt;mso-position-horizontal-relative:page;mso-position-vertical-relative:page;z-index:-15219" coordorigin="3464,6290" coordsize="41,2">
            <v:shape style="position:absolute;left:3464;top:6290;width:41;height:2" coordorigin="3464,6290" coordsize="41,0" path="m3464,6290l3505,6290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199.320007pt;margin-top:314.519989pt;width:2.04pt;height:.1pt;mso-position-horizontal-relative:page;mso-position-vertical-relative:page;z-index:-15218" coordorigin="3986,6290" coordsize="41,2">
            <v:shape style="position:absolute;left:3986;top:6290;width:41;height:2" coordorigin="3986,6290" coordsize="41,0" path="m3986,6290l4027,6290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234.419998pt;margin-top:314.519989pt;width:2.04pt;height:.1pt;mso-position-horizontal-relative:page;mso-position-vertical-relative:page;z-index:-15217" coordorigin="4688,6290" coordsize="41,2">
            <v:shape style="position:absolute;left:4688;top:6290;width:41;height:2" coordorigin="4688,6290" coordsize="41,0" path="m4688,6290l4729,6290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78.300003pt;margin-top:351.480011pt;width:2.04pt;height:.1pt;mso-position-horizontal-relative:page;mso-position-vertical-relative:page;z-index:-15216" coordorigin="1566,7030" coordsize="41,2">
            <v:shape style="position:absolute;left:1566;top:7030;width:41;height:2" coordorigin="1566,7030" coordsize="41,0" path="m1566,7030l1607,7030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127.32pt;margin-top:351.480011pt;width:2.04pt;height:.1pt;mso-position-horizontal-relative:page;mso-position-vertical-relative:page;z-index:-15215" coordorigin="2546,7030" coordsize="41,2">
            <v:shape style="position:absolute;left:2546;top:7030;width:41;height:2" coordorigin="2546,7030" coordsize="41,0" path="m2546,7030l2587,7030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173.220001pt;margin-top:351.480011pt;width:2.04pt;height:.1pt;mso-position-horizontal-relative:page;mso-position-vertical-relative:page;z-index:-15214" coordorigin="3464,7030" coordsize="41,2">
            <v:shape style="position:absolute;left:3464;top:7030;width:41;height:2" coordorigin="3464,7030" coordsize="41,0" path="m3464,7030l3505,7030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199.320007pt;margin-top:351.480011pt;width:2.04pt;height:.1pt;mso-position-horizontal-relative:page;mso-position-vertical-relative:page;z-index:-15213" coordorigin="3986,7030" coordsize="41,2">
            <v:shape style="position:absolute;left:3986;top:7030;width:41;height:2" coordorigin="3986,7030" coordsize="41,0" path="m3986,7030l4027,7030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234.419998pt;margin-top:351.480011pt;width:2.04pt;height:.1pt;mso-position-horizontal-relative:page;mso-position-vertical-relative:page;z-index:-15212" coordorigin="4688,7030" coordsize="41,2">
            <v:shape style="position:absolute;left:4688;top:7030;width:41;height:2" coordorigin="4688,7030" coordsize="41,0" path="m4688,7030l4729,7030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78.300003pt;margin-top:388.380005pt;width:2.04pt;height:.1pt;mso-position-horizontal-relative:page;mso-position-vertical-relative:page;z-index:-15211" coordorigin="1566,7768" coordsize="41,2">
            <v:shape style="position:absolute;left:1566;top:7768;width:41;height:2" coordorigin="1566,7768" coordsize="41,0" path="m1566,7768l1607,7768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127.32pt;margin-top:388.380005pt;width:2.04pt;height:.1pt;mso-position-horizontal-relative:page;mso-position-vertical-relative:page;z-index:-15210" coordorigin="2546,7768" coordsize="41,2">
            <v:shape style="position:absolute;left:2546;top:7768;width:41;height:2" coordorigin="2546,7768" coordsize="41,0" path="m2546,7768l2587,7768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173.220001pt;margin-top:388.380005pt;width:2.04pt;height:.1pt;mso-position-horizontal-relative:page;mso-position-vertical-relative:page;z-index:-15209" coordorigin="3464,7768" coordsize="41,2">
            <v:shape style="position:absolute;left:3464;top:7768;width:41;height:2" coordorigin="3464,7768" coordsize="41,0" path="m3464,7768l3505,7768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199.320007pt;margin-top:388.380005pt;width:2.04pt;height:.1pt;mso-position-horizontal-relative:page;mso-position-vertical-relative:page;z-index:-15208" coordorigin="3986,7768" coordsize="41,2">
            <v:shape style="position:absolute;left:3986;top:7768;width:41;height:2" coordorigin="3986,7768" coordsize="41,0" path="m3986,7768l4027,7768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234.419998pt;margin-top:388.380005pt;width:2.04pt;height:.1pt;mso-position-horizontal-relative:page;mso-position-vertical-relative:page;z-index:-15207" coordorigin="4688,7768" coordsize="41,2">
            <v:shape style="position:absolute;left:4688;top:7768;width:41;height:2" coordorigin="4688,7768" coordsize="41,0" path="m4688,7768l4729,7768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78.300003pt;margin-top:425.220001pt;width:2.04pt;height:.1pt;mso-position-horizontal-relative:page;mso-position-vertical-relative:page;z-index:-15206" coordorigin="1566,8504" coordsize="41,2">
            <v:shape style="position:absolute;left:1566;top:8504;width:41;height:2" coordorigin="1566,8504" coordsize="41,0" path="m1566,8504l1607,8504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127.32pt;margin-top:425.220001pt;width:2.04pt;height:.1pt;mso-position-horizontal-relative:page;mso-position-vertical-relative:page;z-index:-15205" coordorigin="2546,8504" coordsize="41,2">
            <v:shape style="position:absolute;left:2546;top:8504;width:41;height:2" coordorigin="2546,8504" coordsize="41,0" path="m2546,8504l2587,8504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173.220001pt;margin-top:425.220001pt;width:2.04pt;height:.1pt;mso-position-horizontal-relative:page;mso-position-vertical-relative:page;z-index:-15204" coordorigin="3464,8504" coordsize="41,2">
            <v:shape style="position:absolute;left:3464;top:8504;width:41;height:2" coordorigin="3464,8504" coordsize="41,0" path="m3464,8504l3505,8504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199.320007pt;margin-top:425.220001pt;width:2.04pt;height:.1pt;mso-position-horizontal-relative:page;mso-position-vertical-relative:page;z-index:-15203" coordorigin="3986,8504" coordsize="41,2">
            <v:shape style="position:absolute;left:3986;top:8504;width:41;height:2" coordorigin="3986,8504" coordsize="41,0" path="m3986,8504l4027,8504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234.419998pt;margin-top:425.220001pt;width:2.04pt;height:.1pt;mso-position-horizontal-relative:page;mso-position-vertical-relative:page;z-index:-15202" coordorigin="4688,8504" coordsize="41,2">
            <v:shape style="position:absolute;left:4688;top:8504;width:41;height:2" coordorigin="4688,8504" coordsize="41,0" path="m4688,8504l4729,8504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304.559998pt;margin-top:425.220001pt;width:2.04pt;height:.1pt;mso-position-horizontal-relative:page;mso-position-vertical-relative:page;z-index:-15201" coordorigin="6091,8504" coordsize="41,2">
            <v:shape style="position:absolute;left:6091;top:8504;width:41;height:2" coordorigin="6091,8504" coordsize="41,0" path="m6091,8504l6132,8504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531.780029pt;margin-top:425.220001pt;width:2.039970pt;height:.1pt;mso-position-horizontal-relative:page;mso-position-vertical-relative:page;z-index:-15200" coordorigin="10636,8504" coordsize="41,2">
            <v:shape style="position:absolute;left:10636;top:8504;width:41;height:2" coordorigin="10636,8504" coordsize="41,0" path="m10636,8504l10676,8504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78.300003pt;margin-top:462.149994pt;width:2.04pt;height:.1pt;mso-position-horizontal-relative:page;mso-position-vertical-relative:page;z-index:-15199" coordorigin="1566,9243" coordsize="41,2">
            <v:shape style="position:absolute;left:1566;top:9243;width:41;height:2" coordorigin="1566,9243" coordsize="41,0" path="m1566,9243l1607,9243e" filled="f" stroked="t" strokeweight="2.2pt" strokecolor="#000000">
              <v:path arrowok="t"/>
            </v:shape>
          </v:group>
          <w10:wrap type="none"/>
        </w:pict>
      </w:r>
      <w:r>
        <w:rPr/>
        <w:pict>
          <v:group style="position:absolute;margin-left:127.32pt;margin-top:462.149994pt;width:2.04pt;height:.1pt;mso-position-horizontal-relative:page;mso-position-vertical-relative:page;z-index:-15198" coordorigin="2546,9243" coordsize="41,2">
            <v:shape style="position:absolute;left:2546;top:9243;width:41;height:2" coordorigin="2546,9243" coordsize="41,0" path="m2546,9243l2587,9243e" filled="f" stroked="t" strokeweight="2.2pt" strokecolor="#000000">
              <v:path arrowok="t"/>
            </v:shape>
          </v:group>
          <w10:wrap type="none"/>
        </w:pict>
      </w:r>
      <w:r>
        <w:rPr/>
        <w:pict>
          <v:group style="position:absolute;margin-left:173.220001pt;margin-top:462.149994pt;width:2.04pt;height:.1pt;mso-position-horizontal-relative:page;mso-position-vertical-relative:page;z-index:-15197" coordorigin="3464,9243" coordsize="41,2">
            <v:shape style="position:absolute;left:3464;top:9243;width:41;height:2" coordorigin="3464,9243" coordsize="41,0" path="m3464,9243l3505,9243e" filled="f" stroked="t" strokeweight="2.2pt" strokecolor="#000000">
              <v:path arrowok="t"/>
            </v:shape>
          </v:group>
          <w10:wrap type="none"/>
        </w:pict>
      </w:r>
      <w:r>
        <w:rPr/>
        <w:pict>
          <v:group style="position:absolute;margin-left:199.320007pt;margin-top:462.149994pt;width:2.04pt;height:.1pt;mso-position-horizontal-relative:page;mso-position-vertical-relative:page;z-index:-15196" coordorigin="3986,9243" coordsize="41,2">
            <v:shape style="position:absolute;left:3986;top:9243;width:41;height:2" coordorigin="3986,9243" coordsize="41,0" path="m3986,9243l4027,9243e" filled="f" stroked="t" strokeweight="2.2pt" strokecolor="#000000">
              <v:path arrowok="t"/>
            </v:shape>
          </v:group>
          <w10:wrap type="none"/>
        </w:pict>
      </w:r>
      <w:r>
        <w:rPr/>
        <w:pict>
          <v:group style="position:absolute;margin-left:234.419998pt;margin-top:462.149994pt;width:2.04pt;height:.1pt;mso-position-horizontal-relative:page;mso-position-vertical-relative:page;z-index:-15195" coordorigin="4688,9243" coordsize="41,2">
            <v:shape style="position:absolute;left:4688;top:9243;width:41;height:2" coordorigin="4688,9243" coordsize="41,0" path="m4688,9243l4729,9243e" filled="f" stroked="t" strokeweight="2.2pt" strokecolor="#000000">
              <v:path arrowok="t"/>
            </v:shape>
          </v:group>
          <w10:wrap type="none"/>
        </w:pict>
      </w:r>
      <w:r>
        <w:rPr/>
        <w:pict>
          <v:group style="position:absolute;margin-left:78.300003pt;margin-top:485.459991pt;width:2.04pt;height:.1pt;mso-position-horizontal-relative:page;mso-position-vertical-relative:page;z-index:-15194" coordorigin="1566,9709" coordsize="41,2">
            <v:shape style="position:absolute;left:1566;top:9709;width:41;height:2" coordorigin="1566,9709" coordsize="41,0" path="m1566,9709l1607,9709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127.32pt;margin-top:485.459991pt;width:2.04pt;height:.1pt;mso-position-horizontal-relative:page;mso-position-vertical-relative:page;z-index:-15193" coordorigin="2546,9709" coordsize="41,2">
            <v:shape style="position:absolute;left:2546;top:9709;width:41;height:2" coordorigin="2546,9709" coordsize="41,0" path="m2546,9709l2587,9709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173.220001pt;margin-top:485.459991pt;width:2.04pt;height:.1pt;mso-position-horizontal-relative:page;mso-position-vertical-relative:page;z-index:-15192" coordorigin="3464,9709" coordsize="41,2">
            <v:shape style="position:absolute;left:3464;top:9709;width:41;height:2" coordorigin="3464,9709" coordsize="41,0" path="m3464,9709l3505,9709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199.320007pt;margin-top:485.459991pt;width:2.04pt;height:.1pt;mso-position-horizontal-relative:page;mso-position-vertical-relative:page;z-index:-15191" coordorigin="3986,9709" coordsize="41,2">
            <v:shape style="position:absolute;left:3986;top:9709;width:41;height:2" coordorigin="3986,9709" coordsize="41,0" path="m3986,9709l4027,9709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234.419998pt;margin-top:485.459991pt;width:2.04pt;height:.1pt;mso-position-horizontal-relative:page;mso-position-vertical-relative:page;z-index:-15190" coordorigin="4688,9709" coordsize="41,2">
            <v:shape style="position:absolute;left:4688;top:9709;width:41;height:2" coordorigin="4688,9709" coordsize="41,0" path="m4688,9709l4729,9709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78.300003pt;margin-top:522.330017pt;width:2.04pt;height:.1pt;mso-position-horizontal-relative:page;mso-position-vertical-relative:page;z-index:-15189" coordorigin="1566,10447" coordsize="41,2">
            <v:shape style="position:absolute;left:1566;top:10447;width:41;height:2" coordorigin="1566,10447" coordsize="41,0" path="m1566,10447l1607,10447e" filled="f" stroked="t" strokeweight="2.2pt" strokecolor="#000000">
              <v:path arrowok="t"/>
            </v:shape>
          </v:group>
          <w10:wrap type="none"/>
        </w:pict>
      </w:r>
      <w:r>
        <w:rPr/>
        <w:pict>
          <v:group style="position:absolute;margin-left:127.32pt;margin-top:522.330017pt;width:2.04pt;height:.1pt;mso-position-horizontal-relative:page;mso-position-vertical-relative:page;z-index:-15188" coordorigin="2546,10447" coordsize="41,2">
            <v:shape style="position:absolute;left:2546;top:10447;width:41;height:2" coordorigin="2546,10447" coordsize="41,0" path="m2546,10447l2587,10447e" filled="f" stroked="t" strokeweight="2.2pt" strokecolor="#000000">
              <v:path arrowok="t"/>
            </v:shape>
          </v:group>
          <w10:wrap type="none"/>
        </w:pict>
      </w:r>
      <w:r>
        <w:rPr/>
        <w:pict>
          <v:group style="position:absolute;margin-left:173.220001pt;margin-top:522.330017pt;width:2.04pt;height:.1pt;mso-position-horizontal-relative:page;mso-position-vertical-relative:page;z-index:-15187" coordorigin="3464,10447" coordsize="41,2">
            <v:shape style="position:absolute;left:3464;top:10447;width:41;height:2" coordorigin="3464,10447" coordsize="41,0" path="m3464,10447l3505,10447e" filled="f" stroked="t" strokeweight="2.2pt" strokecolor="#000000">
              <v:path arrowok="t"/>
            </v:shape>
          </v:group>
          <w10:wrap type="none"/>
        </w:pict>
      </w:r>
      <w:r>
        <w:rPr/>
        <w:pict>
          <v:group style="position:absolute;margin-left:199.320007pt;margin-top:522.330017pt;width:2.04pt;height:.1pt;mso-position-horizontal-relative:page;mso-position-vertical-relative:page;z-index:-15186" coordorigin="3986,10447" coordsize="41,2">
            <v:shape style="position:absolute;left:3986;top:10447;width:41;height:2" coordorigin="3986,10447" coordsize="41,0" path="m3986,10447l4027,10447e" filled="f" stroked="t" strokeweight="2.2pt" strokecolor="#000000">
              <v:path arrowok="t"/>
            </v:shape>
          </v:group>
          <w10:wrap type="none"/>
        </w:pict>
      </w:r>
      <w:r>
        <w:rPr/>
        <w:pict>
          <v:group style="position:absolute;margin-left:234.419998pt;margin-top:522.330017pt;width:2.04pt;height:.1pt;mso-position-horizontal-relative:page;mso-position-vertical-relative:page;z-index:-15185" coordorigin="4688,10447" coordsize="41,2">
            <v:shape style="position:absolute;left:4688;top:10447;width:41;height:2" coordorigin="4688,10447" coordsize="41,0" path="m4688,10447l4729,10447e" filled="f" stroked="t" strokeweight="2.2pt" strokecolor="#000000">
              <v:path arrowok="t"/>
            </v:shape>
          </v:group>
          <w10:wrap type="none"/>
        </w:pict>
      </w:r>
      <w:r>
        <w:rPr/>
        <w:pict>
          <v:group style="position:absolute;margin-left:78.300003pt;margin-top:559.26001pt;width:2.04pt;height:.1pt;mso-position-horizontal-relative:page;mso-position-vertical-relative:page;z-index:-15184" coordorigin="1566,11185" coordsize="41,2">
            <v:shape style="position:absolute;left:1566;top:11185;width:41;height:2" coordorigin="1566,11185" coordsize="41,0" path="m1566,11185l1607,11185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127.32pt;margin-top:559.26001pt;width:2.04pt;height:.1pt;mso-position-horizontal-relative:page;mso-position-vertical-relative:page;z-index:-15183" coordorigin="2546,11185" coordsize="41,2">
            <v:shape style="position:absolute;left:2546;top:11185;width:41;height:2" coordorigin="2546,11185" coordsize="41,0" path="m2546,11185l2587,11185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173.220001pt;margin-top:559.26001pt;width:2.04pt;height:.1pt;mso-position-horizontal-relative:page;mso-position-vertical-relative:page;z-index:-15182" coordorigin="3464,11185" coordsize="41,2">
            <v:shape style="position:absolute;left:3464;top:11185;width:41;height:2" coordorigin="3464,11185" coordsize="41,0" path="m3464,11185l3505,11185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199.320007pt;margin-top:559.26001pt;width:2.04pt;height:.1pt;mso-position-horizontal-relative:page;mso-position-vertical-relative:page;z-index:-15181" coordorigin="3986,11185" coordsize="41,2">
            <v:shape style="position:absolute;left:3986;top:11185;width:41;height:2" coordorigin="3986,11185" coordsize="41,0" path="m3986,11185l4027,11185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234.419998pt;margin-top:559.26001pt;width:2.04pt;height:.1pt;mso-position-horizontal-relative:page;mso-position-vertical-relative:page;z-index:-15180" coordorigin="4688,11185" coordsize="41,2">
            <v:shape style="position:absolute;left:4688;top:11185;width:41;height:2" coordorigin="4688,11185" coordsize="41,0" path="m4688,11185l4729,11185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78.300003pt;margin-top:609.840027pt;width:2.04pt;height:.1pt;mso-position-horizontal-relative:page;mso-position-vertical-relative:page;z-index:-15179" coordorigin="1566,12197" coordsize="41,2">
            <v:shape style="position:absolute;left:1566;top:12197;width:41;height:2" coordorigin="1566,12197" coordsize="41,0" path="m1566,12197l1607,12197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127.32pt;margin-top:609.840027pt;width:2.04pt;height:.1pt;mso-position-horizontal-relative:page;mso-position-vertical-relative:page;z-index:-15178" coordorigin="2546,12197" coordsize="41,2">
            <v:shape style="position:absolute;left:2546;top:12197;width:41;height:2" coordorigin="2546,12197" coordsize="41,0" path="m2546,12197l2587,12197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173.220001pt;margin-top:609.840027pt;width:2.04pt;height:.1pt;mso-position-horizontal-relative:page;mso-position-vertical-relative:page;z-index:-15177" coordorigin="3464,12197" coordsize="41,2">
            <v:shape style="position:absolute;left:3464;top:12197;width:41;height:2" coordorigin="3464,12197" coordsize="41,0" path="m3464,12197l3505,12197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199.320007pt;margin-top:609.840027pt;width:2.04pt;height:.1pt;mso-position-horizontal-relative:page;mso-position-vertical-relative:page;z-index:-15176" coordorigin="3986,12197" coordsize="41,2">
            <v:shape style="position:absolute;left:3986;top:12197;width:41;height:2" coordorigin="3986,12197" coordsize="41,0" path="m3986,12197l4027,12197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234.419998pt;margin-top:609.840027pt;width:2.04pt;height:.1pt;mso-position-horizontal-relative:page;mso-position-vertical-relative:page;z-index:-15175" coordorigin="4688,12197" coordsize="41,2">
            <v:shape style="position:absolute;left:4688;top:12197;width:41;height:2" coordorigin="4688,12197" coordsize="41,0" path="m4688,12197l4729,12197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78.300003pt;margin-top:660.359985pt;width:2.04pt;height:.1pt;mso-position-horizontal-relative:page;mso-position-vertical-relative:page;z-index:-15174" coordorigin="1566,13207" coordsize="41,2">
            <v:shape style="position:absolute;left:1566;top:13207;width:41;height:2" coordorigin="1566,13207" coordsize="41,0" path="m1566,13207l1607,13207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127.32pt;margin-top:660.359985pt;width:2.04pt;height:.1pt;mso-position-horizontal-relative:page;mso-position-vertical-relative:page;z-index:-15173" coordorigin="2546,13207" coordsize="41,2">
            <v:shape style="position:absolute;left:2546;top:13207;width:41;height:2" coordorigin="2546,13207" coordsize="41,0" path="m2546,13207l2587,13207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173.220001pt;margin-top:660.359985pt;width:2.04pt;height:.1pt;mso-position-horizontal-relative:page;mso-position-vertical-relative:page;z-index:-15172" coordorigin="3464,13207" coordsize="41,2">
            <v:shape style="position:absolute;left:3464;top:13207;width:41;height:2" coordorigin="3464,13207" coordsize="41,0" path="m3464,13207l3505,13207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199.320007pt;margin-top:660.359985pt;width:2.04pt;height:.1pt;mso-position-horizontal-relative:page;mso-position-vertical-relative:page;z-index:-15171" coordorigin="3986,13207" coordsize="41,2">
            <v:shape style="position:absolute;left:3986;top:13207;width:41;height:2" coordorigin="3986,13207" coordsize="41,0" path="m3986,13207l4027,13207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234.419998pt;margin-top:660.359985pt;width:2.04pt;height:.1pt;mso-position-horizontal-relative:page;mso-position-vertical-relative:page;z-index:-15170" coordorigin="4688,13207" coordsize="41,2">
            <v:shape style="position:absolute;left:4688;top:13207;width:41;height:2" coordorigin="4688,13207" coordsize="41,0" path="m4688,13207l4729,13207e" filled="f" stroked="t" strokeweight="2.260pt" strokecolor="#000000">
              <v:path arrowok="t"/>
            </v:shape>
          </v:group>
          <w10:wrap type="none"/>
        </w:pict>
      </w:r>
      <w:r>
        <w:rPr>
          <w:sz w:val="9"/>
          <w:szCs w:val="9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98.400002" w:type="dxa"/>
      </w:tblPr>
      <w:tblGrid/>
      <w:tr>
        <w:trPr>
          <w:trHeight w:val="700" w:hRule="exact"/>
        </w:trPr>
        <w:tc>
          <w:tcPr>
            <w:tcW w:w="980" w:type="dxa"/>
            <w:vMerge w:val="restart"/>
            <w:tcBorders>
              <w:top w:val="nil" w:sz="6" w:space="0" w:color="auto"/>
              <w:left w:val="single" w:sz="6.08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918" w:type="dxa"/>
            <w:vMerge w:val="restart"/>
            <w:tcBorders>
              <w:top w:val="nil" w:sz="6" w:space="0" w:color="auto"/>
              <w:left w:val="single" w:sz="6.08" w:space="0" w:color="000000"/>
              <w:right w:val="single" w:sz="6.07992" w:space="0" w:color="000000"/>
            </w:tcBorders>
          </w:tcPr>
          <w:p>
            <w:pPr/>
            <w:rPr/>
          </w:p>
        </w:tc>
        <w:tc>
          <w:tcPr>
            <w:tcW w:w="522" w:type="dxa"/>
            <w:vMerge w:val="restart"/>
            <w:tcBorders>
              <w:top w:val="nil" w:sz="6" w:space="0" w:color="auto"/>
              <w:left w:val="single" w:sz="6.07992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2" w:type="dxa"/>
            <w:vMerge w:val="restart"/>
            <w:tcBorders>
              <w:top w:val="nil" w:sz="6" w:space="0" w:color="auto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403" w:type="dxa"/>
            <w:vMerge w:val="restart"/>
            <w:tcBorders>
              <w:top w:val="nil" w:sz="6" w:space="0" w:color="auto"/>
              <w:left w:val="single" w:sz="6.56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4544" w:type="dxa"/>
            <w:tcBorders>
              <w:top w:val="nil" w:sz="6" w:space="0" w:color="auto"/>
              <w:bottom w:val="single" w:sz="4.639840" w:space="0" w:color="000000"/>
              <w:left w:val="single" w:sz="6.08" w:space="0" w:color="000000"/>
              <w:right w:val="single" w:sz="6.07976" w:space="0" w:color="000000"/>
            </w:tcBorders>
          </w:tcPr>
          <w:p>
            <w:pPr>
              <w:spacing w:before="6" w:after="0" w:line="240" w:lineRule="auto"/>
              <w:ind w:left="93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1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Sekto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it</w:t>
            </w:r>
            <w:r>
              <w:rPr>
                <w:rFonts w:ascii="Calibri" w:hAnsi="Calibri" w:cs="Calibri" w:eastAsia="Calibri"/>
                <w:sz w:val="20"/>
                <w:szCs w:val="20"/>
                <w:spacing w:val="2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Pr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ok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‐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k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v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4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(Sekretari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)</w:t>
            </w:r>
            <w:r>
              <w:rPr>
                <w:rFonts w:ascii="Calibri" w:hAnsi="Calibri" w:cs="Calibri" w:eastAsia="Calibri"/>
                <w:sz w:val="20"/>
                <w:szCs w:val="20"/>
                <w:spacing w:val="3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d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h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3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Boti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739" w:hRule="exact"/>
        </w:trPr>
        <w:tc>
          <w:tcPr>
            <w:tcW w:w="980" w:type="dxa"/>
            <w:vMerge/>
            <w:tcBorders>
              <w:left w:val="single" w:sz="6.08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918" w:type="dxa"/>
            <w:vMerge/>
            <w:tcBorders>
              <w:left w:val="single" w:sz="6.08" w:space="0" w:color="000000"/>
              <w:right w:val="single" w:sz="6.07992" w:space="0" w:color="000000"/>
            </w:tcBorders>
          </w:tcPr>
          <w:p>
            <w:pPr/>
            <w:rPr/>
          </w:p>
        </w:tc>
        <w:tc>
          <w:tcPr>
            <w:tcW w:w="522" w:type="dxa"/>
            <w:vMerge/>
            <w:tcBorders>
              <w:left w:val="single" w:sz="6.07992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2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403" w:type="dxa"/>
            <w:vMerge/>
            <w:tcBorders>
              <w:left w:val="single" w:sz="6.56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4544" w:type="dxa"/>
            <w:tcBorders>
              <w:top w:val="single" w:sz="4.639840" w:space="0" w:color="000000"/>
              <w:bottom w:val="single" w:sz="4.15984" w:space="0" w:color="000000"/>
              <w:left w:val="single" w:sz="6.08" w:space="0" w:color="000000"/>
              <w:right w:val="single" w:sz="6.07976" w:space="0" w:color="000000"/>
            </w:tcBorders>
          </w:tcPr>
          <w:p>
            <w:pPr>
              <w:spacing w:before="39" w:after="0" w:line="240" w:lineRule="auto"/>
              <w:ind w:left="93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1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Sekto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2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St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nd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rdev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3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d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h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1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g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u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së</w:t>
            </w:r>
            <w:r>
              <w:rPr>
                <w:rFonts w:ascii="Calibri" w:hAnsi="Calibri" w:cs="Calibri" w:eastAsia="Calibri"/>
                <w:sz w:val="20"/>
                <w:szCs w:val="20"/>
                <w:spacing w:val="2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së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3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Person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lit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466" w:hRule="exact"/>
        </w:trPr>
        <w:tc>
          <w:tcPr>
            <w:tcW w:w="980" w:type="dxa"/>
            <w:vMerge/>
            <w:tcBorders>
              <w:left w:val="single" w:sz="6.08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918" w:type="dxa"/>
            <w:vMerge/>
            <w:tcBorders>
              <w:left w:val="single" w:sz="6.08" w:space="0" w:color="000000"/>
              <w:right w:val="single" w:sz="6.07992" w:space="0" w:color="000000"/>
            </w:tcBorders>
          </w:tcPr>
          <w:p>
            <w:pPr/>
            <w:rPr/>
          </w:p>
        </w:tc>
        <w:tc>
          <w:tcPr>
            <w:tcW w:w="522" w:type="dxa"/>
            <w:vMerge/>
            <w:tcBorders>
              <w:left w:val="single" w:sz="6.07992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2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403" w:type="dxa"/>
            <w:vMerge/>
            <w:tcBorders>
              <w:left w:val="single" w:sz="6.56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4544" w:type="dxa"/>
            <w:tcBorders>
              <w:top w:val="single" w:sz="4.15984" w:space="0" w:color="000000"/>
              <w:bottom w:val="single" w:sz="4.639840" w:space="0" w:color="000000"/>
              <w:left w:val="single" w:sz="6.08" w:space="0" w:color="000000"/>
              <w:right w:val="single" w:sz="6.07976" w:space="0" w:color="000000"/>
            </w:tcBorders>
          </w:tcPr>
          <w:p>
            <w:pPr>
              <w:spacing w:before="39" w:after="0" w:line="240" w:lineRule="auto"/>
              <w:ind w:left="93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1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Sekto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itt</w:t>
            </w:r>
            <w:r>
              <w:rPr>
                <w:rFonts w:ascii="Calibri" w:hAnsi="Calibri" w:cs="Calibri" w:eastAsia="Calibri"/>
                <w:sz w:val="20"/>
                <w:szCs w:val="20"/>
                <w:spacing w:val="2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an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por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737" w:hRule="exact"/>
        </w:trPr>
        <w:tc>
          <w:tcPr>
            <w:tcW w:w="980" w:type="dxa"/>
            <w:vMerge/>
            <w:tcBorders>
              <w:left w:val="single" w:sz="6.08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918" w:type="dxa"/>
            <w:vMerge/>
            <w:tcBorders>
              <w:left w:val="single" w:sz="6.08" w:space="0" w:color="000000"/>
              <w:right w:val="single" w:sz="6.07992" w:space="0" w:color="000000"/>
            </w:tcBorders>
          </w:tcPr>
          <w:p>
            <w:pPr/>
            <w:rPr/>
          </w:p>
        </w:tc>
        <w:tc>
          <w:tcPr>
            <w:tcW w:w="522" w:type="dxa"/>
            <w:vMerge/>
            <w:tcBorders>
              <w:left w:val="single" w:sz="6.07992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2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403" w:type="dxa"/>
            <w:vMerge/>
            <w:tcBorders>
              <w:left w:val="single" w:sz="6.56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4544" w:type="dxa"/>
            <w:tcBorders>
              <w:top w:val="single" w:sz="4.639840" w:space="0" w:color="000000"/>
              <w:bottom w:val="single" w:sz="4.160320" w:space="0" w:color="000000"/>
              <w:left w:val="single" w:sz="6.08" w:space="0" w:color="000000"/>
              <w:right w:val="single" w:sz="6.07976" w:space="0" w:color="000000"/>
            </w:tcBorders>
          </w:tcPr>
          <w:p>
            <w:pPr>
              <w:spacing w:before="37" w:after="0" w:line="240" w:lineRule="auto"/>
              <w:ind w:left="93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1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Sekto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it</w:t>
            </w:r>
            <w:r>
              <w:rPr>
                <w:rFonts w:ascii="Calibri" w:hAnsi="Calibri" w:cs="Calibri" w:eastAsia="Calibri"/>
                <w:sz w:val="20"/>
                <w:szCs w:val="20"/>
                <w:spacing w:val="2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Calibri" w:hAnsi="Calibri" w:cs="Calibri" w:eastAsia="Calibri"/>
                <w:sz w:val="20"/>
                <w:szCs w:val="20"/>
                <w:spacing w:val="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Anal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z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,</w:t>
            </w:r>
            <w:r>
              <w:rPr>
                <w:rFonts w:ascii="Calibri" w:hAnsi="Calibri" w:cs="Calibri" w:eastAsia="Calibri"/>
                <w:sz w:val="20"/>
                <w:szCs w:val="20"/>
                <w:spacing w:val="24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forma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c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io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3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d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he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9" w:after="0" w:line="240" w:lineRule="auto"/>
              <w:ind w:left="93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w w:val="103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isk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u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466" w:hRule="exact"/>
        </w:trPr>
        <w:tc>
          <w:tcPr>
            <w:tcW w:w="980" w:type="dxa"/>
            <w:vMerge/>
            <w:tcBorders>
              <w:left w:val="single" w:sz="6.08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918" w:type="dxa"/>
            <w:vMerge/>
            <w:tcBorders>
              <w:left w:val="single" w:sz="6.08" w:space="0" w:color="000000"/>
              <w:right w:val="single" w:sz="6.07992" w:space="0" w:color="000000"/>
            </w:tcBorders>
          </w:tcPr>
          <w:p>
            <w:pPr/>
            <w:rPr/>
          </w:p>
        </w:tc>
        <w:tc>
          <w:tcPr>
            <w:tcW w:w="522" w:type="dxa"/>
            <w:vMerge/>
            <w:tcBorders>
              <w:left w:val="single" w:sz="6.07992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2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403" w:type="dxa"/>
            <w:vMerge/>
            <w:tcBorders>
              <w:left w:val="single" w:sz="6.56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4544" w:type="dxa"/>
            <w:tcBorders>
              <w:top w:val="single" w:sz="4.160320" w:space="0" w:color="000000"/>
              <w:bottom w:val="single" w:sz="4.639840" w:space="0" w:color="000000"/>
              <w:left w:val="single" w:sz="6.08" w:space="0" w:color="000000"/>
              <w:right w:val="single" w:sz="6.07976" w:space="0" w:color="000000"/>
            </w:tcBorders>
          </w:tcPr>
          <w:p>
            <w:pPr>
              <w:spacing w:before="39" w:after="0" w:line="240" w:lineRule="auto"/>
              <w:ind w:left="93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1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Sekto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it</w:t>
            </w:r>
            <w:r>
              <w:rPr>
                <w:rFonts w:ascii="Calibri" w:hAnsi="Calibri" w:cs="Calibri" w:eastAsia="Calibri"/>
                <w:sz w:val="20"/>
                <w:szCs w:val="20"/>
                <w:spacing w:val="2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Calibri" w:hAnsi="Calibri" w:cs="Calibri" w:eastAsia="Calibri"/>
                <w:sz w:val="20"/>
                <w:szCs w:val="20"/>
                <w:spacing w:val="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Arma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27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d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he</w:t>
            </w:r>
            <w:r>
              <w:rPr>
                <w:rFonts w:ascii="Calibri" w:hAnsi="Calibri" w:cs="Calibri" w:eastAsia="Calibri"/>
                <w:sz w:val="20"/>
                <w:szCs w:val="20"/>
                <w:spacing w:val="1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j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sj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eve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465" w:hRule="exact"/>
        </w:trPr>
        <w:tc>
          <w:tcPr>
            <w:tcW w:w="980" w:type="dxa"/>
            <w:vMerge/>
            <w:tcBorders>
              <w:left w:val="single" w:sz="6.08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918" w:type="dxa"/>
            <w:vMerge/>
            <w:tcBorders>
              <w:left w:val="single" w:sz="6.08" w:space="0" w:color="000000"/>
              <w:right w:val="single" w:sz="6.07992" w:space="0" w:color="000000"/>
            </w:tcBorders>
          </w:tcPr>
          <w:p>
            <w:pPr/>
            <w:rPr/>
          </w:p>
        </w:tc>
        <w:tc>
          <w:tcPr>
            <w:tcW w:w="522" w:type="dxa"/>
            <w:vMerge/>
            <w:tcBorders>
              <w:left w:val="single" w:sz="6.07992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2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403" w:type="dxa"/>
            <w:vMerge/>
            <w:tcBorders>
              <w:left w:val="single" w:sz="6.56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4544" w:type="dxa"/>
            <w:tcBorders>
              <w:top w:val="single" w:sz="4.639840" w:space="0" w:color="000000"/>
              <w:bottom w:val="single" w:sz="4.15984" w:space="0" w:color="000000"/>
              <w:left w:val="single" w:sz="6.08" w:space="0" w:color="000000"/>
              <w:right w:val="single" w:sz="6.07976" w:space="0" w:color="000000"/>
            </w:tcBorders>
          </w:tcPr>
          <w:p>
            <w:pPr>
              <w:spacing w:before="37" w:after="0" w:line="240" w:lineRule="auto"/>
              <w:ind w:left="93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1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Sekto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it</w:t>
            </w:r>
            <w:r>
              <w:rPr>
                <w:rFonts w:ascii="Calibri" w:hAnsi="Calibri" w:cs="Calibri" w:eastAsia="Calibri"/>
                <w:sz w:val="20"/>
                <w:szCs w:val="20"/>
                <w:spacing w:val="2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Calibri" w:hAnsi="Calibri" w:cs="Calibri" w:eastAsia="Calibri"/>
                <w:sz w:val="20"/>
                <w:szCs w:val="20"/>
                <w:spacing w:val="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Sh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detesise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739" w:hRule="exact"/>
        </w:trPr>
        <w:tc>
          <w:tcPr>
            <w:tcW w:w="980" w:type="dxa"/>
            <w:vMerge/>
            <w:tcBorders>
              <w:left w:val="single" w:sz="6.08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918" w:type="dxa"/>
            <w:vMerge/>
            <w:tcBorders>
              <w:left w:val="single" w:sz="6.08" w:space="0" w:color="000000"/>
              <w:right w:val="single" w:sz="6.07992" w:space="0" w:color="000000"/>
            </w:tcBorders>
          </w:tcPr>
          <w:p>
            <w:pPr/>
            <w:rPr/>
          </w:p>
        </w:tc>
        <w:tc>
          <w:tcPr>
            <w:tcW w:w="522" w:type="dxa"/>
            <w:vMerge/>
            <w:tcBorders>
              <w:left w:val="single" w:sz="6.07992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2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403" w:type="dxa"/>
            <w:vMerge/>
            <w:tcBorders>
              <w:left w:val="single" w:sz="6.56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4544" w:type="dxa"/>
            <w:tcBorders>
              <w:top w:val="single" w:sz="4.15984" w:space="0" w:color="000000"/>
              <w:bottom w:val="single" w:sz="4.639840" w:space="0" w:color="000000"/>
              <w:left w:val="single" w:sz="6.08" w:space="0" w:color="000000"/>
              <w:right w:val="single" w:sz="6.07976" w:space="0" w:color="000000"/>
            </w:tcBorders>
          </w:tcPr>
          <w:p>
            <w:pPr>
              <w:spacing w:before="39" w:after="0" w:line="240" w:lineRule="auto"/>
              <w:ind w:left="93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1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Sekto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it</w:t>
            </w:r>
            <w:r>
              <w:rPr>
                <w:rFonts w:ascii="Calibri" w:hAnsi="Calibri" w:cs="Calibri" w:eastAsia="Calibri"/>
                <w:sz w:val="20"/>
                <w:szCs w:val="20"/>
                <w:spacing w:val="2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Calibri" w:hAnsi="Calibri" w:cs="Calibri" w:eastAsia="Calibri"/>
                <w:sz w:val="20"/>
                <w:szCs w:val="20"/>
                <w:spacing w:val="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Shë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b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eve</w:t>
            </w:r>
            <w:r>
              <w:rPr>
                <w:rFonts w:ascii="Calibri" w:hAnsi="Calibri" w:cs="Calibri" w:eastAsia="Calibri"/>
                <w:sz w:val="20"/>
                <w:szCs w:val="20"/>
                <w:spacing w:val="3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pë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g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u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rin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2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3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De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g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c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v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738" w:hRule="exact"/>
        </w:trPr>
        <w:tc>
          <w:tcPr>
            <w:tcW w:w="980" w:type="dxa"/>
            <w:vMerge/>
            <w:tcBorders>
              <w:left w:val="single" w:sz="6.08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918" w:type="dxa"/>
            <w:vMerge/>
            <w:tcBorders>
              <w:left w:val="single" w:sz="6.08" w:space="0" w:color="000000"/>
              <w:right w:val="single" w:sz="6.07992" w:space="0" w:color="000000"/>
            </w:tcBorders>
          </w:tcPr>
          <w:p>
            <w:pPr/>
            <w:rPr/>
          </w:p>
        </w:tc>
        <w:tc>
          <w:tcPr>
            <w:tcW w:w="522" w:type="dxa"/>
            <w:vMerge/>
            <w:tcBorders>
              <w:left w:val="single" w:sz="6.07992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2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403" w:type="dxa"/>
            <w:vMerge/>
            <w:tcBorders>
              <w:left w:val="single" w:sz="6.56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4544" w:type="dxa"/>
            <w:tcBorders>
              <w:top w:val="single" w:sz="4.639840" w:space="0" w:color="000000"/>
              <w:bottom w:val="single" w:sz="4.64008" w:space="0" w:color="000000"/>
              <w:left w:val="single" w:sz="6.08" w:space="0" w:color="000000"/>
              <w:right w:val="single" w:sz="6.07976" w:space="0" w:color="000000"/>
            </w:tcBorders>
          </w:tcPr>
          <w:p>
            <w:pPr>
              <w:spacing w:before="37" w:after="0" w:line="240" w:lineRule="auto"/>
              <w:ind w:left="93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1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Sekto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it</w:t>
            </w:r>
            <w:r>
              <w:rPr>
                <w:rFonts w:ascii="Calibri" w:hAnsi="Calibri" w:cs="Calibri" w:eastAsia="Calibri"/>
                <w:sz w:val="20"/>
                <w:szCs w:val="20"/>
                <w:spacing w:val="2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Calibri" w:hAnsi="Calibri" w:cs="Calibri" w:eastAsia="Calibri"/>
                <w:sz w:val="20"/>
                <w:szCs w:val="20"/>
                <w:spacing w:val="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Tekn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ogjisë</w:t>
            </w:r>
            <w:r>
              <w:rPr>
                <w:rFonts w:ascii="Calibri" w:hAnsi="Calibri" w:cs="Calibri" w:eastAsia="Calibri"/>
                <w:sz w:val="20"/>
                <w:szCs w:val="20"/>
                <w:spacing w:val="3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d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he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fo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c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3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(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K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om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u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k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mi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)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739" w:hRule="exact"/>
        </w:trPr>
        <w:tc>
          <w:tcPr>
            <w:tcW w:w="980" w:type="dxa"/>
            <w:vMerge/>
            <w:tcBorders>
              <w:left w:val="single" w:sz="6.08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918" w:type="dxa"/>
            <w:vMerge/>
            <w:tcBorders>
              <w:left w:val="single" w:sz="6.08" w:space="0" w:color="000000"/>
              <w:right w:val="single" w:sz="6.07992" w:space="0" w:color="000000"/>
            </w:tcBorders>
          </w:tcPr>
          <w:p>
            <w:pPr/>
            <w:rPr/>
          </w:p>
        </w:tc>
        <w:tc>
          <w:tcPr>
            <w:tcW w:w="522" w:type="dxa"/>
            <w:vMerge/>
            <w:tcBorders>
              <w:left w:val="single" w:sz="6.07992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2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403" w:type="dxa"/>
            <w:vMerge/>
            <w:tcBorders>
              <w:left w:val="single" w:sz="6.56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4544" w:type="dxa"/>
            <w:tcBorders>
              <w:top w:val="single" w:sz="4.64008" w:space="0" w:color="000000"/>
              <w:bottom w:val="single" w:sz="4.16008" w:space="0" w:color="000000"/>
              <w:left w:val="single" w:sz="6.08" w:space="0" w:color="000000"/>
              <w:right w:val="single" w:sz="6.07976" w:space="0" w:color="000000"/>
            </w:tcBorders>
          </w:tcPr>
          <w:p>
            <w:pPr>
              <w:spacing w:before="37" w:after="0" w:line="240" w:lineRule="auto"/>
              <w:ind w:left="93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1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Sekto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it</w:t>
            </w:r>
            <w:r>
              <w:rPr>
                <w:rFonts w:ascii="Calibri" w:hAnsi="Calibri" w:cs="Calibri" w:eastAsia="Calibri"/>
                <w:sz w:val="20"/>
                <w:szCs w:val="20"/>
                <w:spacing w:val="2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për</w:t>
            </w:r>
            <w:r>
              <w:rPr>
                <w:rFonts w:ascii="Calibri" w:hAnsi="Calibri" w:cs="Calibri" w:eastAsia="Calibri"/>
                <w:sz w:val="20"/>
                <w:szCs w:val="20"/>
                <w:spacing w:val="1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sigu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2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14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Calibri" w:hAnsi="Calibri" w:cs="Calibri" w:eastAsia="Calibri"/>
                <w:sz w:val="20"/>
                <w:szCs w:val="20"/>
                <w:spacing w:val="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Presidentit</w:t>
            </w:r>
            <w:r>
              <w:rPr>
                <w:rFonts w:ascii="Calibri" w:hAnsi="Calibri" w:cs="Calibri" w:eastAsia="Calibri"/>
                <w:sz w:val="20"/>
                <w:szCs w:val="20"/>
                <w:spacing w:val="29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të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9" w:after="0" w:line="240" w:lineRule="auto"/>
              <w:ind w:left="93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publ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2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,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739" w:hRule="exact"/>
        </w:trPr>
        <w:tc>
          <w:tcPr>
            <w:tcW w:w="980" w:type="dxa"/>
            <w:vMerge/>
            <w:tcBorders>
              <w:left w:val="single" w:sz="6.08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918" w:type="dxa"/>
            <w:vMerge/>
            <w:tcBorders>
              <w:left w:val="single" w:sz="6.08" w:space="0" w:color="000000"/>
              <w:right w:val="single" w:sz="6.07992" w:space="0" w:color="000000"/>
            </w:tcBorders>
          </w:tcPr>
          <w:p>
            <w:pPr/>
            <w:rPr/>
          </w:p>
        </w:tc>
        <w:tc>
          <w:tcPr>
            <w:tcW w:w="522" w:type="dxa"/>
            <w:vMerge/>
            <w:tcBorders>
              <w:left w:val="single" w:sz="6.07992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2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403" w:type="dxa"/>
            <w:vMerge/>
            <w:tcBorders>
              <w:left w:val="single" w:sz="6.56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4544" w:type="dxa"/>
            <w:tcBorders>
              <w:top w:val="single" w:sz="4.16008" w:space="0" w:color="000000"/>
              <w:bottom w:val="single" w:sz="4.64008" w:space="0" w:color="000000"/>
              <w:left w:val="single" w:sz="6.08" w:space="0" w:color="000000"/>
              <w:right w:val="single" w:sz="6.07976" w:space="0" w:color="000000"/>
            </w:tcBorders>
          </w:tcPr>
          <w:p>
            <w:pPr>
              <w:spacing w:before="37" w:after="0" w:line="240" w:lineRule="auto"/>
              <w:ind w:left="93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1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Sekto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it</w:t>
            </w:r>
            <w:r>
              <w:rPr>
                <w:rFonts w:ascii="Calibri" w:hAnsi="Calibri" w:cs="Calibri" w:eastAsia="Calibri"/>
                <w:sz w:val="20"/>
                <w:szCs w:val="20"/>
                <w:spacing w:val="2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për</w:t>
            </w:r>
            <w:r>
              <w:rPr>
                <w:rFonts w:ascii="Calibri" w:hAnsi="Calibri" w:cs="Calibri" w:eastAsia="Calibri"/>
                <w:sz w:val="20"/>
                <w:szCs w:val="20"/>
                <w:spacing w:val="1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sigu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2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14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9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Kryetarit</w:t>
            </w:r>
            <w:r>
              <w:rPr>
                <w:rFonts w:ascii="Calibri" w:hAnsi="Calibri" w:cs="Calibri" w:eastAsia="Calibri"/>
                <w:sz w:val="20"/>
                <w:szCs w:val="20"/>
                <w:spacing w:val="2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të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9" w:after="0" w:line="240" w:lineRule="auto"/>
              <w:ind w:left="93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Ku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v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en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d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24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dh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ilj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2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se</w:t>
            </w:r>
            <w:r>
              <w:rPr>
                <w:rFonts w:ascii="Calibri" w:hAnsi="Calibri" w:cs="Calibri" w:eastAsia="Calibri"/>
                <w:sz w:val="20"/>
                <w:szCs w:val="20"/>
                <w:spacing w:val="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j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1475" w:hRule="exact"/>
        </w:trPr>
        <w:tc>
          <w:tcPr>
            <w:tcW w:w="980" w:type="dxa"/>
            <w:vMerge/>
            <w:tcBorders>
              <w:left w:val="single" w:sz="6.08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918" w:type="dxa"/>
            <w:vMerge/>
            <w:tcBorders>
              <w:left w:val="single" w:sz="6.08" w:space="0" w:color="000000"/>
              <w:right w:val="single" w:sz="6.07992" w:space="0" w:color="000000"/>
            </w:tcBorders>
          </w:tcPr>
          <w:p>
            <w:pPr/>
            <w:rPr/>
          </w:p>
        </w:tc>
        <w:tc>
          <w:tcPr>
            <w:tcW w:w="522" w:type="dxa"/>
            <w:vMerge/>
            <w:tcBorders>
              <w:left w:val="single" w:sz="6.07992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2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403" w:type="dxa"/>
            <w:vMerge/>
            <w:tcBorders>
              <w:left w:val="single" w:sz="6.56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4544" w:type="dxa"/>
            <w:tcBorders>
              <w:top w:val="single" w:sz="4.64008" w:space="0" w:color="000000"/>
              <w:bottom w:val="single" w:sz="4.15984" w:space="0" w:color="000000"/>
              <w:left w:val="single" w:sz="6.08" w:space="0" w:color="000000"/>
              <w:right w:val="single" w:sz="6.07976" w:space="0" w:color="000000"/>
            </w:tcBorders>
          </w:tcPr>
          <w:p>
            <w:pPr>
              <w:spacing w:before="37" w:after="0" w:line="267" w:lineRule="auto"/>
              <w:ind w:left="93" w:right="212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1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Sekto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it</w:t>
            </w:r>
            <w:r>
              <w:rPr>
                <w:rFonts w:ascii="Calibri" w:hAnsi="Calibri" w:cs="Calibri" w:eastAsia="Calibri"/>
                <w:sz w:val="20"/>
                <w:szCs w:val="20"/>
                <w:spacing w:val="2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për</w:t>
            </w:r>
            <w:r>
              <w:rPr>
                <w:rFonts w:ascii="Calibri" w:hAnsi="Calibri" w:cs="Calibri" w:eastAsia="Calibri"/>
                <w:sz w:val="20"/>
                <w:szCs w:val="20"/>
                <w:spacing w:val="1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sigu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2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14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Calibri" w:hAnsi="Calibri" w:cs="Calibri" w:eastAsia="Calibri"/>
                <w:sz w:val="20"/>
                <w:szCs w:val="20"/>
                <w:spacing w:val="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Kry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st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Calibri" w:hAnsi="Calibri" w:cs="Calibri" w:eastAsia="Calibri"/>
                <w:sz w:val="20"/>
                <w:szCs w:val="20"/>
                <w:spacing w:val="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ven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d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1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d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d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h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14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ilj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2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se</w:t>
            </w:r>
            <w:r>
              <w:rPr>
                <w:rFonts w:ascii="Calibri" w:hAnsi="Calibri" w:cs="Calibri" w:eastAsia="Calibri"/>
                <w:sz w:val="20"/>
                <w:szCs w:val="20"/>
                <w:spacing w:val="7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tij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3" w:after="0" w:line="190" w:lineRule="exact"/>
              <w:jc w:val="left"/>
              <w:rPr>
                <w:sz w:val="19"/>
                <w:szCs w:val="19"/>
              </w:rPr>
            </w:pPr>
            <w:rPr/>
            <w:r>
              <w:rPr>
                <w:sz w:val="19"/>
                <w:szCs w:val="19"/>
              </w:rPr>
            </w:r>
          </w:p>
          <w:p>
            <w:pPr>
              <w:spacing w:before="0" w:after="0" w:line="240" w:lineRule="auto"/>
              <w:ind w:left="93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1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Sekto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it</w:t>
            </w:r>
            <w:r>
              <w:rPr>
                <w:rFonts w:ascii="Calibri" w:hAnsi="Calibri" w:cs="Calibri" w:eastAsia="Calibri"/>
                <w:sz w:val="20"/>
                <w:szCs w:val="20"/>
                <w:spacing w:val="2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për</w:t>
            </w:r>
            <w:r>
              <w:rPr>
                <w:rFonts w:ascii="Calibri" w:hAnsi="Calibri" w:cs="Calibri" w:eastAsia="Calibri"/>
                <w:sz w:val="20"/>
                <w:szCs w:val="20"/>
                <w:spacing w:val="1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sigu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2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14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Calibri" w:hAnsi="Calibri" w:cs="Calibri" w:eastAsia="Calibri"/>
                <w:sz w:val="20"/>
                <w:szCs w:val="20"/>
                <w:spacing w:val="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Prokurorit</w:t>
            </w:r>
            <w:r>
              <w:rPr>
                <w:rFonts w:ascii="Calibri" w:hAnsi="Calibri" w:cs="Calibri" w:eastAsia="Calibri"/>
                <w:sz w:val="20"/>
                <w:szCs w:val="20"/>
                <w:spacing w:val="2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të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3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Përgjithshëm</w:t>
            </w:r>
            <w:r>
              <w:rPr>
                <w:rFonts w:ascii="Calibri" w:hAnsi="Calibri" w:cs="Calibri" w:eastAsia="Calibri"/>
                <w:sz w:val="20"/>
                <w:szCs w:val="20"/>
                <w:spacing w:val="3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d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he</w:t>
            </w:r>
            <w:r>
              <w:rPr>
                <w:rFonts w:ascii="Calibri" w:hAnsi="Calibri" w:cs="Calibri" w:eastAsia="Calibri"/>
                <w:sz w:val="20"/>
                <w:szCs w:val="20"/>
                <w:spacing w:val="1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fa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ilj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2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së</w:t>
            </w:r>
            <w:r>
              <w:rPr>
                <w:rFonts w:ascii="Calibri" w:hAnsi="Calibri" w:cs="Calibri" w:eastAsia="Calibri"/>
                <w:sz w:val="20"/>
                <w:szCs w:val="20"/>
                <w:spacing w:val="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j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466" w:hRule="exact"/>
        </w:trPr>
        <w:tc>
          <w:tcPr>
            <w:tcW w:w="980" w:type="dxa"/>
            <w:vMerge/>
            <w:tcBorders>
              <w:left w:val="single" w:sz="6.08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918" w:type="dxa"/>
            <w:vMerge/>
            <w:tcBorders>
              <w:left w:val="single" w:sz="6.08" w:space="0" w:color="000000"/>
              <w:right w:val="single" w:sz="6.07992" w:space="0" w:color="000000"/>
            </w:tcBorders>
          </w:tcPr>
          <w:p>
            <w:pPr/>
            <w:rPr/>
          </w:p>
        </w:tc>
        <w:tc>
          <w:tcPr>
            <w:tcW w:w="522" w:type="dxa"/>
            <w:vMerge/>
            <w:tcBorders>
              <w:left w:val="single" w:sz="6.07992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2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403" w:type="dxa"/>
            <w:vMerge/>
            <w:tcBorders>
              <w:left w:val="single" w:sz="6.56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4544" w:type="dxa"/>
            <w:tcBorders>
              <w:top w:val="single" w:sz="4.15984" w:space="0" w:color="000000"/>
              <w:bottom w:val="single" w:sz="4.64008" w:space="0" w:color="000000"/>
              <w:left w:val="single" w:sz="6.08" w:space="0" w:color="000000"/>
              <w:right w:val="single" w:sz="6.07976" w:space="0" w:color="000000"/>
            </w:tcBorders>
          </w:tcPr>
          <w:p>
            <w:pPr>
              <w:spacing w:before="39" w:after="0" w:line="240" w:lineRule="auto"/>
              <w:ind w:left="93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eci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sti</w:t>
            </w:r>
            <w:r>
              <w:rPr>
                <w:rFonts w:ascii="Calibri" w:hAnsi="Calibri" w:cs="Calibri" w:eastAsia="Calibri"/>
                <w:sz w:val="20"/>
                <w:szCs w:val="20"/>
                <w:spacing w:val="2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g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u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ri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2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14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Calibri" w:hAnsi="Calibri" w:cs="Calibri" w:eastAsia="Calibri"/>
                <w:sz w:val="20"/>
                <w:szCs w:val="20"/>
                <w:spacing w:val="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PLSH,</w:t>
            </w:r>
            <w:r>
              <w:rPr>
                <w:rFonts w:ascii="Calibri" w:hAnsi="Calibri" w:cs="Calibri" w:eastAsia="Calibri"/>
                <w:sz w:val="20"/>
                <w:szCs w:val="20"/>
                <w:spacing w:val="17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Drejt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ri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737" w:hRule="exact"/>
        </w:trPr>
        <w:tc>
          <w:tcPr>
            <w:tcW w:w="980" w:type="dxa"/>
            <w:vMerge/>
            <w:tcBorders>
              <w:left w:val="single" w:sz="6.08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918" w:type="dxa"/>
            <w:vMerge/>
            <w:tcBorders>
              <w:left w:val="single" w:sz="6.08" w:space="0" w:color="000000"/>
              <w:right w:val="single" w:sz="6.07992" w:space="0" w:color="000000"/>
            </w:tcBorders>
          </w:tcPr>
          <w:p>
            <w:pPr/>
            <w:rPr/>
          </w:p>
        </w:tc>
        <w:tc>
          <w:tcPr>
            <w:tcW w:w="522" w:type="dxa"/>
            <w:vMerge/>
            <w:tcBorders>
              <w:left w:val="single" w:sz="6.07992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2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403" w:type="dxa"/>
            <w:vMerge/>
            <w:tcBorders>
              <w:left w:val="single" w:sz="6.56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4544" w:type="dxa"/>
            <w:tcBorders>
              <w:top w:val="single" w:sz="4.64008" w:space="0" w:color="000000"/>
              <w:bottom w:val="single" w:sz="4.16008" w:space="0" w:color="000000"/>
              <w:left w:val="single" w:sz="6.08" w:space="0" w:color="000000"/>
              <w:right w:val="single" w:sz="6.07976" w:space="0" w:color="000000"/>
            </w:tcBorders>
          </w:tcPr>
          <w:p>
            <w:pPr>
              <w:spacing w:before="37" w:after="0" w:line="240" w:lineRule="auto"/>
              <w:ind w:left="93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u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1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roj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1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për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sigu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ine</w:t>
            </w:r>
            <w:r>
              <w:rPr>
                <w:rFonts w:ascii="Calibri" w:hAnsi="Calibri" w:cs="Calibri" w:eastAsia="Calibri"/>
                <w:sz w:val="20"/>
                <w:szCs w:val="20"/>
                <w:spacing w:val="2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ër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4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Calibri" w:hAnsi="Calibri" w:cs="Calibri" w:eastAsia="Calibri"/>
                <w:sz w:val="20"/>
                <w:szCs w:val="20"/>
                <w:spacing w:val="7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Pres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d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29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të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9" w:after="0" w:line="240" w:lineRule="auto"/>
              <w:ind w:left="93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publ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2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d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j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2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së</w:t>
            </w:r>
            <w:r>
              <w:rPr>
                <w:rFonts w:ascii="Calibri" w:hAnsi="Calibri" w:cs="Calibri" w:eastAsia="Calibri"/>
                <w:sz w:val="20"/>
                <w:szCs w:val="20"/>
                <w:spacing w:val="7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j</w:t>
            </w:r>
            <w:r>
              <w:rPr>
                <w:rFonts w:ascii="Calibri" w:hAnsi="Calibri" w:cs="Calibri" w:eastAsia="Calibri"/>
                <w:sz w:val="20"/>
                <w:szCs w:val="20"/>
                <w:spacing w:val="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(</w:t>
            </w:r>
            <w:r>
              <w:rPr>
                <w:rFonts w:ascii="Calibri" w:hAnsi="Calibri" w:cs="Calibri" w:eastAsia="Calibri"/>
                <w:sz w:val="20"/>
                <w:szCs w:val="20"/>
                <w:spacing w:val="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v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4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lartë)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738" w:hRule="exact"/>
        </w:trPr>
        <w:tc>
          <w:tcPr>
            <w:tcW w:w="980" w:type="dxa"/>
            <w:vMerge/>
            <w:tcBorders>
              <w:left w:val="single" w:sz="6.08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918" w:type="dxa"/>
            <w:vMerge/>
            <w:tcBorders>
              <w:left w:val="single" w:sz="6.08" w:space="0" w:color="000000"/>
              <w:right w:val="single" w:sz="6.07992" w:space="0" w:color="000000"/>
            </w:tcBorders>
          </w:tcPr>
          <w:p>
            <w:pPr/>
            <w:rPr/>
          </w:p>
        </w:tc>
        <w:tc>
          <w:tcPr>
            <w:tcW w:w="522" w:type="dxa"/>
            <w:vMerge/>
            <w:tcBorders>
              <w:left w:val="single" w:sz="6.07992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2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403" w:type="dxa"/>
            <w:vMerge/>
            <w:tcBorders>
              <w:left w:val="single" w:sz="6.56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4544" w:type="dxa"/>
            <w:tcBorders>
              <w:top w:val="single" w:sz="4.16008" w:space="0" w:color="000000"/>
              <w:bottom w:val="single" w:sz="4.16" w:space="0" w:color="000000"/>
              <w:left w:val="single" w:sz="6.08" w:space="0" w:color="000000"/>
              <w:right w:val="single" w:sz="6.07976" w:space="0" w:color="000000"/>
            </w:tcBorders>
          </w:tcPr>
          <w:p>
            <w:pPr>
              <w:spacing w:before="39" w:after="0" w:line="267" w:lineRule="auto"/>
              <w:ind w:left="93" w:right="277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u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1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roj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1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për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sigu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ine</w:t>
            </w:r>
            <w:r>
              <w:rPr>
                <w:rFonts w:ascii="Calibri" w:hAnsi="Calibri" w:cs="Calibri" w:eastAsia="Calibri"/>
                <w:sz w:val="20"/>
                <w:szCs w:val="20"/>
                <w:spacing w:val="2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ër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4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Calibri" w:hAnsi="Calibri" w:cs="Calibri" w:eastAsia="Calibri"/>
                <w:sz w:val="20"/>
                <w:szCs w:val="20"/>
                <w:spacing w:val="7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Krye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ritt</w:t>
            </w:r>
            <w:r>
              <w:rPr>
                <w:rFonts w:ascii="Calibri" w:hAnsi="Calibri" w:cs="Calibri" w:eastAsia="Calibri"/>
                <w:sz w:val="20"/>
                <w:szCs w:val="20"/>
                <w:spacing w:val="3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të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v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nd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1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1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fami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j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2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së</w:t>
            </w:r>
            <w:r>
              <w:rPr>
                <w:rFonts w:ascii="Calibri" w:hAnsi="Calibri" w:cs="Calibri" w:eastAsia="Calibri"/>
                <w:sz w:val="20"/>
                <w:szCs w:val="20"/>
                <w:spacing w:val="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3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j</w:t>
            </w:r>
            <w:r>
              <w:rPr>
                <w:rFonts w:ascii="Calibri" w:hAnsi="Calibri" w:cs="Calibri" w:eastAsia="Calibri"/>
                <w:sz w:val="20"/>
                <w:szCs w:val="20"/>
                <w:spacing w:val="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(</w:t>
            </w:r>
            <w:r>
              <w:rPr>
                <w:rFonts w:ascii="Calibri" w:hAnsi="Calibri" w:cs="Calibri" w:eastAsia="Calibri"/>
                <w:sz w:val="20"/>
                <w:szCs w:val="20"/>
                <w:spacing w:val="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ve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lart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)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1012" w:hRule="exact"/>
        </w:trPr>
        <w:tc>
          <w:tcPr>
            <w:tcW w:w="980" w:type="dxa"/>
            <w:vMerge/>
            <w:tcBorders>
              <w:left w:val="single" w:sz="6.08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918" w:type="dxa"/>
            <w:vMerge/>
            <w:tcBorders>
              <w:left w:val="single" w:sz="6.08" w:space="0" w:color="000000"/>
              <w:right w:val="single" w:sz="6.07992" w:space="0" w:color="000000"/>
            </w:tcBorders>
          </w:tcPr>
          <w:p>
            <w:pPr/>
            <w:rPr/>
          </w:p>
        </w:tc>
        <w:tc>
          <w:tcPr>
            <w:tcW w:w="522" w:type="dxa"/>
            <w:vMerge/>
            <w:tcBorders>
              <w:left w:val="single" w:sz="6.07992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2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403" w:type="dxa"/>
            <w:vMerge/>
            <w:tcBorders>
              <w:left w:val="single" w:sz="6.56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4544" w:type="dxa"/>
            <w:tcBorders>
              <w:top w:val="single" w:sz="4.16" w:space="0" w:color="000000"/>
              <w:bottom w:val="single" w:sz="4.16" w:space="0" w:color="000000"/>
              <w:left w:val="single" w:sz="6.08" w:space="0" w:color="000000"/>
              <w:right w:val="single" w:sz="6.07976" w:space="0" w:color="000000"/>
            </w:tcBorders>
          </w:tcPr>
          <w:p>
            <w:pPr>
              <w:spacing w:before="39" w:after="0" w:line="268" w:lineRule="auto"/>
              <w:ind w:left="93" w:right="493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eci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sti</w:t>
            </w:r>
            <w:r>
              <w:rPr>
                <w:rFonts w:ascii="Calibri" w:hAnsi="Calibri" w:cs="Calibri" w:eastAsia="Calibri"/>
                <w:sz w:val="20"/>
                <w:szCs w:val="20"/>
                <w:spacing w:val="2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g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u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ri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2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14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Calibri" w:hAnsi="Calibri" w:cs="Calibri" w:eastAsia="Calibri"/>
                <w:sz w:val="20"/>
                <w:szCs w:val="20"/>
                <w:spacing w:val="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PS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H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d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h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Ban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save,</w:t>
            </w:r>
            <w:r>
              <w:rPr>
                <w:rFonts w:ascii="Calibri" w:hAnsi="Calibri" w:cs="Calibri" w:eastAsia="Calibri"/>
                <w:sz w:val="20"/>
                <w:szCs w:val="20"/>
                <w:spacing w:val="27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D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ejtorinë</w:t>
            </w:r>
            <w:r>
              <w:rPr>
                <w:rFonts w:ascii="Calibri" w:hAnsi="Calibri" w:cs="Calibri" w:eastAsia="Calibri"/>
                <w:sz w:val="20"/>
                <w:szCs w:val="20"/>
                <w:spacing w:val="29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1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gur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2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ërt</w:t>
            </w:r>
            <w:r>
              <w:rPr>
                <w:rFonts w:ascii="Calibri" w:hAnsi="Calibri" w:cs="Calibri" w:eastAsia="Calibri"/>
                <w:sz w:val="20"/>
                <w:szCs w:val="20"/>
                <w:spacing w:val="14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të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PLSH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1011" w:hRule="exact"/>
        </w:trPr>
        <w:tc>
          <w:tcPr>
            <w:tcW w:w="980" w:type="dxa"/>
            <w:vMerge/>
            <w:tcBorders>
              <w:left w:val="single" w:sz="6.08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918" w:type="dxa"/>
            <w:vMerge/>
            <w:tcBorders>
              <w:left w:val="single" w:sz="6.08" w:space="0" w:color="000000"/>
              <w:right w:val="single" w:sz="6.07992" w:space="0" w:color="000000"/>
            </w:tcBorders>
          </w:tcPr>
          <w:p>
            <w:pPr/>
            <w:rPr/>
          </w:p>
        </w:tc>
        <w:tc>
          <w:tcPr>
            <w:tcW w:w="522" w:type="dxa"/>
            <w:vMerge/>
            <w:tcBorders>
              <w:left w:val="single" w:sz="6.07992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2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403" w:type="dxa"/>
            <w:vMerge/>
            <w:tcBorders>
              <w:left w:val="single" w:sz="6.56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4544" w:type="dxa"/>
            <w:tcBorders>
              <w:top w:val="single" w:sz="4.16" w:space="0" w:color="000000"/>
              <w:bottom w:val="single" w:sz="4.64008" w:space="0" w:color="000000"/>
              <w:left w:val="single" w:sz="6.08" w:space="0" w:color="000000"/>
              <w:right w:val="single" w:sz="6.07976" w:space="0" w:color="000000"/>
            </w:tcBorders>
          </w:tcPr>
          <w:p>
            <w:pPr>
              <w:spacing w:before="37" w:after="0" w:line="268" w:lineRule="auto"/>
              <w:ind w:left="93" w:right="176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Se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kt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2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1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Programim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3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Fo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mim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2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dhe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tra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j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nim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2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Qendr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2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rmi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2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d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h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1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K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u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fi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k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it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Pr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es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nal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1028" w:hRule="exact"/>
        </w:trPr>
        <w:tc>
          <w:tcPr>
            <w:tcW w:w="980" w:type="dxa"/>
            <w:vMerge/>
            <w:tcBorders>
              <w:bottom w:val="single" w:sz="6.08" w:space="0" w:color="000000"/>
              <w:left w:val="single" w:sz="6.08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918" w:type="dxa"/>
            <w:vMerge/>
            <w:tcBorders>
              <w:bottom w:val="single" w:sz="6.08" w:space="0" w:color="000000"/>
              <w:left w:val="single" w:sz="6.08" w:space="0" w:color="000000"/>
              <w:right w:val="single" w:sz="6.07992" w:space="0" w:color="000000"/>
            </w:tcBorders>
          </w:tcPr>
          <w:p>
            <w:pPr/>
            <w:rPr/>
          </w:p>
        </w:tc>
        <w:tc>
          <w:tcPr>
            <w:tcW w:w="522" w:type="dxa"/>
            <w:vMerge/>
            <w:tcBorders>
              <w:bottom w:val="single" w:sz="6.08" w:space="0" w:color="000000"/>
              <w:left w:val="single" w:sz="6.07992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2" w:type="dxa"/>
            <w:vMerge/>
            <w:tcBorders>
              <w:bottom w:val="single" w:sz="6.0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403" w:type="dxa"/>
            <w:vMerge/>
            <w:tcBorders>
              <w:bottom w:val="single" w:sz="6.08" w:space="0" w:color="000000"/>
              <w:left w:val="single" w:sz="6.56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4544" w:type="dxa"/>
            <w:tcBorders>
              <w:top w:val="single" w:sz="4.64008" w:space="0" w:color="000000"/>
              <w:bottom w:val="single" w:sz="4.16008" w:space="0" w:color="000000"/>
              <w:left w:val="single" w:sz="6.08" w:space="0" w:color="000000"/>
              <w:right w:val="single" w:sz="6.07976" w:space="0" w:color="000000"/>
            </w:tcBorders>
          </w:tcPr>
          <w:p>
            <w:pPr>
              <w:spacing w:before="37" w:after="0" w:line="268" w:lineRule="auto"/>
              <w:ind w:left="93" w:right="111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Zv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/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Shefi</w:t>
            </w:r>
            <w:r>
              <w:rPr>
                <w:rFonts w:ascii="Calibri" w:hAnsi="Calibri" w:cs="Calibri" w:eastAsia="Calibri"/>
                <w:sz w:val="20"/>
                <w:szCs w:val="20"/>
                <w:spacing w:val="2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j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ësisë</w:t>
            </w:r>
            <w:r>
              <w:rPr>
                <w:rFonts w:ascii="Calibri" w:hAnsi="Calibri" w:cs="Calibri" w:eastAsia="Calibri"/>
                <w:sz w:val="20"/>
                <w:szCs w:val="20"/>
                <w:spacing w:val="19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së</w:t>
            </w:r>
            <w:r>
              <w:rPr>
                <w:rFonts w:ascii="Calibri" w:hAnsi="Calibri" w:cs="Calibri" w:eastAsia="Calibri"/>
                <w:sz w:val="20"/>
                <w:szCs w:val="20"/>
                <w:spacing w:val="7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(Për</w:t>
            </w:r>
            <w:r>
              <w:rPr>
                <w:rFonts w:ascii="Calibri" w:hAnsi="Calibri" w:cs="Calibri" w:eastAsia="Calibri"/>
                <w:sz w:val="20"/>
                <w:szCs w:val="20"/>
                <w:spacing w:val="1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g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u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2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obj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k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ve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ku</w:t>
            </w:r>
            <w:r>
              <w:rPr>
                <w:rFonts w:ascii="Calibri" w:hAnsi="Calibri" w:cs="Calibri" w:eastAsia="Calibri"/>
                <w:sz w:val="20"/>
                <w:szCs w:val="20"/>
                <w:spacing w:val="7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kr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y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en</w:t>
            </w:r>
            <w:r>
              <w:rPr>
                <w:rFonts w:ascii="Calibri" w:hAnsi="Calibri" w:cs="Calibri" w:eastAsia="Calibri"/>
                <w:sz w:val="20"/>
                <w:szCs w:val="20"/>
                <w:spacing w:val="1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veprimtari</w:t>
            </w:r>
            <w:r>
              <w:rPr>
                <w:rFonts w:ascii="Calibri" w:hAnsi="Calibri" w:cs="Calibri" w:eastAsia="Calibri"/>
                <w:sz w:val="20"/>
                <w:szCs w:val="20"/>
                <w:spacing w:val="24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dh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akomodohet</w:t>
            </w:r>
            <w:r>
              <w:rPr>
                <w:rFonts w:ascii="Calibri" w:hAnsi="Calibri" w:cs="Calibri" w:eastAsia="Calibri"/>
                <w:sz w:val="20"/>
                <w:szCs w:val="20"/>
                <w:spacing w:val="3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Pres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d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ti</w:t>
            </w:r>
            <w:r>
              <w:rPr>
                <w:rFonts w:ascii="Calibri" w:hAnsi="Calibri" w:cs="Calibri" w:eastAsia="Calibri"/>
                <w:sz w:val="20"/>
                <w:szCs w:val="20"/>
                <w:spacing w:val="27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publ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k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ës)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</w:tbl>
    <w:p>
      <w:pPr>
        <w:jc w:val="left"/>
        <w:spacing w:after="0"/>
        <w:sectPr>
          <w:pgMar w:header="0" w:footer="779" w:top="1120" w:bottom="960" w:left="1460" w:right="1460"/>
          <w:pgSz w:w="12240" w:h="15840"/>
        </w:sectPr>
      </w:pPr>
      <w:rPr/>
    </w:p>
    <w:p>
      <w:pPr>
        <w:spacing w:before="6" w:after="0" w:line="90" w:lineRule="exact"/>
        <w:jc w:val="left"/>
        <w:rPr>
          <w:sz w:val="9"/>
          <w:szCs w:val="9"/>
        </w:rPr>
      </w:pPr>
      <w:rPr/>
      <w:r>
        <w:rPr/>
        <w:pict>
          <v:group style="position:absolute;margin-left:78.300003pt;margin-top:95.940018pt;width:2.04pt;height:.47998pt;mso-position-horizontal-relative:page;mso-position-vertical-relative:page;z-index:-15169" coordorigin="1566,1919" coordsize="41,10">
            <v:shape style="position:absolute;left:1566;top:1919;width:41;height:10" coordorigin="1566,1919" coordsize="41,10" path="m1566,1924l1607,1924e" filled="f" stroked="t" strokeweight=".579980pt" strokecolor="#000000">
              <v:path arrowok="t"/>
            </v:shape>
          </v:group>
          <w10:wrap type="none"/>
        </w:pict>
      </w:r>
      <w:r>
        <w:rPr/>
        <w:pict>
          <v:group style="position:absolute;margin-left:78.300003pt;margin-top:158.520020pt;width:2.04pt;height:.41998pt;mso-position-horizontal-relative:page;mso-position-vertical-relative:page;z-index:-15168" coordorigin="1566,3170" coordsize="41,8">
            <v:shape style="position:absolute;left:1566;top:3170;width:41;height:8" coordorigin="1566,3170" coordsize="41,8" path="m1566,3175l1607,3175e" filled="f" stroked="t" strokeweight=".51998pt" strokecolor="#000000">
              <v:path arrowok="t"/>
            </v:shape>
          </v:group>
          <w10:wrap type="none"/>
        </w:pict>
      </w:r>
      <w:r>
        <w:rPr/>
        <w:pict>
          <v:group style="position:absolute;margin-left:78.300003pt;margin-top:208.470001pt;width:2.04pt;height:.1pt;mso-position-horizontal-relative:page;mso-position-vertical-relative:page;z-index:-15167" coordorigin="1566,4169" coordsize="41,2">
            <v:shape style="position:absolute;left:1566;top:4169;width:41;height:2" coordorigin="1566,4169" coordsize="41,0" path="m1566,4169l1607,4169e" filled="f" stroked="t" strokeweight="2.2pt" strokecolor="#000000">
              <v:path arrowok="t"/>
            </v:shape>
          </v:group>
          <w10:wrap type="none"/>
        </w:pict>
      </w:r>
      <w:r>
        <w:rPr/>
        <w:pict>
          <v:group style="position:absolute;margin-left:127.32pt;margin-top:208.470001pt;width:2.04pt;height:.1pt;mso-position-horizontal-relative:page;mso-position-vertical-relative:page;z-index:-15166" coordorigin="2546,4169" coordsize="41,2">
            <v:shape style="position:absolute;left:2546;top:4169;width:41;height:2" coordorigin="2546,4169" coordsize="41,0" path="m2546,4169l2587,4169e" filled="f" stroked="t" strokeweight="2.2pt" strokecolor="#000000">
              <v:path arrowok="t"/>
            </v:shape>
          </v:group>
          <w10:wrap type="none"/>
        </w:pict>
      </w:r>
      <w:r>
        <w:rPr/>
        <w:pict>
          <v:group style="position:absolute;margin-left:173.220001pt;margin-top:208.470001pt;width:2.04pt;height:.1pt;mso-position-horizontal-relative:page;mso-position-vertical-relative:page;z-index:-15165" coordorigin="3464,4169" coordsize="41,2">
            <v:shape style="position:absolute;left:3464;top:4169;width:41;height:2" coordorigin="3464,4169" coordsize="41,0" path="m3464,4169l3505,4169e" filled="f" stroked="t" strokeweight="2.2pt" strokecolor="#000000">
              <v:path arrowok="t"/>
            </v:shape>
          </v:group>
          <w10:wrap type="none"/>
        </w:pict>
      </w:r>
      <w:r>
        <w:rPr/>
        <w:pict>
          <v:group style="position:absolute;margin-left:199.320007pt;margin-top:208.470001pt;width:2.04pt;height:.1pt;mso-position-horizontal-relative:page;mso-position-vertical-relative:page;z-index:-15164" coordorigin="3986,4169" coordsize="41,2">
            <v:shape style="position:absolute;left:3986;top:4169;width:41;height:2" coordorigin="3986,4169" coordsize="41,0" path="m3986,4169l4027,4169e" filled="f" stroked="t" strokeweight="2.2pt" strokecolor="#000000">
              <v:path arrowok="t"/>
            </v:shape>
          </v:group>
          <w10:wrap type="none"/>
        </w:pict>
      </w:r>
      <w:r>
        <w:rPr/>
        <w:pict>
          <v:group style="position:absolute;margin-left:234.419998pt;margin-top:208.470001pt;width:2.04pt;height:.1pt;mso-position-horizontal-relative:page;mso-position-vertical-relative:page;z-index:-15163" coordorigin="4688,4169" coordsize="41,2">
            <v:shape style="position:absolute;left:4688;top:4169;width:41;height:2" coordorigin="4688,4169" coordsize="41,0" path="m4688,4169l4729,4169e" filled="f" stroked="t" strokeweight="2.2pt" strokecolor="#000000">
              <v:path arrowok="t"/>
            </v:shape>
          </v:group>
          <w10:wrap type="none"/>
        </w:pict>
      </w:r>
      <w:r>
        <w:rPr/>
        <w:pict>
          <v:group style="position:absolute;margin-left:78.300003pt;margin-top:231.779999pt;width:2.04pt;height:.1pt;mso-position-horizontal-relative:page;mso-position-vertical-relative:page;z-index:-15162" coordorigin="1566,4636" coordsize="41,2">
            <v:shape style="position:absolute;left:1566;top:4636;width:41;height:2" coordorigin="1566,4636" coordsize="41,0" path="m1566,4636l1607,4636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127.32pt;margin-top:231.779999pt;width:2.04pt;height:.1pt;mso-position-horizontal-relative:page;mso-position-vertical-relative:page;z-index:-15161" coordorigin="2546,4636" coordsize="41,2">
            <v:shape style="position:absolute;left:2546;top:4636;width:41;height:2" coordorigin="2546,4636" coordsize="41,0" path="m2546,4636l2587,4636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173.220001pt;margin-top:231.779999pt;width:2.04pt;height:.1pt;mso-position-horizontal-relative:page;mso-position-vertical-relative:page;z-index:-15160" coordorigin="3464,4636" coordsize="41,2">
            <v:shape style="position:absolute;left:3464;top:4636;width:41;height:2" coordorigin="3464,4636" coordsize="41,0" path="m3464,4636l3505,4636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199.320007pt;margin-top:231.779999pt;width:2.04pt;height:.1pt;mso-position-horizontal-relative:page;mso-position-vertical-relative:page;z-index:-15159" coordorigin="3986,4636" coordsize="41,2">
            <v:shape style="position:absolute;left:3986;top:4636;width:41;height:2" coordorigin="3986,4636" coordsize="41,0" path="m3986,4636l4027,4636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234.419998pt;margin-top:231.779999pt;width:2.04pt;height:.1pt;mso-position-horizontal-relative:page;mso-position-vertical-relative:page;z-index:-15158" coordorigin="4688,4636" coordsize="41,2">
            <v:shape style="position:absolute;left:4688;top:4636;width:41;height:2" coordorigin="4688,4636" coordsize="41,0" path="m4688,4636l4729,4636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78.300003pt;margin-top:255.059998pt;width:2.04pt;height:.1pt;mso-position-horizontal-relative:page;mso-position-vertical-relative:page;z-index:-15157" coordorigin="1566,5101" coordsize="41,2">
            <v:shape style="position:absolute;left:1566;top:5101;width:41;height:2" coordorigin="1566,5101" coordsize="41,0" path="m1566,5101l1607,5101e" filled="f" stroked="t" strokeweight="2.260pt" strokecolor="#000000">
              <v:path arrowok="t"/>
            </v:shape>
          </v:group>
          <w10:wrap type="none"/>
        </w:pict>
      </w:r>
      <w:r>
        <w:rPr/>
        <w:pict>
          <v:group style="position:absolute;margin-left:127.32pt;margin-top:255.059998pt;width:2.04pt;height:.1pt;mso-position-horizontal-relative:page;mso-position-vertical-relative:page;z-index:-15156" coordorigin="2546,5101" coordsize="41,2">
            <v:shape style="position:absolute;left:2546;top:5101;width:41;height:2" coordorigin="2546,5101" coordsize="41,0" path="m2546,5101l2587,5101e" filled="f" stroked="t" strokeweight="2.260pt" strokecolor="#000000">
              <v:path arrowok="t"/>
            </v:shape>
          </v:group>
          <w10:wrap type="none"/>
        </w:pict>
      </w:r>
      <w:r>
        <w:rPr>
          <w:sz w:val="9"/>
          <w:szCs w:val="9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96.000099" w:type="dxa"/>
      </w:tblPr>
      <w:tblGrid/>
      <w:tr>
        <w:trPr>
          <w:trHeight w:val="700" w:hRule="exact"/>
        </w:trPr>
        <w:tc>
          <w:tcPr>
            <w:tcW w:w="980" w:type="dxa"/>
            <w:vMerge w:val="restart"/>
            <w:tcBorders>
              <w:top w:val="nil" w:sz="6" w:space="0" w:color="auto"/>
              <w:left w:val="single" w:sz="6.08008" w:space="0" w:color="000000"/>
              <w:right w:val="single" w:sz="6.56008" w:space="0" w:color="000000"/>
            </w:tcBorders>
          </w:tcPr>
          <w:p>
            <w:pPr/>
            <w:rPr/>
          </w:p>
        </w:tc>
        <w:tc>
          <w:tcPr>
            <w:tcW w:w="918" w:type="dxa"/>
            <w:vMerge w:val="restart"/>
            <w:tcBorders>
              <w:top w:val="nil" w:sz="6" w:space="0" w:color="auto"/>
              <w:left w:val="single" w:sz="6.56008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22" w:type="dxa"/>
            <w:vMerge w:val="restart"/>
            <w:tcBorders>
              <w:top w:val="nil" w:sz="6" w:space="0" w:color="auto"/>
              <w:left w:val="single" w:sz="6.56" w:space="0" w:color="000000"/>
              <w:right w:val="single" w:sz="6.08008" w:space="0" w:color="000000"/>
            </w:tcBorders>
          </w:tcPr>
          <w:p>
            <w:pPr/>
            <w:rPr/>
          </w:p>
        </w:tc>
        <w:tc>
          <w:tcPr>
            <w:tcW w:w="702" w:type="dxa"/>
            <w:vMerge w:val="restart"/>
            <w:tcBorders>
              <w:top w:val="nil" w:sz="6" w:space="0" w:color="auto"/>
              <w:left w:val="single" w:sz="6.08008" w:space="0" w:color="000000"/>
              <w:right w:val="single" w:sz="6.08008" w:space="0" w:color="000000"/>
            </w:tcBorders>
          </w:tcPr>
          <w:p>
            <w:pPr/>
            <w:rPr/>
          </w:p>
        </w:tc>
        <w:tc>
          <w:tcPr>
            <w:tcW w:w="1403" w:type="dxa"/>
            <w:vMerge w:val="restart"/>
            <w:tcBorders>
              <w:top w:val="nil" w:sz="6" w:space="0" w:color="auto"/>
              <w:left w:val="single" w:sz="6.08008" w:space="0" w:color="000000"/>
              <w:right w:val="nil" w:sz="6" w:space="0" w:color="auto"/>
            </w:tcBorders>
          </w:tcPr>
          <w:p>
            <w:pPr/>
            <w:rPr/>
          </w:p>
        </w:tc>
        <w:tc>
          <w:tcPr>
            <w:tcW w:w="4544" w:type="dxa"/>
            <w:tcBorders>
              <w:top w:val="nil" w:sz="6" w:space="0" w:color="auto"/>
              <w:bottom w:val="single" w:sz="4.639840" w:space="0" w:color="000000"/>
              <w:left w:val="single" w:sz="10.88" w:space="0" w:color="000000"/>
              <w:right w:val="single" w:sz="10.87976" w:space="0" w:color="000000"/>
            </w:tcBorders>
          </w:tcPr>
          <w:p>
            <w:pPr>
              <w:spacing w:before="6" w:after="0" w:line="267" w:lineRule="auto"/>
              <w:ind w:left="87" w:right="112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Zv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/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Shefi</w:t>
            </w:r>
            <w:r>
              <w:rPr>
                <w:rFonts w:ascii="Calibri" w:hAnsi="Calibri" w:cs="Calibri" w:eastAsia="Calibri"/>
                <w:sz w:val="20"/>
                <w:szCs w:val="20"/>
                <w:spacing w:val="2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j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ësisë</w:t>
            </w:r>
            <w:r>
              <w:rPr>
                <w:rFonts w:ascii="Calibri" w:hAnsi="Calibri" w:cs="Calibri" w:eastAsia="Calibri"/>
                <w:sz w:val="20"/>
                <w:szCs w:val="20"/>
                <w:spacing w:val="19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së</w:t>
            </w:r>
            <w:r>
              <w:rPr>
                <w:rFonts w:ascii="Calibri" w:hAnsi="Calibri" w:cs="Calibri" w:eastAsia="Calibri"/>
                <w:sz w:val="20"/>
                <w:szCs w:val="20"/>
                <w:spacing w:val="7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dytë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(Për</w:t>
            </w:r>
            <w:r>
              <w:rPr>
                <w:rFonts w:ascii="Calibri" w:hAnsi="Calibri" w:cs="Calibri" w:eastAsia="Calibri"/>
                <w:sz w:val="20"/>
                <w:szCs w:val="20"/>
                <w:spacing w:val="1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gur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2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objekteve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ku</w:t>
            </w:r>
            <w:r>
              <w:rPr>
                <w:rFonts w:ascii="Calibri" w:hAnsi="Calibri" w:cs="Calibri" w:eastAsia="Calibri"/>
                <w:sz w:val="20"/>
                <w:szCs w:val="20"/>
                <w:spacing w:val="7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kr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y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en</w:t>
            </w:r>
            <w:r>
              <w:rPr>
                <w:rFonts w:ascii="Calibri" w:hAnsi="Calibri" w:cs="Calibri" w:eastAsia="Calibri"/>
                <w:sz w:val="20"/>
                <w:szCs w:val="20"/>
                <w:spacing w:val="1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veprimtari</w:t>
            </w:r>
            <w:r>
              <w:rPr>
                <w:rFonts w:ascii="Calibri" w:hAnsi="Calibri" w:cs="Calibri" w:eastAsia="Calibri"/>
                <w:sz w:val="20"/>
                <w:szCs w:val="20"/>
                <w:spacing w:val="24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dh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akomodohet</w:t>
            </w:r>
            <w:r>
              <w:rPr>
                <w:rFonts w:ascii="Calibri" w:hAnsi="Calibri" w:cs="Calibri" w:eastAsia="Calibri"/>
                <w:sz w:val="20"/>
                <w:szCs w:val="20"/>
                <w:spacing w:val="3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Kr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y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istr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)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1251" w:hRule="exact"/>
        </w:trPr>
        <w:tc>
          <w:tcPr>
            <w:tcW w:w="980" w:type="dxa"/>
            <w:vMerge/>
            <w:tcBorders>
              <w:left w:val="single" w:sz="6.08008" w:space="0" w:color="000000"/>
              <w:right w:val="single" w:sz="6.56008" w:space="0" w:color="000000"/>
            </w:tcBorders>
          </w:tcPr>
          <w:p>
            <w:pPr/>
            <w:rPr/>
          </w:p>
        </w:tc>
        <w:tc>
          <w:tcPr>
            <w:tcW w:w="918" w:type="dxa"/>
            <w:vMerge/>
            <w:tcBorders>
              <w:left w:val="single" w:sz="6.56008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22" w:type="dxa"/>
            <w:vMerge/>
            <w:tcBorders>
              <w:left w:val="single" w:sz="6.56" w:space="0" w:color="000000"/>
              <w:right w:val="single" w:sz="6.08008" w:space="0" w:color="000000"/>
            </w:tcBorders>
          </w:tcPr>
          <w:p>
            <w:pPr/>
            <w:rPr/>
          </w:p>
        </w:tc>
        <w:tc>
          <w:tcPr>
            <w:tcW w:w="702" w:type="dxa"/>
            <w:vMerge/>
            <w:tcBorders>
              <w:left w:val="single" w:sz="6.08008" w:space="0" w:color="000000"/>
              <w:right w:val="single" w:sz="6.08008" w:space="0" w:color="000000"/>
            </w:tcBorders>
          </w:tcPr>
          <w:p>
            <w:pPr/>
            <w:rPr/>
          </w:p>
        </w:tc>
        <w:tc>
          <w:tcPr>
            <w:tcW w:w="1403" w:type="dxa"/>
            <w:vMerge/>
            <w:tcBorders>
              <w:left w:val="single" w:sz="6.08008" w:space="0" w:color="000000"/>
              <w:right w:val="nil" w:sz="6" w:space="0" w:color="auto"/>
            </w:tcBorders>
          </w:tcPr>
          <w:p>
            <w:pPr/>
            <w:rPr/>
          </w:p>
        </w:tc>
        <w:tc>
          <w:tcPr>
            <w:tcW w:w="4544" w:type="dxa"/>
            <w:tcBorders>
              <w:top w:val="single" w:sz="4.639840" w:space="0" w:color="000000"/>
              <w:bottom w:val="single" w:sz="4.15984" w:space="0" w:color="000000"/>
              <w:left w:val="single" w:sz="10.88" w:space="0" w:color="000000"/>
              <w:right w:val="single" w:sz="10.87976" w:space="0" w:color="000000"/>
            </w:tcBorders>
          </w:tcPr>
          <w:p>
            <w:pPr>
              <w:spacing w:before="6" w:after="0" w:line="267" w:lineRule="auto"/>
              <w:ind w:left="87" w:right="118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Zv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/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Shefi</w:t>
            </w:r>
            <w:r>
              <w:rPr>
                <w:rFonts w:ascii="Calibri" w:hAnsi="Calibri" w:cs="Calibri" w:eastAsia="Calibri"/>
                <w:sz w:val="20"/>
                <w:szCs w:val="20"/>
                <w:spacing w:val="2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j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ësisë</w:t>
            </w:r>
            <w:r>
              <w:rPr>
                <w:rFonts w:ascii="Calibri" w:hAnsi="Calibri" w:cs="Calibri" w:eastAsia="Calibri"/>
                <w:sz w:val="20"/>
                <w:szCs w:val="20"/>
                <w:spacing w:val="19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së</w:t>
            </w:r>
            <w:r>
              <w:rPr>
                <w:rFonts w:ascii="Calibri" w:hAnsi="Calibri" w:cs="Calibri" w:eastAsia="Calibri"/>
                <w:sz w:val="20"/>
                <w:szCs w:val="20"/>
                <w:spacing w:val="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retë</w:t>
            </w:r>
            <w:r>
              <w:rPr>
                <w:rFonts w:ascii="Calibri" w:hAnsi="Calibri" w:cs="Calibri" w:eastAsia="Calibri"/>
                <w:sz w:val="20"/>
                <w:szCs w:val="20"/>
                <w:spacing w:val="14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(Për</w:t>
            </w:r>
            <w:r>
              <w:rPr>
                <w:rFonts w:ascii="Calibri" w:hAnsi="Calibri" w:cs="Calibri" w:eastAsia="Calibri"/>
                <w:sz w:val="20"/>
                <w:szCs w:val="20"/>
                <w:spacing w:val="1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g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u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2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b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jekteve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ku</w:t>
            </w:r>
            <w:r>
              <w:rPr>
                <w:rFonts w:ascii="Calibri" w:hAnsi="Calibri" w:cs="Calibri" w:eastAsia="Calibri"/>
                <w:sz w:val="20"/>
                <w:szCs w:val="20"/>
                <w:spacing w:val="7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kr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y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en</w:t>
            </w:r>
            <w:r>
              <w:rPr>
                <w:rFonts w:ascii="Calibri" w:hAnsi="Calibri" w:cs="Calibri" w:eastAsia="Calibri"/>
                <w:sz w:val="20"/>
                <w:szCs w:val="20"/>
                <w:spacing w:val="1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veprimtari</w:t>
            </w:r>
            <w:r>
              <w:rPr>
                <w:rFonts w:ascii="Calibri" w:hAnsi="Calibri" w:cs="Calibri" w:eastAsia="Calibri"/>
                <w:sz w:val="20"/>
                <w:szCs w:val="20"/>
                <w:spacing w:val="24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dh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akomodohet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3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K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ryetari</w:t>
            </w:r>
            <w:r>
              <w:rPr>
                <w:rFonts w:ascii="Calibri" w:hAnsi="Calibri" w:cs="Calibri" w:eastAsia="Calibri"/>
                <w:sz w:val="20"/>
                <w:szCs w:val="20"/>
                <w:spacing w:val="2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Ku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v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en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d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,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2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Pal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19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te</w:t>
            </w:r>
            <w:r>
              <w:rPr>
                <w:rFonts w:ascii="Calibri" w:hAnsi="Calibri" w:cs="Calibri" w:eastAsia="Calibri"/>
                <w:sz w:val="20"/>
                <w:szCs w:val="20"/>
                <w:spacing w:val="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B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g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ave,</w:t>
            </w:r>
            <w:r>
              <w:rPr>
                <w:rFonts w:ascii="Calibri" w:hAnsi="Calibri" w:cs="Calibri" w:eastAsia="Calibri"/>
                <w:sz w:val="20"/>
                <w:szCs w:val="20"/>
                <w:spacing w:val="2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1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Si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g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u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rim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Rrug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3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dh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1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Cer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mo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lin)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978" w:hRule="exact"/>
        </w:trPr>
        <w:tc>
          <w:tcPr>
            <w:tcW w:w="980" w:type="dxa"/>
            <w:vMerge/>
            <w:tcBorders>
              <w:left w:val="single" w:sz="6.08008" w:space="0" w:color="000000"/>
              <w:right w:val="single" w:sz="6.56008" w:space="0" w:color="000000"/>
            </w:tcBorders>
          </w:tcPr>
          <w:p>
            <w:pPr/>
            <w:rPr/>
          </w:p>
        </w:tc>
        <w:tc>
          <w:tcPr>
            <w:tcW w:w="918" w:type="dxa"/>
            <w:vMerge/>
            <w:tcBorders>
              <w:left w:val="single" w:sz="6.56008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22" w:type="dxa"/>
            <w:vMerge/>
            <w:tcBorders>
              <w:left w:val="single" w:sz="6.56" w:space="0" w:color="000000"/>
              <w:right w:val="single" w:sz="6.08008" w:space="0" w:color="000000"/>
            </w:tcBorders>
          </w:tcPr>
          <w:p>
            <w:pPr/>
            <w:rPr/>
          </w:p>
        </w:tc>
        <w:tc>
          <w:tcPr>
            <w:tcW w:w="702" w:type="dxa"/>
            <w:vMerge/>
            <w:tcBorders>
              <w:left w:val="single" w:sz="6.08008" w:space="0" w:color="000000"/>
              <w:right w:val="single" w:sz="6.08008" w:space="0" w:color="000000"/>
            </w:tcBorders>
          </w:tcPr>
          <w:p>
            <w:pPr/>
            <w:rPr/>
          </w:p>
        </w:tc>
        <w:tc>
          <w:tcPr>
            <w:tcW w:w="1403" w:type="dxa"/>
            <w:vMerge/>
            <w:tcBorders>
              <w:left w:val="single" w:sz="6.08008" w:space="0" w:color="000000"/>
              <w:right w:val="nil" w:sz="6" w:space="0" w:color="auto"/>
            </w:tcBorders>
          </w:tcPr>
          <w:p>
            <w:pPr/>
            <w:rPr/>
          </w:p>
        </w:tc>
        <w:tc>
          <w:tcPr>
            <w:tcW w:w="4544" w:type="dxa"/>
            <w:tcBorders>
              <w:top w:val="single" w:sz="4.15984" w:space="0" w:color="000000"/>
              <w:bottom w:val="single" w:sz="4.15984" w:space="0" w:color="000000"/>
              <w:left w:val="single" w:sz="6.08" w:space="0" w:color="000000"/>
              <w:right w:val="single" w:sz="6.07976" w:space="0" w:color="000000"/>
            </w:tcBorders>
          </w:tcPr>
          <w:p>
            <w:pPr>
              <w:spacing w:before="5" w:after="0" w:line="268" w:lineRule="auto"/>
              <w:ind w:left="93" w:right="261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Zv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/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Shefi</w:t>
            </w:r>
            <w:r>
              <w:rPr>
                <w:rFonts w:ascii="Calibri" w:hAnsi="Calibri" w:cs="Calibri" w:eastAsia="Calibri"/>
                <w:sz w:val="20"/>
                <w:szCs w:val="20"/>
                <w:spacing w:val="2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j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ësisë</w:t>
            </w:r>
            <w:r>
              <w:rPr>
                <w:rFonts w:ascii="Calibri" w:hAnsi="Calibri" w:cs="Calibri" w:eastAsia="Calibri"/>
                <w:sz w:val="20"/>
                <w:szCs w:val="20"/>
                <w:spacing w:val="19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së</w:t>
            </w:r>
            <w:r>
              <w:rPr>
                <w:rFonts w:ascii="Calibri" w:hAnsi="Calibri" w:cs="Calibri" w:eastAsia="Calibri"/>
                <w:sz w:val="20"/>
                <w:szCs w:val="20"/>
                <w:spacing w:val="7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k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17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(</w:t>
            </w:r>
            <w:r>
              <w:rPr>
                <w:rFonts w:ascii="Calibri" w:hAnsi="Calibri" w:cs="Calibri" w:eastAsia="Calibri"/>
                <w:sz w:val="20"/>
                <w:szCs w:val="20"/>
                <w:spacing w:val="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Për</w:t>
            </w:r>
            <w:r>
              <w:rPr>
                <w:rFonts w:ascii="Calibri" w:hAnsi="Calibri" w:cs="Calibri" w:eastAsia="Calibri"/>
                <w:sz w:val="20"/>
                <w:szCs w:val="20"/>
                <w:spacing w:val="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uajt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j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en</w:t>
            </w:r>
            <w:r>
              <w:rPr>
                <w:rFonts w:ascii="Calibri" w:hAnsi="Calibri" w:cs="Calibri" w:eastAsia="Calibri"/>
                <w:sz w:val="20"/>
                <w:szCs w:val="20"/>
                <w:spacing w:val="2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mb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oj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jen</w:t>
            </w:r>
            <w:r>
              <w:rPr>
                <w:rFonts w:ascii="Calibri" w:hAnsi="Calibri" w:cs="Calibri" w:eastAsia="Calibri"/>
                <w:sz w:val="20"/>
                <w:szCs w:val="20"/>
                <w:spacing w:val="2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7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Gar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zon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t,</w:t>
            </w:r>
            <w:r>
              <w:rPr>
                <w:rFonts w:ascii="Calibri" w:hAnsi="Calibri" w:cs="Calibri" w:eastAsia="Calibri"/>
                <w:sz w:val="20"/>
                <w:szCs w:val="20"/>
                <w:spacing w:val="29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z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d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c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ave</w:t>
            </w:r>
            <w:r>
              <w:rPr>
                <w:rFonts w:ascii="Calibri" w:hAnsi="Calibri" w:cs="Calibri" w:eastAsia="Calibri"/>
                <w:sz w:val="20"/>
                <w:szCs w:val="20"/>
                <w:spacing w:val="3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7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Sekt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rët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to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om</w:t>
            </w:r>
            <w:r>
              <w:rPr>
                <w:rFonts w:ascii="Calibri" w:hAnsi="Calibri" w:cs="Calibri" w:eastAsia="Calibri"/>
                <w:sz w:val="20"/>
                <w:szCs w:val="20"/>
                <w:spacing w:val="24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4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K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V)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466" w:hRule="exact"/>
        </w:trPr>
        <w:tc>
          <w:tcPr>
            <w:tcW w:w="980" w:type="dxa"/>
            <w:vMerge/>
            <w:tcBorders>
              <w:left w:val="single" w:sz="6.08008" w:space="0" w:color="000000"/>
              <w:right w:val="single" w:sz="6.56008" w:space="0" w:color="000000"/>
            </w:tcBorders>
          </w:tcPr>
          <w:p>
            <w:pPr/>
            <w:rPr/>
          </w:p>
        </w:tc>
        <w:tc>
          <w:tcPr>
            <w:tcW w:w="918" w:type="dxa"/>
            <w:vMerge/>
            <w:tcBorders>
              <w:left w:val="single" w:sz="6.56008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22" w:type="dxa"/>
            <w:vMerge/>
            <w:tcBorders>
              <w:left w:val="single" w:sz="6.56" w:space="0" w:color="000000"/>
              <w:right w:val="single" w:sz="6.08008" w:space="0" w:color="000000"/>
            </w:tcBorders>
          </w:tcPr>
          <w:p>
            <w:pPr/>
            <w:rPr/>
          </w:p>
        </w:tc>
        <w:tc>
          <w:tcPr>
            <w:tcW w:w="702" w:type="dxa"/>
            <w:vMerge/>
            <w:tcBorders>
              <w:left w:val="single" w:sz="6.08008" w:space="0" w:color="000000"/>
              <w:right w:val="single" w:sz="6.08008" w:space="0" w:color="000000"/>
            </w:tcBorders>
          </w:tcPr>
          <w:p>
            <w:pPr/>
            <w:rPr/>
          </w:p>
        </w:tc>
        <w:tc>
          <w:tcPr>
            <w:tcW w:w="1403" w:type="dxa"/>
            <w:vMerge/>
            <w:tcBorders>
              <w:left w:val="single" w:sz="6.08008" w:space="0" w:color="000000"/>
              <w:right w:val="nil" w:sz="6" w:space="0" w:color="auto"/>
            </w:tcBorders>
          </w:tcPr>
          <w:p>
            <w:pPr/>
            <w:rPr/>
          </w:p>
        </w:tc>
        <w:tc>
          <w:tcPr>
            <w:tcW w:w="4544" w:type="dxa"/>
            <w:tcBorders>
              <w:top w:val="single" w:sz="4.15984" w:space="0" w:color="000000"/>
              <w:bottom w:val="single" w:sz="4.64032" w:space="0" w:color="000000"/>
              <w:left w:val="single" w:sz="6.08" w:space="0" w:color="000000"/>
              <w:right w:val="single" w:sz="6.07976" w:space="0" w:color="000000"/>
            </w:tcBorders>
          </w:tcPr>
          <w:p>
            <w:pPr>
              <w:spacing w:before="39" w:after="0" w:line="240" w:lineRule="auto"/>
              <w:ind w:left="93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Zv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/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Shefi</w:t>
            </w:r>
            <w:r>
              <w:rPr>
                <w:rFonts w:ascii="Calibri" w:hAnsi="Calibri" w:cs="Calibri" w:eastAsia="Calibri"/>
                <w:sz w:val="20"/>
                <w:szCs w:val="20"/>
                <w:spacing w:val="2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j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ësisë</w:t>
            </w:r>
            <w:r>
              <w:rPr>
                <w:rFonts w:ascii="Calibri" w:hAnsi="Calibri" w:cs="Calibri" w:eastAsia="Calibri"/>
                <w:sz w:val="20"/>
                <w:szCs w:val="20"/>
                <w:spacing w:val="19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Spe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c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iale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481" w:hRule="exact"/>
        </w:trPr>
        <w:tc>
          <w:tcPr>
            <w:tcW w:w="980" w:type="dxa"/>
            <w:vMerge/>
            <w:tcBorders>
              <w:left w:val="single" w:sz="6.08008" w:space="0" w:color="000000"/>
              <w:right w:val="single" w:sz="6.56008" w:space="0" w:color="000000"/>
            </w:tcBorders>
          </w:tcPr>
          <w:p>
            <w:pPr/>
            <w:rPr/>
          </w:p>
        </w:tc>
        <w:tc>
          <w:tcPr>
            <w:tcW w:w="918" w:type="dxa"/>
            <w:vMerge/>
            <w:tcBorders>
              <w:left w:val="single" w:sz="6.56008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22" w:type="dxa"/>
            <w:vMerge/>
            <w:tcBorders>
              <w:bottom w:val="single" w:sz="6.55976" w:space="0" w:color="000000"/>
              <w:left w:val="single" w:sz="6.56" w:space="0" w:color="000000"/>
              <w:right w:val="single" w:sz="6.08008" w:space="0" w:color="000000"/>
            </w:tcBorders>
          </w:tcPr>
          <w:p>
            <w:pPr/>
            <w:rPr/>
          </w:p>
        </w:tc>
        <w:tc>
          <w:tcPr>
            <w:tcW w:w="702" w:type="dxa"/>
            <w:vMerge/>
            <w:tcBorders>
              <w:left w:val="single" w:sz="6.08008" w:space="0" w:color="000000"/>
              <w:right w:val="single" w:sz="6.08008" w:space="0" w:color="000000"/>
            </w:tcBorders>
          </w:tcPr>
          <w:p>
            <w:pPr/>
            <w:rPr/>
          </w:p>
        </w:tc>
        <w:tc>
          <w:tcPr>
            <w:tcW w:w="1403" w:type="dxa"/>
            <w:vMerge/>
            <w:tcBorders>
              <w:bottom w:val="single" w:sz="6.55976" w:space="0" w:color="000000"/>
              <w:left w:val="single" w:sz="6.08008" w:space="0" w:color="000000"/>
              <w:right w:val="nil" w:sz="6" w:space="0" w:color="auto"/>
            </w:tcBorders>
          </w:tcPr>
          <w:p>
            <w:pPr/>
            <w:rPr/>
          </w:p>
        </w:tc>
        <w:tc>
          <w:tcPr>
            <w:tcW w:w="4544" w:type="dxa"/>
            <w:tcBorders>
              <w:top w:val="single" w:sz="4.64032" w:space="0" w:color="000000"/>
              <w:bottom w:val="single" w:sz="6.55976" w:space="0" w:color="000000"/>
              <w:left w:val="single" w:sz="6.08" w:space="0" w:color="000000"/>
              <w:right w:val="single" w:sz="6.07976" w:space="0" w:color="000000"/>
            </w:tcBorders>
          </w:tcPr>
          <w:p>
            <w:pPr>
              <w:spacing w:before="37" w:after="0" w:line="240" w:lineRule="auto"/>
              <w:ind w:left="93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w w:val="103"/>
              </w:rPr>
              <w:t>Pi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1283" w:hRule="exact"/>
        </w:trPr>
        <w:tc>
          <w:tcPr>
            <w:tcW w:w="980" w:type="dxa"/>
            <w:vMerge/>
            <w:tcBorders>
              <w:bottom w:val="single" w:sz="6.08" w:space="0" w:color="000000"/>
              <w:left w:val="single" w:sz="6.08008" w:space="0" w:color="000000"/>
              <w:right w:val="single" w:sz="6.56008" w:space="0" w:color="000000"/>
            </w:tcBorders>
          </w:tcPr>
          <w:p>
            <w:pPr/>
            <w:rPr/>
          </w:p>
        </w:tc>
        <w:tc>
          <w:tcPr>
            <w:tcW w:w="918" w:type="dxa"/>
            <w:vMerge/>
            <w:tcBorders>
              <w:bottom w:val="single" w:sz="6.08" w:space="0" w:color="000000"/>
              <w:left w:val="single" w:sz="6.56008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22" w:type="dxa"/>
            <w:tcBorders>
              <w:top w:val="single" w:sz="6.55976" w:space="0" w:color="000000"/>
              <w:bottom w:val="single" w:sz="6.08" w:space="0" w:color="000000"/>
              <w:left w:val="single" w:sz="6.07992" w:space="0" w:color="000000"/>
              <w:right w:val="single" w:sz="6.56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9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93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702" w:type="dxa"/>
            <w:vMerge/>
            <w:tcBorders>
              <w:bottom w:val="single" w:sz="6.08" w:space="0" w:color="000000"/>
              <w:left w:val="single" w:sz="6.08008" w:space="0" w:color="000000"/>
              <w:right w:val="single" w:sz="6.08008" w:space="0" w:color="000000"/>
            </w:tcBorders>
          </w:tcPr>
          <w:p>
            <w:pPr/>
            <w:rPr/>
          </w:p>
        </w:tc>
        <w:tc>
          <w:tcPr>
            <w:tcW w:w="1403" w:type="dxa"/>
            <w:tcBorders>
              <w:top w:val="single" w:sz="6.55976" w:space="0" w:color="000000"/>
              <w:bottom w:val="single" w:sz="6.08" w:space="0" w:color="000000"/>
              <w:left w:val="single" w:sz="6.56" w:space="0" w:color="000000"/>
              <w:right w:val="single" w:sz="6.08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9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94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jor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544" w:type="dxa"/>
            <w:tcBorders>
              <w:top w:val="single" w:sz="6.55976" w:space="0" w:color="000000"/>
              <w:bottom w:val="single" w:sz="6.08" w:space="0" w:color="000000"/>
              <w:left w:val="single" w:sz="6.08" w:space="0" w:color="000000"/>
              <w:right w:val="single" w:sz="6.07976" w:space="0" w:color="000000"/>
            </w:tcBorders>
          </w:tcPr>
          <w:p>
            <w:pPr>
              <w:spacing w:before="18" w:after="0" w:line="268" w:lineRule="auto"/>
              <w:ind w:left="93" w:right="151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Fun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k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onet</w:t>
            </w:r>
            <w:r>
              <w:rPr>
                <w:rFonts w:ascii="Calibri" w:hAnsi="Calibri" w:cs="Calibri" w:eastAsia="Calibri"/>
                <w:sz w:val="20"/>
                <w:szCs w:val="20"/>
                <w:spacing w:val="29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tj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ra</w:t>
            </w:r>
            <w:r>
              <w:rPr>
                <w:rFonts w:ascii="Calibri" w:hAnsi="Calibri" w:cs="Calibri" w:eastAsia="Calibri"/>
                <w:sz w:val="20"/>
                <w:szCs w:val="20"/>
                <w:spacing w:val="1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organike,</w:t>
            </w:r>
            <w:r>
              <w:rPr>
                <w:rFonts w:ascii="Calibri" w:hAnsi="Calibri" w:cs="Calibri" w:eastAsia="Calibri"/>
                <w:sz w:val="20"/>
                <w:szCs w:val="20"/>
                <w:spacing w:val="2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baraz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v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rsh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37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me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to,</w:t>
            </w:r>
            <w:r>
              <w:rPr>
                <w:rFonts w:ascii="Calibri" w:hAnsi="Calibri" w:cs="Calibri" w:eastAsia="Calibri"/>
                <w:sz w:val="20"/>
                <w:szCs w:val="20"/>
                <w:spacing w:val="9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Calibri" w:hAnsi="Calibri" w:cs="Calibri" w:eastAsia="Calibri"/>
                <w:sz w:val="20"/>
                <w:szCs w:val="20"/>
                <w:spacing w:val="7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nivel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17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7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lar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ë,</w:t>
            </w:r>
            <w:r>
              <w:rPr>
                <w:rFonts w:ascii="Calibri" w:hAnsi="Calibri" w:cs="Calibri" w:eastAsia="Calibri"/>
                <w:sz w:val="20"/>
                <w:szCs w:val="20"/>
                <w:spacing w:val="1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Calibri" w:hAnsi="Calibri" w:cs="Calibri" w:eastAsia="Calibri"/>
                <w:sz w:val="20"/>
                <w:szCs w:val="20"/>
                <w:spacing w:val="7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gjit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h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1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str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kt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rat</w:t>
            </w:r>
            <w:r>
              <w:rPr>
                <w:rFonts w:ascii="Calibri" w:hAnsi="Calibri" w:cs="Calibri" w:eastAsia="Calibri"/>
                <w:sz w:val="20"/>
                <w:szCs w:val="20"/>
                <w:spacing w:val="2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Gard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2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q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nu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Calibri" w:hAnsi="Calibri" w:cs="Calibri" w:eastAsia="Calibri"/>
                <w:sz w:val="20"/>
                <w:szCs w:val="20"/>
                <w:spacing w:val="9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h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en</w:t>
            </w:r>
            <w:r>
              <w:rPr>
                <w:rFonts w:ascii="Calibri" w:hAnsi="Calibri" w:cs="Calibri" w:eastAsia="Calibri"/>
                <w:sz w:val="20"/>
                <w:szCs w:val="20"/>
                <w:spacing w:val="2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k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at</w:t>
            </w:r>
            <w:r>
              <w:rPr>
                <w:rFonts w:ascii="Calibri" w:hAnsi="Calibri" w:cs="Calibri" w:eastAsia="Calibri"/>
                <w:sz w:val="20"/>
                <w:szCs w:val="20"/>
                <w:spacing w:val="1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2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,</w:t>
            </w:r>
            <w:r>
              <w:rPr>
                <w:rFonts w:ascii="Calibri" w:hAnsi="Calibri" w:cs="Calibri" w:eastAsia="Calibri"/>
                <w:sz w:val="20"/>
                <w:szCs w:val="20"/>
                <w:spacing w:val="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3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,</w:t>
            </w:r>
            <w:r>
              <w:rPr>
                <w:rFonts w:ascii="Calibri" w:hAnsi="Calibri" w:cs="Calibri" w:eastAsia="Calibri"/>
                <w:sz w:val="20"/>
                <w:szCs w:val="20"/>
                <w:spacing w:val="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4</w:t>
            </w:r>
            <w:r>
              <w:rPr>
                <w:rFonts w:ascii="Calibri" w:hAnsi="Calibri" w:cs="Calibri" w:eastAsia="Calibri"/>
                <w:sz w:val="20"/>
                <w:szCs w:val="20"/>
                <w:spacing w:val="4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dh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5</w:t>
            </w:r>
            <w:r>
              <w:rPr>
                <w:rFonts w:ascii="Calibri" w:hAnsi="Calibri" w:cs="Calibri" w:eastAsia="Calibri"/>
                <w:sz w:val="20"/>
                <w:szCs w:val="20"/>
                <w:spacing w:val="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të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kë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j</w:t>
            </w:r>
            <w:r>
              <w:rPr>
                <w:rFonts w:ascii="Calibri" w:hAnsi="Calibri" w:cs="Calibri" w:eastAsia="Calibri"/>
                <w:sz w:val="20"/>
                <w:szCs w:val="20"/>
                <w:spacing w:val="14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lidhjej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1285" w:hRule="exact"/>
        </w:trPr>
        <w:tc>
          <w:tcPr>
            <w:tcW w:w="980" w:type="dxa"/>
            <w:tcBorders>
              <w:top w:val="single" w:sz="6.08" w:space="0" w:color="000000"/>
              <w:bottom w:val="single" w:sz="6.08" w:space="0" w:color="000000"/>
              <w:left w:val="single" w:sz="7.99992" w:space="0" w:color="000000"/>
              <w:right w:val="single" w:sz="6.08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10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92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918" w:type="dxa"/>
            <w:tcBorders>
              <w:top w:val="single" w:sz="6.08" w:space="0" w:color="000000"/>
              <w:bottom w:val="single" w:sz="6.08" w:space="0" w:color="000000"/>
              <w:left w:val="single" w:sz="6.08" w:space="0" w:color="000000"/>
              <w:right w:val="single" w:sz="6.07992" w:space="0" w:color="000000"/>
            </w:tcBorders>
          </w:tcPr>
          <w:p>
            <w:pPr>
              <w:spacing w:before="13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67" w:lineRule="auto"/>
              <w:ind w:left="93" w:right="42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Oficer</w:t>
            </w:r>
            <w:r>
              <w:rPr>
                <w:rFonts w:ascii="Calibri" w:hAnsi="Calibri" w:cs="Calibri" w:eastAsia="Calibri"/>
                <w:sz w:val="20"/>
                <w:szCs w:val="20"/>
                <w:spacing w:val="1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:</w:t>
            </w:r>
            <w:r>
              <w:rPr>
                <w:rFonts w:ascii="Calibri" w:hAnsi="Calibri" w:cs="Calibri" w:eastAsia="Calibri"/>
                <w:sz w:val="20"/>
                <w:szCs w:val="20"/>
                <w:spacing w:val="4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sëm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522" w:type="dxa"/>
            <w:tcBorders>
              <w:top w:val="single" w:sz="6.08" w:space="0" w:color="000000"/>
              <w:bottom w:val="single" w:sz="6.08" w:space="0" w:color="000000"/>
              <w:left w:val="single" w:sz="6.07992" w:space="0" w:color="000000"/>
              <w:right w:val="single" w:sz="6.56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10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93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4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702" w:type="dxa"/>
            <w:tcBorders>
              <w:top w:val="single" w:sz="6.08" w:space="0" w:color="000000"/>
              <w:bottom w:val="single" w:sz="6.0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19" w:after="0" w:line="240" w:lineRule="auto"/>
              <w:ind w:left="94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u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9" w:after="0" w:line="267" w:lineRule="auto"/>
              <w:ind w:left="94" w:right="83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‐</w:t>
            </w:r>
            <w:r>
              <w:rPr>
                <w:rFonts w:ascii="Calibri" w:hAnsi="Calibri" w:cs="Calibri" w:eastAsia="Calibri"/>
                <w:sz w:val="20"/>
                <w:szCs w:val="20"/>
                <w:spacing w:val="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me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03" w:type="dxa"/>
            <w:tcBorders>
              <w:top w:val="single" w:sz="6.08" w:space="0" w:color="000000"/>
              <w:bottom w:val="single" w:sz="6.08" w:space="0" w:color="000000"/>
              <w:left w:val="single" w:sz="6.56" w:space="0" w:color="000000"/>
              <w:right w:val="single" w:sz="6.08" w:space="0" w:color="000000"/>
            </w:tcBorders>
          </w:tcPr>
          <w:p>
            <w:pPr>
              <w:spacing w:before="13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40" w:lineRule="auto"/>
              <w:ind w:left="94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N/To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g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2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‐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4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K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544" w:type="dxa"/>
            <w:tcBorders>
              <w:top w:val="single" w:sz="6.08" w:space="0" w:color="000000"/>
              <w:bottom w:val="single" w:sz="6.08" w:space="0" w:color="000000"/>
              <w:left w:val="single" w:sz="6.08" w:space="0" w:color="000000"/>
              <w:right w:val="single" w:sz="6.07976" w:space="0" w:color="000000"/>
            </w:tcBorders>
          </w:tcPr>
          <w:p>
            <w:pPr>
              <w:spacing w:before="13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67" w:lineRule="auto"/>
              <w:ind w:left="93" w:right="516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Fun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k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onet</w:t>
            </w:r>
            <w:r>
              <w:rPr>
                <w:rFonts w:ascii="Calibri" w:hAnsi="Calibri" w:cs="Calibri" w:eastAsia="Calibri"/>
                <w:sz w:val="20"/>
                <w:szCs w:val="20"/>
                <w:spacing w:val="29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organike</w:t>
            </w:r>
            <w:r>
              <w:rPr>
                <w:rFonts w:ascii="Calibri" w:hAnsi="Calibri" w:cs="Calibri" w:eastAsia="Calibri"/>
                <w:sz w:val="20"/>
                <w:szCs w:val="20"/>
                <w:spacing w:val="2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Calibri" w:hAnsi="Calibri" w:cs="Calibri" w:eastAsia="Calibri"/>
                <w:sz w:val="20"/>
                <w:szCs w:val="20"/>
                <w:spacing w:val="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vel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17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Calibri" w:hAnsi="Calibri" w:cs="Calibri" w:eastAsia="Calibri"/>
                <w:sz w:val="20"/>
                <w:szCs w:val="20"/>
                <w:spacing w:val="7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mesëm</w:t>
            </w:r>
            <w:r>
              <w:rPr>
                <w:rFonts w:ascii="Calibri" w:hAnsi="Calibri" w:cs="Calibri" w:eastAsia="Calibri"/>
                <w:sz w:val="20"/>
                <w:szCs w:val="20"/>
                <w:spacing w:val="2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7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të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gjitha</w:t>
            </w:r>
            <w:r>
              <w:rPr>
                <w:rFonts w:ascii="Calibri" w:hAnsi="Calibri" w:cs="Calibri" w:eastAsia="Calibri"/>
                <w:sz w:val="20"/>
                <w:szCs w:val="20"/>
                <w:spacing w:val="1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u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2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4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G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ës</w:t>
            </w:r>
            <w:r>
              <w:rPr>
                <w:rFonts w:ascii="Calibri" w:hAnsi="Calibri" w:cs="Calibri" w:eastAsia="Calibri"/>
                <w:sz w:val="20"/>
                <w:szCs w:val="20"/>
                <w:spacing w:val="1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së</w:t>
            </w:r>
            <w:r>
              <w:rPr>
                <w:rFonts w:ascii="Calibri" w:hAnsi="Calibri" w:cs="Calibri" w:eastAsia="Calibri"/>
                <w:sz w:val="20"/>
                <w:szCs w:val="20"/>
                <w:spacing w:val="7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epub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ikës.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464" w:hRule="exact"/>
        </w:trPr>
        <w:tc>
          <w:tcPr>
            <w:tcW w:w="9070" w:type="dxa"/>
            <w:gridSpan w:val="6"/>
            <w:tcBorders>
              <w:top w:val="single" w:sz="6.08" w:space="0" w:color="000000"/>
              <w:bottom w:val="single" w:sz="6.56" w:space="0" w:color="000000"/>
              <w:left w:val="single" w:sz="7.99992" w:space="0" w:color="000000"/>
              <w:right w:val="single" w:sz="8.000160" w:space="0" w:color="000000"/>
            </w:tcBorders>
            <w:shd w:val="clear" w:color="auto" w:fill="C0C0C0"/>
          </w:tcPr>
          <w:p>
            <w:pPr>
              <w:spacing w:before="19" w:after="0" w:line="240" w:lineRule="auto"/>
              <w:ind w:left="92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PUNONJËSIT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34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NË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OFIC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RË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739" w:hRule="exact"/>
        </w:trPr>
        <w:tc>
          <w:tcPr>
            <w:tcW w:w="980" w:type="dxa"/>
            <w:vMerge w:val="restart"/>
            <w:tcBorders>
              <w:top w:val="single" w:sz="6.56" w:space="0" w:color="000000"/>
              <w:left w:val="single" w:sz="7.99992" w:space="0" w:color="000000"/>
              <w:right w:val="single" w:sz="6.08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13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40" w:lineRule="auto"/>
              <w:ind w:left="92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4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918" w:type="dxa"/>
            <w:textDirection w:val="btLr"/>
            <w:vMerge w:val="restart"/>
            <w:tcBorders>
              <w:top w:val="single" w:sz="6.56" w:space="0" w:color="000000"/>
              <w:left w:val="single" w:sz="6.08" w:space="0" w:color="000000"/>
              <w:right w:val="single" w:sz="6.07992" w:space="0" w:color="000000"/>
            </w:tcBorders>
            <w:textFlow w:val="bt-lr"/>
          </w:tcPr>
          <w:p>
            <w:pPr>
              <w:spacing w:before="6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Nënof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cer:</w:t>
            </w:r>
            <w:r>
              <w:rPr>
                <w:rFonts w:ascii="Calibri" w:hAnsi="Calibri" w:cs="Calibri" w:eastAsia="Calibri"/>
                <w:sz w:val="20"/>
                <w:szCs w:val="20"/>
                <w:spacing w:val="2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U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ët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522" w:type="dxa"/>
            <w:vMerge w:val="restart"/>
            <w:tcBorders>
              <w:top w:val="single" w:sz="6.56" w:space="0" w:color="000000"/>
              <w:left w:val="single" w:sz="6.07992" w:space="0" w:color="000000"/>
              <w:right w:val="single" w:sz="6.56" w:space="0" w:color="000000"/>
            </w:tcBorders>
          </w:tcPr>
          <w:p>
            <w:pPr>
              <w:spacing w:before="9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3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5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702" w:type="dxa"/>
            <w:vMerge w:val="restart"/>
            <w:tcBorders>
              <w:top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8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67" w:lineRule="auto"/>
              <w:ind w:left="94" w:right="43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w w:val="103"/>
              </w:rPr>
              <w:t>me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‐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la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‐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adh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03" w:type="dxa"/>
            <w:vMerge w:val="restart"/>
            <w:tcBorders>
              <w:top w:val="single" w:sz="6.56" w:space="0" w:color="000000"/>
              <w:left w:val="single" w:sz="6.56" w:space="0" w:color="000000"/>
              <w:right w:val="single" w:sz="6.08" w:space="0" w:color="000000"/>
            </w:tcBorders>
          </w:tcPr>
          <w:p>
            <w:pPr>
              <w:spacing w:before="8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4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K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pter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9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rë</w:t>
            </w:r>
            <w:r>
              <w:rPr>
                <w:rFonts w:ascii="Calibri" w:hAnsi="Calibri" w:cs="Calibri" w:eastAsia="Calibri"/>
                <w:sz w:val="20"/>
                <w:szCs w:val="20"/>
                <w:spacing w:val="1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‐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4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Kryekapter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544" w:type="dxa"/>
            <w:tcBorders>
              <w:top w:val="single" w:sz="6.56" w:space="0" w:color="000000"/>
              <w:bottom w:val="single" w:sz="14.24" w:space="0" w:color="FFFFFF"/>
              <w:left w:val="single" w:sz="6.08" w:space="0" w:color="000000"/>
              <w:right w:val="single" w:sz="8.000160" w:space="0" w:color="000000"/>
            </w:tcBorders>
          </w:tcPr>
          <w:p>
            <w:pPr>
              <w:spacing w:before="19" w:after="0" w:line="267" w:lineRule="auto"/>
              <w:ind w:left="93" w:right="54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eci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2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rg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at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j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3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pro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esiona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e,</w:t>
            </w:r>
            <w:r>
              <w:rPr>
                <w:rFonts w:ascii="Calibri" w:hAnsi="Calibri" w:cs="Calibri" w:eastAsia="Calibri"/>
                <w:sz w:val="20"/>
                <w:szCs w:val="20"/>
                <w:spacing w:val="3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Ins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ruk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7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Q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endr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2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For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24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h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1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K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k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3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Pr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es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nal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721" w:hRule="exact"/>
        </w:trPr>
        <w:tc>
          <w:tcPr>
            <w:tcW w:w="980" w:type="dxa"/>
            <w:vMerge/>
            <w:tcBorders>
              <w:left w:val="single" w:sz="7.99992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918" w:type="dxa"/>
            <w:textDirection w:val="btLr"/>
            <w:vMerge/>
            <w:tcBorders>
              <w:left w:val="single" w:sz="6.08" w:space="0" w:color="000000"/>
              <w:right w:val="single" w:sz="6.07992" w:space="0" w:color="000000"/>
            </w:tcBorders>
            <w:textFlow w:val="bt-lr"/>
          </w:tcPr>
          <w:p>
            <w:pPr/>
            <w:rPr/>
          </w:p>
        </w:tc>
        <w:tc>
          <w:tcPr>
            <w:tcW w:w="522" w:type="dxa"/>
            <w:vMerge/>
            <w:tcBorders>
              <w:left w:val="single" w:sz="6.07992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2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403" w:type="dxa"/>
            <w:vMerge/>
            <w:tcBorders>
              <w:left w:val="single" w:sz="6.56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4544" w:type="dxa"/>
            <w:tcBorders>
              <w:top w:val="single" w:sz="14.24" w:space="0" w:color="FFFFFF"/>
              <w:bottom w:val="single" w:sz="4.64008" w:space="0" w:color="000000"/>
              <w:left w:val="single" w:sz="6.08" w:space="0" w:color="000000"/>
              <w:right w:val="single" w:sz="8.000160" w:space="0" w:color="000000"/>
            </w:tcBorders>
          </w:tcPr>
          <w:p>
            <w:pPr>
              <w:spacing w:before="9" w:after="0" w:line="240" w:lineRule="auto"/>
              <w:ind w:left="93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eci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st</w:t>
            </w:r>
            <w:r>
              <w:rPr>
                <w:rFonts w:ascii="Calibri" w:hAnsi="Calibri" w:cs="Calibri" w:eastAsia="Calibri"/>
                <w:sz w:val="20"/>
                <w:szCs w:val="20"/>
                <w:spacing w:val="2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per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rembajtjen</w:t>
            </w:r>
            <w:r>
              <w:rPr>
                <w:rFonts w:ascii="Calibri" w:hAnsi="Calibri" w:cs="Calibri" w:eastAsia="Calibri"/>
                <w:sz w:val="20"/>
                <w:szCs w:val="20"/>
                <w:spacing w:val="34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d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he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d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istr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3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Sistemit</w:t>
            </w:r>
            <w:r>
              <w:rPr>
                <w:rFonts w:ascii="Calibri" w:hAnsi="Calibri" w:cs="Calibri" w:eastAsia="Calibri"/>
                <w:sz w:val="20"/>
                <w:szCs w:val="20"/>
                <w:spacing w:val="2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te</w:t>
            </w:r>
            <w:r>
              <w:rPr>
                <w:rFonts w:ascii="Calibri" w:hAnsi="Calibri" w:cs="Calibri" w:eastAsia="Calibri"/>
                <w:sz w:val="20"/>
                <w:szCs w:val="20"/>
                <w:spacing w:val="7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d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de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lidh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j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755" w:hRule="exact"/>
        </w:trPr>
        <w:tc>
          <w:tcPr>
            <w:tcW w:w="980" w:type="dxa"/>
            <w:vMerge/>
            <w:tcBorders>
              <w:left w:val="single" w:sz="7.99992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918" w:type="dxa"/>
            <w:textDirection w:val="btLr"/>
            <w:vMerge/>
            <w:tcBorders>
              <w:left w:val="single" w:sz="6.08" w:space="0" w:color="000000"/>
              <w:right w:val="single" w:sz="6.07992" w:space="0" w:color="000000"/>
            </w:tcBorders>
            <w:textFlow w:val="bt-lr"/>
          </w:tcPr>
          <w:p>
            <w:pPr/>
            <w:rPr/>
          </w:p>
        </w:tc>
        <w:tc>
          <w:tcPr>
            <w:tcW w:w="522" w:type="dxa"/>
            <w:vMerge/>
            <w:tcBorders>
              <w:left w:val="single" w:sz="6.07992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2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403" w:type="dxa"/>
            <w:vMerge/>
            <w:tcBorders>
              <w:bottom w:val="single" w:sz="6.56024" w:space="0" w:color="000000"/>
              <w:left w:val="single" w:sz="6.56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4544" w:type="dxa"/>
            <w:tcBorders>
              <w:top w:val="single" w:sz="4.64008" w:space="0" w:color="000000"/>
              <w:bottom w:val="single" w:sz="6.56024" w:space="0" w:color="000000"/>
              <w:left w:val="single" w:sz="6.08" w:space="0" w:color="000000"/>
              <w:right w:val="single" w:sz="8.000160" w:space="0" w:color="000000"/>
            </w:tcBorders>
          </w:tcPr>
          <w:p>
            <w:pPr>
              <w:spacing w:before="37" w:after="0" w:line="240" w:lineRule="auto"/>
              <w:ind w:left="93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eci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st</w:t>
            </w:r>
            <w:r>
              <w:rPr>
                <w:rFonts w:ascii="Calibri" w:hAnsi="Calibri" w:cs="Calibri" w:eastAsia="Calibri"/>
                <w:sz w:val="20"/>
                <w:szCs w:val="20"/>
                <w:spacing w:val="2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per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per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g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atitjen</w:t>
            </w:r>
            <w:r>
              <w:rPr>
                <w:rFonts w:ascii="Calibri" w:hAnsi="Calibri" w:cs="Calibri" w:eastAsia="Calibri"/>
                <w:sz w:val="20"/>
                <w:szCs w:val="20"/>
                <w:spacing w:val="3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fizike</w:t>
            </w:r>
            <w:r>
              <w:rPr>
                <w:rFonts w:ascii="Calibri" w:hAnsi="Calibri" w:cs="Calibri" w:eastAsia="Calibri"/>
                <w:sz w:val="20"/>
                <w:szCs w:val="20"/>
                <w:spacing w:val="1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Qen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d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rën</w:t>
            </w:r>
            <w:r>
              <w:rPr>
                <w:rFonts w:ascii="Calibri" w:hAnsi="Calibri" w:cs="Calibri" w:eastAsia="Calibri"/>
                <w:sz w:val="20"/>
                <w:szCs w:val="20"/>
                <w:spacing w:val="2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9" w:after="0" w:line="240" w:lineRule="auto"/>
              <w:ind w:left="93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For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imit</w:t>
            </w:r>
            <w:r>
              <w:rPr>
                <w:rFonts w:ascii="Calibri" w:hAnsi="Calibri" w:cs="Calibri" w:eastAsia="Calibri"/>
                <w:sz w:val="20"/>
                <w:szCs w:val="20"/>
                <w:spacing w:val="2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d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he</w:t>
            </w:r>
            <w:r>
              <w:rPr>
                <w:rFonts w:ascii="Calibri" w:hAnsi="Calibri" w:cs="Calibri" w:eastAsia="Calibri"/>
                <w:sz w:val="20"/>
                <w:szCs w:val="20"/>
                <w:spacing w:val="1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K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k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29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Profes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nal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1668" w:hRule="exact"/>
        </w:trPr>
        <w:tc>
          <w:tcPr>
            <w:tcW w:w="980" w:type="dxa"/>
            <w:vMerge/>
            <w:tcBorders>
              <w:left w:val="single" w:sz="7.99992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918" w:type="dxa"/>
            <w:textDirection w:val="btLr"/>
            <w:vMerge/>
            <w:tcBorders>
              <w:left w:val="single" w:sz="6.08" w:space="0" w:color="000000"/>
              <w:right w:val="single" w:sz="6.07992" w:space="0" w:color="000000"/>
            </w:tcBorders>
            <w:textFlow w:val="bt-lr"/>
          </w:tcPr>
          <w:p>
            <w:pPr/>
            <w:rPr/>
          </w:p>
        </w:tc>
        <w:tc>
          <w:tcPr>
            <w:tcW w:w="522" w:type="dxa"/>
            <w:vMerge/>
            <w:tcBorders>
              <w:bottom w:val="single" w:sz="6.07992" w:space="0" w:color="000000"/>
              <w:left w:val="single" w:sz="6.07992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2" w:type="dxa"/>
            <w:vMerge/>
            <w:tcBorders>
              <w:bottom w:val="single" w:sz="6.07992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403" w:type="dxa"/>
            <w:tcBorders>
              <w:top w:val="single" w:sz="6.56024" w:space="0" w:color="000000"/>
              <w:bottom w:val="single" w:sz="6.07992" w:space="0" w:color="000000"/>
              <w:left w:val="single" w:sz="6.56" w:space="0" w:color="000000"/>
              <w:right w:val="single" w:sz="6.08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5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40" w:lineRule="auto"/>
              <w:ind w:left="94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K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pte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17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retë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4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‐</w:t>
            </w:r>
            <w:r>
              <w:rPr>
                <w:rFonts w:ascii="Calibri" w:hAnsi="Calibri" w:cs="Calibri" w:eastAsia="Calibri"/>
                <w:sz w:val="20"/>
                <w:szCs w:val="20"/>
                <w:spacing w:val="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Kryekapter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544" w:type="dxa"/>
            <w:tcBorders>
              <w:top w:val="single" w:sz="6.56024" w:space="0" w:color="000000"/>
              <w:bottom w:val="single" w:sz="6.07992" w:space="0" w:color="000000"/>
              <w:left w:val="single" w:sz="6.08" w:space="0" w:color="000000"/>
              <w:right w:val="single" w:sz="8.000160" w:space="0" w:color="000000"/>
            </w:tcBorders>
          </w:tcPr>
          <w:p>
            <w:pPr>
              <w:spacing w:before="18" w:after="0" w:line="240" w:lineRule="auto"/>
              <w:ind w:left="93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eci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st</w:t>
            </w:r>
            <w:r>
              <w:rPr>
                <w:rFonts w:ascii="Calibri" w:hAnsi="Calibri" w:cs="Calibri" w:eastAsia="Calibri"/>
                <w:sz w:val="20"/>
                <w:szCs w:val="20"/>
                <w:spacing w:val="27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in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orma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c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3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dh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pe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g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u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rin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2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9" w:after="0" w:line="240" w:lineRule="auto"/>
              <w:ind w:left="93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Ko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d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1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93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Specialis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/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K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ryeinfermi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0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139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ek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roaut,</w:t>
            </w:r>
            <w:r>
              <w:rPr>
                <w:rFonts w:ascii="Calibri" w:hAnsi="Calibri" w:cs="Calibri" w:eastAsia="Calibri"/>
                <w:sz w:val="20"/>
                <w:szCs w:val="20"/>
                <w:spacing w:val="29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b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st.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451" w:hRule="exact"/>
        </w:trPr>
        <w:tc>
          <w:tcPr>
            <w:tcW w:w="980" w:type="dxa"/>
            <w:vMerge/>
            <w:tcBorders>
              <w:left w:val="single" w:sz="7.99992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918" w:type="dxa"/>
            <w:textDirection w:val="btLr"/>
            <w:vMerge/>
            <w:tcBorders>
              <w:left w:val="single" w:sz="6.08" w:space="0" w:color="000000"/>
              <w:right w:val="single" w:sz="6.07992" w:space="0" w:color="000000"/>
            </w:tcBorders>
            <w:textFlow w:val="bt-lr"/>
          </w:tcPr>
          <w:p>
            <w:pPr/>
            <w:rPr/>
          </w:p>
        </w:tc>
        <w:tc>
          <w:tcPr>
            <w:tcW w:w="522" w:type="dxa"/>
            <w:vMerge w:val="restart"/>
            <w:tcBorders>
              <w:top w:val="single" w:sz="6.07992" w:space="0" w:color="000000"/>
              <w:left w:val="single" w:sz="6.07992" w:space="0" w:color="000000"/>
              <w:right w:val="single" w:sz="6.56" w:space="0" w:color="000000"/>
            </w:tcBorders>
          </w:tcPr>
          <w:p>
            <w:pPr>
              <w:spacing w:before="9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3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6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702" w:type="dxa"/>
            <w:vMerge w:val="restart"/>
            <w:tcBorders>
              <w:top w:val="single" w:sz="6.07992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1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67" w:lineRule="auto"/>
              <w:ind w:left="94" w:right="83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me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‐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la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të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03" w:type="dxa"/>
            <w:vMerge w:val="restart"/>
            <w:tcBorders>
              <w:top w:val="single" w:sz="6.07992" w:space="0" w:color="000000"/>
              <w:left w:val="single" w:sz="6.56" w:space="0" w:color="000000"/>
              <w:right w:val="single" w:sz="6.08" w:space="0" w:color="000000"/>
            </w:tcBorders>
          </w:tcPr>
          <w:p>
            <w:pPr>
              <w:spacing w:before="2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4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K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pter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9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rë</w:t>
            </w:r>
            <w:r>
              <w:rPr>
                <w:rFonts w:ascii="Calibri" w:hAnsi="Calibri" w:cs="Calibri" w:eastAsia="Calibri"/>
                <w:sz w:val="20"/>
                <w:szCs w:val="20"/>
                <w:spacing w:val="1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‐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9" w:after="0" w:line="240" w:lineRule="auto"/>
              <w:ind w:left="94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K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pte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17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Shtabi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544" w:type="dxa"/>
            <w:tcBorders>
              <w:top w:val="single" w:sz="6.07992" w:space="0" w:color="000000"/>
              <w:bottom w:val="single" w:sz="4.16" w:space="0" w:color="000000"/>
              <w:left w:val="single" w:sz="6.08" w:space="0" w:color="000000"/>
              <w:right w:val="single" w:sz="8.000160" w:space="0" w:color="000000"/>
            </w:tcBorders>
          </w:tcPr>
          <w:p>
            <w:pPr>
              <w:spacing w:before="21" w:after="0" w:line="240" w:lineRule="auto"/>
              <w:ind w:left="93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Përgjegjës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29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Turni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466" w:hRule="exact"/>
        </w:trPr>
        <w:tc>
          <w:tcPr>
            <w:tcW w:w="980" w:type="dxa"/>
            <w:vMerge/>
            <w:tcBorders>
              <w:left w:val="single" w:sz="7.99992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918" w:type="dxa"/>
            <w:textDirection w:val="btLr"/>
            <w:vMerge/>
            <w:tcBorders>
              <w:left w:val="single" w:sz="6.08" w:space="0" w:color="000000"/>
              <w:right w:val="single" w:sz="6.07992" w:space="0" w:color="000000"/>
            </w:tcBorders>
            <w:textFlow w:val="bt-lr"/>
          </w:tcPr>
          <w:p>
            <w:pPr/>
            <w:rPr/>
          </w:p>
        </w:tc>
        <w:tc>
          <w:tcPr>
            <w:tcW w:w="522" w:type="dxa"/>
            <w:vMerge/>
            <w:tcBorders>
              <w:left w:val="single" w:sz="6.07992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2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403" w:type="dxa"/>
            <w:vMerge/>
            <w:tcBorders>
              <w:left w:val="single" w:sz="6.56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4544" w:type="dxa"/>
            <w:tcBorders>
              <w:top w:val="single" w:sz="4.16" w:space="0" w:color="000000"/>
              <w:bottom w:val="single" w:sz="4.16008" w:space="0" w:color="000000"/>
              <w:left w:val="single" w:sz="6.08" w:space="0" w:color="000000"/>
              <w:right w:val="single" w:sz="8.000160" w:space="0" w:color="000000"/>
            </w:tcBorders>
          </w:tcPr>
          <w:p>
            <w:pPr>
              <w:spacing w:before="37" w:after="0" w:line="240" w:lineRule="auto"/>
              <w:ind w:left="93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u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1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Sherbimi</w:t>
            </w:r>
            <w:r>
              <w:rPr>
                <w:rFonts w:ascii="Calibri" w:hAnsi="Calibri" w:cs="Calibri" w:eastAsia="Calibri"/>
                <w:sz w:val="20"/>
                <w:szCs w:val="20"/>
                <w:spacing w:val="2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për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h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ër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b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27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7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b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d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h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465" w:hRule="exact"/>
        </w:trPr>
        <w:tc>
          <w:tcPr>
            <w:tcW w:w="980" w:type="dxa"/>
            <w:vMerge/>
            <w:tcBorders>
              <w:left w:val="single" w:sz="7.99992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918" w:type="dxa"/>
            <w:textDirection w:val="btLr"/>
            <w:vMerge/>
            <w:tcBorders>
              <w:left w:val="single" w:sz="6.08" w:space="0" w:color="000000"/>
              <w:right w:val="single" w:sz="6.07992" w:space="0" w:color="000000"/>
            </w:tcBorders>
            <w:textFlow w:val="bt-lr"/>
          </w:tcPr>
          <w:p>
            <w:pPr/>
            <w:rPr/>
          </w:p>
        </w:tc>
        <w:tc>
          <w:tcPr>
            <w:tcW w:w="522" w:type="dxa"/>
            <w:vMerge/>
            <w:tcBorders>
              <w:left w:val="single" w:sz="6.07992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2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403" w:type="dxa"/>
            <w:vMerge/>
            <w:tcBorders>
              <w:left w:val="single" w:sz="6.56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4544" w:type="dxa"/>
            <w:tcBorders>
              <w:top w:val="single" w:sz="4.16008" w:space="0" w:color="000000"/>
              <w:bottom w:val="single" w:sz="4.64008" w:space="0" w:color="000000"/>
              <w:left w:val="single" w:sz="6.08" w:space="0" w:color="000000"/>
              <w:right w:val="single" w:sz="8.000160" w:space="0" w:color="000000"/>
            </w:tcBorders>
          </w:tcPr>
          <w:p>
            <w:pPr>
              <w:spacing w:before="37" w:after="0" w:line="240" w:lineRule="auto"/>
              <w:ind w:left="93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k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v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ist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482" w:hRule="exact"/>
        </w:trPr>
        <w:tc>
          <w:tcPr>
            <w:tcW w:w="980" w:type="dxa"/>
            <w:vMerge/>
            <w:tcBorders>
              <w:left w:val="single" w:sz="7.99992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918" w:type="dxa"/>
            <w:textDirection w:val="btLr"/>
            <w:vMerge/>
            <w:tcBorders>
              <w:left w:val="single" w:sz="6.08" w:space="0" w:color="000000"/>
              <w:right w:val="single" w:sz="6.07992" w:space="0" w:color="000000"/>
            </w:tcBorders>
            <w:textFlow w:val="bt-lr"/>
          </w:tcPr>
          <w:p>
            <w:pPr/>
            <w:rPr/>
          </w:p>
        </w:tc>
        <w:tc>
          <w:tcPr>
            <w:tcW w:w="522" w:type="dxa"/>
            <w:vMerge/>
            <w:tcBorders>
              <w:bottom w:val="single" w:sz="6.56" w:space="0" w:color="000000"/>
              <w:left w:val="single" w:sz="6.07992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2" w:type="dxa"/>
            <w:vMerge/>
            <w:tcBorders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403" w:type="dxa"/>
            <w:vMerge/>
            <w:tcBorders>
              <w:bottom w:val="single" w:sz="6.56" w:space="0" w:color="000000"/>
              <w:left w:val="single" w:sz="6.56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4544" w:type="dxa"/>
            <w:tcBorders>
              <w:top w:val="single" w:sz="4.64008" w:space="0" w:color="000000"/>
              <w:bottom w:val="single" w:sz="6.56" w:space="0" w:color="000000"/>
              <w:left w:val="single" w:sz="6.08" w:space="0" w:color="000000"/>
              <w:right w:val="single" w:sz="8.000160" w:space="0" w:color="000000"/>
            </w:tcBorders>
          </w:tcPr>
          <w:p>
            <w:pPr>
              <w:spacing w:before="39" w:after="0" w:line="240" w:lineRule="auto"/>
              <w:ind w:left="93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istues</w:t>
            </w:r>
            <w:r>
              <w:rPr>
                <w:rFonts w:ascii="Calibri" w:hAnsi="Calibri" w:cs="Calibri" w:eastAsia="Calibri"/>
                <w:sz w:val="20"/>
                <w:szCs w:val="20"/>
                <w:spacing w:val="2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Calibri" w:hAnsi="Calibri" w:cs="Calibri" w:eastAsia="Calibri"/>
                <w:sz w:val="20"/>
                <w:szCs w:val="20"/>
                <w:spacing w:val="7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P.L.SH.</w:t>
            </w:r>
            <w:r>
              <w:rPr>
                <w:rFonts w:ascii="Calibri" w:hAnsi="Calibri" w:cs="Calibri" w:eastAsia="Calibri"/>
                <w:sz w:val="20"/>
                <w:szCs w:val="20"/>
                <w:spacing w:val="19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1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Shtetërore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454" w:hRule="exact"/>
        </w:trPr>
        <w:tc>
          <w:tcPr>
            <w:tcW w:w="980" w:type="dxa"/>
            <w:vMerge/>
            <w:tcBorders>
              <w:bottom w:val="single" w:sz="8.000160" w:space="0" w:color="000000"/>
              <w:left w:val="single" w:sz="7.99992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918" w:type="dxa"/>
            <w:textDirection w:val="btLr"/>
            <w:vMerge/>
            <w:tcBorders>
              <w:bottom w:val="single" w:sz="8.000160" w:space="0" w:color="000000"/>
              <w:left w:val="single" w:sz="6.08" w:space="0" w:color="000000"/>
              <w:right w:val="single" w:sz="6.07992" w:space="0" w:color="000000"/>
            </w:tcBorders>
            <w:textFlow w:val="bt-lr"/>
          </w:tcPr>
          <w:p>
            <w:pPr/>
            <w:rPr/>
          </w:p>
        </w:tc>
        <w:tc>
          <w:tcPr>
            <w:tcW w:w="522" w:type="dxa"/>
            <w:tcBorders>
              <w:top w:val="single" w:sz="6.56" w:space="0" w:color="000000"/>
              <w:bottom w:val="single" w:sz="8.000160" w:space="0" w:color="000000"/>
              <w:left w:val="single" w:sz="6.07992" w:space="0" w:color="000000"/>
              <w:right w:val="single" w:sz="6.56" w:space="0" w:color="000000"/>
            </w:tcBorders>
          </w:tcPr>
          <w:p>
            <w:pPr>
              <w:spacing w:before="18" w:after="0" w:line="240" w:lineRule="auto"/>
              <w:ind w:left="93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7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702" w:type="dxa"/>
            <w:tcBorders>
              <w:top w:val="single" w:sz="6.56" w:space="0" w:color="000000"/>
              <w:bottom w:val="single" w:sz="8.00016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403" w:type="dxa"/>
            <w:tcBorders>
              <w:top w:val="single" w:sz="6.56" w:space="0" w:color="000000"/>
              <w:bottom w:val="nil" w:sz="6" w:space="0" w:color="auto"/>
              <w:left w:val="single" w:sz="6.56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4544" w:type="dxa"/>
            <w:tcBorders>
              <w:top w:val="single" w:sz="6.56" w:space="0" w:color="000000"/>
              <w:bottom w:val="nil" w:sz="6" w:space="0" w:color="auto"/>
              <w:left w:val="single" w:sz="6.08" w:space="0" w:color="000000"/>
              <w:right w:val="single" w:sz="8.000160" w:space="0" w:color="000000"/>
            </w:tcBorders>
          </w:tcPr>
          <w:p>
            <w:pPr>
              <w:spacing w:before="18" w:after="0" w:line="240" w:lineRule="auto"/>
              <w:ind w:left="93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Ma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nar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</w:tbl>
    <w:p>
      <w:pPr>
        <w:jc w:val="left"/>
        <w:spacing w:after="0"/>
        <w:sectPr>
          <w:pgMar w:header="0" w:footer="779" w:top="1120" w:bottom="960" w:left="1460" w:right="1460"/>
          <w:pgSz w:w="12240" w:h="15840"/>
        </w:sectPr>
      </w:pPr>
      <w:rPr/>
    </w:p>
    <w:p>
      <w:pPr>
        <w:spacing w:before="3" w:after="0" w:line="80" w:lineRule="exact"/>
        <w:jc w:val="left"/>
        <w:rPr>
          <w:sz w:val="8"/>
          <w:szCs w:val="8"/>
        </w:rPr>
      </w:pPr>
      <w:rPr/>
      <w:r>
        <w:rPr/>
        <w:pict>
          <v:shape style="position:absolute;margin-left:305.160004pt;margin-top:201.300003pt;width:227.82pt;height:3.3pt;mso-position-horizontal-relative:page;mso-position-vertical-relative:page;z-index:-15155" type="#_x0000_t75">
            <v:imagedata r:id="rId8" o:title=""/>
          </v:shape>
        </w:pict>
      </w:r>
      <w:r>
        <w:rPr>
          <w:sz w:val="8"/>
          <w:szCs w:val="8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8.000097" w:type="dxa"/>
      </w:tblPr>
      <w:tblGrid/>
      <w:tr>
        <w:trPr>
          <w:trHeight w:val="1166" w:hRule="exact"/>
        </w:trPr>
        <w:tc>
          <w:tcPr>
            <w:tcW w:w="980" w:type="dxa"/>
            <w:vMerge w:val="restart"/>
            <w:tcBorders>
              <w:top w:val="nil" w:sz="6" w:space="0" w:color="auto"/>
              <w:left w:val="single" w:sz="7.99992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918" w:type="dxa"/>
            <w:vMerge w:val="restart"/>
            <w:tcBorders>
              <w:top w:val="nil" w:sz="6" w:space="0" w:color="auto"/>
              <w:left w:val="single" w:sz="6.08" w:space="0" w:color="000000"/>
              <w:right w:val="single" w:sz="6.07992" w:space="0" w:color="000000"/>
            </w:tcBorders>
          </w:tcPr>
          <w:p>
            <w:pPr/>
            <w:rPr/>
          </w:p>
        </w:tc>
        <w:tc>
          <w:tcPr>
            <w:tcW w:w="522" w:type="dxa"/>
            <w:vMerge w:val="restart"/>
            <w:tcBorders>
              <w:top w:val="nil" w:sz="6" w:space="0" w:color="auto"/>
              <w:left w:val="single" w:sz="6.07992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2" w:type="dxa"/>
            <w:vMerge w:val="restart"/>
            <w:tcBorders>
              <w:top w:val="nil" w:sz="6" w:space="0" w:color="auto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1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68" w:lineRule="auto"/>
              <w:ind w:left="94" w:right="83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me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‐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la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të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03" w:type="dxa"/>
            <w:vMerge w:val="restart"/>
            <w:tcBorders>
              <w:top w:val="nil" w:sz="6" w:space="0" w:color="auto"/>
              <w:left w:val="single" w:sz="6.56" w:space="0" w:color="000000"/>
              <w:right w:val="single" w:sz="6.08" w:space="0" w:color="000000"/>
            </w:tcBorders>
          </w:tcPr>
          <w:p>
            <w:pPr>
              <w:spacing w:before="9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4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K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pter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tr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Calibri" w:hAnsi="Calibri" w:cs="Calibri" w:eastAsia="Calibri"/>
                <w:sz w:val="20"/>
                <w:szCs w:val="20"/>
                <w:spacing w:val="1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‐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4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K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pte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17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Shtabi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544" w:type="dxa"/>
            <w:tcBorders>
              <w:top w:val="nil" w:sz="6" w:space="0" w:color="auto"/>
              <w:bottom w:val="single" w:sz="4.639840" w:space="0" w:color="000000"/>
              <w:left w:val="single" w:sz="6.08" w:space="0" w:color="000000"/>
              <w:right w:val="single" w:sz="8.000160" w:space="0" w:color="000000"/>
            </w:tcBorders>
          </w:tcPr>
          <w:p>
            <w:pPr>
              <w:spacing w:before="6" w:after="0" w:line="240" w:lineRule="auto"/>
              <w:ind w:left="93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eci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st</w:t>
            </w:r>
            <w:r>
              <w:rPr>
                <w:rFonts w:ascii="Calibri" w:hAnsi="Calibri" w:cs="Calibri" w:eastAsia="Calibri"/>
                <w:sz w:val="20"/>
                <w:szCs w:val="20"/>
                <w:spacing w:val="2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për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K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k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3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dh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v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id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cier</w:t>
            </w:r>
            <w:r>
              <w:rPr>
                <w:rFonts w:ascii="Calibri" w:hAnsi="Calibri" w:cs="Calibri" w:eastAsia="Calibri"/>
                <w:sz w:val="20"/>
                <w:szCs w:val="20"/>
                <w:spacing w:val="2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3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Kart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tek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,</w:t>
            </w:r>
            <w:r>
              <w:rPr>
                <w:rFonts w:ascii="Calibri" w:hAnsi="Calibri" w:cs="Calibri" w:eastAsia="Calibri"/>
                <w:sz w:val="20"/>
                <w:szCs w:val="20"/>
                <w:spacing w:val="3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1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93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eci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st</w:t>
            </w:r>
            <w:r>
              <w:rPr>
                <w:rFonts w:ascii="Calibri" w:hAnsi="Calibri" w:cs="Calibri" w:eastAsia="Calibri"/>
                <w:sz w:val="20"/>
                <w:szCs w:val="20"/>
                <w:spacing w:val="2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për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LE</w:t>
            </w:r>
            <w:r>
              <w:rPr>
                <w:rFonts w:ascii="Calibri" w:hAnsi="Calibri" w:cs="Calibri" w:eastAsia="Calibri"/>
                <w:sz w:val="20"/>
                <w:szCs w:val="20"/>
                <w:spacing w:val="7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SHM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738" w:hRule="exact"/>
        </w:trPr>
        <w:tc>
          <w:tcPr>
            <w:tcW w:w="980" w:type="dxa"/>
            <w:vMerge/>
            <w:tcBorders>
              <w:left w:val="single" w:sz="7.99992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918" w:type="dxa"/>
            <w:vMerge/>
            <w:tcBorders>
              <w:left w:val="single" w:sz="6.08" w:space="0" w:color="000000"/>
              <w:right w:val="single" w:sz="6.07992" w:space="0" w:color="000000"/>
            </w:tcBorders>
          </w:tcPr>
          <w:p>
            <w:pPr/>
            <w:rPr/>
          </w:p>
        </w:tc>
        <w:tc>
          <w:tcPr>
            <w:tcW w:w="522" w:type="dxa"/>
            <w:vMerge/>
            <w:tcBorders>
              <w:left w:val="single" w:sz="6.07992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2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403" w:type="dxa"/>
            <w:vMerge/>
            <w:tcBorders>
              <w:left w:val="single" w:sz="6.56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4544" w:type="dxa"/>
            <w:tcBorders>
              <w:top w:val="single" w:sz="4.639840" w:space="0" w:color="000000"/>
              <w:bottom w:val="single" w:sz="4.639840" w:space="0" w:color="000000"/>
              <w:left w:val="single" w:sz="6.08" w:space="0" w:color="000000"/>
              <w:right w:val="single" w:sz="8.000160" w:space="0" w:color="000000"/>
            </w:tcBorders>
          </w:tcPr>
          <w:p>
            <w:pPr>
              <w:spacing w:before="37" w:after="0" w:line="240" w:lineRule="auto"/>
              <w:ind w:left="93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eci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st</w:t>
            </w:r>
            <w:r>
              <w:rPr>
                <w:rFonts w:ascii="Calibri" w:hAnsi="Calibri" w:cs="Calibri" w:eastAsia="Calibri"/>
                <w:sz w:val="20"/>
                <w:szCs w:val="20"/>
                <w:spacing w:val="2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per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per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g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atitje</w:t>
            </w:r>
            <w:r>
              <w:rPr>
                <w:rFonts w:ascii="Calibri" w:hAnsi="Calibri" w:cs="Calibri" w:eastAsia="Calibri"/>
                <w:sz w:val="20"/>
                <w:szCs w:val="20"/>
                <w:spacing w:val="2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zjar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Qendr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2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3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For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imit</w:t>
            </w:r>
            <w:r>
              <w:rPr>
                <w:rFonts w:ascii="Calibri" w:hAnsi="Calibri" w:cs="Calibri" w:eastAsia="Calibri"/>
                <w:sz w:val="20"/>
                <w:szCs w:val="20"/>
                <w:spacing w:val="2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d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he</w:t>
            </w:r>
            <w:r>
              <w:rPr>
                <w:rFonts w:ascii="Calibri" w:hAnsi="Calibri" w:cs="Calibri" w:eastAsia="Calibri"/>
                <w:sz w:val="20"/>
                <w:szCs w:val="20"/>
                <w:spacing w:val="1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K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k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29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Profes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nal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465" w:hRule="exact"/>
        </w:trPr>
        <w:tc>
          <w:tcPr>
            <w:tcW w:w="980" w:type="dxa"/>
            <w:vMerge/>
            <w:tcBorders>
              <w:left w:val="single" w:sz="7.99992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918" w:type="dxa"/>
            <w:vMerge/>
            <w:tcBorders>
              <w:left w:val="single" w:sz="6.08" w:space="0" w:color="000000"/>
              <w:right w:val="single" w:sz="6.07992" w:space="0" w:color="000000"/>
            </w:tcBorders>
          </w:tcPr>
          <w:p>
            <w:pPr/>
            <w:rPr/>
          </w:p>
        </w:tc>
        <w:tc>
          <w:tcPr>
            <w:tcW w:w="522" w:type="dxa"/>
            <w:vMerge/>
            <w:tcBorders>
              <w:left w:val="single" w:sz="6.07992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2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403" w:type="dxa"/>
            <w:vMerge/>
            <w:tcBorders>
              <w:left w:val="single" w:sz="6.56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4544" w:type="dxa"/>
            <w:tcBorders>
              <w:top w:val="single" w:sz="4.639840" w:space="0" w:color="000000"/>
              <w:bottom w:val="single" w:sz="4.160320" w:space="0" w:color="000000"/>
              <w:left w:val="single" w:sz="6.08" w:space="0" w:color="000000"/>
              <w:right w:val="single" w:sz="8.000160" w:space="0" w:color="000000"/>
            </w:tcBorders>
          </w:tcPr>
          <w:p>
            <w:pPr>
              <w:spacing w:before="37" w:after="0" w:line="240" w:lineRule="auto"/>
              <w:ind w:left="93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k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ono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ist</w:t>
            </w:r>
            <w:r>
              <w:rPr>
                <w:rFonts w:ascii="Calibri" w:hAnsi="Calibri" w:cs="Calibri" w:eastAsia="Calibri"/>
                <w:sz w:val="20"/>
                <w:szCs w:val="20"/>
                <w:spacing w:val="2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d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he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u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j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2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k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to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ke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1204" w:hRule="exact"/>
        </w:trPr>
        <w:tc>
          <w:tcPr>
            <w:tcW w:w="980" w:type="dxa"/>
            <w:vMerge/>
            <w:tcBorders>
              <w:left w:val="single" w:sz="7.99992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918" w:type="dxa"/>
            <w:vMerge/>
            <w:tcBorders>
              <w:left w:val="single" w:sz="6.08" w:space="0" w:color="000000"/>
              <w:right w:val="single" w:sz="6.07992" w:space="0" w:color="000000"/>
            </w:tcBorders>
          </w:tcPr>
          <w:p>
            <w:pPr/>
            <w:rPr/>
          </w:p>
        </w:tc>
        <w:tc>
          <w:tcPr>
            <w:tcW w:w="522" w:type="dxa"/>
            <w:vMerge/>
            <w:tcBorders>
              <w:left w:val="single" w:sz="6.07992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2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403" w:type="dxa"/>
            <w:vMerge/>
            <w:tcBorders>
              <w:left w:val="single" w:sz="6.56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4544" w:type="dxa"/>
            <w:tcBorders>
              <w:top w:val="single" w:sz="4.160320" w:space="0" w:color="000000"/>
              <w:bottom w:val="single" w:sz="4.15984" w:space="0" w:color="000000"/>
              <w:left w:val="single" w:sz="6.08" w:space="0" w:color="000000"/>
              <w:right w:val="single" w:sz="8.000160" w:space="0" w:color="000000"/>
            </w:tcBorders>
          </w:tcPr>
          <w:p>
            <w:pPr>
              <w:spacing w:before="37" w:after="0" w:line="240" w:lineRule="auto"/>
              <w:ind w:left="93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Llo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g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ar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3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67" w:lineRule="auto"/>
              <w:ind w:left="93" w:right="561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eci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st,</w:t>
            </w:r>
            <w:r>
              <w:rPr>
                <w:rFonts w:ascii="Calibri" w:hAnsi="Calibri" w:cs="Calibri" w:eastAsia="Calibri"/>
                <w:sz w:val="20"/>
                <w:szCs w:val="20"/>
                <w:spacing w:val="2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pë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1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Muze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u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,</w:t>
            </w:r>
            <w:r>
              <w:rPr>
                <w:rFonts w:ascii="Calibri" w:hAnsi="Calibri" w:cs="Calibri" w:eastAsia="Calibri"/>
                <w:sz w:val="20"/>
                <w:szCs w:val="20"/>
                <w:spacing w:val="2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B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b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liotek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,</w:t>
            </w:r>
            <w:r>
              <w:rPr>
                <w:rFonts w:ascii="Calibri" w:hAnsi="Calibri" w:cs="Calibri" w:eastAsia="Calibri"/>
                <w:sz w:val="20"/>
                <w:szCs w:val="20"/>
                <w:spacing w:val="3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gra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,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kame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man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465" w:hRule="exact"/>
        </w:trPr>
        <w:tc>
          <w:tcPr>
            <w:tcW w:w="980" w:type="dxa"/>
            <w:vMerge/>
            <w:tcBorders>
              <w:left w:val="single" w:sz="7.99992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918" w:type="dxa"/>
            <w:vMerge/>
            <w:tcBorders>
              <w:left w:val="single" w:sz="6.08" w:space="0" w:color="000000"/>
              <w:right w:val="single" w:sz="6.07992" w:space="0" w:color="000000"/>
            </w:tcBorders>
          </w:tcPr>
          <w:p>
            <w:pPr/>
            <w:rPr/>
          </w:p>
        </w:tc>
        <w:tc>
          <w:tcPr>
            <w:tcW w:w="522" w:type="dxa"/>
            <w:vMerge/>
            <w:tcBorders>
              <w:left w:val="single" w:sz="6.07992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2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403" w:type="dxa"/>
            <w:vMerge/>
            <w:tcBorders>
              <w:left w:val="single" w:sz="6.56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4544" w:type="dxa"/>
            <w:tcBorders>
              <w:top w:val="single" w:sz="4.15984" w:space="0" w:color="000000"/>
              <w:bottom w:val="single" w:sz="4.639840" w:space="0" w:color="000000"/>
              <w:left w:val="single" w:sz="6.08" w:space="0" w:color="000000"/>
              <w:right w:val="single" w:sz="8.000160" w:space="0" w:color="000000"/>
            </w:tcBorders>
          </w:tcPr>
          <w:p>
            <w:pPr>
              <w:spacing w:before="39" w:after="0" w:line="240" w:lineRule="auto"/>
              <w:ind w:left="93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w w:val="103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eci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st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/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inf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467" w:hRule="exact"/>
        </w:trPr>
        <w:tc>
          <w:tcPr>
            <w:tcW w:w="980" w:type="dxa"/>
            <w:vMerge/>
            <w:tcBorders>
              <w:left w:val="single" w:sz="7.99992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918" w:type="dxa"/>
            <w:vMerge/>
            <w:tcBorders>
              <w:left w:val="single" w:sz="6.08" w:space="0" w:color="000000"/>
              <w:right w:val="single" w:sz="6.07992" w:space="0" w:color="000000"/>
            </w:tcBorders>
          </w:tcPr>
          <w:p>
            <w:pPr/>
            <w:rPr/>
          </w:p>
        </w:tc>
        <w:tc>
          <w:tcPr>
            <w:tcW w:w="522" w:type="dxa"/>
            <w:vMerge/>
            <w:tcBorders>
              <w:left w:val="single" w:sz="6.07992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2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403" w:type="dxa"/>
            <w:vMerge/>
            <w:tcBorders>
              <w:left w:val="single" w:sz="6.56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4544" w:type="dxa"/>
            <w:tcBorders>
              <w:top w:val="single" w:sz="4.639840" w:space="0" w:color="000000"/>
              <w:bottom w:val="single" w:sz="4.64008" w:space="0" w:color="000000"/>
              <w:left w:val="single" w:sz="6.08" w:space="0" w:color="000000"/>
              <w:right w:val="single" w:sz="8.000160" w:space="0" w:color="000000"/>
            </w:tcBorders>
          </w:tcPr>
          <w:p>
            <w:pPr>
              <w:spacing w:before="39" w:after="0" w:line="240" w:lineRule="auto"/>
              <w:ind w:left="93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Ma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g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z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er</w:t>
            </w:r>
            <w:r>
              <w:rPr>
                <w:rFonts w:ascii="Calibri" w:hAnsi="Calibri" w:cs="Calibri" w:eastAsia="Calibri"/>
                <w:sz w:val="20"/>
                <w:szCs w:val="20"/>
                <w:spacing w:val="27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1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objektin</w:t>
            </w:r>
            <w:r>
              <w:rPr>
                <w:rFonts w:ascii="Calibri" w:hAnsi="Calibri" w:cs="Calibri" w:eastAsia="Calibri"/>
                <w:sz w:val="20"/>
                <w:szCs w:val="20"/>
                <w:spacing w:val="2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60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dh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1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70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465" w:hRule="exact"/>
        </w:trPr>
        <w:tc>
          <w:tcPr>
            <w:tcW w:w="980" w:type="dxa"/>
            <w:vMerge/>
            <w:tcBorders>
              <w:left w:val="single" w:sz="7.99992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918" w:type="dxa"/>
            <w:vMerge/>
            <w:tcBorders>
              <w:left w:val="single" w:sz="6.08" w:space="0" w:color="000000"/>
              <w:right w:val="single" w:sz="6.07992" w:space="0" w:color="000000"/>
            </w:tcBorders>
          </w:tcPr>
          <w:p>
            <w:pPr/>
            <w:rPr/>
          </w:p>
        </w:tc>
        <w:tc>
          <w:tcPr>
            <w:tcW w:w="522" w:type="dxa"/>
            <w:vMerge/>
            <w:tcBorders>
              <w:left w:val="single" w:sz="6.07992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2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403" w:type="dxa"/>
            <w:vMerge/>
            <w:tcBorders>
              <w:left w:val="single" w:sz="6.56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4544" w:type="dxa"/>
            <w:tcBorders>
              <w:top w:val="single" w:sz="4.64008" w:space="0" w:color="000000"/>
              <w:bottom w:val="single" w:sz="4.15984" w:space="0" w:color="000000"/>
              <w:left w:val="single" w:sz="6.08" w:space="0" w:color="000000"/>
              <w:right w:val="single" w:sz="8.000160" w:space="0" w:color="000000"/>
            </w:tcBorders>
          </w:tcPr>
          <w:p>
            <w:pPr>
              <w:spacing w:before="37" w:after="0" w:line="240" w:lineRule="auto"/>
              <w:ind w:left="93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Ma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g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z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er</w:t>
            </w:r>
            <w:r>
              <w:rPr>
                <w:rFonts w:ascii="Calibri" w:hAnsi="Calibri" w:cs="Calibri" w:eastAsia="Calibri"/>
                <w:sz w:val="20"/>
                <w:szCs w:val="20"/>
                <w:spacing w:val="27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1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ve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h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b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3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hjen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483" w:hRule="exact"/>
        </w:trPr>
        <w:tc>
          <w:tcPr>
            <w:tcW w:w="980" w:type="dxa"/>
            <w:vMerge/>
            <w:tcBorders>
              <w:left w:val="single" w:sz="7.99992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918" w:type="dxa"/>
            <w:vMerge/>
            <w:tcBorders>
              <w:left w:val="single" w:sz="6.08" w:space="0" w:color="000000"/>
              <w:right w:val="single" w:sz="6.07992" w:space="0" w:color="000000"/>
            </w:tcBorders>
          </w:tcPr>
          <w:p>
            <w:pPr/>
            <w:rPr/>
          </w:p>
        </w:tc>
        <w:tc>
          <w:tcPr>
            <w:tcW w:w="522" w:type="dxa"/>
            <w:vMerge/>
            <w:tcBorders>
              <w:left w:val="single" w:sz="6.07992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2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403" w:type="dxa"/>
            <w:vMerge/>
            <w:tcBorders>
              <w:left w:val="single" w:sz="6.56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4544" w:type="dxa"/>
            <w:tcBorders>
              <w:top w:val="single" w:sz="4.15984" w:space="0" w:color="000000"/>
              <w:bottom w:val="single" w:sz="14.24" w:space="0" w:color="FFFFFF"/>
              <w:left w:val="single" w:sz="6.08" w:space="0" w:color="000000"/>
              <w:right w:val="single" w:sz="8.000160" w:space="0" w:color="000000"/>
            </w:tcBorders>
          </w:tcPr>
          <w:p>
            <w:pPr>
              <w:spacing w:before="39" w:after="0" w:line="240" w:lineRule="auto"/>
              <w:ind w:left="93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Ma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g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z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er</w:t>
            </w:r>
            <w:r>
              <w:rPr>
                <w:rFonts w:ascii="Calibri" w:hAnsi="Calibri" w:cs="Calibri" w:eastAsia="Calibri"/>
                <w:sz w:val="20"/>
                <w:szCs w:val="20"/>
                <w:spacing w:val="27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1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k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b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u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an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,</w:t>
            </w:r>
            <w:r>
              <w:rPr>
                <w:rFonts w:ascii="Calibri" w:hAnsi="Calibri" w:cs="Calibri" w:eastAsia="Calibri"/>
                <w:sz w:val="20"/>
                <w:szCs w:val="20"/>
                <w:spacing w:val="3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u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h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q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721" w:hRule="exact"/>
        </w:trPr>
        <w:tc>
          <w:tcPr>
            <w:tcW w:w="980" w:type="dxa"/>
            <w:vMerge/>
            <w:tcBorders>
              <w:left w:val="single" w:sz="7.99992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918" w:type="dxa"/>
            <w:vMerge/>
            <w:tcBorders>
              <w:left w:val="single" w:sz="6.08" w:space="0" w:color="000000"/>
              <w:right w:val="single" w:sz="6.07992" w:space="0" w:color="000000"/>
            </w:tcBorders>
          </w:tcPr>
          <w:p>
            <w:pPr/>
            <w:rPr/>
          </w:p>
        </w:tc>
        <w:tc>
          <w:tcPr>
            <w:tcW w:w="522" w:type="dxa"/>
            <w:vMerge/>
            <w:tcBorders>
              <w:left w:val="single" w:sz="6.07992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2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403" w:type="dxa"/>
            <w:vMerge/>
            <w:tcBorders>
              <w:left w:val="single" w:sz="6.56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4544" w:type="dxa"/>
            <w:tcBorders>
              <w:top w:val="single" w:sz="14.24" w:space="0" w:color="FFFFFF"/>
              <w:bottom w:val="single" w:sz="4.15984" w:space="0" w:color="000000"/>
              <w:left w:val="single" w:sz="6.08" w:space="0" w:color="000000"/>
              <w:right w:val="single" w:sz="8.000160" w:space="0" w:color="000000"/>
            </w:tcBorders>
          </w:tcPr>
          <w:p>
            <w:pPr>
              <w:spacing w:before="9" w:after="0" w:line="240" w:lineRule="auto"/>
              <w:ind w:left="93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Ma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g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z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er</w:t>
            </w:r>
            <w:r>
              <w:rPr>
                <w:rFonts w:ascii="Calibri" w:hAnsi="Calibri" w:cs="Calibri" w:eastAsia="Calibri"/>
                <w:sz w:val="20"/>
                <w:szCs w:val="20"/>
                <w:spacing w:val="27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1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Seks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2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Ekon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Calibri" w:hAnsi="Calibri" w:cs="Calibri" w:eastAsia="Calibri"/>
                <w:sz w:val="20"/>
                <w:szCs w:val="20"/>
                <w:spacing w:val="27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d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h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3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Ka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z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466" w:hRule="exact"/>
        </w:trPr>
        <w:tc>
          <w:tcPr>
            <w:tcW w:w="980" w:type="dxa"/>
            <w:vMerge/>
            <w:tcBorders>
              <w:left w:val="single" w:sz="7.99992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918" w:type="dxa"/>
            <w:vMerge/>
            <w:tcBorders>
              <w:left w:val="single" w:sz="6.08" w:space="0" w:color="000000"/>
              <w:right w:val="single" w:sz="6.07992" w:space="0" w:color="000000"/>
            </w:tcBorders>
          </w:tcPr>
          <w:p>
            <w:pPr/>
            <w:rPr/>
          </w:p>
        </w:tc>
        <w:tc>
          <w:tcPr>
            <w:tcW w:w="522" w:type="dxa"/>
            <w:vMerge/>
            <w:tcBorders>
              <w:left w:val="single" w:sz="6.07992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2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403" w:type="dxa"/>
            <w:vMerge/>
            <w:tcBorders>
              <w:left w:val="single" w:sz="6.56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4544" w:type="dxa"/>
            <w:tcBorders>
              <w:top w:val="single" w:sz="4.15984" w:space="0" w:color="000000"/>
              <w:bottom w:val="single" w:sz="4.64008" w:space="0" w:color="000000"/>
              <w:left w:val="single" w:sz="6.08" w:space="0" w:color="000000"/>
              <w:right w:val="single" w:sz="8.000160" w:space="0" w:color="000000"/>
            </w:tcBorders>
          </w:tcPr>
          <w:p>
            <w:pPr>
              <w:spacing w:before="39" w:after="0" w:line="240" w:lineRule="auto"/>
              <w:ind w:left="93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Pr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ok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st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e/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k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vi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ste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465" w:hRule="exact"/>
        </w:trPr>
        <w:tc>
          <w:tcPr>
            <w:tcW w:w="980" w:type="dxa"/>
            <w:vMerge/>
            <w:tcBorders>
              <w:left w:val="single" w:sz="7.99992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918" w:type="dxa"/>
            <w:vMerge/>
            <w:tcBorders>
              <w:left w:val="single" w:sz="6.08" w:space="0" w:color="000000"/>
              <w:right w:val="single" w:sz="6.07992" w:space="0" w:color="000000"/>
            </w:tcBorders>
          </w:tcPr>
          <w:p>
            <w:pPr/>
            <w:rPr/>
          </w:p>
        </w:tc>
        <w:tc>
          <w:tcPr>
            <w:tcW w:w="522" w:type="dxa"/>
            <w:vMerge/>
            <w:tcBorders>
              <w:left w:val="single" w:sz="6.07992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2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403" w:type="dxa"/>
            <w:vMerge/>
            <w:tcBorders>
              <w:left w:val="single" w:sz="6.56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4544" w:type="dxa"/>
            <w:tcBorders>
              <w:top w:val="single" w:sz="4.64008" w:space="0" w:color="000000"/>
              <w:bottom w:val="single" w:sz="4.16008" w:space="0" w:color="000000"/>
              <w:left w:val="single" w:sz="6.08" w:space="0" w:color="000000"/>
              <w:right w:val="single" w:sz="8.000160" w:space="0" w:color="000000"/>
            </w:tcBorders>
          </w:tcPr>
          <w:p>
            <w:pPr>
              <w:spacing w:before="37" w:after="0" w:line="240" w:lineRule="auto"/>
              <w:ind w:left="93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Sek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2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9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Ko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nd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2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Gardës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465" w:hRule="exact"/>
        </w:trPr>
        <w:tc>
          <w:tcPr>
            <w:tcW w:w="980" w:type="dxa"/>
            <w:vMerge/>
            <w:tcBorders>
              <w:left w:val="single" w:sz="7.99992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918" w:type="dxa"/>
            <w:vMerge/>
            <w:tcBorders>
              <w:left w:val="single" w:sz="6.08" w:space="0" w:color="000000"/>
              <w:right w:val="single" w:sz="6.07992" w:space="0" w:color="000000"/>
            </w:tcBorders>
          </w:tcPr>
          <w:p>
            <w:pPr/>
            <w:rPr/>
          </w:p>
        </w:tc>
        <w:tc>
          <w:tcPr>
            <w:tcW w:w="522" w:type="dxa"/>
            <w:vMerge/>
            <w:tcBorders>
              <w:left w:val="single" w:sz="6.07992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2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403" w:type="dxa"/>
            <w:vMerge/>
            <w:tcBorders>
              <w:left w:val="single" w:sz="6.56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4544" w:type="dxa"/>
            <w:tcBorders>
              <w:top w:val="single" w:sz="4.16008" w:space="0" w:color="000000"/>
              <w:bottom w:val="single" w:sz="4.64008" w:space="0" w:color="000000"/>
              <w:left w:val="single" w:sz="6.08" w:space="0" w:color="000000"/>
              <w:right w:val="single" w:sz="8.000160" w:space="0" w:color="000000"/>
            </w:tcBorders>
          </w:tcPr>
          <w:p>
            <w:pPr>
              <w:spacing w:before="39" w:after="0" w:line="240" w:lineRule="auto"/>
              <w:ind w:left="93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u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1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Sherbimi</w:t>
            </w:r>
            <w:r>
              <w:rPr>
                <w:rFonts w:ascii="Calibri" w:hAnsi="Calibri" w:cs="Calibri" w:eastAsia="Calibri"/>
                <w:sz w:val="20"/>
                <w:szCs w:val="20"/>
                <w:spacing w:val="2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(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de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d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hes)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932" w:hRule="exact"/>
        </w:trPr>
        <w:tc>
          <w:tcPr>
            <w:tcW w:w="980" w:type="dxa"/>
            <w:vMerge/>
            <w:tcBorders>
              <w:left w:val="single" w:sz="7.99992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918" w:type="dxa"/>
            <w:vMerge/>
            <w:tcBorders>
              <w:left w:val="single" w:sz="6.08" w:space="0" w:color="000000"/>
              <w:right w:val="single" w:sz="6.07992" w:space="0" w:color="000000"/>
            </w:tcBorders>
          </w:tcPr>
          <w:p>
            <w:pPr/>
            <w:rPr/>
          </w:p>
        </w:tc>
        <w:tc>
          <w:tcPr>
            <w:tcW w:w="522" w:type="dxa"/>
            <w:vMerge/>
            <w:tcBorders>
              <w:left w:val="single" w:sz="6.07992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2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403" w:type="dxa"/>
            <w:vMerge/>
            <w:tcBorders>
              <w:left w:val="single" w:sz="6.56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4544" w:type="dxa"/>
            <w:tcBorders>
              <w:top w:val="single" w:sz="4.64008" w:space="0" w:color="000000"/>
              <w:bottom w:val="single" w:sz="4.16008" w:space="0" w:color="000000"/>
              <w:left w:val="single" w:sz="6.08" w:space="0" w:color="000000"/>
              <w:right w:val="single" w:sz="8.000160" w:space="0" w:color="000000"/>
            </w:tcBorders>
          </w:tcPr>
          <w:p>
            <w:pPr>
              <w:spacing w:before="39" w:after="0" w:line="240" w:lineRule="auto"/>
              <w:ind w:left="93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Shofer</w:t>
            </w:r>
            <w:r>
              <w:rPr>
                <w:rFonts w:ascii="Calibri" w:hAnsi="Calibri" w:cs="Calibri" w:eastAsia="Calibri"/>
                <w:sz w:val="20"/>
                <w:szCs w:val="20"/>
                <w:spacing w:val="17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Nj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0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93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Inst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u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kt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24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Q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ni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931" w:hRule="exact"/>
        </w:trPr>
        <w:tc>
          <w:tcPr>
            <w:tcW w:w="980" w:type="dxa"/>
            <w:vMerge/>
            <w:tcBorders>
              <w:left w:val="single" w:sz="7.99992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918" w:type="dxa"/>
            <w:vMerge/>
            <w:tcBorders>
              <w:left w:val="single" w:sz="6.08" w:space="0" w:color="000000"/>
              <w:right w:val="single" w:sz="6.07992" w:space="0" w:color="000000"/>
            </w:tcBorders>
          </w:tcPr>
          <w:p>
            <w:pPr/>
            <w:rPr/>
          </w:p>
        </w:tc>
        <w:tc>
          <w:tcPr>
            <w:tcW w:w="522" w:type="dxa"/>
            <w:vMerge/>
            <w:tcBorders>
              <w:left w:val="single" w:sz="6.07992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2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403" w:type="dxa"/>
            <w:vMerge/>
            <w:tcBorders>
              <w:left w:val="single" w:sz="6.56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4544" w:type="dxa"/>
            <w:tcBorders>
              <w:top w:val="single" w:sz="4.16008" w:space="0" w:color="000000"/>
              <w:bottom w:val="single" w:sz="4.16008" w:space="0" w:color="000000"/>
              <w:left w:val="single" w:sz="6.08" w:space="0" w:color="000000"/>
              <w:right w:val="single" w:sz="8.000160" w:space="0" w:color="000000"/>
            </w:tcBorders>
          </w:tcPr>
          <w:p>
            <w:pPr>
              <w:spacing w:before="39" w:after="0" w:line="240" w:lineRule="auto"/>
              <w:ind w:left="93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Preventivu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s,</w:t>
            </w:r>
            <w:r>
              <w:rPr>
                <w:rFonts w:ascii="Calibri" w:hAnsi="Calibri" w:cs="Calibri" w:eastAsia="Calibri"/>
                <w:sz w:val="20"/>
                <w:szCs w:val="20"/>
                <w:spacing w:val="3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g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z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er</w:t>
            </w:r>
            <w:r>
              <w:rPr>
                <w:rFonts w:ascii="Calibri" w:hAnsi="Calibri" w:cs="Calibri" w:eastAsia="Calibri"/>
                <w:sz w:val="20"/>
                <w:szCs w:val="20"/>
                <w:spacing w:val="29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k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upero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1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93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Shofer</w:t>
            </w:r>
            <w:r>
              <w:rPr>
                <w:rFonts w:ascii="Calibri" w:hAnsi="Calibri" w:cs="Calibri" w:eastAsia="Calibri"/>
                <w:sz w:val="20"/>
                <w:szCs w:val="20"/>
                <w:spacing w:val="17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(m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ki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2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pol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cie)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465" w:hRule="exact"/>
        </w:trPr>
        <w:tc>
          <w:tcPr>
            <w:tcW w:w="980" w:type="dxa"/>
            <w:vMerge/>
            <w:tcBorders>
              <w:left w:val="single" w:sz="7.99992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918" w:type="dxa"/>
            <w:vMerge/>
            <w:tcBorders>
              <w:left w:val="single" w:sz="6.08" w:space="0" w:color="000000"/>
              <w:right w:val="single" w:sz="6.07992" w:space="0" w:color="000000"/>
            </w:tcBorders>
          </w:tcPr>
          <w:p>
            <w:pPr/>
            <w:rPr/>
          </w:p>
        </w:tc>
        <w:tc>
          <w:tcPr>
            <w:tcW w:w="522" w:type="dxa"/>
            <w:vMerge/>
            <w:tcBorders>
              <w:left w:val="single" w:sz="6.07992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2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403" w:type="dxa"/>
            <w:vMerge/>
            <w:tcBorders>
              <w:left w:val="single" w:sz="6.56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4544" w:type="dxa"/>
            <w:tcBorders>
              <w:top w:val="single" w:sz="4.16008" w:space="0" w:color="000000"/>
              <w:bottom w:val="single" w:sz="4.640" w:space="0" w:color="000000"/>
              <w:left w:val="single" w:sz="6.08" w:space="0" w:color="000000"/>
              <w:right w:val="single" w:sz="8.000160" w:space="0" w:color="000000"/>
            </w:tcBorders>
          </w:tcPr>
          <w:p>
            <w:pPr>
              <w:spacing w:before="37" w:after="0" w:line="240" w:lineRule="auto"/>
              <w:ind w:left="93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up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1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er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b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2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pë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c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re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mo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al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466" w:hRule="exact"/>
        </w:trPr>
        <w:tc>
          <w:tcPr>
            <w:tcW w:w="980" w:type="dxa"/>
            <w:vMerge/>
            <w:tcBorders>
              <w:left w:val="single" w:sz="7.99992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918" w:type="dxa"/>
            <w:vMerge/>
            <w:tcBorders>
              <w:left w:val="single" w:sz="6.08" w:space="0" w:color="000000"/>
              <w:right w:val="single" w:sz="6.07992" w:space="0" w:color="000000"/>
            </w:tcBorders>
          </w:tcPr>
          <w:p>
            <w:pPr/>
            <w:rPr/>
          </w:p>
        </w:tc>
        <w:tc>
          <w:tcPr>
            <w:tcW w:w="522" w:type="dxa"/>
            <w:vMerge/>
            <w:tcBorders>
              <w:left w:val="single" w:sz="6.07992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2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403" w:type="dxa"/>
            <w:vMerge/>
            <w:tcBorders>
              <w:left w:val="single" w:sz="6.56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4544" w:type="dxa"/>
            <w:tcBorders>
              <w:top w:val="single" w:sz="4.640" w:space="0" w:color="000000"/>
              <w:bottom w:val="single" w:sz="4.640" w:space="0" w:color="000000"/>
              <w:left w:val="single" w:sz="6.08" w:space="0" w:color="000000"/>
              <w:right w:val="single" w:sz="8.000160" w:space="0" w:color="000000"/>
            </w:tcBorders>
          </w:tcPr>
          <w:p>
            <w:pPr>
              <w:spacing w:before="39" w:after="0" w:line="240" w:lineRule="auto"/>
              <w:ind w:left="93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Ko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trollor</w:t>
            </w:r>
            <w:r>
              <w:rPr>
                <w:rFonts w:ascii="Calibri" w:hAnsi="Calibri" w:cs="Calibri" w:eastAsia="Calibri"/>
                <w:sz w:val="20"/>
                <w:szCs w:val="20"/>
                <w:spacing w:val="2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Shoqerues</w:t>
            </w:r>
            <w:r>
              <w:rPr>
                <w:rFonts w:ascii="Calibri" w:hAnsi="Calibri" w:cs="Calibri" w:eastAsia="Calibri"/>
                <w:sz w:val="20"/>
                <w:szCs w:val="20"/>
                <w:spacing w:val="2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Shofer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466" w:hRule="exact"/>
        </w:trPr>
        <w:tc>
          <w:tcPr>
            <w:tcW w:w="980" w:type="dxa"/>
            <w:vMerge/>
            <w:tcBorders>
              <w:left w:val="single" w:sz="7.99992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918" w:type="dxa"/>
            <w:vMerge/>
            <w:tcBorders>
              <w:left w:val="single" w:sz="6.08" w:space="0" w:color="000000"/>
              <w:right w:val="single" w:sz="6.07992" w:space="0" w:color="000000"/>
            </w:tcBorders>
          </w:tcPr>
          <w:p>
            <w:pPr/>
            <w:rPr/>
          </w:p>
        </w:tc>
        <w:tc>
          <w:tcPr>
            <w:tcW w:w="522" w:type="dxa"/>
            <w:vMerge/>
            <w:tcBorders>
              <w:left w:val="single" w:sz="6.07992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2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403" w:type="dxa"/>
            <w:vMerge/>
            <w:tcBorders>
              <w:left w:val="single" w:sz="6.56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4544" w:type="dxa"/>
            <w:tcBorders>
              <w:top w:val="single" w:sz="4.640" w:space="0" w:color="000000"/>
              <w:bottom w:val="single" w:sz="4.16" w:space="0" w:color="000000"/>
              <w:left w:val="single" w:sz="6.08" w:space="0" w:color="000000"/>
              <w:right w:val="single" w:sz="8.000160" w:space="0" w:color="000000"/>
            </w:tcBorders>
          </w:tcPr>
          <w:p>
            <w:pPr>
              <w:spacing w:before="37" w:after="0" w:line="240" w:lineRule="auto"/>
              <w:ind w:left="93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to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2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Au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om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ka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k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465" w:hRule="exact"/>
        </w:trPr>
        <w:tc>
          <w:tcPr>
            <w:tcW w:w="980" w:type="dxa"/>
            <w:vMerge/>
            <w:tcBorders>
              <w:left w:val="single" w:sz="7.99992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918" w:type="dxa"/>
            <w:vMerge/>
            <w:tcBorders>
              <w:left w:val="single" w:sz="6.08" w:space="0" w:color="000000"/>
              <w:right w:val="single" w:sz="6.07992" w:space="0" w:color="000000"/>
            </w:tcBorders>
          </w:tcPr>
          <w:p>
            <w:pPr/>
            <w:rPr/>
          </w:p>
        </w:tc>
        <w:tc>
          <w:tcPr>
            <w:tcW w:w="522" w:type="dxa"/>
            <w:vMerge/>
            <w:tcBorders>
              <w:left w:val="single" w:sz="6.07992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2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403" w:type="dxa"/>
            <w:vMerge/>
            <w:tcBorders>
              <w:left w:val="single" w:sz="6.56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4544" w:type="dxa"/>
            <w:tcBorders>
              <w:top w:val="single" w:sz="4.16" w:space="0" w:color="000000"/>
              <w:bottom w:val="single" w:sz="4.64008" w:space="0" w:color="000000"/>
              <w:left w:val="single" w:sz="6.08" w:space="0" w:color="000000"/>
              <w:right w:val="single" w:sz="8.000160" w:space="0" w:color="000000"/>
            </w:tcBorders>
          </w:tcPr>
          <w:p>
            <w:pPr>
              <w:spacing w:before="37" w:after="0" w:line="240" w:lineRule="auto"/>
              <w:ind w:left="93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to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2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Au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om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ka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Calibri" w:hAnsi="Calibri" w:cs="Calibri" w:eastAsia="Calibri"/>
                <w:sz w:val="20"/>
                <w:szCs w:val="20"/>
                <w:spacing w:val="34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(për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OK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V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)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466" w:hRule="exact"/>
        </w:trPr>
        <w:tc>
          <w:tcPr>
            <w:tcW w:w="980" w:type="dxa"/>
            <w:vMerge/>
            <w:tcBorders>
              <w:left w:val="single" w:sz="7.99992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918" w:type="dxa"/>
            <w:vMerge/>
            <w:tcBorders>
              <w:left w:val="single" w:sz="6.08" w:space="0" w:color="000000"/>
              <w:right w:val="single" w:sz="6.07992" w:space="0" w:color="000000"/>
            </w:tcBorders>
          </w:tcPr>
          <w:p>
            <w:pPr/>
            <w:rPr/>
          </w:p>
        </w:tc>
        <w:tc>
          <w:tcPr>
            <w:tcW w:w="522" w:type="dxa"/>
            <w:vMerge/>
            <w:tcBorders>
              <w:left w:val="single" w:sz="6.07992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2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403" w:type="dxa"/>
            <w:vMerge/>
            <w:tcBorders>
              <w:left w:val="single" w:sz="6.56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4544" w:type="dxa"/>
            <w:tcBorders>
              <w:top w:val="single" w:sz="4.64008" w:space="0" w:color="000000"/>
              <w:bottom w:val="single" w:sz="4.16" w:space="0" w:color="000000"/>
              <w:left w:val="single" w:sz="6.08" w:space="0" w:color="000000"/>
              <w:right w:val="single" w:sz="8.000160" w:space="0" w:color="000000"/>
            </w:tcBorders>
          </w:tcPr>
          <w:p>
            <w:pPr>
              <w:spacing w:before="39" w:after="0" w:line="240" w:lineRule="auto"/>
              <w:ind w:left="93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Përgjegjës</w:t>
            </w:r>
            <w:r>
              <w:rPr>
                <w:rFonts w:ascii="Calibri" w:hAnsi="Calibri" w:cs="Calibri" w:eastAsia="Calibri"/>
                <w:sz w:val="20"/>
                <w:szCs w:val="20"/>
                <w:spacing w:val="2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VK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,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ko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ud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tor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465" w:hRule="exact"/>
        </w:trPr>
        <w:tc>
          <w:tcPr>
            <w:tcW w:w="980" w:type="dxa"/>
            <w:vMerge/>
            <w:tcBorders>
              <w:left w:val="single" w:sz="7.99992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918" w:type="dxa"/>
            <w:vMerge/>
            <w:tcBorders>
              <w:left w:val="single" w:sz="6.08" w:space="0" w:color="000000"/>
              <w:right w:val="single" w:sz="6.07992" w:space="0" w:color="000000"/>
            </w:tcBorders>
          </w:tcPr>
          <w:p>
            <w:pPr/>
            <w:rPr/>
          </w:p>
        </w:tc>
        <w:tc>
          <w:tcPr>
            <w:tcW w:w="522" w:type="dxa"/>
            <w:vMerge/>
            <w:tcBorders>
              <w:left w:val="single" w:sz="6.07992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2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403" w:type="dxa"/>
            <w:vMerge/>
            <w:tcBorders>
              <w:left w:val="single" w:sz="6.56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4544" w:type="dxa"/>
            <w:tcBorders>
              <w:top w:val="single" w:sz="4.16" w:space="0" w:color="000000"/>
              <w:bottom w:val="single" w:sz="4.639840" w:space="0" w:color="000000"/>
              <w:left w:val="single" w:sz="6.08" w:space="0" w:color="000000"/>
              <w:right w:val="single" w:sz="8.000160" w:space="0" w:color="000000"/>
            </w:tcBorders>
          </w:tcPr>
          <w:p>
            <w:pPr>
              <w:spacing w:before="37" w:after="0" w:line="240" w:lineRule="auto"/>
              <w:ind w:left="93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Sa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or</w:t>
            </w:r>
            <w:r>
              <w:rPr>
                <w:rFonts w:ascii="Calibri" w:hAnsi="Calibri" w:cs="Calibri" w:eastAsia="Calibri"/>
                <w:sz w:val="20"/>
                <w:szCs w:val="20"/>
                <w:spacing w:val="2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Go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ist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481" w:hRule="exact"/>
        </w:trPr>
        <w:tc>
          <w:tcPr>
            <w:tcW w:w="980" w:type="dxa"/>
            <w:vMerge/>
            <w:tcBorders>
              <w:left w:val="single" w:sz="7.99992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918" w:type="dxa"/>
            <w:vMerge/>
            <w:tcBorders>
              <w:left w:val="single" w:sz="6.08" w:space="0" w:color="000000"/>
              <w:right w:val="single" w:sz="6.07992" w:space="0" w:color="000000"/>
            </w:tcBorders>
          </w:tcPr>
          <w:p>
            <w:pPr/>
            <w:rPr/>
          </w:p>
        </w:tc>
        <w:tc>
          <w:tcPr>
            <w:tcW w:w="522" w:type="dxa"/>
            <w:vMerge/>
            <w:tcBorders>
              <w:bottom w:val="single" w:sz="6.08" w:space="0" w:color="000000"/>
              <w:left w:val="single" w:sz="6.07992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2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403" w:type="dxa"/>
            <w:vMerge/>
            <w:tcBorders>
              <w:bottom w:val="single" w:sz="6.08" w:space="0" w:color="000000"/>
              <w:left w:val="single" w:sz="6.56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4544" w:type="dxa"/>
            <w:tcBorders>
              <w:top w:val="single" w:sz="4.639840" w:space="0" w:color="000000"/>
              <w:bottom w:val="single" w:sz="6.08" w:space="0" w:color="000000"/>
              <w:left w:val="single" w:sz="6.08" w:space="0" w:color="000000"/>
              <w:right w:val="single" w:sz="8.000160" w:space="0" w:color="000000"/>
            </w:tcBorders>
          </w:tcPr>
          <w:p>
            <w:pPr>
              <w:spacing w:before="37" w:after="0" w:line="240" w:lineRule="auto"/>
              <w:ind w:left="93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k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ik</w:t>
            </w:r>
            <w:r>
              <w:rPr>
                <w:rFonts w:ascii="Calibri" w:hAnsi="Calibri" w:cs="Calibri" w:eastAsia="Calibri"/>
                <w:sz w:val="20"/>
                <w:szCs w:val="20"/>
                <w:spacing w:val="19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bajt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j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467" w:hRule="exact"/>
        </w:trPr>
        <w:tc>
          <w:tcPr>
            <w:tcW w:w="980" w:type="dxa"/>
            <w:vMerge/>
            <w:tcBorders>
              <w:bottom w:val="single" w:sz="16.64008" w:space="0" w:color="000000"/>
              <w:left w:val="single" w:sz="7.99992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918" w:type="dxa"/>
            <w:vMerge/>
            <w:tcBorders>
              <w:bottom w:val="single" w:sz="16.64008" w:space="0" w:color="000000"/>
              <w:left w:val="single" w:sz="6.08" w:space="0" w:color="000000"/>
              <w:right w:val="single" w:sz="6.07992" w:space="0" w:color="000000"/>
            </w:tcBorders>
          </w:tcPr>
          <w:p>
            <w:pPr/>
            <w:rPr/>
          </w:p>
        </w:tc>
        <w:tc>
          <w:tcPr>
            <w:tcW w:w="522" w:type="dxa"/>
            <w:tcBorders>
              <w:top w:val="single" w:sz="6.08" w:space="0" w:color="000000"/>
              <w:bottom w:val="single" w:sz="16.64008" w:space="0" w:color="000000"/>
              <w:left w:val="single" w:sz="6.07992" w:space="0" w:color="000000"/>
              <w:right w:val="single" w:sz="6.56" w:space="0" w:color="000000"/>
            </w:tcBorders>
          </w:tcPr>
          <w:p>
            <w:pPr>
              <w:spacing w:before="20" w:after="0" w:line="240" w:lineRule="auto"/>
              <w:ind w:left="93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8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702" w:type="dxa"/>
            <w:vMerge/>
            <w:tcBorders>
              <w:bottom w:val="single" w:sz="6.0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403" w:type="dxa"/>
            <w:tcBorders>
              <w:top w:val="single" w:sz="6.08" w:space="0" w:color="000000"/>
              <w:bottom w:val="single" w:sz="6.08" w:space="0" w:color="000000"/>
              <w:left w:val="single" w:sz="6.56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4544" w:type="dxa"/>
            <w:tcBorders>
              <w:top w:val="single" w:sz="6.08" w:space="0" w:color="000000"/>
              <w:bottom w:val="single" w:sz="4.16008" w:space="0" w:color="000000"/>
              <w:left w:val="single" w:sz="6.08" w:space="0" w:color="000000"/>
              <w:right w:val="single" w:sz="8.000160" w:space="0" w:color="000000"/>
            </w:tcBorders>
          </w:tcPr>
          <w:p>
            <w:pPr>
              <w:spacing w:before="20" w:after="0" w:line="240" w:lineRule="auto"/>
              <w:ind w:left="93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eci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st</w:t>
            </w:r>
            <w:r>
              <w:rPr>
                <w:rFonts w:ascii="Calibri" w:hAnsi="Calibri" w:cs="Calibri" w:eastAsia="Calibri"/>
                <w:sz w:val="20"/>
                <w:szCs w:val="20"/>
                <w:spacing w:val="2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për</w:t>
            </w:r>
            <w:r>
              <w:rPr>
                <w:rFonts w:ascii="Calibri" w:hAnsi="Calibri" w:cs="Calibri" w:eastAsia="Calibri"/>
                <w:sz w:val="20"/>
                <w:szCs w:val="20"/>
                <w:spacing w:val="1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c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in</w:t>
            </w:r>
            <w:r>
              <w:rPr>
                <w:rFonts w:ascii="Calibri" w:hAnsi="Calibri" w:cs="Calibri" w:eastAsia="Calibri"/>
                <w:sz w:val="20"/>
                <w:szCs w:val="20"/>
                <w:spacing w:val="3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Sal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1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Ope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3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ve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</w:tbl>
    <w:p>
      <w:pPr>
        <w:jc w:val="left"/>
        <w:spacing w:after="0"/>
        <w:sectPr>
          <w:pgMar w:header="0" w:footer="779" w:top="1120" w:bottom="960" w:left="1460" w:right="1480"/>
          <w:pgSz w:w="12240" w:h="15840"/>
        </w:sectPr>
      </w:pPr>
      <w:rPr/>
    </w:p>
    <w:p>
      <w:pPr>
        <w:spacing w:before="4" w:after="0" w:line="90" w:lineRule="exact"/>
        <w:jc w:val="left"/>
        <w:rPr>
          <w:sz w:val="9"/>
          <w:szCs w:val="9"/>
        </w:rPr>
      </w:pPr>
      <w:rPr/>
      <w:r>
        <w:rPr>
          <w:sz w:val="9"/>
          <w:szCs w:val="9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8.000097" w:type="dxa"/>
      </w:tblPr>
      <w:tblGrid/>
      <w:tr>
        <w:trPr>
          <w:trHeight w:val="445" w:hRule="exact"/>
        </w:trPr>
        <w:tc>
          <w:tcPr>
            <w:tcW w:w="980" w:type="dxa"/>
            <w:vMerge w:val="restart"/>
            <w:tcBorders>
              <w:top w:val="nil" w:sz="6" w:space="0" w:color="auto"/>
              <w:left w:val="single" w:sz="7.99992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918" w:type="dxa"/>
            <w:vMerge w:val="restart"/>
            <w:tcBorders>
              <w:top w:val="nil" w:sz="6" w:space="0" w:color="auto"/>
              <w:left w:val="single" w:sz="6.08" w:space="0" w:color="000000"/>
              <w:right w:val="single" w:sz="6.07992" w:space="0" w:color="000000"/>
            </w:tcBorders>
          </w:tcPr>
          <w:p>
            <w:pPr/>
            <w:rPr/>
          </w:p>
        </w:tc>
        <w:tc>
          <w:tcPr>
            <w:tcW w:w="522" w:type="dxa"/>
            <w:vMerge w:val="restart"/>
            <w:tcBorders>
              <w:top w:val="nil" w:sz="6" w:space="0" w:color="auto"/>
              <w:left w:val="single" w:sz="6.07992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2" w:type="dxa"/>
            <w:vMerge w:val="restart"/>
            <w:tcBorders>
              <w:top w:val="nil" w:sz="6" w:space="0" w:color="auto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403" w:type="dxa"/>
            <w:vMerge w:val="restart"/>
            <w:tcBorders>
              <w:top w:val="nil" w:sz="6" w:space="0" w:color="auto"/>
              <w:left w:val="single" w:sz="6.56" w:space="0" w:color="000000"/>
              <w:right w:val="single" w:sz="6.08" w:space="0" w:color="000000"/>
            </w:tcBorders>
          </w:tcPr>
          <w:p>
            <w:pPr>
              <w:spacing w:before="6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68" w:lineRule="auto"/>
              <w:ind w:left="94" w:right="473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K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pter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9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katert</w:t>
            </w:r>
            <w:r>
              <w:rPr>
                <w:rFonts w:ascii="Calibri" w:hAnsi="Calibri" w:cs="Calibri" w:eastAsia="Calibri"/>
                <w:sz w:val="20"/>
                <w:szCs w:val="20"/>
                <w:spacing w:val="17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‐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K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pter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Mj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shter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544" w:type="dxa"/>
            <w:tcBorders>
              <w:top w:val="nil" w:sz="6" w:space="0" w:color="auto"/>
              <w:bottom w:val="single" w:sz="14.24" w:space="0" w:color="FFFFFF"/>
              <w:left w:val="single" w:sz="6.08" w:space="0" w:color="000000"/>
              <w:right w:val="single" w:sz="8.000160" w:space="0" w:color="000000"/>
            </w:tcBorders>
          </w:tcPr>
          <w:p>
            <w:pPr>
              <w:spacing w:before="6" w:after="0" w:line="240" w:lineRule="auto"/>
              <w:ind w:left="93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k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ik</w:t>
            </w:r>
            <w:r>
              <w:rPr>
                <w:rFonts w:ascii="Calibri" w:hAnsi="Calibri" w:cs="Calibri" w:eastAsia="Calibri"/>
                <w:sz w:val="20"/>
                <w:szCs w:val="20"/>
                <w:spacing w:val="17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d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rtimi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739" w:hRule="exact"/>
        </w:trPr>
        <w:tc>
          <w:tcPr>
            <w:tcW w:w="980" w:type="dxa"/>
            <w:vMerge/>
            <w:tcBorders>
              <w:left w:val="single" w:sz="7.99992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918" w:type="dxa"/>
            <w:vMerge/>
            <w:tcBorders>
              <w:left w:val="single" w:sz="6.08" w:space="0" w:color="000000"/>
              <w:right w:val="single" w:sz="6.07992" w:space="0" w:color="000000"/>
            </w:tcBorders>
          </w:tcPr>
          <w:p>
            <w:pPr/>
            <w:rPr/>
          </w:p>
        </w:tc>
        <w:tc>
          <w:tcPr>
            <w:tcW w:w="522" w:type="dxa"/>
            <w:vMerge/>
            <w:tcBorders>
              <w:left w:val="single" w:sz="6.07992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2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403" w:type="dxa"/>
            <w:vMerge/>
            <w:tcBorders>
              <w:left w:val="single" w:sz="6.56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4544" w:type="dxa"/>
            <w:tcBorders>
              <w:top w:val="single" w:sz="14.24" w:space="0" w:color="FFFFFF"/>
              <w:bottom w:val="single" w:sz="14.24" w:space="0" w:color="FFFFFF"/>
              <w:left w:val="single" w:sz="6.08" w:space="0" w:color="000000"/>
              <w:right w:val="single" w:sz="8.000160" w:space="0" w:color="000000"/>
            </w:tcBorders>
          </w:tcPr>
          <w:p>
            <w:pPr>
              <w:spacing w:before="8" w:after="0" w:line="269" w:lineRule="auto"/>
              <w:ind w:left="93" w:right="194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eci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st</w:t>
            </w:r>
            <w:r>
              <w:rPr>
                <w:rFonts w:ascii="Calibri" w:hAnsi="Calibri" w:cs="Calibri" w:eastAsia="Calibri"/>
                <w:sz w:val="20"/>
                <w:szCs w:val="20"/>
                <w:spacing w:val="2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rmb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jtj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3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4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rrjetev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2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mp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j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u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terik</w:t>
            </w:r>
            <w:r>
              <w:rPr>
                <w:rFonts w:ascii="Calibri" w:hAnsi="Calibri" w:cs="Calibri" w:eastAsia="Calibri"/>
                <w:sz w:val="20"/>
                <w:szCs w:val="20"/>
                <w:spacing w:val="3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dhe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te</w:t>
            </w:r>
            <w:r>
              <w:rPr>
                <w:rFonts w:ascii="Calibri" w:hAnsi="Calibri" w:cs="Calibri" w:eastAsia="Calibri"/>
                <w:sz w:val="20"/>
                <w:szCs w:val="20"/>
                <w:spacing w:val="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Kam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ve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738" w:hRule="exact"/>
        </w:trPr>
        <w:tc>
          <w:tcPr>
            <w:tcW w:w="980" w:type="dxa"/>
            <w:vMerge/>
            <w:tcBorders>
              <w:left w:val="single" w:sz="7.99992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918" w:type="dxa"/>
            <w:vMerge/>
            <w:tcBorders>
              <w:left w:val="single" w:sz="6.08" w:space="0" w:color="000000"/>
              <w:right w:val="single" w:sz="6.07992" w:space="0" w:color="000000"/>
            </w:tcBorders>
          </w:tcPr>
          <w:p>
            <w:pPr/>
            <w:rPr/>
          </w:p>
        </w:tc>
        <w:tc>
          <w:tcPr>
            <w:tcW w:w="522" w:type="dxa"/>
            <w:vMerge/>
            <w:tcBorders>
              <w:left w:val="single" w:sz="6.07992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2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403" w:type="dxa"/>
            <w:vMerge/>
            <w:tcBorders>
              <w:left w:val="single" w:sz="6.56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4544" w:type="dxa"/>
            <w:tcBorders>
              <w:top w:val="single" w:sz="14.24" w:space="0" w:color="FFFFFF"/>
              <w:bottom w:val="single" w:sz="14.24" w:space="0" w:color="FFFFFF"/>
              <w:left w:val="single" w:sz="6.08" w:space="0" w:color="000000"/>
              <w:right w:val="single" w:sz="8.000160" w:space="0" w:color="000000"/>
            </w:tcBorders>
          </w:tcPr>
          <w:p>
            <w:pPr>
              <w:spacing w:before="9" w:after="0" w:line="240" w:lineRule="auto"/>
              <w:ind w:left="93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eci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st</w:t>
            </w:r>
            <w:r>
              <w:rPr>
                <w:rFonts w:ascii="Calibri" w:hAnsi="Calibri" w:cs="Calibri" w:eastAsia="Calibri"/>
                <w:sz w:val="20"/>
                <w:szCs w:val="20"/>
                <w:spacing w:val="2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per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d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ni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3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4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vl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ve</w:t>
            </w:r>
            <w:r>
              <w:rPr>
                <w:rFonts w:ascii="Calibri" w:hAnsi="Calibri" w:cs="Calibri" w:eastAsia="Calibri"/>
                <w:sz w:val="20"/>
                <w:szCs w:val="20"/>
                <w:spacing w:val="2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teriale</w:t>
            </w:r>
            <w:r>
              <w:rPr>
                <w:rFonts w:ascii="Calibri" w:hAnsi="Calibri" w:cs="Calibri" w:eastAsia="Calibri"/>
                <w:sz w:val="20"/>
                <w:szCs w:val="20"/>
                <w:spacing w:val="2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te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3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Sek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orit</w:t>
            </w:r>
            <w:r>
              <w:rPr>
                <w:rFonts w:ascii="Calibri" w:hAnsi="Calibri" w:cs="Calibri" w:eastAsia="Calibri"/>
                <w:sz w:val="20"/>
                <w:szCs w:val="20"/>
                <w:spacing w:val="2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te</w:t>
            </w:r>
            <w:r>
              <w:rPr>
                <w:rFonts w:ascii="Calibri" w:hAnsi="Calibri" w:cs="Calibri" w:eastAsia="Calibri"/>
                <w:sz w:val="20"/>
                <w:szCs w:val="20"/>
                <w:spacing w:val="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Ko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un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kim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34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dh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1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k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k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es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448" w:hRule="exact"/>
        </w:trPr>
        <w:tc>
          <w:tcPr>
            <w:tcW w:w="980" w:type="dxa"/>
            <w:vMerge/>
            <w:tcBorders>
              <w:left w:val="single" w:sz="7.99992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918" w:type="dxa"/>
            <w:vMerge/>
            <w:tcBorders>
              <w:left w:val="single" w:sz="6.08" w:space="0" w:color="000000"/>
              <w:right w:val="single" w:sz="6.07992" w:space="0" w:color="000000"/>
            </w:tcBorders>
          </w:tcPr>
          <w:p>
            <w:pPr/>
            <w:rPr/>
          </w:p>
        </w:tc>
        <w:tc>
          <w:tcPr>
            <w:tcW w:w="522" w:type="dxa"/>
            <w:vMerge/>
            <w:tcBorders>
              <w:left w:val="single" w:sz="6.07992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2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403" w:type="dxa"/>
            <w:vMerge/>
            <w:tcBorders>
              <w:left w:val="single" w:sz="6.56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4544" w:type="dxa"/>
            <w:tcBorders>
              <w:top w:val="single" w:sz="14.24" w:space="0" w:color="FFFFFF"/>
              <w:bottom w:val="single" w:sz="4.160320" w:space="0" w:color="000000"/>
              <w:left w:val="single" w:sz="6.08" w:space="0" w:color="000000"/>
              <w:right w:val="single" w:sz="8.000160" w:space="0" w:color="000000"/>
            </w:tcBorders>
          </w:tcPr>
          <w:p>
            <w:pPr>
              <w:spacing w:before="9" w:after="0" w:line="240" w:lineRule="auto"/>
              <w:ind w:left="93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eci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st</w:t>
            </w:r>
            <w:r>
              <w:rPr>
                <w:rFonts w:ascii="Calibri" w:hAnsi="Calibri" w:cs="Calibri" w:eastAsia="Calibri"/>
                <w:sz w:val="20"/>
                <w:szCs w:val="20"/>
                <w:spacing w:val="2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per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Q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2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Ko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un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k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34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Mobil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466" w:hRule="exact"/>
        </w:trPr>
        <w:tc>
          <w:tcPr>
            <w:tcW w:w="980" w:type="dxa"/>
            <w:vMerge/>
            <w:tcBorders>
              <w:left w:val="single" w:sz="7.99992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918" w:type="dxa"/>
            <w:vMerge/>
            <w:tcBorders>
              <w:left w:val="single" w:sz="6.08" w:space="0" w:color="000000"/>
              <w:right w:val="single" w:sz="6.07992" w:space="0" w:color="000000"/>
            </w:tcBorders>
          </w:tcPr>
          <w:p>
            <w:pPr/>
            <w:rPr/>
          </w:p>
        </w:tc>
        <w:tc>
          <w:tcPr>
            <w:tcW w:w="522" w:type="dxa"/>
            <w:vMerge/>
            <w:tcBorders>
              <w:left w:val="single" w:sz="6.07992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2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403" w:type="dxa"/>
            <w:vMerge/>
            <w:tcBorders>
              <w:left w:val="single" w:sz="6.56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4544" w:type="dxa"/>
            <w:tcBorders>
              <w:top w:val="single" w:sz="4.160320" w:space="0" w:color="000000"/>
              <w:bottom w:val="single" w:sz="4.15984" w:space="0" w:color="000000"/>
              <w:left w:val="single" w:sz="6.08" w:space="0" w:color="000000"/>
              <w:right w:val="single" w:sz="8.000160" w:space="0" w:color="000000"/>
            </w:tcBorders>
          </w:tcPr>
          <w:p>
            <w:pPr>
              <w:spacing w:before="37" w:after="0" w:line="240" w:lineRule="auto"/>
              <w:ind w:left="93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up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1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ër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b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2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3"/>
                <w:w w:val="100"/>
              </w:rPr>
              <w:t>c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së</w:t>
            </w:r>
            <w:r>
              <w:rPr>
                <w:rFonts w:ascii="Calibri" w:hAnsi="Calibri" w:cs="Calibri" w:eastAsia="Calibri"/>
                <w:sz w:val="20"/>
                <w:szCs w:val="20"/>
                <w:spacing w:val="19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rl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re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738" w:hRule="exact"/>
        </w:trPr>
        <w:tc>
          <w:tcPr>
            <w:tcW w:w="980" w:type="dxa"/>
            <w:vMerge/>
            <w:tcBorders>
              <w:left w:val="single" w:sz="7.99992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918" w:type="dxa"/>
            <w:vMerge/>
            <w:tcBorders>
              <w:left w:val="single" w:sz="6.08" w:space="0" w:color="000000"/>
              <w:right w:val="single" w:sz="6.07992" w:space="0" w:color="000000"/>
            </w:tcBorders>
          </w:tcPr>
          <w:p>
            <w:pPr/>
            <w:rPr/>
          </w:p>
        </w:tc>
        <w:tc>
          <w:tcPr>
            <w:tcW w:w="522" w:type="dxa"/>
            <w:vMerge/>
            <w:tcBorders>
              <w:left w:val="single" w:sz="6.07992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2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403" w:type="dxa"/>
            <w:vMerge/>
            <w:tcBorders>
              <w:left w:val="single" w:sz="6.56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4544" w:type="dxa"/>
            <w:tcBorders>
              <w:top w:val="single" w:sz="4.15984" w:space="0" w:color="000000"/>
              <w:bottom w:val="single" w:sz="4.15984" w:space="0" w:color="000000"/>
              <w:left w:val="single" w:sz="6.08" w:space="0" w:color="000000"/>
              <w:right w:val="single" w:sz="8.000160" w:space="0" w:color="000000"/>
            </w:tcBorders>
          </w:tcPr>
          <w:p>
            <w:pPr>
              <w:spacing w:before="39" w:after="0" w:line="240" w:lineRule="auto"/>
              <w:ind w:left="93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up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1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ër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b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2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pë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h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ër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b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min</w:t>
            </w:r>
            <w:r>
              <w:rPr>
                <w:rFonts w:ascii="Calibri" w:hAnsi="Calibri" w:cs="Calibri" w:eastAsia="Calibri"/>
                <w:sz w:val="20"/>
                <w:szCs w:val="20"/>
                <w:spacing w:val="2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Bren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d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3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në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3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Sel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14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h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re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465" w:hRule="exact"/>
        </w:trPr>
        <w:tc>
          <w:tcPr>
            <w:tcW w:w="980" w:type="dxa"/>
            <w:vMerge/>
            <w:tcBorders>
              <w:left w:val="single" w:sz="7.99992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918" w:type="dxa"/>
            <w:vMerge/>
            <w:tcBorders>
              <w:left w:val="single" w:sz="6.08" w:space="0" w:color="000000"/>
              <w:right w:val="single" w:sz="6.07992" w:space="0" w:color="000000"/>
            </w:tcBorders>
          </w:tcPr>
          <w:p>
            <w:pPr/>
            <w:rPr/>
          </w:p>
        </w:tc>
        <w:tc>
          <w:tcPr>
            <w:tcW w:w="522" w:type="dxa"/>
            <w:vMerge/>
            <w:tcBorders>
              <w:left w:val="single" w:sz="6.07992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2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403" w:type="dxa"/>
            <w:vMerge/>
            <w:tcBorders>
              <w:left w:val="single" w:sz="6.56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4544" w:type="dxa"/>
            <w:tcBorders>
              <w:top w:val="single" w:sz="4.15984" w:space="0" w:color="000000"/>
              <w:bottom w:val="single" w:sz="4.639840" w:space="0" w:color="000000"/>
              <w:left w:val="single" w:sz="6.08" w:space="0" w:color="000000"/>
              <w:right w:val="single" w:sz="8.000160" w:space="0" w:color="000000"/>
            </w:tcBorders>
          </w:tcPr>
          <w:p>
            <w:pPr>
              <w:spacing w:before="39" w:after="0" w:line="240" w:lineRule="auto"/>
              <w:ind w:left="93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Shofer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2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j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ësinë</w:t>
            </w:r>
            <w:r>
              <w:rPr>
                <w:rFonts w:ascii="Calibri" w:hAnsi="Calibri" w:cs="Calibri" w:eastAsia="Calibri"/>
                <w:sz w:val="20"/>
                <w:szCs w:val="20"/>
                <w:spacing w:val="19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ecia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467" w:hRule="exact"/>
        </w:trPr>
        <w:tc>
          <w:tcPr>
            <w:tcW w:w="980" w:type="dxa"/>
            <w:vMerge/>
            <w:tcBorders>
              <w:left w:val="single" w:sz="7.99992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918" w:type="dxa"/>
            <w:vMerge/>
            <w:tcBorders>
              <w:left w:val="single" w:sz="6.08" w:space="0" w:color="000000"/>
              <w:right w:val="single" w:sz="6.07992" w:space="0" w:color="000000"/>
            </w:tcBorders>
          </w:tcPr>
          <w:p>
            <w:pPr/>
            <w:rPr/>
          </w:p>
        </w:tc>
        <w:tc>
          <w:tcPr>
            <w:tcW w:w="522" w:type="dxa"/>
            <w:vMerge/>
            <w:tcBorders>
              <w:left w:val="single" w:sz="6.07992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2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403" w:type="dxa"/>
            <w:vMerge/>
            <w:tcBorders>
              <w:left w:val="single" w:sz="6.56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4544" w:type="dxa"/>
            <w:tcBorders>
              <w:top w:val="single" w:sz="4.639840" w:space="0" w:color="000000"/>
              <w:bottom w:val="single" w:sz="4.64008" w:space="0" w:color="000000"/>
              <w:left w:val="single" w:sz="6.08" w:space="0" w:color="000000"/>
              <w:right w:val="single" w:sz="8.000160" w:space="0" w:color="000000"/>
            </w:tcBorders>
          </w:tcPr>
          <w:p>
            <w:pPr>
              <w:spacing w:before="39" w:after="0" w:line="240" w:lineRule="auto"/>
              <w:ind w:left="93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up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1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ro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je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465" w:hRule="exact"/>
        </w:trPr>
        <w:tc>
          <w:tcPr>
            <w:tcW w:w="980" w:type="dxa"/>
            <w:vMerge/>
            <w:tcBorders>
              <w:left w:val="single" w:sz="7.99992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918" w:type="dxa"/>
            <w:vMerge/>
            <w:tcBorders>
              <w:left w:val="single" w:sz="6.08" w:space="0" w:color="000000"/>
              <w:right w:val="single" w:sz="6.07992" w:space="0" w:color="000000"/>
            </w:tcBorders>
          </w:tcPr>
          <w:p>
            <w:pPr/>
            <w:rPr/>
          </w:p>
        </w:tc>
        <w:tc>
          <w:tcPr>
            <w:tcW w:w="522" w:type="dxa"/>
            <w:vMerge/>
            <w:tcBorders>
              <w:left w:val="single" w:sz="6.07992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2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403" w:type="dxa"/>
            <w:vMerge/>
            <w:tcBorders>
              <w:left w:val="single" w:sz="6.56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4544" w:type="dxa"/>
            <w:tcBorders>
              <w:top w:val="single" w:sz="4.64008" w:space="0" w:color="000000"/>
              <w:bottom w:val="single" w:sz="4.15984" w:space="0" w:color="000000"/>
              <w:left w:val="single" w:sz="6.08" w:space="0" w:color="000000"/>
              <w:right w:val="single" w:sz="8.000160" w:space="0" w:color="000000"/>
            </w:tcBorders>
          </w:tcPr>
          <w:p>
            <w:pPr>
              <w:spacing w:before="37" w:after="0" w:line="240" w:lineRule="auto"/>
              <w:ind w:left="93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Ko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trollor</w:t>
            </w:r>
            <w:r>
              <w:rPr>
                <w:rFonts w:ascii="Calibri" w:hAnsi="Calibri" w:cs="Calibri" w:eastAsia="Calibri"/>
                <w:sz w:val="20"/>
                <w:szCs w:val="20"/>
                <w:spacing w:val="2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Shoqërues</w:t>
            </w:r>
            <w:r>
              <w:rPr>
                <w:rFonts w:ascii="Calibri" w:hAnsi="Calibri" w:cs="Calibri" w:eastAsia="Calibri"/>
                <w:sz w:val="20"/>
                <w:szCs w:val="20"/>
                <w:spacing w:val="2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to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c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k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list</w:t>
            </w:r>
            <w:r>
              <w:rPr>
                <w:rFonts w:ascii="Calibri" w:hAnsi="Calibri" w:cs="Calibri" w:eastAsia="Calibri"/>
                <w:sz w:val="20"/>
                <w:szCs w:val="20"/>
                <w:spacing w:val="29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cerem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nial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466" w:hRule="exact"/>
        </w:trPr>
        <w:tc>
          <w:tcPr>
            <w:tcW w:w="980" w:type="dxa"/>
            <w:vMerge/>
            <w:tcBorders>
              <w:left w:val="single" w:sz="7.99992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918" w:type="dxa"/>
            <w:vMerge/>
            <w:tcBorders>
              <w:left w:val="single" w:sz="6.08" w:space="0" w:color="000000"/>
              <w:right w:val="single" w:sz="6.07992" w:space="0" w:color="000000"/>
            </w:tcBorders>
          </w:tcPr>
          <w:p>
            <w:pPr/>
            <w:rPr/>
          </w:p>
        </w:tc>
        <w:tc>
          <w:tcPr>
            <w:tcW w:w="522" w:type="dxa"/>
            <w:vMerge/>
            <w:tcBorders>
              <w:left w:val="single" w:sz="6.07992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2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403" w:type="dxa"/>
            <w:vMerge/>
            <w:tcBorders>
              <w:left w:val="single" w:sz="6.56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4544" w:type="dxa"/>
            <w:tcBorders>
              <w:top w:val="single" w:sz="4.15984" w:space="0" w:color="000000"/>
              <w:bottom w:val="single" w:sz="4.639840" w:space="0" w:color="000000"/>
              <w:left w:val="single" w:sz="6.08" w:space="0" w:color="000000"/>
              <w:right w:val="single" w:sz="8.000160" w:space="0" w:color="000000"/>
            </w:tcBorders>
          </w:tcPr>
          <w:p>
            <w:pPr>
              <w:spacing w:before="39" w:after="0" w:line="240" w:lineRule="auto"/>
              <w:ind w:left="93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Shofer</w:t>
            </w:r>
            <w:r>
              <w:rPr>
                <w:rFonts w:ascii="Calibri" w:hAnsi="Calibri" w:cs="Calibri" w:eastAsia="Calibri"/>
                <w:sz w:val="20"/>
                <w:szCs w:val="20"/>
                <w:spacing w:val="17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Sek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orin</w:t>
            </w:r>
            <w:r>
              <w:rPr>
                <w:rFonts w:ascii="Calibri" w:hAnsi="Calibri" w:cs="Calibri" w:eastAsia="Calibri"/>
                <w:sz w:val="20"/>
                <w:szCs w:val="20"/>
                <w:spacing w:val="2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Cerem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nial</w:t>
            </w:r>
            <w:r>
              <w:rPr>
                <w:rFonts w:ascii="Calibri" w:hAnsi="Calibri" w:cs="Calibri" w:eastAsia="Calibri"/>
                <w:sz w:val="20"/>
                <w:szCs w:val="20"/>
                <w:spacing w:val="2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D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ejtori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465" w:hRule="exact"/>
        </w:trPr>
        <w:tc>
          <w:tcPr>
            <w:tcW w:w="980" w:type="dxa"/>
            <w:vMerge/>
            <w:tcBorders>
              <w:left w:val="single" w:sz="7.99992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918" w:type="dxa"/>
            <w:vMerge/>
            <w:tcBorders>
              <w:left w:val="single" w:sz="6.08" w:space="0" w:color="000000"/>
              <w:right w:val="single" w:sz="6.07992" w:space="0" w:color="000000"/>
            </w:tcBorders>
          </w:tcPr>
          <w:p>
            <w:pPr/>
            <w:rPr/>
          </w:p>
        </w:tc>
        <w:tc>
          <w:tcPr>
            <w:tcW w:w="522" w:type="dxa"/>
            <w:vMerge/>
            <w:tcBorders>
              <w:left w:val="single" w:sz="6.07992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2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403" w:type="dxa"/>
            <w:vMerge/>
            <w:tcBorders>
              <w:left w:val="single" w:sz="6.56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4544" w:type="dxa"/>
            <w:tcBorders>
              <w:top w:val="single" w:sz="4.639840" w:space="0" w:color="000000"/>
              <w:bottom w:val="single" w:sz="4.15984" w:space="0" w:color="000000"/>
              <w:left w:val="single" w:sz="6.08" w:space="0" w:color="000000"/>
              <w:right w:val="single" w:sz="8.000160" w:space="0" w:color="000000"/>
            </w:tcBorders>
          </w:tcPr>
          <w:p>
            <w:pPr>
              <w:spacing w:before="37" w:after="0" w:line="240" w:lineRule="auto"/>
              <w:ind w:left="93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Pergjegjes</w:t>
            </w:r>
            <w:r>
              <w:rPr>
                <w:rFonts w:ascii="Calibri" w:hAnsi="Calibri" w:cs="Calibri" w:eastAsia="Calibri"/>
                <w:sz w:val="20"/>
                <w:szCs w:val="20"/>
                <w:spacing w:val="2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u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nt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481" w:hRule="exact"/>
        </w:trPr>
        <w:tc>
          <w:tcPr>
            <w:tcW w:w="980" w:type="dxa"/>
            <w:vMerge/>
            <w:tcBorders>
              <w:left w:val="single" w:sz="7.99992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918" w:type="dxa"/>
            <w:vMerge/>
            <w:tcBorders>
              <w:left w:val="single" w:sz="6.08" w:space="0" w:color="000000"/>
              <w:right w:val="single" w:sz="6.07992" w:space="0" w:color="000000"/>
            </w:tcBorders>
          </w:tcPr>
          <w:p>
            <w:pPr/>
            <w:rPr/>
          </w:p>
        </w:tc>
        <w:tc>
          <w:tcPr>
            <w:tcW w:w="522" w:type="dxa"/>
            <w:vMerge/>
            <w:tcBorders>
              <w:bottom w:val="single" w:sz="4.639840" w:space="0" w:color="000000"/>
              <w:left w:val="single" w:sz="6.07992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2" w:type="dxa"/>
            <w:vMerge/>
            <w:tcBorders>
              <w:bottom w:val="single" w:sz="6.07976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403" w:type="dxa"/>
            <w:vMerge/>
            <w:tcBorders>
              <w:bottom w:val="single" w:sz="6.07976" w:space="0" w:color="000000"/>
              <w:left w:val="single" w:sz="6.56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4544" w:type="dxa"/>
            <w:tcBorders>
              <w:top w:val="single" w:sz="4.15984" w:space="0" w:color="000000"/>
              <w:bottom w:val="single" w:sz="6.07976" w:space="0" w:color="000000"/>
              <w:left w:val="single" w:sz="6.08" w:space="0" w:color="000000"/>
              <w:right w:val="single" w:sz="8.000160" w:space="0" w:color="000000"/>
            </w:tcBorders>
          </w:tcPr>
          <w:p>
            <w:pPr>
              <w:spacing w:before="37" w:after="0" w:line="240" w:lineRule="auto"/>
              <w:ind w:left="93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Shofer</w:t>
            </w:r>
            <w:r>
              <w:rPr>
                <w:rFonts w:ascii="Calibri" w:hAnsi="Calibri" w:cs="Calibri" w:eastAsia="Calibri"/>
                <w:sz w:val="20"/>
                <w:szCs w:val="20"/>
                <w:spacing w:val="17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aut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mjete</w:t>
            </w:r>
            <w:r>
              <w:rPr>
                <w:rFonts w:ascii="Calibri" w:hAnsi="Calibri" w:cs="Calibri" w:eastAsia="Calibri"/>
                <w:sz w:val="20"/>
                <w:szCs w:val="20"/>
                <w:spacing w:val="2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er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ve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1274" w:hRule="exact"/>
        </w:trPr>
        <w:tc>
          <w:tcPr>
            <w:tcW w:w="980" w:type="dxa"/>
            <w:vMerge/>
            <w:tcBorders>
              <w:bottom w:val="single" w:sz="8.000160" w:space="0" w:color="000000"/>
              <w:left w:val="single" w:sz="7.99992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918" w:type="dxa"/>
            <w:vMerge/>
            <w:tcBorders>
              <w:bottom w:val="single" w:sz="8.000160" w:space="0" w:color="000000"/>
              <w:left w:val="single" w:sz="6.08" w:space="0" w:color="000000"/>
              <w:right w:val="single" w:sz="6.07992" w:space="0" w:color="000000"/>
            </w:tcBorders>
          </w:tcPr>
          <w:p>
            <w:pPr/>
            <w:rPr/>
          </w:p>
        </w:tc>
        <w:tc>
          <w:tcPr>
            <w:tcW w:w="522" w:type="dxa"/>
            <w:tcBorders>
              <w:top w:val="single" w:sz="4.639840" w:space="0" w:color="000000"/>
              <w:bottom w:val="single" w:sz="8.000160" w:space="0" w:color="000000"/>
              <w:left w:val="single" w:sz="6.07992" w:space="0" w:color="000000"/>
              <w:right w:val="single" w:sz="6.56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13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93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9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702" w:type="dxa"/>
            <w:tcBorders>
              <w:top w:val="single" w:sz="6.07976" w:space="0" w:color="000000"/>
              <w:bottom w:val="single" w:sz="8.00016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21" w:after="0" w:line="240" w:lineRule="auto"/>
              <w:ind w:left="94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u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‐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67" w:lineRule="auto"/>
              <w:ind w:left="94" w:right="83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me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03" w:type="dxa"/>
            <w:tcBorders>
              <w:top w:val="single" w:sz="6.07976" w:space="0" w:color="000000"/>
              <w:bottom w:val="single" w:sz="8.000160" w:space="0" w:color="000000"/>
              <w:left w:val="single" w:sz="6.56" w:space="0" w:color="000000"/>
              <w:right w:val="single" w:sz="6.08" w:space="0" w:color="000000"/>
            </w:tcBorders>
          </w:tcPr>
          <w:p>
            <w:pPr>
              <w:spacing w:before="14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40" w:lineRule="auto"/>
              <w:ind w:left="94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2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‐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94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K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pter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9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rë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544" w:type="dxa"/>
            <w:tcBorders>
              <w:top w:val="single" w:sz="6.07976" w:space="0" w:color="000000"/>
              <w:bottom w:val="single" w:sz="8.000160" w:space="0" w:color="000000"/>
              <w:left w:val="single" w:sz="6.08" w:space="0" w:color="000000"/>
              <w:right w:val="single" w:sz="8.000160" w:space="0" w:color="000000"/>
            </w:tcBorders>
          </w:tcPr>
          <w:p>
            <w:pPr>
              <w:spacing w:before="7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67" w:lineRule="auto"/>
              <w:ind w:left="94" w:right="66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Fun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k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onet</w:t>
            </w:r>
            <w:r>
              <w:rPr>
                <w:rFonts w:ascii="Calibri" w:hAnsi="Calibri" w:cs="Calibri" w:eastAsia="Calibri"/>
                <w:sz w:val="20"/>
                <w:szCs w:val="20"/>
                <w:spacing w:val="29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organike</w:t>
            </w:r>
            <w:r>
              <w:rPr>
                <w:rFonts w:ascii="Calibri" w:hAnsi="Calibri" w:cs="Calibri" w:eastAsia="Calibri"/>
                <w:sz w:val="20"/>
                <w:szCs w:val="20"/>
                <w:spacing w:val="2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‐</w:t>
            </w:r>
            <w:r>
              <w:rPr>
                <w:rFonts w:ascii="Calibri" w:hAnsi="Calibri" w:cs="Calibri" w:eastAsia="Calibri"/>
                <w:sz w:val="20"/>
                <w:szCs w:val="20"/>
                <w:spacing w:val="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ve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7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,</w:t>
            </w:r>
            <w:r>
              <w:rPr>
                <w:rFonts w:ascii="Calibri" w:hAnsi="Calibri" w:cs="Calibri" w:eastAsia="Calibri"/>
                <w:sz w:val="20"/>
                <w:szCs w:val="20"/>
                <w:spacing w:val="1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7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te</w:t>
            </w:r>
            <w:r>
              <w:rPr>
                <w:rFonts w:ascii="Calibri" w:hAnsi="Calibri" w:cs="Calibri" w:eastAsia="Calibri"/>
                <w:sz w:val="20"/>
                <w:szCs w:val="20"/>
                <w:spacing w:val="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g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j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3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ha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ruk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urat</w:t>
            </w:r>
            <w:r>
              <w:rPr>
                <w:rFonts w:ascii="Calibri" w:hAnsi="Calibri" w:cs="Calibri" w:eastAsia="Calibri"/>
                <w:sz w:val="20"/>
                <w:szCs w:val="20"/>
                <w:spacing w:val="2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Gardës</w:t>
            </w:r>
            <w:r>
              <w:rPr>
                <w:rFonts w:ascii="Calibri" w:hAnsi="Calibri" w:cs="Calibri" w:eastAsia="Calibri"/>
                <w:sz w:val="20"/>
                <w:szCs w:val="20"/>
                <w:spacing w:val="1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q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7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uk</w:t>
            </w:r>
            <w:r>
              <w:rPr>
                <w:rFonts w:ascii="Calibri" w:hAnsi="Calibri" w:cs="Calibri" w:eastAsia="Calibri"/>
                <w:sz w:val="20"/>
                <w:szCs w:val="20"/>
                <w:spacing w:val="1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përfs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h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ih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2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3"/>
              </w:rPr>
              <w:t>k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at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4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ë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ër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3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te</w:t>
            </w:r>
            <w:r>
              <w:rPr>
                <w:rFonts w:ascii="Calibri" w:hAnsi="Calibri" w:cs="Calibri" w:eastAsia="Calibri"/>
                <w:sz w:val="20"/>
                <w:szCs w:val="20"/>
                <w:spacing w:val="6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kë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j</w:t>
            </w:r>
            <w:r>
              <w:rPr>
                <w:rFonts w:ascii="Calibri" w:hAnsi="Calibri" w:cs="Calibri" w:eastAsia="Calibri"/>
                <w:sz w:val="20"/>
                <w:szCs w:val="20"/>
                <w:spacing w:val="14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d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3"/>
              </w:rPr>
              <w:t>h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3"/>
              </w:rPr>
              <w:t>jeje.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</w:tbl>
    <w:p>
      <w:pPr>
        <w:jc w:val="left"/>
        <w:spacing w:after="0"/>
        <w:sectPr>
          <w:pgMar w:header="0" w:footer="779" w:top="1120" w:bottom="960" w:left="1460" w:right="1460"/>
          <w:pgSz w:w="12240" w:h="1584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sectPr>
      <w:pgMar w:header="0" w:footer="779" w:top="1480" w:bottom="960" w:left="1340" w:right="1720"/>
      <w:pgSz w:w="12240" w:h="158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10" w:lineRule="exact"/>
      <w:jc w:val="left"/>
      <w:rPr>
        <w:sz w:val="1"/>
        <w:szCs w:val="1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1pt;margin-top:732.013245pt;width:56.425048pt;height:15.671747pt;mso-position-horizontal-relative:page;mso-position-vertical-relative:page;z-index:-15368" type="#_x0000_t202" filled="f" stroked="f">
          <v:textbox inset="0,0,0,0">
            <w:txbxContent>
              <w:p>
                <w:pPr>
                  <w:spacing w:before="29" w:after="0" w:line="240" w:lineRule="auto"/>
                  <w:ind w:left="20" w:right="-20"/>
                  <w:jc w:val="left"/>
                  <w:rPr>
                    <w:rFonts w:ascii="Calibri" w:hAnsi="Calibri" w:cs="Calibri" w:eastAsia="Calibri"/>
                    <w:sz w:val="22"/>
                    <w:szCs w:val="22"/>
                  </w:rPr>
                </w:pPr>
                <w:rPr/>
                <w:r>
                  <w:rPr>
                    <w:rFonts w:ascii="Calibri" w:hAnsi="Calibri" w:cs="Calibri" w:eastAsia="Calibri"/>
                    <w:sz w:val="22"/>
                    <w:szCs w:val="22"/>
                    <w:spacing w:val="0"/>
                    <w:w w:val="100"/>
                  </w:rPr>
                  <w:t>Faqe|</w:t>
                </w:r>
                <w:r>
                  <w:rPr/>
                  <w:fldChar w:fldCharType="begin"/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0"/>
                    <w:w w:val="10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6389</w:t>
                </w:r>
                <w:r>
                  <w:rPr/>
                  <w:fldChar w:fldCharType="end"/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0"/>
                    <w:w w:val="100"/>
                  </w:rPr>
                </w:r>
              </w:p>
            </w:txbxContent>
          </v:textbox>
        </v:shape>
      </w:pict>
    </w:r>
    <w:r>
      <w:rPr>
        <w:sz w:val="1"/>
        <w:szCs w:val="1"/>
      </w:rPr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gledis.blushi</dc:creator>
  <dc:title>Microsoft Word - VKM nr. 445, date 22.5.2017.docx</dc:title>
  <dcterms:created xsi:type="dcterms:W3CDTF">2017-12-18T09:30:53Z</dcterms:created>
  <dcterms:modified xsi:type="dcterms:W3CDTF">2017-12-18T09:30:53Z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2017-05-29T00:00:00Z</vt:filetime>
  </property>
  <property fmtid="{D5CDD505-2E9C-101B-9397-08002B2CF9AE}" pid="3" name="LastSaved">
    <vt:filetime>2017-12-18T00:00:00Z</vt:filetime>
  </property>
</Properties>
</file>