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446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5" w:right="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THS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LICISË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tut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108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inë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nëntëqin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" w:right="2356" w:firstLine="-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446, date 22.5.2017.docx</dc:title>
  <dcterms:created xsi:type="dcterms:W3CDTF">2017-12-18T09:46:48Z</dcterms:created>
  <dcterms:modified xsi:type="dcterms:W3CDTF">2017-12-18T09:46:48Z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