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 w:after="0" w:line="240" w:lineRule="auto"/>
        <w:ind w:left="1742" w:right="6229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NDIM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1167" w:right="5653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4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da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.5.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1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120" w:right="4606" w:firstLine="-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NJË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VENDIMN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NR.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1240,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0.9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008,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SHILL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MINISTR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VE,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MIN</w:t>
      </w:r>
      <w:r>
        <w:rPr>
          <w:rFonts w:ascii="Garamond" w:hAnsi="Garamond" w:cs="Garamond" w:eastAsia="Garamond"/>
          <w:sz w:val="22"/>
          <w:szCs w:val="22"/>
          <w:spacing w:val="2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LISTËS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RFUNDIM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ARE</w:t>
      </w:r>
      <w:r>
        <w:rPr>
          <w:rFonts w:ascii="Garamond" w:hAnsi="Garamond" w:cs="Garamond" w:eastAsia="Garamond"/>
          <w:sz w:val="22"/>
          <w:szCs w:val="22"/>
          <w:spacing w:val="4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NAVE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PALUAJTSHME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643" w:right="513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PUBLIKE,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SHTET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  <w:position w:val="1"/>
        </w:rPr>
        <w:t>E,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  <w:position w:val="1"/>
        </w:rPr>
        <w:t>QË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left="126" w:right="4613" w:firstLine="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TRANS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EROHEN</w:t>
      </w:r>
      <w:r>
        <w:rPr>
          <w:rFonts w:ascii="Garamond" w:hAnsi="Garamond" w:cs="Garamond" w:eastAsia="Garamond"/>
          <w:sz w:val="22"/>
          <w:szCs w:val="22"/>
          <w:spacing w:val="39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PRO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ËSI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OSE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BASHK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SË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GR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C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UT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2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RÇËS”,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DRYSHUAR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6" w:lineRule="auto"/>
        <w:ind w:left="106" w:right="455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mbështe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nenit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100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Kushte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utës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dhe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shkronjës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“a”,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nit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8/a,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ligjit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874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datë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2001,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“Për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transferimin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prona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paluajtshme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publike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shtetit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njësitë</w:t>
      </w:r>
      <w:r>
        <w:rPr>
          <w:rFonts w:ascii="Garamond" w:hAnsi="Garamond" w:cs="Garamond" w:eastAsia="Garamond"/>
          <w:sz w:val="22"/>
          <w:szCs w:val="22"/>
          <w:spacing w:val="4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qeverisjes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vendore”,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ndryshuar,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propozi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nistrit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unëve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Brendshme,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Këshilli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Ministrave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173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VENDOSI: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106" w:right="455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drejtës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pronësisë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radec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heqjen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lista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që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idhet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nr.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24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10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08,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Këshi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lit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ve,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ndryshuar,</w:t>
      </w:r>
      <w:r>
        <w:rPr>
          <w:rFonts w:ascii="Garamond" w:hAnsi="Garamond" w:cs="Garamond" w:eastAsia="Garamond"/>
          <w:sz w:val="22"/>
          <w:szCs w:val="22"/>
          <w:spacing w:val="4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prona</w:t>
      </w:r>
      <w:r>
        <w:rPr>
          <w:rFonts w:ascii="Garamond" w:hAnsi="Garamond" w:cs="Garamond" w:eastAsia="Garamond"/>
          <w:sz w:val="22"/>
          <w:szCs w:val="22"/>
          <w:spacing w:val="2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numër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rendor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149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151,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sipas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rmularit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që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bashkël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dhet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këtij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dimi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është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pjesë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përbërëse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ij.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auto"/>
        <w:ind w:left="106" w:right="4555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Ngarkohen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Ministria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nëve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Brendshme,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kryer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istruesi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Pasu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ive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Paluaj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hme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blikës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hqipër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dhe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Bashkia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Pogradec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atimin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këtij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vendimi.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vendim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yn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fuqi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pas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botimit</w:t>
      </w:r>
      <w:r>
        <w:rPr>
          <w:rFonts w:ascii="Garamond" w:hAnsi="Garamond" w:cs="Garamond" w:eastAsia="Garamond"/>
          <w:sz w:val="22"/>
          <w:szCs w:val="22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2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letoren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auto"/>
        <w:ind w:left="10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Zyrtare.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630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ZËVE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SKRY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MINISTRI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3151" w:right="455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ko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Peleshi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600" w:bottom="280" w:left="1480" w:right="1720"/>
        </w:sectPr>
      </w:pPr>
      <w:rPr/>
    </w:p>
    <w:p>
      <w:pPr>
        <w:spacing w:before="72" w:after="0" w:line="240" w:lineRule="auto"/>
        <w:ind w:left="1518" w:right="1493"/>
        <w:jc w:val="center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3F3F3F"/>
          <w:spacing w:val="-17"/>
          <w:w w:val="170"/>
        </w:rPr>
        <w:t>1</w:t>
      </w:r>
      <w:r>
        <w:rPr>
          <w:rFonts w:ascii="Arial" w:hAnsi="Arial" w:cs="Arial" w:eastAsia="Arial"/>
          <w:sz w:val="16"/>
          <w:szCs w:val="16"/>
          <w:color w:val="808080"/>
          <w:spacing w:val="-9"/>
          <w:w w:val="244"/>
        </w:rPr>
        <w:t>.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4"/>
        </w:rPr>
        <w:t>FORMULA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5"/>
        </w:rPr>
        <w:t>R</w:t>
      </w:r>
      <w:r>
        <w:rPr>
          <w:rFonts w:ascii="Arial" w:hAnsi="Arial" w:cs="Arial" w:eastAsia="Arial"/>
          <w:sz w:val="16"/>
          <w:szCs w:val="16"/>
          <w:color w:val="282828"/>
          <w:spacing w:val="-16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3F3F3F"/>
          <w:spacing w:val="0"/>
          <w:w w:val="100"/>
        </w:rPr>
        <w:t>PE</w:t>
      </w:r>
      <w:r>
        <w:rPr>
          <w:rFonts w:ascii="Arial" w:hAnsi="Arial" w:cs="Arial" w:eastAsia="Arial"/>
          <w:sz w:val="16"/>
          <w:szCs w:val="16"/>
          <w:color w:val="3F3F3F"/>
          <w:spacing w:val="0"/>
          <w:w w:val="100"/>
        </w:rPr>
        <w:t>R</w:t>
      </w:r>
      <w:r>
        <w:rPr>
          <w:rFonts w:ascii="Arial" w:hAnsi="Arial" w:cs="Arial" w:eastAsia="Arial"/>
          <w:sz w:val="16"/>
          <w:szCs w:val="16"/>
          <w:color w:val="3F3F3F"/>
          <w:spacing w:val="1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0"/>
        </w:rPr>
        <w:t>INVENTARIZIMI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0"/>
        </w:rPr>
        <w:t>N</w:t>
      </w:r>
      <w:r>
        <w:rPr>
          <w:rFonts w:ascii="Arial" w:hAnsi="Arial" w:cs="Arial" w:eastAsia="Arial"/>
          <w:sz w:val="16"/>
          <w:szCs w:val="16"/>
          <w:color w:val="282828"/>
          <w:spacing w:val="38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0"/>
        </w:rPr>
        <w:t>E</w:t>
      </w:r>
      <w:r>
        <w:rPr>
          <w:rFonts w:ascii="Arial" w:hAnsi="Arial" w:cs="Arial" w:eastAsia="Arial"/>
          <w:sz w:val="16"/>
          <w:szCs w:val="16"/>
          <w:color w:val="282828"/>
          <w:spacing w:val="-1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0"/>
        </w:rPr>
        <w:t>PRONAVE</w:t>
      </w:r>
      <w:r>
        <w:rPr>
          <w:rFonts w:ascii="Arial" w:hAnsi="Arial" w:cs="Arial" w:eastAsia="Arial"/>
          <w:sz w:val="16"/>
          <w:szCs w:val="16"/>
          <w:color w:val="282828"/>
          <w:spacing w:val="23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282828"/>
          <w:spacing w:val="0"/>
          <w:w w:val="100"/>
        </w:rPr>
        <w:t>TE</w:t>
      </w:r>
      <w:r>
        <w:rPr>
          <w:rFonts w:ascii="Arial" w:hAnsi="Arial" w:cs="Arial" w:eastAsia="Arial"/>
          <w:sz w:val="16"/>
          <w:szCs w:val="16"/>
          <w:color w:val="282828"/>
          <w:spacing w:val="-2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51515"/>
          <w:spacing w:val="0"/>
          <w:w w:val="100"/>
        </w:rPr>
        <w:t>PALUAJTSHME</w:t>
      </w:r>
      <w:r>
        <w:rPr>
          <w:rFonts w:ascii="Arial" w:hAnsi="Arial" w:cs="Arial" w:eastAsia="Arial"/>
          <w:sz w:val="16"/>
          <w:szCs w:val="16"/>
          <w:color w:val="151515"/>
          <w:spacing w:val="29"/>
          <w:w w:val="100"/>
        </w:rPr>
        <w:t> </w:t>
      </w:r>
      <w:r>
        <w:rPr>
          <w:rFonts w:ascii="Arial" w:hAnsi="Arial" w:cs="Arial" w:eastAsia="Arial"/>
          <w:sz w:val="16"/>
          <w:szCs w:val="16"/>
          <w:color w:val="151515"/>
          <w:spacing w:val="0"/>
          <w:w w:val="103"/>
        </w:rPr>
        <w:t>SHTETERORE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1" w:lineRule="exact"/>
        <w:ind w:left="3424" w:right="3438"/>
        <w:jc w:val="center"/>
        <w:rPr>
          <w:rFonts w:ascii="Arial" w:hAnsi="Arial" w:cs="Arial" w:eastAsia="Arial"/>
          <w:sz w:val="14"/>
          <w:szCs w:val="1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5.927269pt;margin-top:9.431981pt;width:474.872727pt;height:262.636364pt;mso-position-horizontal-relative:page;mso-position-vertical-relative:paragraph;z-index:-37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1008" w:hRule="exact"/>
                    </w:trPr>
                    <w:tc>
                      <w:tcPr>
                        <w:tcW w:w="9416" w:type="dxa"/>
                        <w:gridSpan w:val="11"/>
                        <w:tcBorders>
                          <w:top w:val="single" w:sz="10.472728" w:space="0" w:color="2B2B2B"/>
                          <w:bottom w:val="single" w:sz="10.472728" w:space="0" w:color="282828"/>
                          <w:left w:val="single" w:sz="10.472728" w:space="0" w:color="2F2F2F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5" w:after="0" w:line="150" w:lineRule="exact"/>
                          <w:jc w:val="left"/>
                          <w:rPr>
                            <w:sz w:val="15"/>
                            <w:szCs w:val="15"/>
                          </w:rPr>
                        </w:pPr>
                        <w:rPr/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-3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151515"/>
                            <w:spacing w:val="0"/>
                            <w:w w:val="108"/>
                          </w:rPr>
                          <w:t>lnstituc1oni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151515"/>
                            <w:spacing w:val="-8"/>
                            <w:w w:val="10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92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-7"/>
                            <w:w w:val="9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17"/>
                          </w:rPr>
                          <w:t>Pushtetlt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4"/>
                          </w:rPr>
                          <w:t>Qendror.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6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-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29"/>
                          </w:rPr>
                          <w:t>Bnhkl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8"/>
                            <w:w w:val="12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29"/>
                            <w:i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5"/>
                            <w:w w:val="129"/>
                            <w:i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13"/>
                          </w:rPr>
                          <w:t>Komun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4"/>
                            <w:w w:val="11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7"/>
                            <w:w w:val="261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151515"/>
                            <w:spacing w:val="-2"/>
                            <w:w w:val="13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25"/>
                          </w:rPr>
                          <w:t>ograd.e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-3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Fush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23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8"/>
                          </w:rPr>
                          <w:t>perdoriml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7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13"/>
                          </w:rPr>
                          <w:t>Pron"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2"/>
                            <w:w w:val="113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13"/>
                          </w:rPr>
                          <w:t>Administrat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13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1"/>
                            <w:w w:val="1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4"/>
                            <w:w w:val="23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3"/>
                          </w:rPr>
                          <w:t>Qatkut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1" w:after="0" w:line="112" w:lineRule="exact"/>
                          <w:ind w:right="2329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  <w:color w:val="6B6B6B"/>
                            <w:spacing w:val="-8"/>
                            <w:w w:val="140"/>
                            <w:position w:val="-4"/>
                          </w:rPr>
                          <w:t>·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  <w:color w:val="A5A5A5"/>
                            <w:spacing w:val="0"/>
                            <w:w w:val="103"/>
                            <w:position w:val="-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  <w:color w:val="000000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47" w:type="dxa"/>
                        <w:vMerge w:val="restart"/>
                        <w:tcBorders>
                          <w:top w:val="single" w:sz="10.472728" w:space="0" w:color="2B2B2B"/>
                          <w:left w:val="single" w:sz="10.472728" w:space="0" w:color="2F2F2F"/>
                          <w:right w:val="single" w:sz="10.472728" w:space="0" w:color="343434"/>
                        </w:tcBorders>
                      </w:tcPr>
                      <w:p>
                        <w:pPr>
                          <w:spacing w:before="1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88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151515"/>
                            <w:spacing w:val="-11"/>
                            <w:w w:val="129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42"/>
                          </w:rPr>
                          <w:t>r.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1" w:after="0" w:line="240" w:lineRule="auto"/>
                          <w:ind w:left="29" w:right="-5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w w:val="108"/>
                          </w:rPr>
                          <w:t>Ren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w w:val="109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565656"/>
                            <w:w w:val="24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w w:val="100"/>
                          </w:rPr>
                        </w:r>
                      </w:p>
                    </w:tc>
                    <w:tc>
                      <w:tcPr>
                        <w:tcW w:w="1597" w:type="dxa"/>
                        <w:gridSpan w:val="3"/>
                        <w:tcBorders>
                          <w:top w:val="nil" w:sz="6" w:space="0" w:color="auto"/>
                          <w:bottom w:val="single" w:sz="10.472728" w:space="0" w:color="282828"/>
                          <w:left w:val="single" w:sz="10.472728" w:space="0" w:color="343434"/>
                          <w:right w:val="single" w:sz="10.472728" w:space="0" w:color="343434"/>
                        </w:tcBorders>
                      </w:tcPr>
                      <w:p>
                        <w:pPr>
                          <w:spacing w:before="5" w:after="0" w:line="135" w:lineRule="exact"/>
                          <w:ind w:right="383"/>
                          <w:jc w:val="righ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  <w:color w:val="151515"/>
                            <w:spacing w:val="0"/>
                            <w:w w:val="105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7" w:type="dxa"/>
                        <w:gridSpan w:val="3"/>
                        <w:tcBorders>
                          <w:top w:val="single" w:sz="10.472728" w:space="0" w:color="282828"/>
                          <w:bottom w:val="single" w:sz="10.472728" w:space="0" w:color="282828"/>
                          <w:left w:val="single" w:sz="10.472728" w:space="0" w:color="343434"/>
                          <w:right w:val="single" w:sz="10.472728" w:space="0" w:color="2B2B2B"/>
                        </w:tcBorders>
                      </w:tcPr>
                      <w:p>
                        <w:pPr>
                          <w:spacing w:before="0" w:after="0" w:line="120" w:lineRule="exact"/>
                          <w:ind w:left="1263" w:right="1416"/>
                          <w:jc w:val="center"/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  <w:color w:val="282828"/>
                            <w:spacing w:val="0"/>
                            <w:w w:val="117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3"/>
                            <w:szCs w:val="13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585" w:type="dxa"/>
                        <w:gridSpan w:val="4"/>
                        <w:tcBorders>
                          <w:top w:val="single" w:sz="10.472728" w:space="0" w:color="282828"/>
                          <w:bottom w:val="single" w:sz="10.472728" w:space="0" w:color="282828"/>
                          <w:left w:val="single" w:sz="10.472728" w:space="0" w:color="2B2B2B"/>
                          <w:right w:val="single" w:sz="10.472728" w:space="0" w:color="2F2F2F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589" w:hRule="exact"/>
                    </w:trPr>
                    <w:tc>
                      <w:tcPr>
                        <w:tcW w:w="347" w:type="dxa"/>
                        <w:vMerge/>
                        <w:tcBorders>
                          <w:bottom w:val="single" w:sz="13.090912" w:space="0" w:color="232323"/>
                          <w:left w:val="single" w:sz="10.472728" w:space="0" w:color="2F2F2F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79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10.472728" w:space="0" w:color="343434"/>
                          <w:right w:val="single" w:sz="5.236360" w:space="0" w:color="343434"/>
                        </w:tcBorders>
                      </w:tcPr>
                      <w:p>
                        <w:pPr>
                          <w:spacing w:before="0" w:after="0" w:line="125" w:lineRule="exact"/>
                          <w:ind w:left="125" w:right="147"/>
                          <w:jc w:val="center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74"/>
                          </w:rPr>
                          <w:t>Z011a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6" w:after="0" w:line="240" w:lineRule="auto"/>
                          <w:ind w:left="20" w:right="6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15"/>
                          </w:rPr>
                          <w:t>Kadnt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16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-4"/>
                            <w:w w:val="195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9"/>
                          </w:rPr>
                          <w:t>&amp;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49" w:after="0" w:line="240" w:lineRule="auto"/>
                          <w:ind w:left="8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0"/>
                          </w:rPr>
                          <w:t>lndeksll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8" w:after="0" w:line="240" w:lineRule="auto"/>
                          <w:ind w:left="134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Hartes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11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343434"/>
                          <w:right w:val="single" w:sz="5.236360" w:space="0" w:color="343434"/>
                        </w:tcBorders>
                      </w:tcPr>
                      <w:p>
                        <w:pPr>
                          <w:spacing w:before="10" w:after="0" w:line="240" w:lineRule="auto"/>
                          <w:ind w:left="155" w:right="9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w w:val="117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6"/>
                            <w:w w:val="117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A5A5A5"/>
                            <w:spacing w:val="0"/>
                            <w:w w:val="289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1" w:after="0" w:line="240" w:lineRule="auto"/>
                          <w:ind w:left="31" w:right="14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25"/>
                          </w:rPr>
                          <w:t>P""'rise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343434"/>
                          <w:right w:val="single" w:sz="10.472728" w:space="0" w:color="343434"/>
                        </w:tcBorders>
                      </w:tcPr>
                      <w:p>
                        <w:pPr>
                          <w:spacing w:before="1" w:after="0" w:line="240" w:lineRule="auto"/>
                          <w:ind w:left="118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30"/>
                          </w:rPr>
                          <w:t>lloj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4"/>
                            <w:w w:val="13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223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5" w:after="0" w:line="240" w:lineRule="auto"/>
                          <w:ind w:left="79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Prones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1" w:after="0" w:line="240" w:lineRule="auto"/>
                          <w:ind w:left="490" w:right="483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6"/>
                            <w:w w:val="109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0"/>
                          </w:rPr>
                          <w:t>mr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1"/>
                            <w:w w:val="110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29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Prones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0" w:after="0" w:line="240" w:lineRule="auto"/>
                          <w:ind w:left="616" w:right="630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w w:val="108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-8"/>
                            <w:w w:val="108"/>
                          </w:rPr>
                          <w:t>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3F3F3F"/>
                            <w:spacing w:val="0"/>
                            <w:w w:val="96"/>
                          </w:rPr>
                          <w:t>re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3F3F3F"/>
                            <w:spacing w:val="-2"/>
                            <w:w w:val="97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3F3F3F"/>
                            <w:spacing w:val="0"/>
                            <w:w w:val="106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2F2F2F"/>
                          <w:right w:val="single" w:sz="5.236360" w:space="0" w:color="343434"/>
                        </w:tcBorders>
                      </w:tcPr>
                      <w:p>
                        <w:pPr>
                          <w:spacing w:before="1" w:after="0" w:line="302" w:lineRule="auto"/>
                          <w:ind w:left="124" w:right="103" w:firstLine="22"/>
                          <w:jc w:val="center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05"/>
                          </w:rPr>
                          <w:t>Si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0"/>
                            <w:w w:val="106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0"/>
                            <w:w w:val="195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0"/>
                            <w:w w:val="19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3"/>
                          </w:rPr>
                          <w:t>Totalee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Prones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565656"/>
                            <w:spacing w:val="0"/>
                            <w:w w:val="117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565656"/>
                            <w:spacing w:val="0"/>
                            <w:w w:val="116"/>
                          </w:rPr>
                          <w:t>m2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565656"/>
                            <w:spacing w:val="0"/>
                            <w:w w:val="117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343434"/>
                          <w:right w:val="single" w:sz="10.472728" w:space="0" w:color="2B2B2B"/>
                        </w:tcBorders>
                      </w:tcPr>
                      <w:p>
                        <w:pPr>
                          <w:spacing w:before="0" w:after="0" w:line="110" w:lineRule="exact"/>
                          <w:ind w:left="90" w:right="49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5"/>
                          </w:rPr>
                          <w:t>Ngo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3"/>
                            <w:w w:val="9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5"/>
                          </w:rPr>
                          <w:t>Si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8"/>
                            <w:w w:val="101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0"/>
                            <w:w w:val="13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9" w:after="0" w:line="303" w:lineRule="auto"/>
                          <w:ind w:left="24" w:right="-7" w:firstLine="17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151515"/>
                            <w:spacing w:val="-13"/>
                            <w:w w:val="105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1"/>
                          </w:rPr>
                          <w:t>otal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-6"/>
                            <w:w w:val="111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808080"/>
                            <w:spacing w:val="0"/>
                            <w:w w:val="179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808080"/>
                            <w:spacing w:val="0"/>
                            <w:w w:val="17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7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97"/>
                          </w:rPr>
                          <w:t>Ndertese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9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12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-11"/>
                            <w:w w:val="112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23"/>
                          </w:rPr>
                          <w:t>2)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0" w:after="0" w:line="110" w:lineRule="exact"/>
                          <w:ind w:left="95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88"/>
                          </w:rPr>
                          <w:t>Funk:ak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33"/>
                            <w:w w:val="89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298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0"/>
                          </w:rPr>
                          <w:t>perto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9" w:after="0" w:line="314" w:lineRule="auto"/>
                          <w:ind w:left="128" w:right="91" w:firstLine="216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53"/>
                            <w:w w:val="136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23"/>
                            <w:w w:val="223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37"/>
                            <w:w w:val="12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36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3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7"/>
                          </w:rPr>
                          <w:t>perdore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Prona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0" w:after="0" w:line="112" w:lineRule="exact"/>
                          <w:ind w:left="14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w w:val="85"/>
                          </w:rPr>
                          <w:t>lnstitUcio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4"/>
                            <w:w w:val="86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6B6B6B"/>
                            <w:spacing w:val="0"/>
                            <w:w w:val="113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6B6B6B"/>
                            <w:spacing w:val="-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Enti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7" w:after="0" w:line="240" w:lineRule="auto"/>
                          <w:ind w:left="18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02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7"/>
                            <w:w w:val="102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A5A5A5"/>
                            <w:spacing w:val="-12"/>
                            <w:w w:val="19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94"/>
                          </w:rPr>
                          <w:t>pergjegiesi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3" w:after="0" w:line="240" w:lineRule="auto"/>
                          <w:ind w:left="200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03"/>
                          </w:rPr>
                          <w:t>ad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5"/>
                            <w:w w:val="103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17"/>
                            <w:w w:val="12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istr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2"/>
                            <w:w w:val="9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1"/>
                            <w:w w:val="1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1"/>
                          </w:rPr>
                          <w:t>ive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0" w:after="0" w:line="119" w:lineRule="exact"/>
                          <w:ind w:left="171" w:right="155"/>
                          <w:jc w:val="center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151515"/>
                            <w:spacing w:val="-4"/>
                            <w:w w:val="13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99"/>
                          </w:rPr>
                          <w:t>nstitueklni/En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3"/>
                            <w:w w:val="99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808080"/>
                            <w:spacing w:val="0"/>
                            <w:w w:val="79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156" w:lineRule="exact"/>
                          <w:ind w:left="306" w:right="287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  <w:color w:val="3F3F3F"/>
                            <w:spacing w:val="0"/>
                            <w:w w:val="62"/>
                          </w:rPr>
                          <w:t>oOrclorues</w:t>
                        </w:r>
                        <w:r>
                          <w:rPr>
                            <w:rFonts w:ascii="Arial" w:hAnsi="Arial" w:cs="Arial" w:eastAsia="Arial"/>
                            <w:sz w:val="14"/>
                            <w:szCs w:val="14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4" w:after="0" w:line="240" w:lineRule="auto"/>
                          <w:ind w:left="205" w:right="177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2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24"/>
                          </w:rPr>
                          <w:t>tu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25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233"/>
                          </w:rPr>
                          <w:t>ij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2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7"/>
                          </w:rPr>
                          <w:t>urid¥&lt;1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32" w:after="0" w:line="240" w:lineRule="auto"/>
                          <w:ind w:left="315" w:right="289"/>
                          <w:jc w:val="center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282828"/>
                            <w:w w:val="116"/>
                          </w:rPr>
                          <w:t>perdo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282828"/>
                            <w:spacing w:val="-2"/>
                            <w:w w:val="117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565656"/>
                            <w:spacing w:val="0"/>
                            <w:w w:val="101"/>
                          </w:rPr>
                          <w:t>lrnit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10.472728" w:space="0" w:color="282828"/>
                          <w:bottom w:val="single" w:sz="13.090912" w:space="0" w:color="232323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1" w:after="0" w:line="240" w:lineRule="auto"/>
                          <w:ind w:left="403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3"/>
                          </w:rPr>
                          <w:t>dhenatetjefa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" w:after="0" w:line="18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  <w:rPr/>
                        <w:r>
                          <w:rPr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17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Shenlm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2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210"/>
                          </w:rPr>
                          <w:t>nta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211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47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10.472728" w:space="0" w:color="2F2F2F"/>
                          <w:right w:val="single" w:sz="10.472728" w:space="0" w:color="343434"/>
                        </w:tcBorders>
                      </w:tcPr>
                      <w:p>
                        <w:pPr>
                          <w:spacing w:before="6" w:after="0" w:line="118" w:lineRule="exact"/>
                          <w:ind w:left="106" w:right="66"/>
                          <w:jc w:val="center"/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151515"/>
                            <w:spacing w:val="0"/>
                            <w:w w:val="110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10.472728" w:space="0" w:color="343434"/>
                          <w:right w:val="single" w:sz="5.236360" w:space="0" w:color="343434"/>
                        </w:tcBorders>
                      </w:tcPr>
                      <w:p>
                        <w:pPr>
                          <w:spacing w:before="13" w:after="0" w:line="240" w:lineRule="auto"/>
                          <w:ind w:left="219" w:right="198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38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11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343434"/>
                          <w:right w:val="single" w:sz="5.236360" w:space="0" w:color="343434"/>
                        </w:tcBorders>
                      </w:tcPr>
                      <w:p>
                        <w:pPr>
                          <w:spacing w:before="5" w:after="0" w:line="240" w:lineRule="auto"/>
                          <w:ind w:left="195" w:right="158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39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07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343434"/>
                          <w:right w:val="single" w:sz="10.472728" w:space="0" w:color="343434"/>
                        </w:tcBorders>
                      </w:tcPr>
                      <w:p>
                        <w:pPr>
                          <w:spacing w:before="0" w:after="0" w:line="113" w:lineRule="exact"/>
                          <w:ind w:left="188" w:right="166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7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0" w:after="0" w:line="113" w:lineRule="exact"/>
                          <w:ind w:left="755" w:right="732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53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2F2F2F"/>
                          <w:right w:val="single" w:sz="5.236360" w:space="0" w:color="343434"/>
                        </w:tcBorders>
                      </w:tcPr>
                      <w:p>
                        <w:pPr>
                          <w:spacing w:before="0" w:after="0" w:line="107" w:lineRule="exact"/>
                          <w:ind w:left="249" w:right="216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565656"/>
                            <w:spacing w:val="0"/>
                            <w:w w:val="141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05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343434"/>
                          <w:right w:val="single" w:sz="10.472728" w:space="0" w:color="2B2B2B"/>
                        </w:tcBorders>
                      </w:tcPr>
                      <w:p>
                        <w:pPr>
                          <w:spacing w:before="0" w:after="0" w:line="100" w:lineRule="exact"/>
                          <w:ind w:left="241" w:right="207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25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0" w:after="0" w:line="107" w:lineRule="exact"/>
                          <w:ind w:left="388" w:right="359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37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0" w:after="0" w:line="107" w:lineRule="exact"/>
                          <w:ind w:left="440" w:right="415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565656"/>
                            <w:spacing w:val="0"/>
                            <w:w w:val="141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0" w:after="0" w:line="107" w:lineRule="exact"/>
                          <w:ind w:left="480" w:right="428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23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13.090912" w:space="0" w:color="232323"/>
                          <w:bottom w:val="single" w:sz="10.472728" w:space="0" w:color="282828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5" w:after="0" w:line="240" w:lineRule="auto"/>
                          <w:ind w:left="680" w:right="635"/>
                          <w:jc w:val="center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20"/>
                          </w:rPr>
                          <w:t>11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48" w:hRule="exact"/>
                    </w:trPr>
                    <w:tc>
                      <w:tcPr>
                        <w:tcW w:w="347" w:type="dxa"/>
                        <w:tcBorders>
                          <w:top w:val="single" w:sz="10.472728" w:space="0" w:color="282828"/>
                          <w:bottom w:val="single" w:sz="5.236360" w:space="0" w:color="343434"/>
                          <w:left w:val="single" w:sz="10.472728" w:space="0" w:color="2F2F2F"/>
                          <w:right w:val="single" w:sz="10.472728" w:space="0" w:color="3B3B3B"/>
                        </w:tcBorders>
                      </w:tcPr>
                      <w:p>
                        <w:pPr>
                          <w:spacing w:before="83" w:after="0" w:line="240" w:lineRule="auto"/>
                          <w:ind w:left="8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17"/>
                          </w:rPr>
                          <w:t>147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10.472728" w:space="0" w:color="282828"/>
                          <w:bottom w:val="single" w:sz="5.236360" w:space="0" w:color="343434"/>
                          <w:left w:val="single" w:sz="10.472728" w:space="0" w:color="3B3B3B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11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343434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07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343434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58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70" w:after="0" w:line="240" w:lineRule="auto"/>
                          <w:ind w:left="-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w w:val="108"/>
                          </w:rPr>
                          <w:t>Qen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9"/>
                            <w:w w:val="109"/>
                          </w:rPr>
                          <w:t>d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-2"/>
                            <w:w w:val="103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1"/>
                          </w:rPr>
                          <w:t>ore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37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8"/>
                            <w:w w:val="13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Gjendje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6"/>
                          </w:rPr>
                          <w:t>CMie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98"/>
                          </w:rPr>
                          <w:t>Lagje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5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05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4"/>
                            <w:w w:val="195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7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6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6"/>
                            <w:w w:val="106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909090"/>
                            <w:spacing w:val="-16"/>
                            <w:w w:val="26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17"/>
                            <w:w w:val="149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98"/>
                          </w:rPr>
                          <w:t>Rreshi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97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Collak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98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0"/>
                            <w:w w:val="15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-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Bashki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1"/>
                          </w:rPr>
                          <w:t>Pogradec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2F2F2F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605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343434"/>
                          <w:right w:val="single" w:sz="10.472728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0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79" w:after="0" w:line="240" w:lineRule="auto"/>
                          <w:ind w:left="173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8"/>
                          </w:rPr>
                          <w:t>Admln!Wate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61" w:after="0" w:line="240" w:lineRule="auto"/>
                          <w:ind w:left="256" w:right="242"/>
                          <w:jc w:val="center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92"/>
                          </w:rPr>
                          <w:t>Prefektura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5" w:right="326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1"/>
                          </w:rPr>
                          <w:t>Koroe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10.472728" w:space="0" w:color="282828"/>
                          <w:bottom w:val="single" w:sz="5.236360" w:space="0" w:color="2F2F2F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70" w:after="0" w:line="240" w:lineRule="auto"/>
                          <w:ind w:left="60" w:right="69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4"/>
                          </w:rPr>
                          <w:t>Zyr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4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"/>
                            <w:w w:val="9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68"/>
                          </w:rPr>
                          <w:t>Gjen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5"/>
                          </w:rPr>
                          <w:t>CMie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9" w:right="286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5"/>
                          </w:rPr>
                          <w:t>Pogradee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10.472728" w:space="0" w:color="282828"/>
                          <w:bottom w:val="single" w:sz="5.236360" w:space="0" w:color="282828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67" w:after="0" w:line="240" w:lineRule="auto"/>
                          <w:ind w:left="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5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dy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3F3F3F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97"/>
                          </w:rPr>
                          <w:t>ambiente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10"/>
                            <w:w w:val="9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9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kati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8"/>
                          </w:rPr>
                          <w:t>pe«!he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99"/>
                          </w:rPr>
                          <w:t>ncfertes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4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151515"/>
                            <w:spacing w:val="0"/>
                            <w:w w:val="121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151515"/>
                            <w:spacing w:val="-1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1"/>
                          </w:rPr>
                          <w:t>Bashk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2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1"/>
                          </w:rPr>
                          <w:t>Se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61" w:hRule="exact"/>
                    </w:trPr>
                    <w:tc>
                      <w:tcPr>
                        <w:tcW w:w="347" w:type="dxa"/>
                        <w:tcBorders>
                          <w:top w:val="single" w:sz="5.236360" w:space="0" w:color="343434"/>
                          <w:bottom w:val="single" w:sz="5.236360" w:space="0" w:color="2F2F2F"/>
                          <w:left w:val="single" w:sz="10.472728" w:space="0" w:color="2F2F2F"/>
                          <w:right w:val="single" w:sz="10.472728" w:space="0" w:color="3B3B3B"/>
                        </w:tcBorders>
                      </w:tcPr>
                      <w:p>
                        <w:pPr>
                          <w:spacing w:before="98" w:after="0" w:line="240" w:lineRule="auto"/>
                          <w:ind w:left="88" w:right="-20"/>
                          <w:jc w:val="left"/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3F3F3F"/>
                            <w:spacing w:val="-16"/>
                            <w:w w:val="100"/>
                          </w:rPr>
                          <w:t>1</w:t>
                        </w:r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151515"/>
                            <w:spacing w:val="0"/>
                            <w:w w:val="100"/>
                          </w:rPr>
                          <w:t>48</w:t>
                        </w:r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5.236360" w:space="0" w:color="343434"/>
                          <w:bottom w:val="single" w:sz="5.236360" w:space="0" w:color="2F2F2F"/>
                          <w:left w:val="single" w:sz="10.472728" w:space="0" w:color="3B3B3B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11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343434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07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343434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58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83" w:after="0" w:line="240" w:lineRule="auto"/>
                          <w:ind w:left="25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25"/>
                          </w:rPr>
                          <w:t>yra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2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37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2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7"/>
                          </w:rPr>
                          <w:t>Admlni$tri'nit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5"/>
                            <w:w w:val="10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toke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5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8"/>
                          </w:rPr>
                          <w:t>buj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2"/>
                            <w:w w:val="108"/>
                          </w:rPr>
                          <w:t>q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195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98" w:after="0" w:line="240" w:lineRule="auto"/>
                          <w:ind w:left="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93"/>
                          </w:rPr>
                          <w:t>Lagje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4"/>
                            <w:w w:val="9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83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-14"/>
                            <w:w w:val="83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808080"/>
                            <w:spacing w:val="0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808080"/>
                            <w:spacing w:val="-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89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7"/>
                            <w:w w:val="9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6B6B6B"/>
                            <w:spacing w:val="0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232"/>
                            <w:i/>
                          </w:rPr>
                          <w:t>"Rt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99"/>
                          </w:rPr>
                          <w:t>Colak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5"/>
                            <w:w w:val="100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808080"/>
                            <w:spacing w:val="0"/>
                            <w:w w:val="74"/>
                          </w:rPr>
                          <w:t>'"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Boshki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Pog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4"/>
                          </w:rPr>
                          <w:t>&gt;deC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2F2F2F"/>
                          <w:right w:val="single" w:sz="5.236360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605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343434"/>
                          <w:right w:val="single" w:sz="10.472728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0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74" w:after="0" w:line="240" w:lineRule="auto"/>
                          <w:ind w:left="17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4"/>
                          </w:rPr>
                          <w:t>AdmMtrate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83" w:after="0" w:line="240" w:lineRule="auto"/>
                          <w:ind w:left="347" w:right="318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4"/>
                          </w:rPr>
                          <w:t>Qarl&lt;u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0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5" w:right="319"/>
                          <w:jc w:val="center"/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3F3F3F"/>
                            <w:spacing w:val="0"/>
                            <w:w w:val="76"/>
                          </w:rPr>
                          <w:t>Ko&lt;QO</w:t>
                        </w:r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5.236360" w:space="0" w:color="2F2F2F"/>
                          <w:bottom w:val="single" w:sz="5.236360" w:space="0" w:color="343434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74" w:after="0" w:line="240" w:lineRule="auto"/>
                          <w:ind w:left="7" w:right="-32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88"/>
                          </w:rPr>
                          <w:t>Zyra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4"/>
                            <w:w w:val="8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1"/>
                          </w:rPr>
                          <w:t>Ad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1"/>
                            <w:w w:val="102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A5A5A5"/>
                            <w:spacing w:val="-9"/>
                            <w:w w:val="19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87"/>
                          </w:rPr>
                          <w:t>Toke-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-4"/>
                            <w:w w:val="88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909090"/>
                            <w:spacing w:val="-8"/>
                            <w:w w:val="22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6"/>
                          </w:rPr>
                          <w:t>Bt.¥q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29" w:right="287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Pogrodec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5.236360" w:space="0" w:color="282828"/>
                          <w:bottom w:val="single" w:sz="5.236360" w:space="0" w:color="343434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89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dy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8"/>
                          </w:rPr>
                          <w:t>emblient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9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5"/>
                            <w:w w:val="106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7"/>
                            <w:w w:val="106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A5A5A5"/>
                            <w:spacing w:val="-15"/>
                            <w:w w:val="106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6"/>
                          </w:rPr>
                          <w:t>kati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6"/>
                            <w:w w:val="106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6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2"/>
                            <w:w w:val="10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pare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ndertese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1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9"/>
                          </w:rPr>
                          <w:t>Bnhklse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55" w:hRule="exact"/>
                    </w:trPr>
                    <w:tc>
                      <w:tcPr>
                        <w:tcW w:w="347" w:type="dxa"/>
                        <w:tcBorders>
                          <w:top w:val="single" w:sz="5.236360" w:space="0" w:color="2F2F2F"/>
                          <w:bottom w:val="single" w:sz="5.236360" w:space="0" w:color="383838"/>
                          <w:left w:val="single" w:sz="10.472728" w:space="0" w:color="2F2F2F"/>
                          <w:right w:val="single" w:sz="10.472728" w:space="0" w:color="3B3B3B"/>
                        </w:tcBorders>
                      </w:tcPr>
                      <w:p>
                        <w:pPr>
                          <w:spacing w:before="96" w:after="0" w:line="240" w:lineRule="auto"/>
                          <w:ind w:left="8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17"/>
                          </w:rPr>
                          <w:t>149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5.236360" w:space="0" w:color="2F2F2F"/>
                          <w:bottom w:val="single" w:sz="5.236360" w:space="0" w:color="383838"/>
                          <w:left w:val="single" w:sz="10.472728" w:space="0" w:color="3B3B3B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11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2F2F2F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07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2F2F2F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58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4" w:after="0" w:line="216" w:lineRule="exact"/>
                          <w:ind w:left="10" w:right="264" w:firstLine="-13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Zyr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37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8"/>
                            <w:w w:val="13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Sekret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151515"/>
                            <w:spacing w:val="0"/>
                            <w:w w:val="143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151515"/>
                            <w:spacing w:val="-13"/>
                            <w:w w:val="14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OeputetH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Lagje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12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18"/>
                            <w:i/>
                          </w:rPr>
                          <w:t>Nr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-6"/>
                            <w:w w:val="118"/>
                            <w:i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8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7"/>
                            <w:w w:val="1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2"/>
                            <w:i/>
                          </w:rPr>
                          <w:t>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2"/>
                            <w:w w:val="113"/>
                            <w:i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0"/>
                            <w:w w:val="79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-10"/>
                            <w:w w:val="79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2"/>
                          </w:rPr>
                          <w:t>Rteshlt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95"/>
                          </w:rPr>
                          <w:t>COIIak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7"/>
                            <w:w w:val="96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0"/>
                            <w:w w:val="166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6B6B6B"/>
                            <w:spacing w:val="0"/>
                            <w:w w:val="16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Bashtd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7"/>
                          </w:rPr>
                          <w:t>Pogradec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2F2F2F"/>
                          <w:right w:val="single" w:sz="5.236360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605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383838"/>
                          <w:right w:val="single" w:sz="10.472728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0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71" w:after="0" w:line="240" w:lineRule="auto"/>
                          <w:ind w:left="23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107"/>
                          </w:rPr>
                          <w:t>Zyn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3F3F3F"/>
                            <w:w w:val="71"/>
                          </w:rPr>
                          <w:t>Pfi1ie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  <w:color w:val="00000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83" w:after="0" w:line="240" w:lineRule="auto"/>
                          <w:ind w:left="33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2"/>
                          </w:rPr>
                          <w:t>Oeputeti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0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28"/>
                          </w:rPr>
                          <w:t>IZonn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92" w:after="0" w:line="240" w:lineRule="auto"/>
                          <w:ind w:left="356" w:right="295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w w:val="103"/>
                          </w:rPr>
                          <w:t>Oeputet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808080"/>
                            <w:w w:val="24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w w:val="100"/>
                          </w:rPr>
                        </w:r>
                      </w:p>
                      <w:p>
                        <w:pPr>
                          <w:spacing w:before="94" w:after="0" w:line="240" w:lineRule="auto"/>
                          <w:ind w:left="237" w:right="209"/>
                          <w:jc w:val="center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6B6B6B"/>
                            <w:spacing w:val="0"/>
                            <w:w w:val="84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6B6B6B"/>
                            <w:spacing w:val="-7"/>
                            <w:w w:val="8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Zone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14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808080"/>
                            <w:spacing w:val="-2"/>
                            <w:w w:val="22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5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5.236360" w:space="0" w:color="343434"/>
                          <w:bottom w:val="single" w:sz="5.236360" w:space="0" w:color="383838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83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00"/>
                          </w:rPr>
                          <w:t>nje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0"/>
                            <w:w w:val="100"/>
                          </w:rPr>
                          <w:t>am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282828"/>
                            <w:spacing w:val="-6"/>
                            <w:w w:val="100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ien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565656"/>
                            <w:spacing w:val="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kati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1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1"/>
                          </w:rPr>
                          <w:t>dyte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ndortese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17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38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-1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5"/>
                          </w:rPr>
                          <w:t>BM.hkise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713" w:hRule="exact"/>
                    </w:trPr>
                    <w:tc>
                      <w:tcPr>
                        <w:tcW w:w="347" w:type="dxa"/>
                        <w:tcBorders>
                          <w:top w:val="single" w:sz="5.236360" w:space="0" w:color="383838"/>
                          <w:bottom w:val="single" w:sz="2.618184" w:space="0" w:color="3B3B3B"/>
                          <w:left w:val="single" w:sz="10.472728" w:space="0" w:color="2F2F2F"/>
                          <w:right w:val="single" w:sz="10.472728" w:space="0" w:color="3B3B3B"/>
                        </w:tcBorders>
                      </w:tcPr>
                      <w:p>
                        <w:pPr>
                          <w:spacing w:before="91" w:after="0" w:line="240" w:lineRule="auto"/>
                          <w:ind w:left="95" w:right="-20"/>
                          <w:jc w:val="left"/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282828"/>
                            <w:spacing w:val="0"/>
                            <w:w w:val="100"/>
                          </w:rPr>
                          <w:t>150</w:t>
                        </w:r>
                        <w:r>
                          <w:rPr>
                            <w:rFonts w:ascii="Courier New" w:hAnsi="Courier New" w:cs="Courier New" w:eastAsia="Courier New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5.236360" w:space="0" w:color="383838"/>
                          <w:bottom w:val="single" w:sz="2.618184" w:space="0" w:color="3B3B3B"/>
                          <w:left w:val="single" w:sz="10.472728" w:space="0" w:color="3B3B3B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11" w:type="dxa"/>
                        <w:tcBorders>
                          <w:top w:val="single" w:sz="5.236360" w:space="0" w:color="383838"/>
                          <w:bottom w:val="single" w:sz="2.618184" w:space="0" w:color="3B3B3B"/>
                          <w:left w:val="single" w:sz="5.236360" w:space="0" w:color="2F2F2F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07" w:type="dxa"/>
                        <w:tcBorders>
                          <w:top w:val="single" w:sz="5.236360" w:space="0" w:color="383838"/>
                          <w:bottom w:val="single" w:sz="2.618184" w:space="0" w:color="3B3B3B"/>
                          <w:left w:val="single" w:sz="5.236360" w:space="0" w:color="2F2F2F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58" w:type="dxa"/>
                        <w:tcBorders>
                          <w:top w:val="single" w:sz="5.236360" w:space="0" w:color="383838"/>
                          <w:bottom w:val="single" w:sz="2.618184" w:space="0" w:color="4F4F4F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89" w:after="0" w:line="428" w:lineRule="auto"/>
                          <w:ind w:left="10" w:right="228" w:firstLine="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w w:val="158"/>
                          </w:rPr>
                          <w:t>yt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5"/>
                            <w:w w:val="159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37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5"/>
                          </w:rPr>
                          <w:t>Orerguartt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6"/>
                            <w:w w:val="8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Prefektit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Lagje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5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5"/>
                            <w:w w:val="105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0"/>
                            <w:w w:val="26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808080"/>
                            <w:spacing w:val="-1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89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-13"/>
                            <w:w w:val="9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909090"/>
                            <w:spacing w:val="0"/>
                            <w:w w:val="16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909090"/>
                            <w:spacing w:val="-1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"Rreshit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2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1"/>
                          </w:rPr>
                          <w:t>:ollak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2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149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14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Bashkia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15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282828"/>
                            <w:spacing w:val="0"/>
                            <w:w w:val="110"/>
                          </w:rPr>
                          <w:t>Pogradec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5.236360" w:space="0" w:color="383838"/>
                          <w:bottom w:val="single" w:sz="2.618184" w:space="0" w:color="2F2F2F"/>
                          <w:left w:val="single" w:sz="5.236360" w:space="0" w:color="2F2F2F"/>
                          <w:right w:val="single" w:sz="5.236360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605" w:type="dxa"/>
                        <w:tcBorders>
                          <w:top w:val="single" w:sz="5.236360" w:space="0" w:color="383838"/>
                          <w:bottom w:val="single" w:sz="2.618184" w:space="0" w:color="2F2F2F"/>
                          <w:left w:val="single" w:sz="5.236360" w:space="0" w:color="383838"/>
                          <w:right w:val="single" w:sz="10.472728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0" w:type="dxa"/>
                        <w:tcBorders>
                          <w:top w:val="single" w:sz="5.236360" w:space="0" w:color="383838"/>
                          <w:bottom w:val="single" w:sz="2.618184" w:space="0" w:color="2F2F2F"/>
                          <w:left w:val="single" w:sz="10.472728" w:space="0" w:color="2B2B2B"/>
                          <w:right w:val="single" w:sz="5.236360" w:space="0" w:color="2F2F2F"/>
                        </w:tcBorders>
                      </w:tcPr>
                      <w:p>
                        <w:pPr>
                          <w:spacing w:before="76" w:after="0" w:line="240" w:lineRule="auto"/>
                          <w:ind w:left="239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Zyrepri1je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5.236360" w:space="0" w:color="383838"/>
                          <w:bottom w:val="single" w:sz="2.618184" w:space="0" w:color="2F2F2F"/>
                          <w:left w:val="single" w:sz="5.236360" w:space="0" w:color="2F2F2F"/>
                          <w:right w:val="single" w:sz="5.236360" w:space="0" w:color="2B2B2B"/>
                        </w:tcBorders>
                      </w:tcPr>
                      <w:p>
                        <w:pPr>
                          <w:spacing w:before="85" w:after="0" w:line="240" w:lineRule="auto"/>
                          <w:ind w:left="263" w:right="226"/>
                          <w:jc w:val="center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4"/>
                          </w:rPr>
                          <w:t>Prefektura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6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5" w:right="333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52"/>
                          </w:rPr>
                          <w:t>Kor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5.236360" w:space="0" w:color="383838"/>
                          <w:bottom w:val="single" w:sz="2.618184" w:space="0" w:color="030303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67" w:after="0" w:line="240" w:lineRule="auto"/>
                          <w:ind w:left="31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282828"/>
                            <w:spacing w:val="0"/>
                            <w:w w:val="100"/>
                          </w:rPr>
                          <w:t>Nenpreiok1i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2" w:after="0" w:line="110" w:lineRule="exact"/>
                          <w:jc w:val="left"/>
                          <w:rPr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10"/>
                          </w:rPr>
                          <w:t>Pogradeo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5.236360" w:space="0" w:color="383838"/>
                          <w:bottom w:val="single" w:sz="2.618184" w:space="0" w:color="1F1F1F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83" w:after="0" w:line="240" w:lineRule="auto"/>
                          <w:ind w:left="1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5"/>
                            <w:w w:val="100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nje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7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ambietlt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6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1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1"/>
                            <w:w w:val="111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13"/>
                            <w:w w:val="137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3"/>
                          </w:rPr>
                          <w:t>ati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4"/>
                            <w:w w:val="123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0"/>
                            <w:w w:val="109"/>
                          </w:rPr>
                          <w:t>dyte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7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88"/>
                          </w:rPr>
                          <w:t>ndec1esen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7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Bashlc.lse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609" w:hRule="exact"/>
                    </w:trPr>
                    <w:tc>
                      <w:tcPr>
                        <w:tcW w:w="347" w:type="dxa"/>
                        <w:tcBorders>
                          <w:top w:val="single" w:sz="2.618184" w:space="0" w:color="3B3B3B"/>
                          <w:bottom w:val="single" w:sz="7.854544" w:space="0" w:color="343434"/>
                          <w:left w:val="single" w:sz="10.472728" w:space="0" w:color="2F2F2F"/>
                          <w:right w:val="single" w:sz="10.472728" w:space="0" w:color="3B3B3B"/>
                        </w:tcBorders>
                      </w:tcPr>
                      <w:p>
                        <w:pPr>
                          <w:spacing w:before="47" w:after="0" w:line="240" w:lineRule="auto"/>
                          <w:ind w:left="10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3F3F3F"/>
                            <w:spacing w:val="-10"/>
                            <w:w w:val="125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151515"/>
                            <w:spacing w:val="0"/>
                            <w:w w:val="118"/>
                          </w:rPr>
                          <w:t>51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579" w:type="dxa"/>
                        <w:tcBorders>
                          <w:top w:val="single" w:sz="2.618184" w:space="0" w:color="3B3B3B"/>
                          <w:bottom w:val="single" w:sz="7.854544" w:space="0" w:color="343434"/>
                          <w:left w:val="single" w:sz="10.472728" w:space="0" w:color="3B3B3B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11" w:type="dxa"/>
                        <w:tcBorders>
                          <w:top w:val="single" w:sz="2.618184" w:space="0" w:color="3B3B3B"/>
                          <w:bottom w:val="single" w:sz="7.854544" w:space="0" w:color="343434"/>
                          <w:left w:val="single" w:sz="5.236360" w:space="0" w:color="2F2F2F"/>
                          <w:right w:val="single" w:sz="5.236360" w:space="0" w:color="2F2F2F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507" w:type="dxa"/>
                        <w:tcBorders>
                          <w:top w:val="single" w:sz="2.618184" w:space="0" w:color="3B3B3B"/>
                          <w:bottom w:val="single" w:sz="7.854544" w:space="0" w:color="343434"/>
                          <w:left w:val="single" w:sz="5.236360" w:space="0" w:color="2F2F2F"/>
                          <w:right w:val="single" w:sz="10.472728" w:space="0" w:color="343434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658" w:type="dxa"/>
                        <w:tcBorders>
                          <w:top w:val="single" w:sz="2.618184" w:space="0" w:color="4F4F4F"/>
                          <w:bottom w:val="single" w:sz="7.854544" w:space="0" w:color="343434"/>
                          <w:left w:val="single" w:sz="10.472728" w:space="0" w:color="343434"/>
                          <w:right w:val="single" w:sz="5.236360" w:space="0" w:color="2F2F2F"/>
                        </w:tcBorders>
                      </w:tcPr>
                      <w:p>
                        <w:pPr>
                          <w:spacing w:before="34" w:after="0" w:line="240" w:lineRule="auto"/>
                          <w:ind w:left="16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Dhom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7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Pri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5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9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9"/>
                          </w:rPr>
                          <w:t>Dep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0"/>
                            <w:w w:val="99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151515"/>
                            <w:spacing w:val="-12"/>
                            <w:w w:val="128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1"/>
                            <w:w w:val="11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68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4"/>
                            <w:w w:val="16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0"/>
                            <w:w w:val="154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6B6B6B"/>
                            <w:spacing w:val="-1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3"/>
                          </w:rPr>
                          <w:t>pe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6"/>
                            <w:w w:val="103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2"/>
                          </w:rPr>
                          <w:t>zonen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98" w:after="0" w:line="240" w:lineRule="auto"/>
                          <w:ind w:left="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w w:val="86"/>
                          </w:rPr>
                          <w:t>Nr.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1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84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3"/>
                            <w:w w:val="100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  <w:i/>
                          </w:rPr>
                          <w:t>Hr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4"/>
                            <w:w w:val="100"/>
                            <w:i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10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-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565656"/>
                            <w:spacing w:val="0"/>
                            <w:w w:val="111"/>
                          </w:rPr>
                          <w:t>"R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565656"/>
                            <w:spacing w:val="-14"/>
                            <w:w w:val="112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  <w:color w:val="808080"/>
                            <w:spacing w:val="-5"/>
                            <w:w w:val="24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3F3F3F"/>
                            <w:spacing w:val="0"/>
                            <w:w w:val="83"/>
                          </w:rPr>
                          <w:t>COIIaku"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85" w:after="0" w:line="240" w:lineRule="auto"/>
                          <w:ind w:left="16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96"/>
                          </w:rPr>
                          <w:t>Bashki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w w:val="97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Pogradec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623" w:type="dxa"/>
                        <w:tcBorders>
                          <w:top w:val="single" w:sz="2.618184" w:space="0" w:color="2F2F2F"/>
                          <w:bottom w:val="single" w:sz="5.236360" w:space="0" w:color="383838"/>
                          <w:left w:val="single" w:sz="5.236360" w:space="0" w:color="2F2F2F"/>
                          <w:right w:val="single" w:sz="5.236360" w:space="0" w:color="383838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605" w:type="dxa"/>
                        <w:tcBorders>
                          <w:top w:val="single" w:sz="2.618184" w:space="0" w:color="2F2F2F"/>
                          <w:bottom w:val="single" w:sz="5.236360" w:space="0" w:color="383838"/>
                          <w:left w:val="single" w:sz="5.236360" w:space="0" w:color="383838"/>
                          <w:right w:val="single" w:sz="10.472728" w:space="0" w:color="2B2B2B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10" w:type="dxa"/>
                        <w:tcBorders>
                          <w:top w:val="single" w:sz="2.618184" w:space="0" w:color="2F2F2F"/>
                          <w:bottom w:val="single" w:sz="5.236360" w:space="0" w:color="383838"/>
                          <w:left w:val="single" w:sz="10.472728" w:space="0" w:color="2B2B2B"/>
                          <w:right w:val="single" w:sz="5.236360" w:space="0" w:color="343434"/>
                        </w:tcBorders>
                      </w:tcPr>
                      <w:p>
                        <w:pPr>
                          <w:spacing w:before="34" w:after="0" w:line="240" w:lineRule="auto"/>
                          <w:ind w:left="327" w:right="282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Zyre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91" w:after="0" w:line="240" w:lineRule="auto"/>
                          <w:ind w:left="322" w:right="271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1"/>
                            <w:szCs w:val="11"/>
                            <w:color w:val="3F3F3F"/>
                            <w:spacing w:val="0"/>
                            <w:w w:val="85"/>
                          </w:rPr>
                          <w:t>Prlqe</w:t>
                        </w:r>
                        <w:r>
                          <w:rPr>
                            <w:rFonts w:ascii="Arial" w:hAnsi="Arial" w:cs="Arial" w:eastAsia="Arial"/>
                            <w:sz w:val="11"/>
                            <w:szCs w:val="11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015" w:type="dxa"/>
                        <w:tcBorders>
                          <w:top w:val="single" w:sz="2.618184" w:space="0" w:color="2F2F2F"/>
                          <w:bottom w:val="single" w:sz="5.236360" w:space="0" w:color="383838"/>
                          <w:left w:val="single" w:sz="5.236360" w:space="0" w:color="343434"/>
                          <w:right w:val="single" w:sz="5.236360" w:space="0" w:color="2B2B2B"/>
                        </w:tcBorders>
                      </w:tcPr>
                      <w:p>
                        <w:pPr>
                          <w:spacing w:before="27" w:after="0" w:line="240" w:lineRule="auto"/>
                          <w:ind w:left="337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Doputeli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8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357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4"/>
                            <w:w w:val="206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Zones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23" w:type="dxa"/>
                        <w:tcBorders>
                          <w:top w:val="single" w:sz="2.618184" w:space="0" w:color="030303"/>
                          <w:bottom w:val="single" w:sz="5.236360" w:space="0" w:color="383838"/>
                          <w:left w:val="single" w:sz="5.236360" w:space="0" w:color="2B2B2B"/>
                          <w:right w:val="single" w:sz="7.854544" w:space="0" w:color="2B2B2B"/>
                        </w:tcBorders>
                      </w:tcPr>
                      <w:p>
                        <w:pPr>
                          <w:spacing w:before="34" w:after="0" w:line="240" w:lineRule="auto"/>
                          <w:ind w:left="361" w:right="302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Oeputeti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51" w:right="199"/>
                          <w:jc w:val="center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565656"/>
                            <w:spacing w:val="-11"/>
                            <w:w w:val="206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0"/>
                          </w:rPr>
                          <w:t>Zone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1"/>
                          </w:rPr>
                          <w:t>s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2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9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09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909090"/>
                            <w:spacing w:val="-15"/>
                            <w:w w:val="261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96"/>
                          </w:rPr>
                          <w:t>84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538" w:type="dxa"/>
                        <w:tcBorders>
                          <w:top w:val="single" w:sz="2.618184" w:space="0" w:color="1F1F1F"/>
                          <w:bottom w:val="single" w:sz="5.236360" w:space="0" w:color="383838"/>
                          <w:left w:val="single" w:sz="7.854544" w:space="0" w:color="2B2B2B"/>
                          <w:right w:val="single" w:sz="10.472728" w:space="0" w:color="2F2F2F"/>
                        </w:tcBorders>
                      </w:tcPr>
                      <w:p>
                        <w:pPr>
                          <w:spacing w:before="40" w:after="0" w:line="240" w:lineRule="auto"/>
                          <w:ind w:left="10" w:right="-2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282828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dy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  <w:color w:val="3F3F3F"/>
                            <w:spacing w:val="11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5"/>
                          </w:rPr>
                          <w:t>embient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8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9"/>
                          </w:rPr>
                          <w:t>klti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7"/>
                            <w:w w:val="119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19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4"/>
                            <w:w w:val="1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6"/>
                          </w:rPr>
                          <w:t>dyt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97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-13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3F3F3F"/>
                            <w:spacing w:val="0"/>
                            <w:w w:val="104"/>
                          </w:rPr>
                          <w:t>ne</w:t>
                        </w:r>
                        <w:r>
                          <w:rPr>
                            <w:rFonts w:ascii="Arial" w:hAnsi="Arial" w:cs="Arial" w:eastAsia="Arial"/>
                            <w:sz w:val="10"/>
                            <w:szCs w:val="10"/>
                            <w:color w:val="000000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251" w:lineRule="exact"/>
                          <w:ind w:left="4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</w:rPr>
                        </w:pPr>
                        <w:rPr/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94"/>
                          </w:rPr>
                          <w:t>nc:tertese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9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7"/>
                            <w:w w:val="9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0"/>
                          </w:rPr>
                          <w:t>BasNtls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4"/>
                            <w:w w:val="110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0"/>
                            <w:w w:val="110"/>
                          </w:rPr>
                          <w:t>dhe</w:t>
                        </w:r>
                        <w:r>
                          <w:rPr>
                            <w:rFonts w:ascii="Arial" w:hAnsi="Arial" w:cs="Arial" w:eastAsia="Arial"/>
                            <w:sz w:val="9"/>
                            <w:szCs w:val="9"/>
                            <w:color w:val="3F3F3F"/>
                            <w:spacing w:val="-10"/>
                            <w:w w:val="11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565656"/>
                            <w:spacing w:val="0"/>
                            <w:w w:val="72"/>
                          </w:rPr>
                          <w:t>*we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3"/>
                            <w:szCs w:val="23"/>
                            <w:color w:val="000000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20"/>
        </w:rPr>
        <w:t>(</w:t>
      </w:r>
      <w:r>
        <w:rPr>
          <w:rFonts w:ascii="Arial" w:hAnsi="Arial" w:cs="Arial" w:eastAsia="Arial"/>
          <w:sz w:val="14"/>
          <w:szCs w:val="14"/>
          <w:color w:val="3F3F3F"/>
          <w:spacing w:val="-19"/>
          <w:w w:val="120"/>
        </w:rPr>
        <w:t>P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20"/>
        </w:rPr>
        <w:t>er</w:t>
      </w:r>
      <w:r>
        <w:rPr>
          <w:rFonts w:ascii="Arial" w:hAnsi="Arial" w:cs="Arial" w:eastAsia="Arial"/>
          <w:sz w:val="14"/>
          <w:szCs w:val="14"/>
          <w:color w:val="151515"/>
          <w:spacing w:val="15"/>
          <w:w w:val="120"/>
        </w:rPr>
        <w:t> 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15"/>
        </w:rPr>
        <w:t>nv</w:t>
      </w:r>
      <w:r>
        <w:rPr>
          <w:rFonts w:ascii="Arial" w:hAnsi="Arial" w:cs="Arial" w:eastAsia="Arial"/>
          <w:sz w:val="14"/>
          <w:szCs w:val="14"/>
          <w:color w:val="151515"/>
          <w:spacing w:val="-18"/>
          <w:w w:val="115"/>
        </w:rPr>
        <w:t>e</w:t>
      </w:r>
      <w:r>
        <w:rPr>
          <w:rFonts w:ascii="Arial" w:hAnsi="Arial" w:cs="Arial" w:eastAsia="Arial"/>
          <w:sz w:val="14"/>
          <w:szCs w:val="14"/>
          <w:color w:val="3F3F3F"/>
          <w:spacing w:val="0"/>
          <w:w w:val="115"/>
        </w:rPr>
        <w:t>ntar</w:t>
      </w:r>
      <w:r>
        <w:rPr>
          <w:rFonts w:ascii="Arial" w:hAnsi="Arial" w:cs="Arial" w:eastAsia="Arial"/>
          <w:sz w:val="14"/>
          <w:szCs w:val="14"/>
          <w:color w:val="3F3F3F"/>
          <w:spacing w:val="-17"/>
          <w:w w:val="116"/>
        </w:rPr>
        <w:t>i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14"/>
        </w:rPr>
        <w:t>zi</w:t>
      </w:r>
      <w:r>
        <w:rPr>
          <w:rFonts w:ascii="Arial" w:hAnsi="Arial" w:cs="Arial" w:eastAsia="Arial"/>
          <w:sz w:val="14"/>
          <w:szCs w:val="14"/>
          <w:color w:val="151515"/>
          <w:spacing w:val="-42"/>
          <w:w w:val="114"/>
        </w:rPr>
        <w:t>m</w:t>
      </w:r>
      <w:r>
        <w:rPr>
          <w:rFonts w:ascii="Arial" w:hAnsi="Arial" w:cs="Arial" w:eastAsia="Arial"/>
          <w:sz w:val="14"/>
          <w:szCs w:val="14"/>
          <w:color w:val="565656"/>
          <w:spacing w:val="-4"/>
          <w:w w:val="266"/>
        </w:rPr>
        <w:t>i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33"/>
        </w:rPr>
        <w:t>n</w:t>
      </w:r>
      <w:r>
        <w:rPr>
          <w:rFonts w:ascii="Arial" w:hAnsi="Arial" w:cs="Arial" w:eastAsia="Arial"/>
          <w:sz w:val="14"/>
          <w:szCs w:val="14"/>
          <w:color w:val="282828"/>
          <w:spacing w:val="-21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27"/>
        </w:rPr>
        <w:t>e</w:t>
      </w:r>
      <w:r>
        <w:rPr>
          <w:rFonts w:ascii="Arial" w:hAnsi="Arial" w:cs="Arial" w:eastAsia="Arial"/>
          <w:sz w:val="14"/>
          <w:szCs w:val="14"/>
          <w:color w:val="282828"/>
          <w:spacing w:val="-17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282828"/>
          <w:spacing w:val="0"/>
          <w:w w:val="111"/>
        </w:rPr>
        <w:t>pronave</w:t>
      </w:r>
      <w:r>
        <w:rPr>
          <w:rFonts w:ascii="Arial" w:hAnsi="Arial" w:cs="Arial" w:eastAsia="Arial"/>
          <w:sz w:val="14"/>
          <w:szCs w:val="14"/>
          <w:color w:val="282828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151515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16"/>
          <w:szCs w:val="16"/>
          <w:color w:val="151515"/>
          <w:spacing w:val="14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00"/>
        </w:rPr>
        <w:t>ve</w:t>
      </w:r>
      <w:r>
        <w:rPr>
          <w:rFonts w:ascii="Arial" w:hAnsi="Arial" w:cs="Arial" w:eastAsia="Arial"/>
          <w:sz w:val="14"/>
          <w:szCs w:val="14"/>
          <w:color w:val="151515"/>
          <w:spacing w:val="23"/>
          <w:w w:val="100"/>
        </w:rPr>
        <w:t> 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11"/>
        </w:rPr>
        <w:t>anta</w:t>
      </w:r>
      <w:r>
        <w:rPr>
          <w:rFonts w:ascii="Arial" w:hAnsi="Arial" w:cs="Arial" w:eastAsia="Arial"/>
          <w:sz w:val="14"/>
          <w:szCs w:val="14"/>
          <w:color w:val="151515"/>
          <w:spacing w:val="0"/>
          <w:w w:val="112"/>
        </w:rPr>
        <w:t>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40" w:lineRule="auto"/>
        <w:ind w:right="2495"/>
        <w:jc w:val="right"/>
        <w:rPr>
          <w:rFonts w:ascii="Times New Roman" w:hAnsi="Times New Roman" w:cs="Times New Roman" w:eastAsia="Times New Roman"/>
          <w:sz w:val="25"/>
          <w:szCs w:val="25"/>
        </w:rPr>
      </w:pPr>
      <w:rPr/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0"/>
          <w:w w:val="127"/>
        </w:rPr>
        <w:t>·</w:t>
      </w:r>
      <w:r>
        <w:rPr>
          <w:rFonts w:ascii="Times New Roman" w:hAnsi="Times New Roman" w:cs="Times New Roman" w:eastAsia="Times New Roman"/>
          <w:sz w:val="15"/>
          <w:szCs w:val="15"/>
          <w:color w:val="A5A5A5"/>
          <w:spacing w:val="25"/>
          <w:w w:val="127"/>
        </w:rPr>
        <w:t>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</w:rPr>
        <w:t>c_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15"/>
          <w:szCs w:val="15"/>
          <w:color w:val="151515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5"/>
          <w:szCs w:val="25"/>
          <w:color w:val="A5A5A5"/>
          <w:spacing w:val="0"/>
          <w:w w:val="83"/>
          <w:position w:val="1"/>
        </w:rPr>
        <w:t>-</w:t>
      </w:r>
      <w:r>
        <w:rPr>
          <w:rFonts w:ascii="Times New Roman" w:hAnsi="Times New Roman" w:cs="Times New Roman" w:eastAsia="Times New Roman"/>
          <w:sz w:val="25"/>
          <w:szCs w:val="25"/>
          <w:color w:val="000000"/>
          <w:spacing w:val="0"/>
          <w:w w:val="100"/>
          <w:position w:val="0"/>
        </w:rPr>
      </w:r>
    </w:p>
    <w:sectPr>
      <w:pgSz w:w="12240" w:h="15840"/>
      <w:pgMar w:top="1460" w:bottom="280" w:left="142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449, date 22.5.2017.docx</dc:title>
  <dcterms:created xsi:type="dcterms:W3CDTF">2017-12-18T09:47:15Z</dcterms:created>
  <dcterms:modified xsi:type="dcterms:W3CDTF">2017-12-18T09:47:15Z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