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1" w:right="141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903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21.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2.2016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PËRCA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RSA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ENTO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LQY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STUDIOJN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PROGRA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STUDIM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PRIORIT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80/2015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10289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menjëhershm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familjev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Brendshëm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humbi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detyrës”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14.12.1994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validit”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8153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0.1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8098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28.3.1996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verbrit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8626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.6.20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statu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invalidi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paraplegji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aplegjik”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7748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29.7.19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përndjekurv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9355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.3.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05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0" w:right="95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21.12.2016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hohet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publike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837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akademik.”.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450, date 22.5.2017.docx</dc:title>
  <dcterms:created xsi:type="dcterms:W3CDTF">2017-12-18T09:47:26Z</dcterms:created>
  <dcterms:modified xsi:type="dcterms:W3CDTF">2017-12-18T09:47:26Z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