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3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37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678" w:right="36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458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52" w:right="3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30.1.2003,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funksionimi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480" w:bottom="280" w:left="1320" w:right="1320"/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54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Kapisy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emërohe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vendësministë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Shëndetësisë.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22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480" w:bottom="280" w:left="1320" w:right="1320"/>
      <w:cols w:num="2" w:equalWidth="0">
        <w:col w:w="5908" w:space="680"/>
        <w:col w:w="301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458, date 22.5.2017.docx</dc:title>
  <dcterms:created xsi:type="dcterms:W3CDTF">2017-12-18T09:48:53Z</dcterms:created>
  <dcterms:modified xsi:type="dcterms:W3CDTF">2017-12-18T09:48:53Z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