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7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78" w:right="36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459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746" w:right="7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107/2016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tin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qarku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420" w:lineRule="atLeast"/>
        <w:ind w:left="404" w:right="4192" w:firstLine="384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Abrij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48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459, date 22.5.2017.docx</dc:title>
  <dcterms:created xsi:type="dcterms:W3CDTF">2017-12-18T09:49:03Z</dcterms:created>
  <dcterms:modified xsi:type="dcterms:W3CDTF">2017-12-18T09:49:03Z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