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3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5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462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577" w:right="5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384" w:right="4172" w:firstLine="384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462, date 22.5.2017.docx</dc:title>
  <dcterms:created xsi:type="dcterms:W3CDTF">2017-12-18T09:49:35Z</dcterms:created>
  <dcterms:modified xsi:type="dcterms:W3CDTF">2017-12-18T09:49:35Z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