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463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96" w:right="7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KOR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107/2016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420" w:lineRule="atLeast"/>
        <w:ind w:left="404" w:right="4160" w:firstLine="384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Korçës.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463, date 22.5.2017.docx</dc:title>
  <dcterms:created xsi:type="dcterms:W3CDTF">2017-12-18T09:49:45Z</dcterms:created>
  <dcterms:modified xsi:type="dcterms:W3CDTF">2017-12-18T09:49:45Z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