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3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37" w:after="0" w:line="240" w:lineRule="auto"/>
        <w:ind w:left="4237" w:right="423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VENDIM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658" w:right="365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464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22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2017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783" w:right="78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EM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RIM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ARK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4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00" w:right="59" w:firstLine="28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hte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114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etutë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107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2016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tin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qarku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propo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Punëv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Brendsh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420" w:lineRule="atLeast"/>
        <w:ind w:left="384" w:right="4192" w:firstLine="384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VENDOSI: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emërohe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efek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Qarku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Dibrës.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3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njëh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right="100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</w:rPr>
        <w:t>ZËVEND</w:t>
      </w:r>
      <w:r>
        <w:rPr>
          <w:rFonts w:ascii="Garamond" w:hAnsi="Garamond" w:cs="Garamond" w:eastAsia="Garamond"/>
          <w:sz w:val="24"/>
          <w:szCs w:val="24"/>
          <w:spacing w:val="-5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</w:rPr>
        <w:t>SKRY</w:t>
      </w:r>
      <w:r>
        <w:rPr>
          <w:rFonts w:ascii="Garamond" w:hAnsi="Garamond" w:cs="Garamond" w:eastAsia="Garamond"/>
          <w:sz w:val="24"/>
          <w:szCs w:val="24"/>
          <w:spacing w:val="-5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IS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right="97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Nik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Peles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sectPr>
      <w:type w:val="continuous"/>
      <w:pgSz w:w="12240" w:h="15840"/>
      <w:pgMar w:top="1480" w:bottom="280" w:left="134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gledis.blushi</dc:creator>
  <dc:title>Microsoft Word - VKM nr. 464, date 22.5.2017.docx</dc:title>
  <dcterms:created xsi:type="dcterms:W3CDTF">2017-12-18T09:49:56Z</dcterms:created>
  <dcterms:modified xsi:type="dcterms:W3CDTF">2017-12-18T09:49:56Z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2017-05-29T00:00:00Z</vt:filetime>
  </property>
  <property fmtid="{D5CDD505-2E9C-101B-9397-08002B2CF9AE}" pid="3" name="LastSaved">
    <vt:filetime>2017-12-18T00:00:00Z</vt:filetime>
  </property>
</Properties>
</file>