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466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334" w:right="33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30.1.2003,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22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Shtino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zëvendësministë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detyrë.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466, date 22.5.2017.docx</dc:title>
  <dcterms:created xsi:type="dcterms:W3CDTF">2017-12-18T09:50:16Z</dcterms:created>
  <dcterms:modified xsi:type="dcterms:W3CDTF">2017-12-18T09:50:16Z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