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24" w:right="42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12" w:right="361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469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30.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5.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82" w:right="8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DRE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IZIM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2491" w:right="248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E/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OR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102,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289,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2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17.5.2006,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illit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ionimin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villimit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76" w:right="41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e/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mit,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it</w:t>
      </w:r>
      <w:r>
        <w:rPr>
          <w:rFonts w:ascii="Garamond" w:hAnsi="Garamond" w:cs="Garamond" w:eastAsia="Garamond"/>
          <w:sz w:val="24"/>
          <w:szCs w:val="24"/>
          <w:spacing w:val="-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valjeta.kaftalli</dc:creator>
  <dcterms:created xsi:type="dcterms:W3CDTF">2017-12-18T10:08:15Z</dcterms:created>
  <dcterms:modified xsi:type="dcterms:W3CDTF">2017-12-18T10:08:15Z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2017-06-02T00:00:00Z</vt:filetime>
  </property>
  <property fmtid="{D5CDD505-2E9C-101B-9397-08002B2CF9AE}" pid="3" name="LastSaved">
    <vt:filetime>2017-12-18T00:00:00Z</vt:filetime>
  </property>
</Properties>
</file>