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12" w:right="36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470,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30.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94" w:right="4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0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10352,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2010,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340" w:right="1320"/>
        </w:sectPr>
      </w:pPr>
      <w:rPr/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Kultu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665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480" w:bottom="280" w:left="1340" w:right="1320"/>
      <w:cols w:num="2" w:equalWidth="0">
        <w:col w:w="7221" w:space="545"/>
        <w:col w:w="181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2017-12-18T10:08:40Z</dcterms:created>
  <dcterms:modified xsi:type="dcterms:W3CDTF">2017-12-18T10:08:40Z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2017-06-02T00:00:00Z</vt:filetime>
  </property>
  <property fmtid="{D5CDD505-2E9C-101B-9397-08002B2CF9AE}" pid="3" name="LastSaved">
    <vt:filetime>2017-12-18T00:00:00Z</vt:filetime>
  </property>
</Properties>
</file>