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41" w:right="362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47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30.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5.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498" w:right="4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3.6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TRA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ËRC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EREVE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57" w:right="13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AC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AJ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12" w:right="41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13.6.2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right="9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valjeta.kaftalli</dc:creator>
  <dcterms:created xsi:type="dcterms:W3CDTF">2017-12-18T10:08:58Z</dcterms:created>
  <dcterms:modified xsi:type="dcterms:W3CDTF">2017-12-18T10:08:58Z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2017-06-02T00:00:00Z</vt:filetime>
  </property>
  <property fmtid="{D5CDD505-2E9C-101B-9397-08002B2CF9AE}" pid="3" name="LastSaved">
    <vt:filetime>2017-12-18T00:00:00Z</vt:filetime>
  </property>
</Properties>
</file>