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44" w:right="4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89" w:right="36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474,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8.6.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647" w:right="62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X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MIR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2991" w:right="297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45,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936,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26.6.200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00" w:right="7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130/2016,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vitit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44,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onja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47,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104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5,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29.9.2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opozi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</w:p>
    <w:p>
      <w:pPr>
        <w:spacing w:before="1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ujq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villimit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96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2017,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ujq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villimit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ijon:</w:t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bux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hqi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he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ja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t”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04220,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148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inimin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Skin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6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hvilli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duke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ondi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148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ind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ujq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villimit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37" w:after="0" w:line="240" w:lineRule="auto"/>
        <w:ind w:left="403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665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20" w:right="1320"/>
      <w:cols w:num="2" w:equalWidth="0">
        <w:col w:w="6696" w:space="1089"/>
        <w:col w:w="181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2017-12-18T10:47:42Z</dcterms:created>
  <dcterms:modified xsi:type="dcterms:W3CDTF">2017-12-18T10:47:42Z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2017-06-20T00:00:00Z</vt:filetime>
  </property>
  <property fmtid="{D5CDD505-2E9C-101B-9397-08002B2CF9AE}" pid="3" name="LastSaved">
    <vt:filetime>2017-12-18T00:00:00Z</vt:filetime>
  </property>
</Properties>
</file>