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9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475,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8.6.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12" w:right="279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MAT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38" w:right="1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24.3.2005,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64/201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one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34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illon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4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iplin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undon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37" w:after="0" w:line="240" w:lineRule="auto"/>
        <w:ind w:left="38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boto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05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455" w:space="1310"/>
        <w:col w:w="18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2017-12-18T10:47:53Z</dcterms:created>
  <dcterms:modified xsi:type="dcterms:W3CDTF">2017-12-18T10:47:53Z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LastSaved">
    <vt:filetime>2017-12-18T00:00:00Z</vt:filetime>
  </property>
</Properties>
</file>