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4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89" w:right="36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476,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9.6.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239" w:right="219" w:firstLine="-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TESË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X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589" w:right="57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25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86,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87,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10019,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29.12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2008,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dhor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82" w:right="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24/4,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90/2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7,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jin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85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0,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7.2.200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78" w:firstLine="-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45,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9936,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26.6.2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08,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xhimin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130/201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6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17,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2017.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56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2017-12-18T10:48:03Z</dcterms:created>
  <dcterms:modified xsi:type="dcterms:W3CDTF">2017-12-18T10:48:03Z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2017-06-20T00:00:00Z</vt:filetime>
  </property>
  <property fmtid="{D5CDD505-2E9C-101B-9397-08002B2CF9AE}" pid="3" name="LastSaved">
    <vt:filetime>2017-12-18T00:00:00Z</vt:filetime>
  </property>
</Properties>
</file>