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225" w:right="422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13" w:right="361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47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.6.2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83" w:right="18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BU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GODINËS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574" w:right="57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QËLL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OMODI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htetutës,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993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</w:p>
    <w:p>
      <w:pPr>
        <w:spacing w:before="0" w:after="0" w:line="269" w:lineRule="exact"/>
        <w:ind w:left="62" w:right="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xhimin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temit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epub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10,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0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130/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Kultu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77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103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(njëqind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Shkrim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rëve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temimin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mbien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teve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ettin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masën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103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(njëqind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et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fondet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vitit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miratuar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rinë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Kultu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ës,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“Shpen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pitale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Kultu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”.</w:t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Këshilli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hiki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130/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016,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vitit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7”,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merr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pensimin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erës,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Kultu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rkohen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ëtij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hyn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botohet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yrtar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Rama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Ardiana Topi</dc:creator>
  <dcterms:created xsi:type="dcterms:W3CDTF">2017-12-18T10:52:29Z</dcterms:created>
  <dcterms:modified xsi:type="dcterms:W3CDTF">2017-12-18T10:52:29Z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2017-06-23T00:00:00Z</vt:filetime>
  </property>
  <property fmtid="{D5CDD505-2E9C-101B-9397-08002B2CF9AE}" pid="3" name="LastSaved">
    <vt:filetime>2017-12-18T00:00:00Z</vt:filetime>
  </property>
</Properties>
</file>