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13" w:right="37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011" w:right="30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761" w:right="26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88" w:right="28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94" w:right="1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7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Ardiana Topi</dc:creator>
  <dcterms:created xsi:type="dcterms:W3CDTF">2017-12-18T11:16:33Z</dcterms:created>
  <dcterms:modified xsi:type="dcterms:W3CDTF">2017-12-18T11:16:33Z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LastSaved">
    <vt:filetime>2017-12-18T00:00:00Z</vt:filetime>
  </property>
</Properties>
</file>