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90" w:right="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72" w:right="5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36" w:lineRule="auto"/>
        <w:ind w:left="100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position w:val="1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0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83.870686pt;height:624.96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2240" w:h="15840"/>
          <w:pgMar w:top="1340" w:bottom="280" w:left="1340" w:right="10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8.720001pt;margin-top:72.959999pt;width:465.600006pt;height:655.679993pt;mso-position-horizontal-relative:page;mso-position-vertical-relative:page;z-index:-291" coordorigin="1574,1459" coordsize="9312,13114">
            <v:shape style="position:absolute;left:1574;top:1459;width:9312;height:13114" type="#_x0000_t75">
              <v:imagedata r:id="rId6" o:title=""/>
            </v:shape>
            <v:shape style="position:absolute;left:1958;top:1997;width:3533;height:3552" type="#_x0000_t75">
              <v:imagedata r:id="rId7" o:title=""/>
            </v:shape>
            <v:shape style="position:absolute;left:8352;top:12096;width:250;height:1517" type="#_x0000_t75">
              <v:imagedata r:id="rId8" o:title=""/>
            </v:shape>
            <v:shape style="position:absolute;left:9197;top:12614;width:826;height:134" type="#_x0000_t75">
              <v:imagedata r:id="rId9" o:title=""/>
            </v:shape>
            <v:shape style="position:absolute;left:8947;top:13248;width:1229;height:1056" type="#_x0000_t75">
              <v:imagedata r:id="rId10" o:title=""/>
            </v:shape>
            <v:group style="position:absolute;left:1642;top:1627;width:6048;height:2" coordorigin="1642,1627" coordsize="6048,2">
              <v:shape style="position:absolute;left:1642;top:1627;width:6048;height:2" coordorigin="1642,1627" coordsize="6048,0" path="m1642,1627l7690,1627e" filled="f" stroked="t" strokeweight=".96pt" strokecolor="#9C9C9C">
                <v:path arrowok="t"/>
              </v:shape>
            </v:group>
            <v:group style="position:absolute;left:2362;top:1661;width:2;height:4483" coordorigin="2362,1661" coordsize="2,4483">
              <v:shape style="position:absolute;left:2362;top:1661;width:2;height:4483" coordorigin="2362,1661" coordsize="0,4483" path="m2362,6144l2362,1661e" filled="f" stroked="t" strokeweight="7.68pt" strokecolor="#545457">
                <v:path arrowok="t"/>
              </v:shape>
            </v:group>
            <v:group style="position:absolute;left:8323;top:11179;width:2371;height:2" coordorigin="8323,11179" coordsize="2371,2">
              <v:shape style="position:absolute;left:8323;top:11179;width:2371;height:2" coordorigin="8323,11179" coordsize="2371,0" path="m8323,11179l10694,11179e" filled="f" stroked="t" strokeweight=".96pt" strokecolor="#A0A0A0">
                <v:path arrowok="t"/>
              </v:shape>
            </v:group>
            <v:group style="position:absolute;left:8338;top:11165;width:2;height:1421" coordorigin="8338,11165" coordsize="2,1421">
              <v:shape style="position:absolute;left:8338;top:11165;width:2;height:1421" coordorigin="8338,11165" coordsize="0,1421" path="m8338,12586l8338,11165e" filled="f" stroked="t" strokeweight="1.44pt" strokecolor="#C3C3C3">
                <v:path arrowok="t"/>
              </v:shape>
            </v:group>
            <v:group style="position:absolute;left:8333;top:14405;width:2352;height:2" coordorigin="8333,14405" coordsize="2352,2">
              <v:shape style="position:absolute;left:8333;top:14405;width:2352;height:2" coordorigin="8333,14405" coordsize="2352,0" path="m8333,14405l10685,14405e" filled="f" stroked="t" strokeweight=".48pt" strokecolor="#9C9C9C">
                <v:path arrowok="t"/>
              </v:shape>
            </v:group>
            <v:group style="position:absolute;left:5280;top:2822;width:230;height:2" coordorigin="5280,2822" coordsize="230,2">
              <v:shape style="position:absolute;left:5280;top:2822;width:230;height:2" coordorigin="5280,2822" coordsize="230,0" path="m5280,2822l5510,2822e" filled="f" stroked="t" strokeweight=".48pt" strokecolor="#000000">
                <v:path arrowok="t"/>
              </v:shape>
            </v:group>
            <v:group style="position:absolute;left:5510;top:2822;width:509;height:2" coordorigin="5510,2822" coordsize="509,2">
              <v:shape style="position:absolute;left:5510;top:2822;width:509;height:2" coordorigin="5510,2822" coordsize="509,0" path="m5510,2822l6019,2822e" filled="f" stroked="t" strokeweight="1.44pt" strokecolor="#000000">
                <v:path arrowok="t"/>
              </v:shape>
            </v:group>
            <v:group style="position:absolute;left:6096;top:2866;width:48;height:2" coordorigin="6096,2866" coordsize="48,2">
              <v:shape style="position:absolute;left:6096;top:2866;width:48;height:2" coordorigin="6096,2866" coordsize="48,0" path="m6096,2866l6144,2866e" filled="f" stroked="t" strokeweight=".48pt" strokecolor="#909090">
                <v:path arrowok="t"/>
              </v:shape>
            </v:group>
            <v:group style="position:absolute;left:6115;top:2822;width:250;height:2" coordorigin="6115,2822" coordsize="250,2">
              <v:shape style="position:absolute;left:6115;top:2822;width:250;height:2" coordorigin="6115,2822" coordsize="250,0" path="m6115,2822l6365,2822e" filled="f" stroked="t" strokeweight="1.44pt" strokecolor="#000000">
                <v:path arrowok="t"/>
              </v:shape>
            </v:group>
            <v:group style="position:absolute;left:6365;top:2866;width:125;height:2" coordorigin="6365,2866" coordsize="125,2">
              <v:shape style="position:absolute;left:6365;top:2866;width:125;height:2" coordorigin="6365,2866" coordsize="125,0" path="m6365,2866l6490,2866e" filled="f" stroked="t" strokeweight=".48pt" strokecolor="#909090">
                <v:path arrowok="t"/>
              </v:shape>
            </v:group>
            <v:group style="position:absolute;left:6451;top:2736;width:2;height:106" coordorigin="6451,2736" coordsize="2,106">
              <v:shape style="position:absolute;left:6451;top:2736;width:2;height:106" coordorigin="6451,2736" coordsize="0,106" path="m6451,2842l6451,2736e" filled="f" stroked="t" strokeweight="1.44pt" strokecolor="#000000">
                <v:path arrowok="t"/>
              </v:shape>
            </v:group>
            <v:group style="position:absolute;left:6720;top:2822;width:317;height:2" coordorigin="6720,2822" coordsize="317,2">
              <v:shape style="position:absolute;left:6720;top:2822;width:317;height:2" coordorigin="6720,2822" coordsize="317,0" path="m6720,2822l7037,2822e" filled="f" stroked="t" strokeweight=".48pt" strokecolor="#000000">
                <v:path arrowok="t"/>
              </v:shape>
            </v:group>
            <v:group style="position:absolute;left:7027;top:2736;width:2;height:307" coordorigin="7027,2736" coordsize="2,307">
              <v:shape style="position:absolute;left:7027;top:2736;width:2;height:307" coordorigin="7027,2736" coordsize="0,307" path="m7027,3043l7027,2736e" filled="f" stroked="t" strokeweight=".48pt" strokecolor="#000000">
                <v:path arrowok="t"/>
              </v:shape>
            </v:group>
            <v:group style="position:absolute;left:5280;top:3024;width:758;height:2" coordorigin="5280,3024" coordsize="758,2">
              <v:shape style="position:absolute;left:5280;top:3024;width:758;height:2" coordorigin="5280,3024" coordsize="758,0" path="m5280,3024l6038,3024e" filled="f" stroked="t" strokeweight="1.44pt" strokecolor="#646467">
                <v:path arrowok="t"/>
              </v:shape>
            </v:group>
            <v:group style="position:absolute;left:6048;top:2861;width:2;height:1670" coordorigin="6048,2861" coordsize="2,1670">
              <v:shape style="position:absolute;left:6048;top:2861;width:2;height:1670" coordorigin="6048,2861" coordsize="0,1670" path="m6048,4531l6048,2861e" filled="f" stroked="t" strokeweight=".96pt" strokecolor="#87878C">
                <v:path arrowok="t"/>
              </v:shape>
            </v:group>
            <v:group style="position:absolute;left:5952;top:3014;width:874;height:2" coordorigin="5952,3014" coordsize="874,2">
              <v:shape style="position:absolute;left:5952;top:3014;width:874;height:2" coordorigin="5952,3014" coordsize="874,0" path="m5952,3014l6826,3014e" filled="f" stroked="t" strokeweight="1.44pt" strokecolor="#707070">
                <v:path arrowok="t"/>
              </v:shape>
            </v:group>
            <v:group style="position:absolute;left:6115;top:2813;width:2;height:230" coordorigin="6115,2813" coordsize="2,230">
              <v:shape style="position:absolute;left:6115;top:2813;width:2;height:230" coordorigin="6115,2813" coordsize="0,230" path="m6115,3043l6115,2813e" filled="f" stroked="t" strokeweight="1.44pt" strokecolor="#707070">
                <v:path arrowok="t"/>
              </v:shape>
            </v:group>
            <v:group style="position:absolute;left:6346;top:2861;width:2;height:1670" coordorigin="6346,2861" coordsize="2,1670">
              <v:shape style="position:absolute;left:6346;top:2861;width:2;height:1670" coordorigin="6346,2861" coordsize="0,1670" path="m6346,4531l6346,2861e" filled="f" stroked="t" strokeweight=".96pt" strokecolor="#A8A8A8">
                <v:path arrowok="t"/>
              </v:shape>
            </v:group>
            <v:group style="position:absolute;left:6451;top:2813;width:2;height:230" coordorigin="6451,2813" coordsize="2,230">
              <v:shape style="position:absolute;left:6451;top:2813;width:2;height:230" coordorigin="6451,2813" coordsize="0,230" path="m6451,3043l6451,2813e" filled="f" stroked="t" strokeweight="1.44pt" strokecolor="#646467">
                <v:path arrowok="t"/>
              </v:shape>
            </v:group>
            <v:group style="position:absolute;left:6845;top:3024;width:192;height:2" coordorigin="6845,3024" coordsize="192,2">
              <v:shape style="position:absolute;left:6845;top:3024;width:192;height:2" coordorigin="6845,3024" coordsize="192,0" path="m6845,3024l7037,3024e" filled="f" stroked="t" strokeweight="1.44pt" strokecolor="#808083">
                <v:path arrowok="t"/>
              </v:shape>
            </v:group>
            <v:group style="position:absolute;left:5578;top:2870;width:2;height:1958" coordorigin="5578,2870" coordsize="2,1958">
              <v:shape style="position:absolute;left:5578;top:2870;width:2;height:1958" coordorigin="5578,2870" coordsize="0,1958" path="m5578,4829l5578,2870e" filled="f" stroked="t" strokeweight="1.44pt" strokecolor="#909090">
                <v:path arrowok="t"/>
              </v:shape>
            </v:group>
            <v:group style="position:absolute;left:5462;top:3418;width:576;height:2" coordorigin="5462,3418" coordsize="576,2">
              <v:shape style="position:absolute;left:5462;top:3418;width:576;height:2" coordorigin="5462,3418" coordsize="576,0" path="m5462,3418l6038,3418e" filled="f" stroked="t" strokeweight=".96pt" strokecolor="#A0A0A0">
                <v:path arrowok="t"/>
              </v:shape>
            </v:group>
            <v:group style="position:absolute;left:6010;top:3418;width:125;height:2" coordorigin="6010,3418" coordsize="125,2">
              <v:shape style="position:absolute;left:6010;top:3418;width:125;height:2" coordorigin="6010,3418" coordsize="125,0" path="m6010,3418l6134,3418e" filled="f" stroked="t" strokeweight=".48pt" strokecolor="#878790">
                <v:path arrowok="t"/>
              </v:shape>
            </v:group>
            <v:group style="position:absolute;left:6130;top:2947;width:2;height:394" coordorigin="6130,2947" coordsize="2,394">
              <v:shape style="position:absolute;left:6130;top:2947;width:2;height:394" coordorigin="6130,2947" coordsize="0,394" path="m6130,3341l6130,2947e" filled="f" stroked="t" strokeweight="2.4pt" strokecolor="#575757">
                <v:path arrowok="t"/>
              </v:shape>
            </v:group>
            <v:group style="position:absolute;left:6106;top:3418;width:768;height:2" coordorigin="6106,3418" coordsize="768,2">
              <v:shape style="position:absolute;left:6106;top:3418;width:768;height:2" coordorigin="6106,3418" coordsize="768,0" path="m6106,3418l6874,3418e" filled="f" stroked="t" strokeweight=".48pt" strokecolor="#ACACAC">
                <v:path arrowok="t"/>
              </v:shape>
            </v:group>
            <v:group style="position:absolute;left:6446;top:2986;width:2;height:355" coordorigin="6446,2986" coordsize="2,355">
              <v:shape style="position:absolute;left:6446;top:2986;width:2;height:355" coordorigin="6446,2986" coordsize="0,355" path="m6446,3341l6446,2986e" filled="f" stroked="t" strokeweight="2.4pt" strokecolor="#575760">
                <v:path arrowok="t"/>
              </v:shape>
            </v:group>
            <v:group style="position:absolute;left:6816;top:2870;width:2;height:931" coordorigin="6816,2870" coordsize="2,931">
              <v:shape style="position:absolute;left:6816;top:2870;width:2;height:931" coordorigin="6816,2870" coordsize="0,931" path="m6816,3802l6816,2870e" filled="f" stroked="t" strokeweight=".96pt" strokecolor="#ACACAF">
                <v:path arrowok="t"/>
              </v:shape>
            </v:group>
            <v:group style="position:absolute;left:6845;top:3418;width:202;height:2" coordorigin="6845,3418" coordsize="202,2">
              <v:shape style="position:absolute;left:6845;top:3418;width:202;height:2" coordorigin="6845,3418" coordsize="202,0" path="m6845,3418l7046,3418e" filled="f" stroked="t" strokeweight=".96pt" strokecolor="#808087">
                <v:path arrowok="t"/>
              </v:shape>
            </v:group>
            <v:group style="position:absolute;left:7027;top:2995;width:2;height:1344" coordorigin="7027,2995" coordsize="2,1344">
              <v:shape style="position:absolute;left:7027;top:2995;width:2;height:1344" coordorigin="7027,2995" coordsize="0,1344" path="m7027,4339l7027,2995e" filled="f" stroked="t" strokeweight="1.44pt" strokecolor="#000000">
                <v:path arrowok="t"/>
              </v:shape>
            </v:group>
            <v:group style="position:absolute;left:5510;top:3408;width:2;height:931" coordorigin="5510,3408" coordsize="2,931">
              <v:shape style="position:absolute;left:5510;top:3408;width:2;height:931" coordorigin="5510,3408" coordsize="0,931" path="m5510,4339l5510,3408e" filled="f" stroked="t" strokeweight="2.88pt" strokecolor="#77777C">
                <v:path arrowok="t"/>
              </v:shape>
            </v:group>
            <v:group style="position:absolute;left:6115;top:3398;width:2;height:374" coordorigin="6115,3398" coordsize="2,374">
              <v:shape style="position:absolute;left:6115;top:3398;width:2;height:374" coordorigin="6115,3398" coordsize="0,374" path="m6115,3773l6115,3398e" filled="f" stroked="t" strokeweight=".96pt" strokecolor="#000000">
                <v:path arrowok="t"/>
              </v:shape>
            </v:group>
            <v:group style="position:absolute;left:6451;top:3398;width:2;height:374" coordorigin="6451,3398" coordsize="2,374">
              <v:shape style="position:absolute;left:6451;top:3398;width:2;height:374" coordorigin="6451,3398" coordsize="0,374" path="m6451,3773l6451,3398e" filled="f" stroked="t" strokeweight="1.44pt" strokecolor="#000000">
                <v:path arrowok="t"/>
              </v:shape>
            </v:group>
            <v:group style="position:absolute;left:6451;top:3773;width:2;height:566" coordorigin="6451,3773" coordsize="2,566">
              <v:shape style="position:absolute;left:6451;top:3773;width:2;height:566" coordorigin="6451,3773" coordsize="0,566" path="m6451,4339l6451,3773e" filled="f" stroked="t" strokeweight=".48pt" strokecolor="#000000">
                <v:path arrowok="t"/>
              </v:shape>
            </v:group>
            <v:group style="position:absolute;left:5510;top:4339;width:2;height:346" coordorigin="5510,4339" coordsize="2,346">
              <v:shape style="position:absolute;left:5510;top:4339;width:2;height:346" coordorigin="5510,4339" coordsize="0,346" path="m5510,4685l5510,4339e" filled="f" stroked="t" strokeweight="4.32pt" strokecolor="#646464">
                <v:path arrowok="t"/>
              </v:shape>
            </v:group>
            <v:group style="position:absolute;left:7027;top:4339;width:2;height:979" coordorigin="7027,4339" coordsize="2,979">
              <v:shape style="position:absolute;left:7027;top:4339;width:2;height:979" coordorigin="7027,4339" coordsize="0,979" path="m7027,5318l7027,4339e" filled="f" stroked="t" strokeweight=".48pt" strokecolor="#000000">
                <v:path arrowok="t"/>
              </v:shape>
            </v:group>
            <v:group style="position:absolute;left:5491;top:5030;width:979;height:2" coordorigin="5491,5030" coordsize="979,2">
              <v:shape style="position:absolute;left:5491;top:5030;width:979;height:2" coordorigin="5491,5030" coordsize="979,0" path="m5491,5030l6470,5030e" filled="f" stroked="t" strokeweight=".96pt" strokecolor="#A0A0A0">
                <v:path arrowok="t"/>
              </v:shape>
            </v:group>
            <v:group style="position:absolute;left:6120;top:4474;width:2;height:394" coordorigin="6120,4474" coordsize="2,394">
              <v:shape style="position:absolute;left:6120;top:4474;width:2;height:394" coordorigin="6120,4474" coordsize="0,394" path="m6120,4867l6120,4474e" filled="f" stroked="t" strokeweight="2.88pt" strokecolor="#444448">
                <v:path arrowok="t"/>
              </v:shape>
            </v:group>
            <v:group style="position:absolute;left:6432;top:4474;width:2;height:432" coordorigin="6432,4474" coordsize="2,432">
              <v:shape style="position:absolute;left:6432;top:4474;width:2;height:432" coordorigin="6432,4474" coordsize="0,432" path="m6432,4906l6432,4474e" filled="f" stroked="t" strokeweight="2.4pt" strokecolor="#67676B">
                <v:path arrowok="t"/>
              </v:shape>
            </v:group>
            <v:group style="position:absolute;left:6442;top:5030;width:595;height:2" coordorigin="6442,5030" coordsize="595,2">
              <v:shape style="position:absolute;left:6442;top:5030;width:595;height:2" coordorigin="6442,5030" coordsize="595,0" path="m6442,5030l7037,5030e" filled="f" stroked="t" strokeweight="1.44pt" strokecolor="#9C9C9C">
                <v:path arrowok="t"/>
              </v:shape>
            </v:group>
            <v:group style="position:absolute;left:5510;top:4685;width:2;height:346" coordorigin="5510,4685" coordsize="2,346">
              <v:shape style="position:absolute;left:5510;top:4685;width:2;height:346" coordorigin="5510,4685" coordsize="0,346" path="m5510,5030l5510,4685e" filled="f" stroked="t" strokeweight="1.92pt" strokecolor="#777777">
                <v:path arrowok="t"/>
              </v:shape>
            </v:group>
            <v:group style="position:absolute;left:5510;top:5030;width:2;height:288" coordorigin="5510,5030" coordsize="2,288">
              <v:shape style="position:absolute;left:5510;top:5030;width:2;height:288" coordorigin="5510,5030" coordsize="0,288" path="m5510,5318l5510,5030e" filled="f" stroked="t" strokeweight="2.4pt" strokecolor="#000000">
                <v:path arrowok="t"/>
              </v:shape>
            </v:group>
            <v:group style="position:absolute;left:5818;top:5021;width:2;height:298" coordorigin="5818,5021" coordsize="2,298">
              <v:shape style="position:absolute;left:5818;top:5021;width:2;height:298" coordorigin="5818,5021" coordsize="0,298" path="m5818,5318l5818,5021e" filled="f" stroked="t" strokeweight=".96pt" strokecolor="#7C7C7C">
                <v:path arrowok="t"/>
              </v:shape>
            </v:group>
            <v:group style="position:absolute;left:6341;top:4992;width:2;height:240" coordorigin="6341,4992" coordsize="2,240">
              <v:shape style="position:absolute;left:6341;top:4992;width:2;height:240" coordorigin="6341,4992" coordsize="0,240" path="m6341,5232l6341,4992e" filled="f" stroked="t" strokeweight=".96pt" strokecolor="#909090">
                <v:path arrowok="t"/>
              </v:shape>
            </v:group>
            <v:group style="position:absolute;left:6451;top:5030;width:2;height:288" coordorigin="6451,5030" coordsize="2,288">
              <v:shape style="position:absolute;left:6451;top:5030;width:2;height:288" coordorigin="6451,5030" coordsize="0,288" path="m6451,5318l6451,5030e" filled="f" stroked="t" strokeweight="1.44pt" strokecolor="#707074">
                <v:path arrowok="t"/>
              </v:shape>
            </v:group>
            <v:group style="position:absolute;left:6854;top:5021;width:2;height:298" coordorigin="6854,5021" coordsize="2,298">
              <v:shape style="position:absolute;left:6854;top:5021;width:2;height:298" coordorigin="6854,5021" coordsize="0,298" path="m6854,5318l6854,5021e" filled="f" stroked="t" strokeweight=".96pt" strokecolor="#878787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634" w:lineRule="exact"/>
        <w:ind w:left="3559" w:right="3420"/>
        <w:jc w:val="center"/>
        <w:tabs>
          <w:tab w:pos="4320" w:val="left"/>
        </w:tabs>
        <w:rPr>
          <w:rFonts w:ascii="Arial" w:hAnsi="Arial" w:cs="Arial" w:eastAsia="Arial"/>
          <w:sz w:val="41"/>
          <w:szCs w:val="41"/>
        </w:rPr>
      </w:pPr>
      <w:rPr/>
      <w:r>
        <w:rPr>
          <w:rFonts w:ascii="Arial" w:hAnsi="Arial" w:cs="Arial" w:eastAsia="Arial"/>
          <w:sz w:val="25"/>
          <w:szCs w:val="25"/>
          <w:color w:val="36363A"/>
          <w:spacing w:val="-47"/>
          <w:w w:val="362"/>
          <w:position w:val="-6"/>
        </w:rPr>
        <w:t>I</w:t>
      </w:r>
      <w:r>
        <w:rPr>
          <w:rFonts w:ascii="Arial" w:hAnsi="Arial" w:cs="Arial" w:eastAsia="Arial"/>
          <w:sz w:val="25"/>
          <w:szCs w:val="25"/>
          <w:color w:val="959595"/>
          <w:spacing w:val="12"/>
          <w:w w:val="87"/>
          <w:position w:val="-6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0"/>
          <w:w w:val="118"/>
          <w:position w:val="-6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0"/>
          <w:w w:val="100"/>
          <w:position w:val="-6"/>
        </w:rPr>
      </w:r>
      <w:r>
        <w:rPr>
          <w:rFonts w:ascii="Arial" w:hAnsi="Arial" w:cs="Arial" w:eastAsia="Arial"/>
          <w:sz w:val="15"/>
          <w:szCs w:val="15"/>
          <w:color w:val="6D6B6E"/>
          <w:spacing w:val="0"/>
          <w:w w:val="100"/>
          <w:position w:val="-3"/>
        </w:rPr>
        <w:t>llj</w:t>
      </w:r>
      <w:r>
        <w:rPr>
          <w:rFonts w:ascii="Arial" w:hAnsi="Arial" w:cs="Arial" w:eastAsia="Arial"/>
          <w:sz w:val="15"/>
          <w:szCs w:val="15"/>
          <w:color w:val="6D6B6E"/>
          <w:spacing w:val="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0"/>
          <w:w w:val="100"/>
          <w:position w:val="-3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13"/>
          <w:w w:val="100"/>
          <w:position w:val="-3"/>
        </w:rPr>
        <w:t> </w:t>
      </w:r>
      <w:r>
        <w:rPr>
          <w:rFonts w:ascii="Arial" w:hAnsi="Arial" w:cs="Arial" w:eastAsia="Arial"/>
          <w:sz w:val="46"/>
          <w:szCs w:val="46"/>
          <w:color w:val="36363A"/>
          <w:spacing w:val="-28"/>
          <w:w w:val="145"/>
          <w:position w:val="-3"/>
        </w:rPr>
        <w:t>.</w:t>
      </w:r>
      <w:r>
        <w:rPr>
          <w:rFonts w:ascii="Arial" w:hAnsi="Arial" w:cs="Arial" w:eastAsia="Arial"/>
          <w:sz w:val="59"/>
          <w:szCs w:val="59"/>
          <w:color w:val="36363A"/>
          <w:spacing w:val="-28"/>
          <w:w w:val="113"/>
          <w:position w:val="-3"/>
        </w:rPr>
      </w:r>
      <w:r>
        <w:rPr>
          <w:rFonts w:ascii="Arial" w:hAnsi="Arial" w:cs="Arial" w:eastAsia="Arial"/>
          <w:sz w:val="59"/>
          <w:szCs w:val="59"/>
          <w:color w:val="36363A"/>
          <w:spacing w:val="-82"/>
          <w:w w:val="113"/>
          <w:strike/>
          <w:position w:val="-3"/>
        </w:rPr>
        <w:t>.</w:t>
      </w:r>
      <w:r>
        <w:rPr>
          <w:rFonts w:ascii="Arial" w:hAnsi="Arial" w:cs="Arial" w:eastAsia="Arial"/>
          <w:sz w:val="59"/>
          <w:szCs w:val="59"/>
          <w:color w:val="36363A"/>
          <w:spacing w:val="-82"/>
          <w:w w:val="113"/>
          <w:strike/>
          <w:position w:val="-3"/>
        </w:rPr>
      </w:r>
      <w:r>
        <w:rPr>
          <w:rFonts w:ascii="Arial" w:hAnsi="Arial" w:cs="Arial" w:eastAsia="Arial"/>
          <w:sz w:val="59"/>
          <w:szCs w:val="59"/>
          <w:color w:val="36363A"/>
          <w:spacing w:val="-82"/>
          <w:w w:val="113"/>
          <w:strike/>
          <w:position w:val="-3"/>
        </w:rPr>
      </w:r>
      <w:r>
        <w:rPr>
          <w:rFonts w:ascii="Arial" w:hAnsi="Arial" w:cs="Arial" w:eastAsia="Arial"/>
          <w:sz w:val="59"/>
          <w:szCs w:val="59"/>
          <w:color w:val="ACACAC"/>
          <w:spacing w:val="-87"/>
          <w:w w:val="60"/>
          <w:strike/>
          <w:position w:val="-3"/>
        </w:rPr>
        <w:t>,</w:t>
      </w:r>
      <w:r>
        <w:rPr>
          <w:rFonts w:ascii="Arial" w:hAnsi="Arial" w:cs="Arial" w:eastAsia="Arial"/>
          <w:sz w:val="59"/>
          <w:szCs w:val="59"/>
          <w:color w:val="ACACAC"/>
          <w:spacing w:val="-87"/>
          <w:w w:val="60"/>
          <w:strike/>
          <w:position w:val="-3"/>
        </w:rPr>
      </w:r>
      <w:r>
        <w:rPr>
          <w:rFonts w:ascii="Arial" w:hAnsi="Arial" w:cs="Arial" w:eastAsia="Arial"/>
          <w:sz w:val="59"/>
          <w:szCs w:val="59"/>
          <w:color w:val="ACACAC"/>
          <w:spacing w:val="-87"/>
          <w:w w:val="60"/>
          <w:strike/>
          <w:position w:val="-3"/>
        </w:rPr>
      </w:r>
      <w:r>
        <w:rPr>
          <w:rFonts w:ascii="Arial" w:hAnsi="Arial" w:cs="Arial" w:eastAsia="Arial"/>
          <w:sz w:val="59"/>
          <w:szCs w:val="59"/>
          <w:color w:val="36363A"/>
          <w:spacing w:val="-61"/>
          <w:w w:val="129"/>
          <w:strike/>
          <w:position w:val="-3"/>
        </w:rPr>
        <w:t>.</w:t>
      </w:r>
      <w:r>
        <w:rPr>
          <w:rFonts w:ascii="Arial" w:hAnsi="Arial" w:cs="Arial" w:eastAsia="Arial"/>
          <w:sz w:val="59"/>
          <w:szCs w:val="59"/>
          <w:color w:val="36363A"/>
          <w:spacing w:val="-61"/>
          <w:w w:val="129"/>
          <w:strike/>
          <w:position w:val="-3"/>
        </w:rPr>
      </w:r>
      <w:r>
        <w:rPr>
          <w:rFonts w:ascii="Arial" w:hAnsi="Arial" w:cs="Arial" w:eastAsia="Arial"/>
          <w:sz w:val="59"/>
          <w:szCs w:val="59"/>
          <w:color w:val="36363A"/>
          <w:spacing w:val="-61"/>
          <w:w w:val="129"/>
          <w:position w:val="-3"/>
        </w:rPr>
      </w:r>
      <w:r>
        <w:rPr>
          <w:rFonts w:ascii="Arial" w:hAnsi="Arial" w:cs="Arial" w:eastAsia="Arial"/>
          <w:sz w:val="59"/>
          <w:szCs w:val="59"/>
          <w:color w:val="36363A"/>
          <w:spacing w:val="-61"/>
          <w:w w:val="129"/>
          <w:position w:val="-3"/>
        </w:rPr>
      </w:r>
      <w:r>
        <w:rPr>
          <w:rFonts w:ascii="Arial" w:hAnsi="Arial" w:cs="Arial" w:eastAsia="Arial"/>
          <w:sz w:val="41"/>
          <w:szCs w:val="41"/>
          <w:color w:val="807E80"/>
          <w:spacing w:val="0"/>
          <w:w w:val="146"/>
          <w:position w:val="1"/>
        </w:rPr>
        <w:t>-</w:t>
      </w:r>
      <w:r>
        <w:rPr>
          <w:rFonts w:ascii="Arial" w:hAnsi="Arial" w:cs="Arial" w:eastAsia="Arial"/>
          <w:sz w:val="41"/>
          <w:szCs w:val="41"/>
          <w:color w:val="000000"/>
          <w:spacing w:val="0"/>
          <w:w w:val="100"/>
          <w:position w:val="0"/>
        </w:rPr>
      </w:r>
    </w:p>
    <w:p>
      <w:pPr>
        <w:spacing w:before="0" w:after="0" w:line="239" w:lineRule="exact"/>
        <w:ind w:left="3971" w:right="3647"/>
        <w:jc w:val="center"/>
        <w:rPr>
          <w:rFonts w:ascii="Arial" w:hAnsi="Arial" w:cs="Arial" w:eastAsia="Arial"/>
          <w:sz w:val="17"/>
          <w:szCs w:val="17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8pt;margin-top:15.208885pt;width:44.413276pt;height:63pt;mso-position-horizontal-relative:page;mso-position-vertical-relative:paragraph;z-index:-290" type="#_x0000_t202" filled="f" stroked="f">
            <v:textbox inset="0,0,0,0">
              <w:txbxContent>
                <w:p>
                  <w:pPr>
                    <w:spacing w:before="0" w:after="0" w:line="1260" w:lineRule="exact"/>
                    <w:ind w:right="-229"/>
                    <w:jc w:val="left"/>
                    <w:rPr>
                      <w:rFonts w:ascii="Times New Roman" w:hAnsi="Times New Roman" w:cs="Times New Roman" w:eastAsia="Times New Roman"/>
                      <w:sz w:val="75"/>
                      <w:szCs w:val="75"/>
                    </w:rPr>
                  </w:pPr>
                  <w:rPr/>
                  <w:r>
                    <w:rPr>
                      <w:rFonts w:ascii="Arial" w:hAnsi="Arial" w:cs="Arial" w:eastAsia="Arial"/>
                      <w:sz w:val="126"/>
                      <w:szCs w:val="126"/>
                      <w:color w:val="4D4B4F"/>
                      <w:spacing w:val="47"/>
                      <w:w w:val="71"/>
                      <w:position w:val="-1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62"/>
                      <w:szCs w:val="62"/>
                      <w:color w:val="36363A"/>
                      <w:spacing w:val="0"/>
                      <w:w w:val="71"/>
                      <w:position w:val="13"/>
                    </w:rPr>
                    <w:t>-I</w:t>
                  </w:r>
                  <w:r>
                    <w:rPr>
                      <w:rFonts w:ascii="Times New Roman" w:hAnsi="Times New Roman" w:cs="Times New Roman" w:eastAsia="Times New Roman"/>
                      <w:sz w:val="62"/>
                      <w:szCs w:val="62"/>
                      <w:color w:val="36363A"/>
                      <w:spacing w:val="87"/>
                      <w:w w:val="71"/>
                      <w:position w:val="1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75"/>
                      <w:szCs w:val="75"/>
                      <w:color w:val="4D4B4F"/>
                      <w:spacing w:val="-167"/>
                      <w:w w:val="81"/>
                      <w:position w:val="7"/>
                    </w:rPr>
                    <w:t>J</w:t>
                  </w:r>
                  <w:r>
                    <w:rPr>
                      <w:rFonts w:ascii="Times New Roman" w:hAnsi="Times New Roman" w:cs="Times New Roman" w:eastAsia="Times New Roman"/>
                      <w:sz w:val="75"/>
                      <w:szCs w:val="75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6"/>
          <w:szCs w:val="16"/>
          <w:color w:val="959595"/>
          <w:w w:val="136"/>
          <w:position w:val="6"/>
        </w:rPr>
        <w:t>i</w:t>
      </w:r>
      <w:r>
        <w:rPr>
          <w:rFonts w:ascii="Arial" w:hAnsi="Arial" w:cs="Arial" w:eastAsia="Arial"/>
          <w:sz w:val="16"/>
          <w:szCs w:val="16"/>
          <w:color w:val="959595"/>
          <w:spacing w:val="-28"/>
          <w:w w:val="100"/>
          <w:position w:val="6"/>
        </w:rPr>
        <w:t> </w:t>
      </w:r>
      <w:r>
        <w:rPr>
          <w:rFonts w:ascii="Arial" w:hAnsi="Arial" w:cs="Arial" w:eastAsia="Arial"/>
          <w:sz w:val="16"/>
          <w:szCs w:val="16"/>
          <w:color w:val="36363A"/>
          <w:spacing w:val="0"/>
          <w:w w:val="187"/>
          <w:position w:val="6"/>
        </w:rPr>
        <w:t>,:</w:t>
      </w:r>
      <w:r>
        <w:rPr>
          <w:rFonts w:ascii="Arial" w:hAnsi="Arial" w:cs="Arial" w:eastAsia="Arial"/>
          <w:sz w:val="16"/>
          <w:szCs w:val="16"/>
          <w:color w:val="36363A"/>
          <w:spacing w:val="0"/>
          <w:w w:val="187"/>
          <w:position w:val="6"/>
        </w:rPr>
        <w:t>(</w:t>
      </w:r>
      <w:r>
        <w:rPr>
          <w:rFonts w:ascii="Arial" w:hAnsi="Arial" w:cs="Arial" w:eastAsia="Arial"/>
          <w:sz w:val="16"/>
          <w:szCs w:val="16"/>
          <w:color w:val="36363A"/>
          <w:spacing w:val="47"/>
          <w:w w:val="187"/>
          <w:position w:val="6"/>
        </w:rPr>
        <w:t> </w:t>
      </w:r>
      <w:r>
        <w:rPr>
          <w:rFonts w:ascii="Arial" w:hAnsi="Arial" w:cs="Arial" w:eastAsia="Arial"/>
          <w:sz w:val="17"/>
          <w:szCs w:val="17"/>
          <w:color w:val="ACACAC"/>
          <w:spacing w:val="-22"/>
          <w:w w:val="118"/>
          <w:position w:val="-1"/>
        </w:rPr>
        <w:t>I</w:t>
      </w:r>
      <w:r>
        <w:rPr>
          <w:rFonts w:ascii="Arial" w:hAnsi="Arial" w:cs="Arial" w:eastAsia="Arial"/>
          <w:sz w:val="17"/>
          <w:szCs w:val="17"/>
          <w:color w:val="36363A"/>
          <w:spacing w:val="0"/>
          <w:w w:val="171"/>
          <w:position w:val="-1"/>
        </w:rPr>
        <w:t>"</w:t>
      </w:r>
      <w:r>
        <w:rPr>
          <w:rFonts w:ascii="Arial" w:hAnsi="Arial" w:cs="Arial" w:eastAsia="Arial"/>
          <w:sz w:val="17"/>
          <w:szCs w:val="17"/>
          <w:color w:val="36363A"/>
          <w:spacing w:val="-35"/>
          <w:w w:val="100"/>
          <w:position w:val="-1"/>
        </w:rPr>
        <w:t> </w:t>
      </w:r>
      <w:r>
        <w:rPr>
          <w:rFonts w:ascii="Arial" w:hAnsi="Arial" w:cs="Arial" w:eastAsia="Arial"/>
          <w:sz w:val="25"/>
          <w:szCs w:val="25"/>
          <w:color w:val="ACACAC"/>
          <w:spacing w:val="8"/>
          <w:w w:val="80"/>
          <w:position w:val="2"/>
        </w:rPr>
        <w:t>I</w:t>
      </w:r>
      <w:r>
        <w:rPr>
          <w:rFonts w:ascii="Arial" w:hAnsi="Arial" w:cs="Arial" w:eastAsia="Arial"/>
          <w:sz w:val="25"/>
          <w:szCs w:val="25"/>
          <w:color w:val="36363A"/>
          <w:spacing w:val="0"/>
          <w:w w:val="321"/>
          <w:position w:val="2"/>
        </w:rPr>
        <w:t>I</w:t>
      </w:r>
      <w:r>
        <w:rPr>
          <w:rFonts w:ascii="Arial" w:hAnsi="Arial" w:cs="Arial" w:eastAsia="Arial"/>
          <w:sz w:val="25"/>
          <w:szCs w:val="25"/>
          <w:color w:val="36363A"/>
          <w:spacing w:val="0"/>
          <w:w w:val="100"/>
          <w:position w:val="2"/>
        </w:rPr>
        <w:t>  </w:t>
      </w:r>
      <w:r>
        <w:rPr>
          <w:rFonts w:ascii="Arial" w:hAnsi="Arial" w:cs="Arial" w:eastAsia="Arial"/>
          <w:sz w:val="25"/>
          <w:szCs w:val="25"/>
          <w:color w:val="36363A"/>
          <w:spacing w:val="-19"/>
          <w:w w:val="100"/>
          <w:position w:val="2"/>
        </w:rPr>
        <w:t> </w:t>
      </w:r>
      <w:r>
        <w:rPr>
          <w:rFonts w:ascii="Arial" w:hAnsi="Arial" w:cs="Arial" w:eastAsia="Arial"/>
          <w:sz w:val="25"/>
          <w:szCs w:val="25"/>
          <w:color w:val="ACACAC"/>
          <w:spacing w:val="11"/>
          <w:w w:val="39"/>
          <w:position w:val="2"/>
        </w:rPr>
        <w:t>I</w:t>
      </w:r>
      <w:r>
        <w:rPr>
          <w:rFonts w:ascii="Arial" w:hAnsi="Arial" w:cs="Arial" w:eastAsia="Arial"/>
          <w:sz w:val="17"/>
          <w:szCs w:val="17"/>
          <w:color w:val="36363A"/>
          <w:spacing w:val="0"/>
          <w:w w:val="118"/>
          <w:position w:val="2"/>
        </w:rPr>
        <w:t>!I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888" w:right="3737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ACACAC"/>
          <w:spacing w:val="0"/>
          <w:w w:val="252"/>
        </w:rPr>
        <w:t>I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3" w:lineRule="exact"/>
        <w:ind w:left="4323" w:right="4131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0"/>
          <w:w w:val="133"/>
          <w:position w:val="-3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18"/>
          <w:w w:val="133"/>
          <w:position w:val="-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4D4B4F"/>
          <w:spacing w:val="0"/>
          <w:w w:val="133"/>
          <w:position w:val="-3"/>
        </w:rPr>
        <w:t>8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37" w:lineRule="exact"/>
        <w:ind w:left="4323" w:right="3563"/>
        <w:jc w:val="center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6"/>
          <w:szCs w:val="16"/>
          <w:color w:val="242326"/>
          <w:spacing w:val="0"/>
          <w:w w:val="164"/>
          <w:position w:val="-8"/>
        </w:rPr>
        <w:t>•</w:t>
      </w:r>
      <w:r>
        <w:rPr>
          <w:rFonts w:ascii="Arial" w:hAnsi="Arial" w:cs="Arial" w:eastAsia="Arial"/>
          <w:sz w:val="16"/>
          <w:szCs w:val="16"/>
          <w:color w:val="242326"/>
          <w:spacing w:val="-13"/>
          <w:w w:val="164"/>
          <w:position w:val="-8"/>
        </w:rPr>
        <w:t> </w:t>
      </w:r>
      <w:r>
        <w:rPr>
          <w:rFonts w:ascii="Arial" w:hAnsi="Arial" w:cs="Arial" w:eastAsia="Arial"/>
          <w:sz w:val="16"/>
          <w:szCs w:val="16"/>
          <w:color w:val="36363A"/>
          <w:spacing w:val="0"/>
          <w:w w:val="164"/>
          <w:position w:val="-8"/>
        </w:rPr>
        <w:t>ll</w:t>
      </w:r>
      <w:r>
        <w:rPr>
          <w:rFonts w:ascii="Arial" w:hAnsi="Arial" w:cs="Arial" w:eastAsia="Arial"/>
          <w:sz w:val="16"/>
          <w:szCs w:val="16"/>
          <w:color w:val="36363A"/>
          <w:spacing w:val="-34"/>
          <w:w w:val="164"/>
          <w:position w:val="-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0"/>
          <w:w w:val="164"/>
          <w:position w:val="-8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36363A"/>
          <w:spacing w:val="9"/>
          <w:w w:val="164"/>
          <w:position w:val="-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42326"/>
          <w:spacing w:val="0"/>
          <w:w w:val="164"/>
          <w:position w:val="-8"/>
        </w:rPr>
        <w:t>•</w:t>
      </w:r>
      <w:r>
        <w:rPr>
          <w:rFonts w:ascii="Times New Roman" w:hAnsi="Times New Roman" w:cs="Times New Roman" w:eastAsia="Times New Roman"/>
          <w:sz w:val="18"/>
          <w:szCs w:val="18"/>
          <w:color w:val="242326"/>
          <w:spacing w:val="-46"/>
          <w:w w:val="164"/>
          <w:position w:val="-8"/>
        </w:rPr>
        <w:t> </w:t>
      </w:r>
      <w:r>
        <w:rPr>
          <w:rFonts w:ascii="Arial" w:hAnsi="Arial" w:cs="Arial" w:eastAsia="Arial"/>
          <w:sz w:val="15"/>
          <w:szCs w:val="15"/>
          <w:color w:val="36363A"/>
          <w:spacing w:val="0"/>
          <w:w w:val="537"/>
          <w:position w:val="-8"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507" w:lineRule="exact"/>
        <w:ind w:left="3572" w:right="3562"/>
        <w:jc w:val="center"/>
        <w:tabs>
          <w:tab w:pos="3960" w:val="left"/>
        </w:tabs>
        <w:rPr>
          <w:rFonts w:ascii="Arial" w:hAnsi="Arial" w:cs="Arial" w:eastAsia="Arial"/>
          <w:sz w:val="55"/>
          <w:szCs w:val="55"/>
        </w:rPr>
      </w:pPr>
      <w:rPr/>
      <w:r>
        <w:rPr>
          <w:rFonts w:ascii="Arial" w:hAnsi="Arial" w:cs="Arial" w:eastAsia="Arial"/>
          <w:sz w:val="13"/>
          <w:szCs w:val="13"/>
          <w:color w:val="36363A"/>
          <w:spacing w:val="0"/>
          <w:w w:val="178"/>
          <w:position w:val="12"/>
        </w:rPr>
        <w:t>II</w:t>
      </w:r>
      <w:r>
        <w:rPr>
          <w:rFonts w:ascii="Arial" w:hAnsi="Arial" w:cs="Arial" w:eastAsia="Arial"/>
          <w:sz w:val="13"/>
          <w:szCs w:val="13"/>
          <w:color w:val="36363A"/>
          <w:spacing w:val="0"/>
          <w:w w:val="100"/>
          <w:position w:val="12"/>
        </w:rPr>
        <w:tab/>
      </w:r>
      <w:r>
        <w:rPr>
          <w:rFonts w:ascii="Arial" w:hAnsi="Arial" w:cs="Arial" w:eastAsia="Arial"/>
          <w:sz w:val="13"/>
          <w:szCs w:val="13"/>
          <w:color w:val="36363A"/>
          <w:spacing w:val="0"/>
          <w:w w:val="100"/>
          <w:position w:val="12"/>
        </w:rPr>
      </w:r>
      <w:r>
        <w:rPr>
          <w:rFonts w:ascii="Arial" w:hAnsi="Arial" w:cs="Arial" w:eastAsia="Arial"/>
          <w:sz w:val="55"/>
          <w:szCs w:val="55"/>
          <w:color w:val="242326"/>
          <w:spacing w:val="-13"/>
          <w:w w:val="159"/>
          <w:position w:val="-5"/>
        </w:rPr>
        <w:t>i</w:t>
      </w:r>
      <w:r>
        <w:rPr>
          <w:rFonts w:ascii="Arial" w:hAnsi="Arial" w:cs="Arial" w:eastAsia="Arial"/>
          <w:sz w:val="55"/>
          <w:szCs w:val="55"/>
          <w:color w:val="36363A"/>
          <w:spacing w:val="-17"/>
          <w:w w:val="159"/>
          <w:position w:val="-5"/>
        </w:rPr>
        <w:t>i</w:t>
      </w:r>
      <w:r>
        <w:rPr>
          <w:rFonts w:ascii="Arial" w:hAnsi="Arial" w:cs="Arial" w:eastAsia="Arial"/>
          <w:sz w:val="60"/>
          <w:szCs w:val="60"/>
          <w:color w:val="36363A"/>
          <w:spacing w:val="0"/>
          <w:w w:val="102"/>
          <w:position w:val="-8"/>
        </w:rPr>
        <w:t>I</w:t>
      </w:r>
      <w:r>
        <w:rPr>
          <w:rFonts w:ascii="Arial" w:hAnsi="Arial" w:cs="Arial" w:eastAsia="Arial"/>
          <w:sz w:val="60"/>
          <w:szCs w:val="60"/>
          <w:color w:val="36363A"/>
          <w:spacing w:val="-34"/>
          <w:w w:val="102"/>
          <w:position w:val="-8"/>
        </w:rPr>
        <w:t>I</w:t>
      </w:r>
      <w:r>
        <w:rPr>
          <w:rFonts w:ascii="Arial" w:hAnsi="Arial" w:cs="Arial" w:eastAsia="Arial"/>
          <w:sz w:val="55"/>
          <w:szCs w:val="55"/>
          <w:color w:val="5D5B5E"/>
          <w:spacing w:val="-19"/>
          <w:w w:val="159"/>
          <w:position w:val="-8"/>
        </w:rPr>
        <w:t>i</w:t>
      </w:r>
      <w:r>
        <w:rPr>
          <w:rFonts w:ascii="Arial" w:hAnsi="Arial" w:cs="Arial" w:eastAsia="Arial"/>
          <w:sz w:val="55"/>
          <w:szCs w:val="55"/>
          <w:color w:val="36363A"/>
          <w:spacing w:val="0"/>
          <w:w w:val="123"/>
          <w:position w:val="-8"/>
        </w:rPr>
        <w:t>Ii</w:t>
      </w:r>
      <w:r>
        <w:rPr>
          <w:rFonts w:ascii="Arial" w:hAnsi="Arial" w:cs="Arial" w:eastAsia="Arial"/>
          <w:sz w:val="55"/>
          <w:szCs w:val="55"/>
          <w:color w:val="000000"/>
          <w:spacing w:val="0"/>
          <w:w w:val="100"/>
          <w:position w:val="0"/>
        </w:rPr>
      </w:r>
    </w:p>
    <w:p>
      <w:pPr>
        <w:spacing w:before="0" w:after="0" w:line="354" w:lineRule="exact"/>
        <w:ind w:left="3793" w:right="3676"/>
        <w:jc w:val="center"/>
        <w:tabs>
          <w:tab w:pos="4780" w:val="left"/>
        </w:tabs>
        <w:rPr>
          <w:rFonts w:ascii="Arial" w:hAnsi="Arial" w:cs="Arial" w:eastAsia="Arial"/>
          <w:sz w:val="46"/>
          <w:szCs w:val="46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4D4B4F"/>
          <w:spacing w:val="0"/>
          <w:w w:val="100"/>
        </w:rPr>
        <w:t>r1</w:t>
      </w:r>
      <w:r>
        <w:rPr>
          <w:rFonts w:ascii="Times New Roman" w:hAnsi="Times New Roman" w:cs="Times New Roman" w:eastAsia="Times New Roman"/>
          <w:sz w:val="18"/>
          <w:szCs w:val="18"/>
          <w:color w:val="4D4B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4D4B4F"/>
          <w:spacing w:val="0"/>
          <w:w w:val="100"/>
        </w:rPr>
      </w:r>
      <w:r>
        <w:rPr>
          <w:rFonts w:ascii="Arial" w:hAnsi="Arial" w:cs="Arial" w:eastAsia="Arial"/>
          <w:sz w:val="46"/>
          <w:szCs w:val="46"/>
          <w:color w:val="242326"/>
          <w:spacing w:val="0"/>
          <w:w w:val="166"/>
          <w:position w:val="2"/>
        </w:rPr>
        <w:t>.</w:t>
      </w:r>
      <w:r>
        <w:rPr>
          <w:rFonts w:ascii="Arial" w:hAnsi="Arial" w:cs="Arial" w:eastAsia="Arial"/>
          <w:sz w:val="46"/>
          <w:szCs w:val="4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0" w:after="0" w:line="417" w:lineRule="exact"/>
        <w:ind w:right="297"/>
        <w:jc w:val="right"/>
        <w:tabs>
          <w:tab w:pos="480" w:val="left"/>
        </w:tabs>
        <w:rPr>
          <w:rFonts w:ascii="Arial" w:hAnsi="Arial" w:cs="Arial" w:eastAsia="Arial"/>
          <w:sz w:val="39"/>
          <w:szCs w:val="39"/>
        </w:rPr>
      </w:pPr>
      <w:rPr/>
      <w:r>
        <w:rPr>
          <w:rFonts w:ascii="Arial" w:hAnsi="Arial" w:cs="Arial" w:eastAsia="Arial"/>
          <w:sz w:val="39"/>
          <w:szCs w:val="39"/>
          <w:color w:val="807E80"/>
          <w:w w:val="254"/>
          <w:position w:val="-3"/>
        </w:rPr>
        <w:t>i</w:t>
      </w:r>
      <w:r>
        <w:rPr>
          <w:rFonts w:ascii="Arial" w:hAnsi="Arial" w:cs="Arial" w:eastAsia="Arial"/>
          <w:sz w:val="39"/>
          <w:szCs w:val="39"/>
          <w:color w:val="807E80"/>
          <w:w w:val="100"/>
          <w:position w:val="-3"/>
        </w:rPr>
        <w:tab/>
      </w:r>
      <w:r>
        <w:rPr>
          <w:rFonts w:ascii="Arial" w:hAnsi="Arial" w:cs="Arial" w:eastAsia="Arial"/>
          <w:sz w:val="39"/>
          <w:szCs w:val="39"/>
          <w:color w:val="807E80"/>
          <w:spacing w:val="0"/>
          <w:w w:val="253"/>
          <w:position w:val="-3"/>
        </w:rPr>
        <w:t>··:</w:t>
      </w:r>
      <w:r>
        <w:rPr>
          <w:rFonts w:ascii="Arial" w:hAnsi="Arial" w:cs="Arial" w:eastAsia="Arial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0" w:after="0" w:line="290" w:lineRule="exact"/>
        <w:ind w:right="380"/>
        <w:jc w:val="right"/>
        <w:tabs>
          <w:tab w:pos="620" w:val="left"/>
        </w:tabs>
        <w:rPr>
          <w:rFonts w:ascii="Arial" w:hAnsi="Arial" w:cs="Arial" w:eastAsia="Arial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807E80"/>
          <w:w w:val="119"/>
          <w:position w:val="-6"/>
        </w:rPr>
        <w:t>,.</w:t>
      </w:r>
      <w:r>
        <w:rPr>
          <w:rFonts w:ascii="Times New Roman" w:hAnsi="Times New Roman" w:cs="Times New Roman" w:eastAsia="Times New Roman"/>
          <w:sz w:val="15"/>
          <w:szCs w:val="15"/>
          <w:color w:val="807E8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5"/>
          <w:szCs w:val="15"/>
          <w:color w:val="807E80"/>
          <w:w w:val="100"/>
          <w:position w:val="-6"/>
        </w:rPr>
      </w:r>
      <w:r>
        <w:rPr>
          <w:rFonts w:ascii="Times New Roman" w:hAnsi="Times New Roman" w:cs="Times New Roman" w:eastAsia="Times New Roman"/>
          <w:sz w:val="15"/>
          <w:szCs w:val="15"/>
          <w:color w:val="959595"/>
          <w:w w:val="138"/>
          <w:position w:val="-6"/>
        </w:rPr>
        <w:t>RIIA</w:t>
      </w:r>
      <w:r>
        <w:rPr>
          <w:rFonts w:ascii="Times New Roman" w:hAnsi="Times New Roman" w:cs="Times New Roman" w:eastAsia="Times New Roman"/>
          <w:sz w:val="15"/>
          <w:szCs w:val="15"/>
          <w:color w:val="959595"/>
          <w:spacing w:val="-8"/>
          <w:w w:val="138"/>
          <w:position w:val="-6"/>
        </w:rPr>
        <w:t>I</w:t>
      </w:r>
      <w:r>
        <w:rPr>
          <w:rFonts w:ascii="Arial" w:hAnsi="Arial" w:cs="Arial" w:eastAsia="Arial"/>
          <w:sz w:val="32"/>
          <w:szCs w:val="32"/>
          <w:color w:val="807E80"/>
          <w:spacing w:val="0"/>
          <w:w w:val="81"/>
          <w:position w:val="0"/>
        </w:rPr>
        <w:t>·</w:t>
      </w:r>
      <w:r>
        <w:rPr>
          <w:rFonts w:ascii="Arial" w:hAnsi="Arial" w:cs="Arial" w:eastAsia="Arial"/>
          <w:sz w:val="32"/>
          <w:szCs w:val="32"/>
          <w:color w:val="807E80"/>
          <w:spacing w:val="-70"/>
          <w:w w:val="80"/>
          <w:position w:val="0"/>
        </w:rPr>
        <w:t>:</w:t>
      </w:r>
      <w:r>
        <w:rPr>
          <w:rFonts w:ascii="Arial" w:hAnsi="Arial" w:cs="Arial" w:eastAsia="Arial"/>
          <w:sz w:val="32"/>
          <w:szCs w:val="32"/>
          <w:color w:val="80725B"/>
          <w:spacing w:val="0"/>
          <w:w w:val="149"/>
          <w:position w:val="0"/>
        </w:rPr>
        <w:t>.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0" w:after="0" w:line="203" w:lineRule="exact"/>
        <w:ind w:right="137"/>
        <w:jc w:val="right"/>
        <w:tabs>
          <w:tab w:pos="68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807E80"/>
          <w:w w:val="62"/>
          <w:i/>
          <w:position w:val="-1"/>
        </w:rPr>
        <w:t>iS</w:t>
      </w:r>
      <w:r>
        <w:rPr>
          <w:rFonts w:ascii="Times New Roman" w:hAnsi="Times New Roman" w:cs="Times New Roman" w:eastAsia="Times New Roman"/>
          <w:sz w:val="18"/>
          <w:szCs w:val="18"/>
          <w:color w:val="807E80"/>
          <w:w w:val="100"/>
          <w:i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807E8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18"/>
          <w:szCs w:val="18"/>
          <w:color w:val="ACACAC"/>
          <w:spacing w:val="-21"/>
          <w:w w:val="109"/>
          <w:position w:val="-1"/>
        </w:rPr>
        <w:t>•</w:t>
      </w:r>
      <w:r>
        <w:rPr>
          <w:rFonts w:ascii="Times New Roman" w:hAnsi="Times New Roman" w:cs="Times New Roman" w:eastAsia="Times New Roman"/>
          <w:sz w:val="18"/>
          <w:szCs w:val="18"/>
          <w:color w:val="807E80"/>
          <w:spacing w:val="11"/>
          <w:w w:val="290"/>
          <w:position w:val="-1"/>
        </w:rPr>
        <w:t>;</w:t>
      </w:r>
      <w:r>
        <w:rPr>
          <w:rFonts w:ascii="Times New Roman" w:hAnsi="Times New Roman" w:cs="Times New Roman" w:eastAsia="Times New Roman"/>
          <w:sz w:val="18"/>
          <w:szCs w:val="18"/>
          <w:color w:val="6D6B6E"/>
          <w:spacing w:val="-13"/>
          <w:w w:val="125"/>
          <w:position w:val="-1"/>
        </w:rPr>
        <w:t>•</w:t>
      </w:r>
      <w:r>
        <w:rPr>
          <w:rFonts w:ascii="Times New Roman" w:hAnsi="Times New Roman" w:cs="Times New Roman" w:eastAsia="Times New Roman"/>
          <w:sz w:val="18"/>
          <w:szCs w:val="18"/>
          <w:color w:val="6D6B6E"/>
          <w:spacing w:val="-2"/>
          <w:w w:val="125"/>
          <w:position w:val="-1"/>
        </w:rPr>
        <w:t>•</w:t>
      </w:r>
      <w:r>
        <w:rPr>
          <w:rFonts w:ascii="Times New Roman" w:hAnsi="Times New Roman" w:cs="Times New Roman" w:eastAsia="Times New Roman"/>
          <w:sz w:val="18"/>
          <w:szCs w:val="18"/>
          <w:color w:val="959595"/>
          <w:spacing w:val="0"/>
          <w:w w:val="87"/>
          <w:position w:val="-1"/>
        </w:rPr>
        <w:t>•</w:t>
      </w:r>
      <w:r>
        <w:rPr>
          <w:rFonts w:ascii="Times New Roman" w:hAnsi="Times New Roman" w:cs="Times New Roman" w:eastAsia="Times New Roman"/>
          <w:sz w:val="18"/>
          <w:szCs w:val="18"/>
          <w:color w:val="959595"/>
          <w:spacing w:val="-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B8AA90"/>
          <w:spacing w:val="0"/>
          <w:w w:val="100"/>
          <w:position w:val="-1"/>
        </w:rPr>
        <w:t>•</w:t>
      </w:r>
      <w:r>
        <w:rPr>
          <w:rFonts w:ascii="Times New Roman" w:hAnsi="Times New Roman" w:cs="Times New Roman" w:eastAsia="Times New Roman"/>
          <w:sz w:val="18"/>
          <w:szCs w:val="18"/>
          <w:color w:val="B8AA90"/>
          <w:spacing w:val="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B8AA90"/>
          <w:spacing w:val="-11"/>
          <w:w w:val="215"/>
          <w:position w:val="-1"/>
        </w:rPr>
        <w:t>'</w:t>
      </w:r>
      <w:r>
        <w:rPr>
          <w:rFonts w:ascii="Arial" w:hAnsi="Arial" w:cs="Arial" w:eastAsia="Arial"/>
          <w:sz w:val="23"/>
          <w:szCs w:val="23"/>
          <w:color w:val="959595"/>
          <w:spacing w:val="0"/>
          <w:w w:val="441"/>
          <w:position w:val="1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69" w:lineRule="exact"/>
        <w:ind w:right="651"/>
        <w:jc w:val="right"/>
        <w:tabs>
          <w:tab w:pos="540" w:val="left"/>
        </w:tabs>
        <w:rPr>
          <w:rFonts w:ascii="Arial" w:hAnsi="Arial" w:cs="Arial" w:eastAsia="Arial"/>
          <w:sz w:val="27"/>
          <w:szCs w:val="27"/>
        </w:rPr>
      </w:pPr>
      <w:rPr/>
      <w:r>
        <w:rPr>
          <w:rFonts w:ascii="Arial" w:hAnsi="Arial" w:cs="Arial" w:eastAsia="Arial"/>
          <w:sz w:val="27"/>
          <w:szCs w:val="27"/>
          <w:color w:val="4D4B4F"/>
          <w:w w:val="292"/>
          <w:position w:val="-4"/>
        </w:rPr>
        <w:t>!</w:t>
      </w:r>
      <w:r>
        <w:rPr>
          <w:rFonts w:ascii="Arial" w:hAnsi="Arial" w:cs="Arial" w:eastAsia="Arial"/>
          <w:sz w:val="27"/>
          <w:szCs w:val="27"/>
          <w:color w:val="4D4B4F"/>
          <w:w w:val="100"/>
          <w:position w:val="-4"/>
        </w:rPr>
        <w:tab/>
      </w:r>
      <w:r>
        <w:rPr>
          <w:rFonts w:ascii="Arial" w:hAnsi="Arial" w:cs="Arial" w:eastAsia="Arial"/>
          <w:sz w:val="27"/>
          <w:szCs w:val="27"/>
          <w:color w:val="4D4B4F"/>
          <w:w w:val="100"/>
          <w:position w:val="-4"/>
        </w:rPr>
      </w:r>
      <w:r>
        <w:rPr>
          <w:rFonts w:ascii="Arial" w:hAnsi="Arial" w:cs="Arial" w:eastAsia="Arial"/>
          <w:sz w:val="27"/>
          <w:szCs w:val="27"/>
          <w:color w:val="ACACAC"/>
          <w:spacing w:val="-39"/>
          <w:w w:val="106"/>
          <w:position w:val="-4"/>
        </w:rPr>
        <w:t>.</w:t>
      </w:r>
      <w:r>
        <w:rPr>
          <w:rFonts w:ascii="Arial" w:hAnsi="Arial" w:cs="Arial" w:eastAsia="Arial"/>
          <w:sz w:val="27"/>
          <w:szCs w:val="27"/>
          <w:color w:val="6D6B6E"/>
          <w:spacing w:val="0"/>
          <w:w w:val="84"/>
          <w:position w:val="-4"/>
        </w:rPr>
        <w:t>.</w:t>
      </w:r>
      <w:r>
        <w:rPr>
          <w:rFonts w:ascii="Arial" w:hAnsi="Arial" w:cs="Arial" w:eastAsia="Arial"/>
          <w:sz w:val="27"/>
          <w:szCs w:val="27"/>
          <w:color w:val="6D6B6E"/>
          <w:spacing w:val="10"/>
          <w:w w:val="84"/>
          <w:position w:val="-4"/>
        </w:rPr>
        <w:t>.</w:t>
      </w:r>
      <w:r>
        <w:rPr>
          <w:rFonts w:ascii="Arial" w:hAnsi="Arial" w:cs="Arial" w:eastAsia="Arial"/>
          <w:sz w:val="27"/>
          <w:szCs w:val="27"/>
          <w:color w:val="807E80"/>
          <w:spacing w:val="0"/>
          <w:w w:val="57"/>
          <w:i/>
          <w:position w:val="-4"/>
        </w:rPr>
        <w:t>:</w:t>
      </w:r>
      <w:r>
        <w:rPr>
          <w:rFonts w:ascii="Arial" w:hAnsi="Arial" w:cs="Arial" w:eastAsia="Arial"/>
          <w:sz w:val="27"/>
          <w:szCs w:val="27"/>
          <w:color w:val="807E80"/>
          <w:spacing w:val="11"/>
          <w:w w:val="58"/>
          <w:i/>
          <w:position w:val="-4"/>
        </w:rPr>
        <w:t>·</w:t>
      </w:r>
      <w:r>
        <w:rPr>
          <w:rFonts w:ascii="Arial" w:hAnsi="Arial" w:cs="Arial" w:eastAsia="Arial"/>
          <w:sz w:val="27"/>
          <w:szCs w:val="27"/>
          <w:color w:val="807E80"/>
          <w:spacing w:val="-53"/>
          <w:w w:val="167"/>
          <w:position w:val="-4"/>
        </w:rPr>
        <w:t>,</w:t>
      </w:r>
      <w:r>
        <w:rPr>
          <w:rFonts w:ascii="Arial" w:hAnsi="Arial" w:cs="Arial" w:eastAsia="Arial"/>
          <w:sz w:val="27"/>
          <w:szCs w:val="27"/>
          <w:color w:val="ACACAC"/>
          <w:spacing w:val="0"/>
          <w:w w:val="81"/>
          <w:position w:val="-4"/>
        </w:rPr>
        <w:t>::;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  <w:position w:val="0"/>
        </w:rPr>
      </w:r>
    </w:p>
    <w:p>
      <w:pPr>
        <w:spacing w:before="0" w:after="0" w:line="245" w:lineRule="exact"/>
        <w:ind w:right="424"/>
        <w:jc w:val="right"/>
        <w:tabs>
          <w:tab w:pos="1140" w:val="left"/>
        </w:tabs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36363A"/>
          <w:w w:val="323"/>
          <w:position w:val="1"/>
        </w:rPr>
        <w:t>I</w:t>
      </w:r>
      <w:r>
        <w:rPr>
          <w:rFonts w:ascii="Arial" w:hAnsi="Arial" w:cs="Arial" w:eastAsia="Arial"/>
          <w:sz w:val="28"/>
          <w:szCs w:val="28"/>
          <w:color w:val="36363A"/>
          <w:w w:val="100"/>
          <w:position w:val="1"/>
        </w:rPr>
        <w:tab/>
      </w:r>
      <w:r>
        <w:rPr>
          <w:rFonts w:ascii="Arial" w:hAnsi="Arial" w:cs="Arial" w:eastAsia="Arial"/>
          <w:sz w:val="28"/>
          <w:szCs w:val="28"/>
          <w:color w:val="36363A"/>
          <w:w w:val="100"/>
          <w:position w:val="1"/>
        </w:rPr>
      </w:r>
      <w:r>
        <w:rPr>
          <w:rFonts w:ascii="Arial" w:hAnsi="Arial" w:cs="Arial" w:eastAsia="Arial"/>
          <w:sz w:val="28"/>
          <w:szCs w:val="28"/>
          <w:color w:val="807E80"/>
          <w:spacing w:val="0"/>
          <w:w w:val="108"/>
          <w:position w:val="1"/>
        </w:rPr>
        <w:t>..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45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010101"/>
          <w:w w:val="107"/>
        </w:rPr>
        <w:t>PARA</w:t>
      </w:r>
      <w:r>
        <w:rPr>
          <w:rFonts w:ascii="Arial" w:hAnsi="Arial" w:cs="Arial" w:eastAsia="Arial"/>
          <w:sz w:val="21"/>
          <w:szCs w:val="21"/>
          <w:color w:val="010101"/>
          <w:spacing w:val="-21"/>
          <w:w w:val="107"/>
        </w:rPr>
        <w:t>S</w:t>
      </w:r>
      <w:r>
        <w:rPr>
          <w:rFonts w:ascii="Arial" w:hAnsi="Arial" w:cs="Arial" w:eastAsia="Arial"/>
          <w:sz w:val="21"/>
          <w:szCs w:val="21"/>
          <w:color w:val="1D1D21"/>
          <w:spacing w:val="-12"/>
          <w:w w:val="114"/>
        </w:rPr>
        <w:t>H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08"/>
        </w:rPr>
        <w:t>IKIM</w:t>
      </w:r>
      <w:r>
        <w:rPr>
          <w:rFonts w:ascii="Arial" w:hAnsi="Arial" w:cs="Arial" w:eastAsia="Arial"/>
          <w:sz w:val="21"/>
          <w:szCs w:val="21"/>
          <w:color w:val="010101"/>
          <w:spacing w:val="13"/>
          <w:w w:val="108"/>
        </w:rPr>
        <w:t>I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91"/>
        </w:rPr>
        <w:t>I</w:t>
      </w:r>
      <w:r>
        <w:rPr>
          <w:rFonts w:ascii="Arial" w:hAnsi="Arial" w:cs="Arial" w:eastAsia="Arial"/>
          <w:sz w:val="21"/>
          <w:szCs w:val="21"/>
          <w:color w:val="010101"/>
          <w:spacing w:val="-4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00"/>
        </w:rPr>
        <w:t>KABINES</w:t>
      </w:r>
      <w:r>
        <w:rPr>
          <w:rFonts w:ascii="Arial" w:hAnsi="Arial" w:cs="Arial" w:eastAsia="Arial"/>
          <w:sz w:val="21"/>
          <w:szCs w:val="21"/>
          <w:color w:val="010101"/>
          <w:spacing w:val="39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00"/>
        </w:rPr>
        <w:t>SE</w:t>
      </w:r>
      <w:r>
        <w:rPr>
          <w:rFonts w:ascii="Arial" w:hAnsi="Arial" w:cs="Arial" w:eastAsia="Arial"/>
          <w:sz w:val="21"/>
          <w:szCs w:val="21"/>
          <w:color w:val="010101"/>
          <w:spacing w:val="1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1D1D21"/>
          <w:spacing w:val="-19"/>
          <w:w w:val="113"/>
        </w:rPr>
        <w:t>S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13"/>
        </w:rPr>
        <w:t>PO</w:t>
      </w:r>
      <w:r>
        <w:rPr>
          <w:rFonts w:ascii="Arial" w:hAnsi="Arial" w:cs="Arial" w:eastAsia="Arial"/>
          <w:sz w:val="21"/>
          <w:szCs w:val="21"/>
          <w:color w:val="010101"/>
          <w:spacing w:val="-19"/>
          <w:w w:val="113"/>
        </w:rPr>
        <w:t>S</w:t>
      </w:r>
      <w:r>
        <w:rPr>
          <w:rFonts w:ascii="Arial" w:hAnsi="Arial" w:cs="Arial" w:eastAsia="Arial"/>
          <w:sz w:val="21"/>
          <w:szCs w:val="21"/>
          <w:color w:val="1D1D21"/>
          <w:spacing w:val="-20"/>
          <w:w w:val="113"/>
        </w:rPr>
        <w:t>T</w:t>
      </w:r>
      <w:r>
        <w:rPr>
          <w:rFonts w:ascii="Arial" w:hAnsi="Arial" w:cs="Arial" w:eastAsia="Arial"/>
          <w:sz w:val="21"/>
          <w:szCs w:val="21"/>
          <w:color w:val="010101"/>
          <w:spacing w:val="-21"/>
          <w:w w:val="113"/>
        </w:rPr>
        <w:t>U</w:t>
      </w:r>
      <w:r>
        <w:rPr>
          <w:rFonts w:ascii="Arial" w:hAnsi="Arial" w:cs="Arial" w:eastAsia="Arial"/>
          <w:sz w:val="21"/>
          <w:szCs w:val="21"/>
          <w:color w:val="1D1D21"/>
          <w:spacing w:val="0"/>
          <w:w w:val="113"/>
        </w:rPr>
        <w:t>A</w:t>
      </w:r>
      <w:r>
        <w:rPr>
          <w:rFonts w:ascii="Arial" w:hAnsi="Arial" w:cs="Arial" w:eastAsia="Arial"/>
          <w:sz w:val="21"/>
          <w:szCs w:val="21"/>
          <w:color w:val="1D1D21"/>
          <w:spacing w:val="0"/>
          <w:w w:val="113"/>
        </w:rPr>
        <w:t>R</w:t>
      </w:r>
      <w:r>
        <w:rPr>
          <w:rFonts w:ascii="Arial" w:hAnsi="Arial" w:cs="Arial" w:eastAsia="Arial"/>
          <w:sz w:val="21"/>
          <w:szCs w:val="21"/>
          <w:color w:val="1D1D21"/>
          <w:spacing w:val="35"/>
          <w:w w:val="113"/>
        </w:rPr>
        <w:t> 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00"/>
        </w:rPr>
        <w:t>MINISTRIA</w:t>
      </w:r>
      <w:r>
        <w:rPr>
          <w:rFonts w:ascii="Arial" w:hAnsi="Arial" w:cs="Arial" w:eastAsia="Arial"/>
          <w:sz w:val="21"/>
          <w:szCs w:val="21"/>
          <w:color w:val="010101"/>
          <w:spacing w:val="1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27"/>
        </w:rPr>
        <w:t>E</w:t>
      </w:r>
      <w:r>
        <w:rPr>
          <w:rFonts w:ascii="Arial" w:hAnsi="Arial" w:cs="Arial" w:eastAsia="Arial"/>
          <w:sz w:val="21"/>
          <w:szCs w:val="21"/>
          <w:color w:val="010101"/>
          <w:spacing w:val="-26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010101"/>
          <w:spacing w:val="0"/>
          <w:w w:val="104"/>
        </w:rPr>
        <w:t>RENDIT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974" w:right="589"/>
        <w:jc w:val="center"/>
        <w:tabs>
          <w:tab w:pos="4180" w:val="left"/>
          <w:tab w:pos="8120" w:val="left"/>
        </w:tabs>
        <w:rPr>
          <w:rFonts w:ascii="Courier New" w:hAnsi="Courier New" w:cs="Courier New" w:eastAsia="Courier New"/>
          <w:sz w:val="17"/>
          <w:szCs w:val="17"/>
        </w:rPr>
      </w:pPr>
      <w:rPr/>
      <w:r>
        <w:rPr/>
        <w:pict>
          <v:group style="position:absolute;margin-left:135.839996pt;margin-top:23.396423pt;width:172.32pt;height:.1pt;mso-position-horizontal-relative:page;mso-position-vertical-relative:paragraph;z-index:-288" coordorigin="2717,468" coordsize="3446,2">
            <v:shape style="position:absolute;left:2717;top:468;width:3446;height:2" coordorigin="2717,468" coordsize="3446,0" path="m2717,468l6163,468e" filled="f" stroked="t" strokeweight=".96pt" strokecolor="#707070">
              <v:path arrowok="t"/>
            </v:shape>
          </v:group>
          <w10:wrap type="none"/>
        </w:pict>
      </w:r>
      <w:r>
        <w:rPr/>
        <w:pict>
          <v:group style="position:absolute;margin-left:314.399994pt;margin-top:22.916424pt;width:178.56pt;height:.1pt;mso-position-horizontal-relative:page;mso-position-vertical-relative:paragraph;z-index:-287" coordorigin="6288,458" coordsize="3571,2">
            <v:shape style="position:absolute;left:6288;top:458;width:3571;height:2" coordorigin="6288,458" coordsize="3571,0" path="m6288,458l9859,458e" filled="f" stroked="t" strokeweight=".48pt" strokecolor="#606060">
              <v:path arrowok="t"/>
            </v:shape>
          </v:group>
          <w10:wrap type="none"/>
        </w:pict>
      </w:r>
      <w:r>
        <w:rPr/>
        <w:pict>
          <v:group style="position:absolute;margin-left:121.919998pt;margin-top:28.196423pt;width:381.84pt;height:303.840pt;mso-position-horizontal-relative:page;mso-position-vertical-relative:paragraph;z-index:-285" coordorigin="2438,564" coordsize="7637,6077">
            <v:group style="position:absolute;left:2448;top:574;width:3830;height:2" coordorigin="2448,574" coordsize="3830,2">
              <v:shape style="position:absolute;left:2448;top:574;width:3830;height:2" coordorigin="2448,574" coordsize="3830,0" path="m2448,574l6278,574e" filled="f" stroked="t" strokeweight=".96pt" strokecolor="#000000">
                <v:path arrowok="t"/>
              </v:shape>
            </v:group>
            <v:group style="position:absolute;left:2482;top:612;width:2;height:5779" coordorigin="2482,612" coordsize="2,5779">
              <v:shape style="position:absolute;left:2482;top:612;width:2;height:5779" coordorigin="2482,612" coordsize="0,5779" path="m2482,6391l2482,612e" filled="f" stroked="t" strokeweight=".96pt" strokecolor="#575757">
                <v:path arrowok="t"/>
              </v:shape>
            </v:group>
            <v:group style="position:absolute;left:2467;top:607;width:7603;height:2" coordorigin="2467,607" coordsize="7603,2">
              <v:shape style="position:absolute;left:2467;top:607;width:7603;height:2" coordorigin="2467,607" coordsize="7603,0" path="m2467,607l10070,607e" filled="f" stroked="t" strokeweight=".48pt" strokecolor="#5B5B5B">
                <v:path arrowok="t"/>
              </v:shape>
            </v:group>
            <v:group style="position:absolute;left:2491;top:4298;width:2;height:490" coordorigin="2491,4298" coordsize="2,490">
              <v:shape style="position:absolute;left:2491;top:4298;width:2;height:490" coordorigin="2491,4298" coordsize="0,490" path="m2491,4788l2491,4298e" filled="f" stroked="t" strokeweight=".48pt" strokecolor="#343434">
                <v:path arrowok="t"/>
              </v:shape>
            </v:group>
            <v:group style="position:absolute;left:2491;top:4721;width:2;height:1421" coordorigin="2491,4721" coordsize="2,1421">
              <v:shape style="position:absolute;left:2491;top:4721;width:2;height:1421" coordorigin="2491,4721" coordsize="0,1421" path="m2491,6142l2491,4721e" filled="f" stroked="t" strokeweight=".96pt" strokecolor="#5B5B5B">
                <v:path arrowok="t"/>
              </v:shape>
            </v:group>
            <v:group style="position:absolute;left:2496;top:6386;width:1142;height:2" coordorigin="2496,6386" coordsize="1142,2">
              <v:shape style="position:absolute;left:2496;top:6386;width:1142;height:2" coordorigin="2496,6386" coordsize="1142,0" path="m2496,6386l3638,6386e" filled="f" stroked="t" strokeweight=".48pt" strokecolor="#444444">
                <v:path arrowok="t"/>
              </v:shape>
            </v:group>
            <v:group style="position:absolute;left:2458;top:6103;width:2;height:269" coordorigin="2458,6103" coordsize="2,269">
              <v:shape style="position:absolute;left:2458;top:6103;width:2;height:269" coordorigin="2458,6103" coordsize="0,269" path="m2458,6372l2458,6103e" filled="f" stroked="t" strokeweight=".48pt" strokecolor="#000000">
                <v:path arrowok="t"/>
              </v:shape>
            </v:group>
            <v:group style="position:absolute;left:3571;top:6382;width:182;height:2" coordorigin="3571,6382" coordsize="182,2">
              <v:shape style="position:absolute;left:3571;top:6382;width:182;height:2" coordorigin="3571,6382" coordsize="182,0" path="m3571,6382l3754,6382e" filled="f" stroked="t" strokeweight=".96pt" strokecolor="#67575B">
                <v:path arrowok="t"/>
              </v:shape>
            </v:group>
            <v:group style="position:absolute;left:3734;top:6161;width:2;height:461" coordorigin="3734,6161" coordsize="2,461">
              <v:shape style="position:absolute;left:3734;top:6161;width:2;height:461" coordorigin="3734,6161" coordsize="0,461" path="m3734,6622l3734,6161e" filled="f" stroked="t" strokeweight="1.92pt" strokecolor="#976B74">
                <v:path arrowok="t"/>
              </v:shape>
            </v:group>
            <w10:wrap type="none"/>
          </v:group>
        </w:pict>
      </w:r>
      <w:r>
        <w:rPr>
          <w:rFonts w:ascii="Courier New" w:hAnsi="Courier New" w:cs="Courier New" w:eastAsia="Courier New"/>
          <w:sz w:val="17"/>
          <w:szCs w:val="17"/>
          <w:color w:val="4F4D4D"/>
        </w:rPr>
      </w:r>
      <w:r>
        <w:rPr>
          <w:rFonts w:ascii="Courier New" w:hAnsi="Courier New" w:cs="Courier New" w:eastAsia="Courier New"/>
          <w:sz w:val="17"/>
          <w:szCs w:val="17"/>
          <w:color w:val="4F4D4D"/>
          <w:u w:val="single" w:color="676767"/>
        </w:rPr>
        <w:t> </w:t>
      </w:r>
      <w:r>
        <w:rPr>
          <w:rFonts w:ascii="Courier New" w:hAnsi="Courier New" w:cs="Courier New" w:eastAsia="Courier New"/>
          <w:sz w:val="17"/>
          <w:szCs w:val="17"/>
          <w:color w:val="4F4D4D"/>
          <w:u w:val="single" w:color="676767"/>
        </w:rPr>
        <w:tab/>
      </w:r>
      <w:r>
        <w:rPr>
          <w:rFonts w:ascii="Courier New" w:hAnsi="Courier New" w:cs="Courier New" w:eastAsia="Courier New"/>
          <w:sz w:val="17"/>
          <w:szCs w:val="17"/>
          <w:color w:val="4F4D4D"/>
          <w:u w:val="single" w:color="676767"/>
        </w:rPr>
      </w:r>
      <w:r>
        <w:rPr>
          <w:rFonts w:ascii="Courier New" w:hAnsi="Courier New" w:cs="Courier New" w:eastAsia="Courier New"/>
          <w:sz w:val="17"/>
          <w:szCs w:val="17"/>
          <w:color w:val="4F4D4D"/>
          <w:w w:val="82"/>
          <w:u w:val="single" w:color="676767"/>
        </w:rPr>
        <w:t>700</w:t>
      </w:r>
      <w:r>
        <w:rPr>
          <w:rFonts w:ascii="Courier New" w:hAnsi="Courier New" w:cs="Courier New" w:eastAsia="Courier New"/>
          <w:sz w:val="17"/>
          <w:szCs w:val="17"/>
          <w:color w:val="4F4D4D"/>
          <w:w w:val="82"/>
          <w:u w:val="single" w:color="676767"/>
        </w:rPr>
      </w:r>
      <w:r>
        <w:rPr>
          <w:rFonts w:ascii="Courier New" w:hAnsi="Courier New" w:cs="Courier New" w:eastAsia="Courier New"/>
          <w:sz w:val="17"/>
          <w:szCs w:val="17"/>
          <w:color w:val="4F4D4D"/>
          <w:w w:val="100"/>
          <w:u w:val="single" w:color="676767"/>
        </w:rPr>
        <w:t> </w:t>
      </w:r>
      <w:r>
        <w:rPr>
          <w:rFonts w:ascii="Courier New" w:hAnsi="Courier New" w:cs="Courier New" w:eastAsia="Courier New"/>
          <w:sz w:val="17"/>
          <w:szCs w:val="17"/>
          <w:color w:val="4F4D4D"/>
          <w:w w:val="100"/>
          <w:u w:val="single" w:color="676767"/>
        </w:rPr>
        <w:tab/>
      </w:r>
      <w:r>
        <w:rPr>
          <w:rFonts w:ascii="Courier New" w:hAnsi="Courier New" w:cs="Courier New" w:eastAsia="Courier New"/>
          <w:sz w:val="17"/>
          <w:szCs w:val="17"/>
          <w:color w:val="4F4D4D"/>
          <w:w w:val="100"/>
          <w:u w:val="single" w:color="676767"/>
        </w:rPr>
      </w:r>
      <w:r>
        <w:rPr>
          <w:rFonts w:ascii="Courier New" w:hAnsi="Courier New" w:cs="Courier New" w:eastAsia="Courier New"/>
          <w:sz w:val="17"/>
          <w:szCs w:val="17"/>
          <w:color w:val="4F4D4D"/>
          <w:w w:val="100"/>
        </w:rPr>
      </w:r>
      <w:r>
        <w:rPr>
          <w:rFonts w:ascii="Courier New" w:hAnsi="Courier New" w:cs="Courier New" w:eastAsia="Courier New"/>
          <w:sz w:val="17"/>
          <w:szCs w:val="17"/>
          <w:color w:val="00000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78" w:right="-20"/>
        <w:jc w:val="left"/>
        <w:tabs>
          <w:tab w:pos="5000" w:val="left"/>
        </w:tabs>
        <w:rPr>
          <w:rFonts w:ascii="Arial" w:hAnsi="Arial" w:cs="Arial" w:eastAsia="Arial"/>
          <w:sz w:val="144"/>
          <w:szCs w:val="144"/>
        </w:rPr>
      </w:pPr>
      <w:rPr/>
      <w:r>
        <w:rPr/>
        <w:pict>
          <v:group style="position:absolute;margin-left:85.68pt;margin-top:3.255134pt;width:.1pt;height:265.92pt;mso-position-horizontal-relative:page;mso-position-vertical-relative:paragraph;z-index:-286" coordorigin="1714,65" coordsize="2,5318">
            <v:shape style="position:absolute;left:1714;top:65;width:2;height:5318" coordorigin="1714,65" coordsize="0,5318" path="m1714,5384l1714,65e" filled="f" stroked="t" strokeweight=".96pt" strokecolor="#57575B">
              <v:path arrowok="t"/>
            </v:shape>
          </v:group>
          <w10:wrap type="none"/>
        </w:pict>
      </w:r>
      <w:r>
        <w:rPr/>
        <w:pict>
          <v:group style="position:absolute;margin-left:134.880005pt;margin-top:1.095134pt;width:360.24pt;height:291.12pt;mso-position-horizontal-relative:page;mso-position-vertical-relative:paragraph;z-index:-284" coordorigin="2698,22" coordsize="7205,5822">
            <v:group style="position:absolute;left:5069;top:70;width:1075;height:2" coordorigin="5069,70" coordsize="1075,2">
              <v:shape style="position:absolute;left:5069;top:70;width:1075;height:2" coordorigin="5069,70" coordsize="1075,0" path="m5069,70l6144,70e" filled="f" stroked="t" strokeweight=".48pt" strokecolor="#3F3F44">
                <v:path arrowok="t"/>
              </v:shape>
            </v:group>
            <v:group style="position:absolute;left:2717;top:65;width:7142;height:2" coordorigin="2717,65" coordsize="7142,2">
              <v:shape style="position:absolute;left:2717;top:65;width:7142;height:2" coordorigin="2717,65" coordsize="7142,0" path="m2717,65l9859,65e" filled="f" stroked="t" strokeweight=".48pt" strokecolor="#606064">
                <v:path arrowok="t"/>
              </v:shape>
            </v:group>
            <v:group style="position:absolute;left:2726;top:65;width:2;height:5318" coordorigin="2726,65" coordsize="2,5318">
              <v:shape style="position:absolute;left:2726;top:65;width:2;height:5318" coordorigin="2726,65" coordsize="0,5318" path="m2726,5384l2726,65e" filled="f" stroked="t" strokeweight=".96pt" strokecolor="#4F4F4F">
                <v:path arrowok="t"/>
              </v:shape>
            </v:group>
            <v:group style="position:absolute;left:2717;top:1486;width:3437;height:2" coordorigin="2717,1486" coordsize="3437,2">
              <v:shape style="position:absolute;left:2717;top:1486;width:3437;height:2" coordorigin="2717,1486" coordsize="3437,0" path="m2717,1486l6154,1486e" filled="f" stroked="t" strokeweight="1.44pt" strokecolor="#676770">
                <v:path arrowok="t"/>
              </v:shape>
            </v:group>
            <v:group style="position:absolute;left:6115;top:27;width:2;height:1910" coordorigin="6115,27" coordsize="2,1910">
              <v:shape style="position:absolute;left:6115;top:27;width:2;height:1910" coordorigin="6115,27" coordsize="0,1910" path="m6115,1937l6115,27e" filled="f" stroked="t" strokeweight=".48pt" strokecolor="#6B6B70">
                <v:path arrowok="t"/>
              </v:shape>
            </v:group>
            <v:group style="position:absolute;left:6293;top:65;width:2;height:1421" coordorigin="6293,65" coordsize="2,1421">
              <v:shape style="position:absolute;left:6293;top:65;width:2;height:1421" coordorigin="6293,65" coordsize="0,1421" path="m6293,1486l6293,65e" filled="f" stroked="t" strokeweight=".48pt" strokecolor="#3F3F3F">
                <v:path arrowok="t"/>
              </v:shape>
            </v:group>
            <v:group style="position:absolute;left:6288;top:1486;width:3581;height:2" coordorigin="6288,1486" coordsize="3581,2">
              <v:shape style="position:absolute;left:6288;top:1486;width:3581;height:2" coordorigin="6288,1486" coordsize="3581,0" path="m6288,1486l9869,1486e" filled="f" stroked="t" strokeweight="1.44pt" strokecolor="#6B6B70">
                <v:path arrowok="t"/>
              </v:shape>
            </v:group>
            <v:group style="position:absolute;left:9859;top:56;width:2;height:1920" coordorigin="9859,56" coordsize="2,1920">
              <v:shape style="position:absolute;left:9859;top:56;width:2;height:1920" coordorigin="9859,56" coordsize="0,1920" path="m9859,1976l9859,56e" filled="f" stroked="t" strokeweight=".96pt" strokecolor="#646464">
                <v:path arrowok="t"/>
              </v:shape>
            </v:group>
            <v:group style="position:absolute;left:2726;top:1956;width:912;height:2" coordorigin="2726,1956" coordsize="912,2">
              <v:shape style="position:absolute;left:2726;top:1956;width:912;height:2" coordorigin="2726,1956" coordsize="912,0" path="m2726,1956l3638,1956e" filled="f" stroked="t" strokeweight="1.44pt" strokecolor="#BC5467">
                <v:path arrowok="t"/>
              </v:shape>
            </v:group>
            <v:group style="position:absolute;left:6302;top:1419;width:2;height:3936" coordorigin="6302,1419" coordsize="2,3936">
              <v:shape style="position:absolute;left:6302;top:1419;width:2;height:3936" coordorigin="6302,1419" coordsize="0,3936" path="m6302,5355l6302,1419e" filled="f" stroked="t" strokeweight=".96pt" strokecolor="#606060">
                <v:path arrowok="t"/>
              </v:shape>
            </v:group>
            <v:group style="position:absolute;left:8986;top:1937;width:874;height:2" coordorigin="8986,1937" coordsize="874,2">
              <v:shape style="position:absolute;left:8986;top:1937;width:874;height:2" coordorigin="8986,1937" coordsize="874,0" path="m8986,1937l9859,1937e" filled="f" stroked="t" strokeweight=".48pt" strokecolor="#28231F">
                <v:path arrowok="t"/>
              </v:shape>
            </v:group>
            <v:group style="position:absolute;left:2726;top:2451;width:912;height:2" coordorigin="2726,2451" coordsize="912,2">
              <v:shape style="position:absolute;left:2726;top:2451;width:912;height:2" coordorigin="2726,2451" coordsize="912,0" path="m2726,2451l3638,2451e" filled="f" stroked="t" strokeweight="2.4pt" strokecolor="#C34454">
                <v:path arrowok="t"/>
              </v:shape>
            </v:group>
            <v:group style="position:absolute;left:3629;top:1937;width:2;height:1661" coordorigin="3629,1937" coordsize="2,1661">
              <v:shape style="position:absolute;left:3629;top:1937;width:2;height:1661" coordorigin="3629,1937" coordsize="0,1661" path="m3629,3598l3629,1937e" filled="f" stroked="t" strokeweight="1.92pt" strokecolor="#C83448">
                <v:path arrowok="t"/>
              </v:shape>
            </v:group>
            <v:group style="position:absolute;left:6115;top:1928;width:2;height:835" coordorigin="6115,1928" coordsize="2,835">
              <v:shape style="position:absolute;left:6115;top:1928;width:2;height:835" coordorigin="6115,1928" coordsize="0,835" path="m6115,2763l6115,1928e" filled="f" stroked="t" strokeweight=".48pt" strokecolor="#000000">
                <v:path arrowok="t"/>
              </v:shape>
            </v:group>
            <v:group style="position:absolute;left:9005;top:1995;width:2;height:461" coordorigin="9005,1995" coordsize="2,461">
              <v:shape style="position:absolute;left:9005;top:1995;width:2;height:461" coordorigin="9005,1995" coordsize="0,461" path="m9005,2456l9005,1995e" filled="f" stroked="t" strokeweight="1.92pt" strokecolor="#BC4854">
                <v:path arrowok="t"/>
              </v:shape>
            </v:group>
            <v:group style="position:absolute;left:8966;top:2427;width:902;height:2" coordorigin="8966,2427" coordsize="902,2">
              <v:shape style="position:absolute;left:8966;top:2427;width:902;height:2" coordorigin="8966,2427" coordsize="902,0" path="m8966,2427l9869,2427e" filled="f" stroked="t" strokeweight=".48pt" strokecolor="#A84B57">
                <v:path arrowok="t"/>
              </v:shape>
            </v:group>
            <v:group style="position:absolute;left:9864;top:56;width:2;height:5290" coordorigin="9864,56" coordsize="2,5290">
              <v:shape style="position:absolute;left:9864;top:56;width:2;height:5290" coordorigin="9864,56" coordsize="0,5290" path="m9864,5345l9864,56e" filled="f" stroked="t" strokeweight=".96pt" strokecolor="#774B54">
                <v:path arrowok="t"/>
              </v:shape>
            </v:group>
            <v:group style="position:absolute;left:2736;top:1928;width:2;height:1603" coordorigin="2736,1928" coordsize="2,1603">
              <v:shape style="position:absolute;left:2736;top:1928;width:2;height:1603" coordorigin="2736,1928" coordsize="0,1603" path="m2736,3531l2736,1928e" filled="f" stroked="t" strokeweight="2.4pt" strokecolor="#9C2F3F">
                <v:path arrowok="t"/>
              </v:shape>
            </v:group>
            <v:group style="position:absolute;left:8986;top:2979;width:893;height:2" coordorigin="8986,2979" coordsize="893,2">
              <v:shape style="position:absolute;left:8986;top:2979;width:893;height:2" coordorigin="8986,2979" coordsize="893,0" path="m8986,2979l9878,2979e" filled="f" stroked="t" strokeweight=".48pt" strokecolor="#BC4857">
                <v:path arrowok="t"/>
              </v:shape>
            </v:group>
            <v:group style="position:absolute;left:2726;top:2955;width:912;height:2" coordorigin="2726,2955" coordsize="912,2">
              <v:shape style="position:absolute;left:2726;top:2955;width:912;height:2" coordorigin="2726,2955" coordsize="912,0" path="m2726,2955l3638,2955e" filled="f" stroked="t" strokeweight="2.88pt" strokecolor="#CC4F60">
                <v:path arrowok="t"/>
              </v:shape>
            </v:group>
            <v:group style="position:absolute;left:2726;top:3492;width:922;height:2" coordorigin="2726,3492" coordsize="922,2">
              <v:shape style="position:absolute;left:2726;top:3492;width:922;height:2" coordorigin="2726,3492" coordsize="922,0" path="m2726,3492l3648,3492e" filled="f" stroked="t" strokeweight="1.92pt" strokecolor="#B84F60">
                <v:path arrowok="t"/>
              </v:shape>
            </v:group>
            <v:group style="position:absolute;left:9005;top:2897;width:2;height:720" coordorigin="9005,2897" coordsize="2,720">
              <v:shape style="position:absolute;left:9005;top:2897;width:2;height:720" coordorigin="9005,2897" coordsize="0,720" path="m9005,3617l9005,2897e" filled="f" stroked="t" strokeweight="1.92pt" strokecolor="#BC4857">
                <v:path arrowok="t"/>
              </v:shape>
            </v:group>
            <v:group style="position:absolute;left:8986;top:3497;width:893;height:2" coordorigin="8986,3497" coordsize="893,2">
              <v:shape style="position:absolute;left:8986;top:3497;width:893;height:2" coordorigin="8986,3497" coordsize="893,0" path="m8986,3497l9878,3497e" filled="f" stroked="t" strokeweight="2.4pt" strokecolor="#C84457">
                <v:path arrowok="t"/>
              </v:shape>
            </v:group>
            <v:group style="position:absolute;left:2736;top:3531;width:2;height:1430" coordorigin="2736,3531" coordsize="2,1430">
              <v:shape style="position:absolute;left:2736;top:3531;width:2;height:1430" coordorigin="2736,3531" coordsize="0,1430" path="m2736,4961l2736,3531e" filled="f" stroked="t" strokeweight="1.92pt" strokecolor="#4B4B4F">
                <v:path arrowok="t"/>
              </v:shape>
            </v:group>
            <v:group style="position:absolute;left:8995;top:3987;width:883;height:2" coordorigin="8995,3987" coordsize="883,2">
              <v:shape style="position:absolute;left:8995;top:3987;width:883;height:2" coordorigin="8995,3987" coordsize="883,0" path="m8995,3987l9878,3987e" filled="f" stroked="t" strokeweight="1.44pt" strokecolor="#BF5B67">
                <v:path arrowok="t"/>
              </v:shape>
            </v:group>
            <v:group style="position:absolute;left:2736;top:4491;width:912;height:2" coordorigin="2736,4491" coordsize="912,2">
              <v:shape style="position:absolute;left:2736;top:4491;width:912;height:2" coordorigin="2736,4491" coordsize="912,0" path="m2736,4491l3648,4491e" filled="f" stroked="t" strokeweight="2.88pt" strokecolor="#C84F60">
                <v:path arrowok="t"/>
              </v:shape>
            </v:group>
            <v:group style="position:absolute;left:2736;top:4980;width:922;height:2" coordorigin="2736,4980" coordsize="922,2">
              <v:shape style="position:absolute;left:2736;top:4980;width:922;height:2" coordorigin="2736,4980" coordsize="922,0" path="m2736,4980l3658,4980e" filled="f" stroked="t" strokeweight="1.44pt" strokecolor="#BF4B64">
                <v:path arrowok="t"/>
              </v:shape>
            </v:group>
            <v:group style="position:absolute;left:2746;top:4923;width:2;height:461" coordorigin="2746,4923" coordsize="2,461">
              <v:shape style="position:absolute;left:2746;top:4923;width:2;height:461" coordorigin="2746,4923" coordsize="0,461" path="m2746,5384l2746,4923e" filled="f" stroked="t" strokeweight=".96pt" strokecolor="#575757">
                <v:path arrowok="t"/>
              </v:shape>
            </v:group>
            <v:group style="position:absolute;left:2717;top:5316;width:893;height:2" coordorigin="2717,5316" coordsize="893,2">
              <v:shape style="position:absolute;left:2717;top:5316;width:893;height:2" coordorigin="2717,5316" coordsize="893,0" path="m2717,5316l3610,5316e" filled="f" stroked="t" strokeweight=".48pt" strokecolor="#545457">
                <v:path arrowok="t"/>
              </v:shape>
            </v:group>
            <v:group style="position:absolute;left:3600;top:5316;width:115;height:2" coordorigin="3600,5316" coordsize="115,2">
              <v:shape style="position:absolute;left:3600;top:5316;width:115;height:2" coordorigin="3600,5316" coordsize="115,0" path="m3600,5316l3715,5316e" filled="f" stroked="t" strokeweight=".48pt" strokecolor="#000000">
                <v:path arrowok="t"/>
              </v:shape>
            </v:group>
            <v:group style="position:absolute;left:6115;top:4472;width:2;height:854" coordorigin="6115,4472" coordsize="2,854">
              <v:shape style="position:absolute;left:6115;top:4472;width:2;height:854" coordorigin="6115,4472" coordsize="0,854" path="m6115,5326l6115,4472e" filled="f" stroked="t" strokeweight=".48pt" strokecolor="#000000">
                <v:path arrowok="t"/>
              </v:shape>
            </v:group>
            <v:group style="position:absolute;left:5122;top:5345;width:2;height:480" coordorigin="5122,5345" coordsize="2,480">
              <v:shape style="position:absolute;left:5122;top:5345;width:2;height:480" coordorigin="5122,5345" coordsize="0,480" path="m5122,5825l5122,5345e" filled="f" stroked="t" strokeweight="1.92pt" strokecolor="#776060">
                <v:path arrowok="t"/>
              </v:shape>
            </v:group>
            <v:group style="position:absolute;left:5098;top:5316;width:1027;height:2" coordorigin="5098,5316" coordsize="1027,2">
              <v:shape style="position:absolute;left:5098;top:5316;width:1027;height:2" coordorigin="5098,5316" coordsize="1027,0" path="m5098,5316l6125,5316e" filled="f" stroked="t" strokeweight=".48pt" strokecolor="#000000">
                <v:path arrowok="t"/>
              </v:shape>
            </v:group>
            <v:group style="position:absolute;left:6115;top:5316;width:173;height:2" coordorigin="6115,5316" coordsize="173,2">
              <v:shape style="position:absolute;left:6115;top:5316;width:173;height:2" coordorigin="6115,5316" coordsize="173,0" path="m6115,5316l6288,5316e" filled="f" stroked="t" strokeweight=".48pt" strokecolor="#383838">
                <v:path arrowok="t"/>
              </v:shape>
            </v:group>
            <v:group style="position:absolute;left:6269;top:5316;width:461;height:2" coordorigin="6269,5316" coordsize="461,2">
              <v:shape style="position:absolute;left:6269;top:5316;width:461;height:2" coordorigin="6269,5316" coordsize="461,0" path="m6269,5316l6730,5316e" filled="f" stroked="t" strokeweight=".48pt" strokecolor="#575757">
                <v:path arrowok="t"/>
              </v:shape>
            </v:group>
            <v:group style="position:absolute;left:6720;top:5316;width:499;height:2" coordorigin="6720,5316" coordsize="499,2">
              <v:shape style="position:absolute;left:6720;top:5316;width:499;height:2" coordorigin="6720,5316" coordsize="499,0" path="m6720,5316l7219,5316e" filled="f" stroked="t" strokeweight=".48pt" strokecolor="#000000">
                <v:path arrowok="t"/>
              </v:shape>
            </v:group>
            <v:group style="position:absolute;left:8626;top:5345;width:2;height:480" coordorigin="8626,5345" coordsize="2,480">
              <v:shape style="position:absolute;left:8626;top:5345;width:2;height:480" coordorigin="8626,5345" coordsize="0,480" path="m8626,5825l8626,5345e" filled="f" stroked="t" strokeweight="1.92pt" strokecolor="#805757">
                <v:path arrowok="t"/>
              </v:shape>
            </v:group>
            <v:group style="position:absolute;left:8602;top:5345;width:1286;height:2" coordorigin="8602,5345" coordsize="1286,2">
              <v:shape style="position:absolute;left:8602;top:5345;width:1286;height:2" coordorigin="8602,5345" coordsize="1286,0" path="m8602,5345l9888,5345e" filled="f" stroked="t" strokeweight=".96pt" strokecolor="#676767">
                <v:path arrowok="t"/>
              </v:shape>
            </v:group>
            <v:group style="position:absolute;left:5078;top:5566;width:586;height:2" coordorigin="5078,5566" coordsize="586,2">
              <v:shape style="position:absolute;left:5078;top:5566;width:586;height:2" coordorigin="5078,5566" coordsize="586,0" path="m5078,5566l5664,5566e" filled="f" stroked="t" strokeweight=".48pt" strokecolor="#5B5454">
                <v:path arrowok="t"/>
              </v:shape>
            </v:group>
            <v:group style="position:absolute;left:5664;top:5566;width:1066;height:2" coordorigin="5664,5566" coordsize="1066,2">
              <v:shape style="position:absolute;left:5664;top:5566;width:1066;height:2" coordorigin="5664,5566" coordsize="1066,0" path="m5664,5566l6730,5566e" filled="f" stroked="t" strokeweight=".48pt" strokecolor="#000000">
                <v:path arrowok="t"/>
              </v:shape>
            </v:group>
            <v:group style="position:absolute;left:6720;top:5566;width:518;height:2" coordorigin="6720,5566" coordsize="518,2">
              <v:shape style="position:absolute;left:6720;top:5566;width:518;height:2" coordorigin="6720,5566" coordsize="518,0" path="m6720,5566l7238,5566e" filled="f" stroked="t" strokeweight=".48pt" strokecolor="#93646B">
                <v:path arrowok="t"/>
              </v:shape>
            </v:group>
            <v:group style="position:absolute;left:7238;top:5355;width:2;height:470" coordorigin="7238,5355" coordsize="2,470">
              <v:shape style="position:absolute;left:7238;top:5355;width:2;height:470" coordorigin="7238,5355" coordsize="0,470" path="m7238,5825l7238,5355e" filled="f" stroked="t" strokeweight="1.92pt" strokecolor="#977077">
                <v:path arrowok="t"/>
              </v:shape>
            </v:group>
            <v:group style="position:absolute;left:8592;top:5566;width:307;height:2" coordorigin="8592,5566" coordsize="307,2">
              <v:shape style="position:absolute;left:8592;top:5566;width:307;height:2" coordorigin="8592,5566" coordsize="307,0" path="m8592,5566l8899,5566e" filled="f" stroked="t" strokeweight=".48pt" strokecolor="#643B3B">
                <v:path arrowok="t"/>
              </v:shape>
            </v:group>
            <v:group style="position:absolute;left:8899;top:5566;width:950;height:2" coordorigin="8899,5566" coordsize="950,2">
              <v:shape style="position:absolute;left:8899;top:5566;width:950;height:2" coordorigin="8899,5566" coordsize="950,0" path="m8899,5566l9850,5566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44"/>
          <w:szCs w:val="144"/>
          <w:color w:val="B34B79"/>
          <w:spacing w:val="0"/>
          <w:w w:val="143"/>
        </w:rPr>
        <w:t>"!'!</w:t>
      </w:r>
      <w:r>
        <w:rPr>
          <w:rFonts w:ascii="Arial" w:hAnsi="Arial" w:cs="Arial" w:eastAsia="Arial"/>
          <w:sz w:val="144"/>
          <w:szCs w:val="144"/>
          <w:color w:val="B34B79"/>
          <w:spacing w:val="-430"/>
          <w:w w:val="143"/>
        </w:rPr>
        <w:t> </w:t>
      </w:r>
      <w:r>
        <w:rPr>
          <w:rFonts w:ascii="Arial" w:hAnsi="Arial" w:cs="Arial" w:eastAsia="Arial"/>
          <w:sz w:val="144"/>
          <w:szCs w:val="144"/>
          <w:color w:val="B34B79"/>
          <w:spacing w:val="0"/>
          <w:w w:val="100"/>
        </w:rPr>
        <w:tab/>
      </w:r>
      <w:r>
        <w:rPr>
          <w:rFonts w:ascii="Arial" w:hAnsi="Arial" w:cs="Arial" w:eastAsia="Arial"/>
          <w:sz w:val="144"/>
          <w:szCs w:val="144"/>
          <w:color w:val="B34B79"/>
          <w:spacing w:val="0"/>
          <w:w w:val="143"/>
          <w:position w:val="2"/>
        </w:rPr>
        <w:t>ftft</w:t>
      </w:r>
      <w:r>
        <w:rPr>
          <w:rFonts w:ascii="Arial" w:hAnsi="Arial" w:cs="Arial" w:eastAsia="Arial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5" w:right="839"/>
        <w:jc w:val="center"/>
        <w:tabs>
          <w:tab w:pos="1860" w:val="left"/>
          <w:tab w:pos="714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D1D21"/>
          <w:spacing w:val="0"/>
          <w:w w:val="111"/>
          <w:position w:val="8"/>
        </w:rPr>
        <w:t>Cele1ll</w:t>
      </w:r>
      <w:r>
        <w:rPr>
          <w:rFonts w:ascii="Times New Roman" w:hAnsi="Times New Roman" w:cs="Times New Roman" w:eastAsia="Times New Roman"/>
          <w:sz w:val="14"/>
          <w:szCs w:val="14"/>
          <w:color w:val="1D1D21"/>
          <w:spacing w:val="0"/>
          <w:w w:val="100"/>
          <w:position w:val="8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1D1D21"/>
          <w:spacing w:val="0"/>
          <w:w w:val="100"/>
          <w:position w:val="8"/>
        </w:rPr>
      </w:r>
      <w:r>
        <w:rPr>
          <w:rFonts w:ascii="Arial" w:hAnsi="Arial" w:cs="Arial" w:eastAsia="Arial"/>
          <w:sz w:val="21"/>
          <w:szCs w:val="21"/>
          <w:color w:val="C31A33"/>
          <w:spacing w:val="0"/>
          <w:w w:val="54"/>
          <w:position w:val="4"/>
        </w:rPr>
        <w:t>D</w:t>
      </w:r>
      <w:r>
        <w:rPr>
          <w:rFonts w:ascii="Arial" w:hAnsi="Arial" w:cs="Arial" w:eastAsia="Arial"/>
          <w:sz w:val="21"/>
          <w:szCs w:val="21"/>
          <w:color w:val="C31A33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21"/>
          <w:szCs w:val="21"/>
          <w:color w:val="C31A33"/>
          <w:spacing w:val="0"/>
          <w:w w:val="100"/>
          <w:position w:val="4"/>
        </w:rPr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54"/>
          <w:position w:val="0"/>
        </w:rPr>
        <w:t>I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54"/>
          <w:position w:val="0"/>
        </w:rPr>
        <w:t>  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3"/>
          <w:w w:val="54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D1D21"/>
          <w:spacing w:val="0"/>
          <w:w w:val="111"/>
          <w:position w:val="1"/>
        </w:rPr>
        <w:t>Cele1ll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22" w:lineRule="exact"/>
        <w:ind w:left="1160" w:right="764"/>
        <w:jc w:val="center"/>
        <w:tabs>
          <w:tab w:pos="7140" w:val="left"/>
        </w:tabs>
        <w:rPr>
          <w:rFonts w:ascii="Courier New" w:hAnsi="Courier New" w:cs="Courier New" w:eastAsia="Courier New"/>
          <w:sz w:val="19"/>
          <w:szCs w:val="19"/>
        </w:rPr>
      </w:pPr>
      <w:rPr/>
      <w:r>
        <w:rPr>
          <w:rFonts w:ascii="Arial" w:hAnsi="Arial" w:cs="Arial" w:eastAsia="Arial"/>
          <w:sz w:val="13"/>
          <w:szCs w:val="13"/>
          <w:color w:val="1D1D21"/>
          <w:spacing w:val="0"/>
          <w:w w:val="100"/>
          <w:position w:val="-3"/>
        </w:rPr>
        <w:t>CeleLIDje</w:t>
      </w:r>
      <w:r>
        <w:rPr>
          <w:rFonts w:ascii="Arial" w:hAnsi="Arial" w:cs="Arial" w:eastAsia="Arial"/>
          <w:sz w:val="13"/>
          <w:szCs w:val="13"/>
          <w:color w:val="1D1D21"/>
          <w:spacing w:val="0"/>
          <w:w w:val="100"/>
          <w:position w:val="-3"/>
        </w:rPr>
        <w:t>  </w:t>
      </w:r>
      <w:r>
        <w:rPr>
          <w:rFonts w:ascii="Arial" w:hAnsi="Arial" w:cs="Arial" w:eastAsia="Arial"/>
          <w:sz w:val="13"/>
          <w:szCs w:val="13"/>
          <w:color w:val="1D1D21"/>
          <w:spacing w:val="26"/>
          <w:w w:val="100"/>
          <w:position w:val="-3"/>
        </w:rPr>
        <w:t> </w:t>
      </w:r>
      <w:r>
        <w:rPr>
          <w:rFonts w:ascii="Arial" w:hAnsi="Arial" w:cs="Arial" w:eastAsia="Arial"/>
          <w:sz w:val="21"/>
          <w:szCs w:val="21"/>
          <w:color w:val="C31A33"/>
          <w:spacing w:val="0"/>
          <w:w w:val="58"/>
          <w:position w:val="-11"/>
        </w:rPr>
        <w:t>D</w:t>
      </w:r>
      <w:r>
        <w:rPr>
          <w:rFonts w:ascii="Arial" w:hAnsi="Arial" w:cs="Arial" w:eastAsia="Arial"/>
          <w:sz w:val="21"/>
          <w:szCs w:val="21"/>
          <w:color w:val="C31A33"/>
          <w:spacing w:val="-28"/>
          <w:w w:val="58"/>
          <w:position w:val="-11"/>
        </w:rPr>
        <w:t> </w:t>
      </w:r>
      <w:r>
        <w:rPr>
          <w:rFonts w:ascii="Arial" w:hAnsi="Arial" w:cs="Arial" w:eastAsia="Arial"/>
          <w:sz w:val="21"/>
          <w:szCs w:val="21"/>
          <w:color w:val="C31A33"/>
          <w:spacing w:val="0"/>
          <w:w w:val="100"/>
          <w:position w:val="-11"/>
        </w:rPr>
        <w:tab/>
      </w:r>
      <w:r>
        <w:rPr>
          <w:rFonts w:ascii="Arial" w:hAnsi="Arial" w:cs="Arial" w:eastAsia="Arial"/>
          <w:sz w:val="21"/>
          <w:szCs w:val="21"/>
          <w:color w:val="C31A33"/>
          <w:spacing w:val="0"/>
          <w:w w:val="100"/>
          <w:position w:val="-11"/>
        </w:rPr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58"/>
          <w:position w:val="-12"/>
        </w:rPr>
        <w:t>I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58"/>
          <w:position w:val="-12"/>
        </w:rPr>
        <w:t> 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22"/>
          <w:w w:val="58"/>
          <w:position w:val="-12"/>
        </w:rPr>
        <w:t> </w:t>
      </w:r>
      <w:r>
        <w:rPr>
          <w:rFonts w:ascii="Courier New" w:hAnsi="Courier New" w:cs="Courier New" w:eastAsia="Courier New"/>
          <w:sz w:val="19"/>
          <w:szCs w:val="19"/>
          <w:color w:val="1D1D21"/>
          <w:spacing w:val="0"/>
          <w:w w:val="58"/>
          <w:position w:val="-12"/>
        </w:rPr>
        <w:t>Col</w:t>
      </w:r>
      <w:r>
        <w:rPr>
          <w:rFonts w:ascii="Courier New" w:hAnsi="Courier New" w:cs="Courier New" w:eastAsia="Courier New"/>
          <w:sz w:val="19"/>
          <w:szCs w:val="19"/>
          <w:color w:val="1D1D21"/>
          <w:spacing w:val="14"/>
          <w:w w:val="58"/>
          <w:position w:val="-12"/>
        </w:rPr>
        <w:t>e</w:t>
      </w:r>
      <w:r>
        <w:rPr>
          <w:rFonts w:ascii="Courier New" w:hAnsi="Courier New" w:cs="Courier New" w:eastAsia="Courier New"/>
          <w:sz w:val="19"/>
          <w:szCs w:val="19"/>
          <w:color w:val="383638"/>
          <w:spacing w:val="0"/>
          <w:w w:val="49"/>
          <w:position w:val="-12"/>
        </w:rPr>
        <w:t>LiDJe</w:t>
      </w:r>
      <w:r>
        <w:rPr>
          <w:rFonts w:ascii="Courier New" w:hAnsi="Courier New" w:cs="Courier New" w:eastAsia="Courier New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pgSz w:w="12240" w:h="15840"/>
          <w:pgMar w:top="1480" w:bottom="280" w:left="1720" w:right="1720"/>
        </w:sectPr>
      </w:pPr>
      <w:rPr/>
    </w:p>
    <w:p>
      <w:pPr>
        <w:spacing w:before="0" w:after="0" w:line="740" w:lineRule="exact"/>
        <w:ind w:left="1198" w:right="-179"/>
        <w:jc w:val="left"/>
        <w:tabs>
          <w:tab w:pos="4040" w:val="left"/>
        </w:tabs>
        <w:rPr>
          <w:rFonts w:ascii="Arial" w:hAnsi="Arial" w:cs="Arial" w:eastAsia="Arial"/>
          <w:sz w:val="88"/>
          <w:szCs w:val="88"/>
        </w:rPr>
      </w:pPr>
      <w:rPr/>
      <w:r>
        <w:rPr/>
        <w:pict>
          <v:group style="position:absolute;margin-left:304.799988pt;margin-top:5.488677pt;width:.1pt;height:31.68pt;mso-position-horizontal-relative:page;mso-position-vertical-relative:paragraph;z-index:-283" coordorigin="6096,110" coordsize="2,634">
            <v:shape style="position:absolute;left:6096;top:110;width:2;height:634" coordorigin="6096,110" coordsize="0,634" path="m6096,743l6096,110e" filled="f" stroked="t" strokeweight=".96pt" strokecolor="#A3547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9.440002pt;margin-top:37.003895pt;width:40.286806pt;height:51.230931pt;mso-position-horizontal-relative:page;mso-position-vertical-relative:paragraph;z-index:-281" type="#_x0000_t202" filled="f" stroked="f">
            <v:textbox inset="0,0,0,0">
              <w:txbxContent>
                <w:p>
                  <w:pPr>
                    <w:spacing w:before="0" w:after="0" w:line="1025" w:lineRule="exact"/>
                    <w:ind w:right="-194"/>
                    <w:jc w:val="left"/>
                    <w:rPr>
                      <w:rFonts w:ascii="Arial" w:hAnsi="Arial" w:cs="Arial" w:eastAsia="Arial"/>
                      <w:sz w:val="88"/>
                      <w:szCs w:val="88"/>
                    </w:rPr>
                  </w:pPr>
                  <w:rPr/>
                  <w:r>
                    <w:rPr>
                      <w:rFonts w:ascii="Arial" w:hAnsi="Arial" w:cs="Arial" w:eastAsia="Arial"/>
                      <w:sz w:val="94"/>
                      <w:szCs w:val="94"/>
                      <w:color w:val="1D1D21"/>
                      <w:spacing w:val="0"/>
                      <w:w w:val="100"/>
                      <w:position w:val="6"/>
                    </w:rPr>
                    <w:t>;</w:t>
                  </w:r>
                  <w:r>
                    <w:rPr>
                      <w:rFonts w:ascii="Arial" w:hAnsi="Arial" w:cs="Arial" w:eastAsia="Arial"/>
                      <w:sz w:val="94"/>
                      <w:szCs w:val="94"/>
                      <w:color w:val="1D1D21"/>
                      <w:spacing w:val="14"/>
                      <w:w w:val="100"/>
                      <w:position w:val="6"/>
                    </w:rPr>
                    <w:t> </w:t>
                  </w:r>
                  <w:r>
                    <w:rPr>
                      <w:rFonts w:ascii="Arial" w:hAnsi="Arial" w:cs="Arial" w:eastAsia="Arial"/>
                      <w:sz w:val="88"/>
                      <w:szCs w:val="88"/>
                      <w:color w:val="1D1D21"/>
                      <w:spacing w:val="0"/>
                      <w:w w:val="109"/>
                      <w:position w:val="-4"/>
                    </w:rPr>
                    <w:t>!</w:t>
                  </w:r>
                  <w:r>
                    <w:rPr>
                      <w:rFonts w:ascii="Arial" w:hAnsi="Arial" w:cs="Arial" w:eastAsia="Arial"/>
                      <w:sz w:val="88"/>
                      <w:szCs w:val="88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1D1D21"/>
          <w:w w:val="86"/>
          <w:position w:val="6"/>
        </w:rPr>
        <w:t>Ccllo</w:t>
      </w:r>
      <w:r>
        <w:rPr>
          <w:rFonts w:ascii="Arial" w:hAnsi="Arial" w:cs="Arial" w:eastAsia="Arial"/>
          <w:sz w:val="13"/>
          <w:szCs w:val="13"/>
          <w:color w:val="1D1D21"/>
          <w:spacing w:val="-23"/>
          <w:w w:val="100"/>
          <w:position w:val="6"/>
        </w:rPr>
        <w:t> </w:t>
      </w:r>
      <w:r>
        <w:rPr>
          <w:rFonts w:ascii="Arial" w:hAnsi="Arial" w:cs="Arial" w:eastAsia="Arial"/>
          <w:sz w:val="13"/>
          <w:szCs w:val="13"/>
          <w:color w:val="383638"/>
          <w:spacing w:val="0"/>
          <w:w w:val="100"/>
          <w:position w:val="6"/>
        </w:rPr>
        <w:t>LIDje</w:t>
      </w:r>
      <w:r>
        <w:rPr>
          <w:rFonts w:ascii="Arial" w:hAnsi="Arial" w:cs="Arial" w:eastAsia="Arial"/>
          <w:sz w:val="13"/>
          <w:szCs w:val="13"/>
          <w:color w:val="383638"/>
          <w:spacing w:val="0"/>
          <w:w w:val="100"/>
          <w:position w:val="6"/>
        </w:rPr>
        <w:t>  </w:t>
      </w:r>
      <w:r>
        <w:rPr>
          <w:rFonts w:ascii="Arial" w:hAnsi="Arial" w:cs="Arial" w:eastAsia="Arial"/>
          <w:sz w:val="13"/>
          <w:szCs w:val="13"/>
          <w:color w:val="383638"/>
          <w:spacing w:val="34"/>
          <w:w w:val="100"/>
          <w:position w:val="6"/>
        </w:rPr>
        <w:t> </w:t>
      </w:r>
      <w:r>
        <w:rPr>
          <w:rFonts w:ascii="Arial" w:hAnsi="Arial" w:cs="Arial" w:eastAsia="Arial"/>
          <w:sz w:val="52"/>
          <w:szCs w:val="52"/>
          <w:color w:val="C31A33"/>
          <w:spacing w:val="0"/>
          <w:w w:val="60"/>
          <w:position w:val="-24"/>
        </w:rPr>
        <w:t>•</w:t>
      </w:r>
      <w:r>
        <w:rPr>
          <w:rFonts w:ascii="Arial" w:hAnsi="Arial" w:cs="Arial" w:eastAsia="Arial"/>
          <w:sz w:val="52"/>
          <w:szCs w:val="52"/>
          <w:color w:val="C31A33"/>
          <w:spacing w:val="0"/>
          <w:w w:val="100"/>
          <w:position w:val="-24"/>
        </w:rPr>
        <w:tab/>
      </w:r>
      <w:r>
        <w:rPr>
          <w:rFonts w:ascii="Arial" w:hAnsi="Arial" w:cs="Arial" w:eastAsia="Arial"/>
          <w:sz w:val="52"/>
          <w:szCs w:val="52"/>
          <w:color w:val="C31A33"/>
          <w:spacing w:val="0"/>
          <w:w w:val="100"/>
          <w:position w:val="-24"/>
        </w:rPr>
      </w:r>
      <w:r>
        <w:rPr>
          <w:rFonts w:ascii="Arial" w:hAnsi="Arial" w:cs="Arial" w:eastAsia="Arial"/>
          <w:sz w:val="87"/>
          <w:szCs w:val="87"/>
          <w:color w:val="1D1D21"/>
          <w:spacing w:val="0"/>
          <w:w w:val="163"/>
          <w:position w:val="-11"/>
        </w:rPr>
        <w:t>i</w:t>
      </w:r>
      <w:r>
        <w:rPr>
          <w:rFonts w:ascii="Arial" w:hAnsi="Arial" w:cs="Arial" w:eastAsia="Arial"/>
          <w:sz w:val="87"/>
          <w:szCs w:val="87"/>
          <w:color w:val="1D1D21"/>
          <w:spacing w:val="-161"/>
          <w:w w:val="163"/>
          <w:position w:val="-11"/>
        </w:rPr>
        <w:t> </w:t>
      </w:r>
      <w:r>
        <w:rPr>
          <w:rFonts w:ascii="Arial" w:hAnsi="Arial" w:cs="Arial" w:eastAsia="Arial"/>
          <w:sz w:val="88"/>
          <w:szCs w:val="88"/>
          <w:color w:val="1D1D21"/>
          <w:spacing w:val="0"/>
          <w:w w:val="109"/>
          <w:position w:val="-13"/>
        </w:rPr>
        <w:t>!</w:t>
      </w:r>
      <w:r>
        <w:rPr>
          <w:rFonts w:ascii="Arial" w:hAnsi="Arial" w:cs="Arial" w:eastAsia="Arial"/>
          <w:sz w:val="88"/>
          <w:szCs w:val="8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Arial" w:hAnsi="Arial" w:cs="Arial" w:eastAsia="Arial"/>
          <w:sz w:val="24"/>
          <w:szCs w:val="24"/>
          <w:color w:val="C31A33"/>
          <w:spacing w:val="0"/>
          <w:w w:val="227"/>
          <w:position w:val="-4"/>
        </w:rPr>
        <w:t>l</w:t>
      </w:r>
      <w:r>
        <w:rPr>
          <w:rFonts w:ascii="Arial" w:hAnsi="Arial" w:cs="Arial" w:eastAsia="Arial"/>
          <w:sz w:val="24"/>
          <w:szCs w:val="24"/>
          <w:color w:val="C31A33"/>
          <w:spacing w:val="-13"/>
          <w:w w:val="227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638"/>
          <w:spacing w:val="0"/>
          <w:w w:val="96"/>
          <w:position w:val="0"/>
        </w:rPr>
        <w:t>Cele</w:t>
      </w:r>
      <w:r>
        <w:rPr>
          <w:rFonts w:ascii="Times New Roman" w:hAnsi="Times New Roman" w:cs="Times New Roman" w:eastAsia="Times New Roman"/>
          <w:sz w:val="14"/>
          <w:szCs w:val="14"/>
          <w:color w:val="383638"/>
          <w:spacing w:val="-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D1D21"/>
          <w:spacing w:val="0"/>
          <w:w w:val="133"/>
          <w:position w:val="0"/>
        </w:rPr>
        <w:t>1ll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720" w:right="1720"/>
          <w:cols w:num="2" w:equalWidth="0">
            <w:col w:w="4875" w:space="2323"/>
            <w:col w:w="1602"/>
          </w:cols>
        </w:sectPr>
      </w:pPr>
      <w:rPr/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71" w:right="-20"/>
        <w:jc w:val="left"/>
        <w:tabs>
          <w:tab w:pos="7180" w:val="left"/>
        </w:tabs>
        <w:rPr>
          <w:rFonts w:ascii="Courier New" w:hAnsi="Courier New" w:cs="Courier New" w:eastAsia="Courier New"/>
          <w:sz w:val="19"/>
          <w:szCs w:val="19"/>
        </w:rPr>
      </w:pPr>
      <w:rPr/>
      <w:r>
        <w:rPr/>
        <w:pict>
          <v:group style="position:absolute;margin-left:304.799988pt;margin-top:1.208939pt;width:.1pt;height:31.68pt;mso-position-horizontal-relative:page;mso-position-vertical-relative:paragraph;z-index:-282" coordorigin="6096,24" coordsize="2,634">
            <v:shape style="position:absolute;left:6096;top:24;width:2;height:634" coordorigin="6096,24" coordsize="0,634" path="m6096,658l6096,24e" filled="f" stroked="t" strokeweight=".96pt" strokecolor="#A3647C">
              <v:path arrowok="t"/>
            </v:shape>
          </v:group>
          <w10:wrap type="none"/>
        </w:pict>
      </w:r>
      <w:r>
        <w:rPr>
          <w:rFonts w:ascii="Courier New" w:hAnsi="Courier New" w:cs="Courier New" w:eastAsia="Courier New"/>
          <w:sz w:val="19"/>
          <w:szCs w:val="19"/>
          <w:color w:val="1D1D21"/>
          <w:w w:val="70"/>
        </w:rPr>
        <w:t>CeleD</w:t>
      </w:r>
      <w:r>
        <w:rPr>
          <w:rFonts w:ascii="Courier New" w:hAnsi="Courier New" w:cs="Courier New" w:eastAsia="Courier New"/>
          <w:sz w:val="19"/>
          <w:szCs w:val="19"/>
          <w:color w:val="1D1D21"/>
          <w:spacing w:val="25"/>
          <w:w w:val="70"/>
        </w:rPr>
        <w:t>.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167"/>
        </w:rPr>
        <w:t>•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100"/>
        </w:rPr>
        <w:tab/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61"/>
          <w:position w:val="1"/>
        </w:rPr>
        <w:t>I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61"/>
          <w:position w:val="1"/>
        </w:rPr>
        <w:t> 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12"/>
          <w:w w:val="61"/>
          <w:position w:val="1"/>
        </w:rPr>
        <w:t> </w:t>
      </w:r>
      <w:r>
        <w:rPr>
          <w:rFonts w:ascii="Courier New" w:hAnsi="Courier New" w:cs="Courier New" w:eastAsia="Courier New"/>
          <w:sz w:val="19"/>
          <w:szCs w:val="19"/>
          <w:color w:val="383638"/>
          <w:spacing w:val="0"/>
          <w:w w:val="61"/>
          <w:position w:val="1"/>
        </w:rPr>
        <w:t>CoJeLiDJe</w:t>
      </w:r>
      <w:r>
        <w:rPr>
          <w:rFonts w:ascii="Courier New" w:hAnsi="Courier New" w:cs="Courier New" w:eastAsia="Courier New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314" w:right="-20"/>
        <w:jc w:val="left"/>
        <w:rPr>
          <w:rFonts w:ascii="Courier New" w:hAnsi="Courier New" w:cs="Courier New" w:eastAsia="Courier New"/>
          <w:sz w:val="19"/>
          <w:szCs w:val="19"/>
        </w:rPr>
      </w:pPr>
      <w:rPr/>
      <w:r>
        <w:rPr>
          <w:rFonts w:ascii="Courier New" w:hAnsi="Courier New" w:cs="Courier New" w:eastAsia="Courier New"/>
          <w:sz w:val="19"/>
          <w:szCs w:val="19"/>
          <w:color w:val="1D1D21"/>
          <w:w w:val="55"/>
        </w:rPr>
        <w:t>CeleiJqjo</w:t>
      </w:r>
      <w:r>
        <w:rPr>
          <w:rFonts w:ascii="Courier New" w:hAnsi="Courier New" w:cs="Courier New" w:eastAsia="Courier New"/>
          <w:sz w:val="19"/>
          <w:szCs w:val="19"/>
          <w:color w:val="1D1D21"/>
          <w:spacing w:val="-49"/>
          <w:w w:val="100"/>
        </w:rPr>
        <w:t> 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67"/>
        </w:rPr>
        <w:t>I</w:t>
      </w:r>
      <w:r>
        <w:rPr>
          <w:rFonts w:ascii="Courier New" w:hAnsi="Courier New" w:cs="Courier New" w:eastAsia="Courier New"/>
          <w:sz w:val="19"/>
          <w:szCs w:val="19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720" w:right="1720"/>
        </w:sectPr>
      </w:pPr>
      <w:rPr/>
    </w:p>
    <w:p>
      <w:pPr>
        <w:spacing w:before="41" w:after="0" w:line="240" w:lineRule="auto"/>
        <w:ind w:left="1314" w:right="-69"/>
        <w:jc w:val="left"/>
        <w:rPr>
          <w:rFonts w:ascii="Courier New" w:hAnsi="Courier New" w:cs="Courier New" w:eastAsia="Courier New"/>
          <w:sz w:val="19"/>
          <w:szCs w:val="19"/>
        </w:rPr>
      </w:pPr>
      <w:rPr/>
      <w:r>
        <w:rPr>
          <w:rFonts w:ascii="Courier New" w:hAnsi="Courier New" w:cs="Courier New" w:eastAsia="Courier New"/>
          <w:sz w:val="19"/>
          <w:szCs w:val="19"/>
          <w:color w:val="1D1D21"/>
          <w:spacing w:val="0"/>
          <w:w w:val="51"/>
        </w:rPr>
        <w:t>CeleiJqjo</w:t>
      </w:r>
      <w:r>
        <w:rPr>
          <w:rFonts w:ascii="Courier New" w:hAnsi="Courier New" w:cs="Courier New" w:eastAsia="Courier New"/>
          <w:sz w:val="19"/>
          <w:szCs w:val="19"/>
          <w:color w:val="1D1D21"/>
          <w:spacing w:val="0"/>
          <w:w w:val="51"/>
        </w:rPr>
        <w:t> </w:t>
      </w:r>
      <w:r>
        <w:rPr>
          <w:rFonts w:ascii="Courier New" w:hAnsi="Courier New" w:cs="Courier New" w:eastAsia="Courier New"/>
          <w:sz w:val="19"/>
          <w:szCs w:val="19"/>
          <w:color w:val="1D1D21"/>
          <w:spacing w:val="3"/>
          <w:w w:val="51"/>
        </w:rPr>
        <w:t> </w:t>
      </w:r>
      <w:r>
        <w:rPr>
          <w:rFonts w:ascii="Courier New" w:hAnsi="Courier New" w:cs="Courier New" w:eastAsia="Courier New"/>
          <w:sz w:val="19"/>
          <w:szCs w:val="19"/>
          <w:color w:val="C31A33"/>
          <w:spacing w:val="0"/>
          <w:w w:val="51"/>
        </w:rPr>
        <w:t>l</w:t>
      </w:r>
      <w:r>
        <w:rPr>
          <w:rFonts w:ascii="Courier New" w:hAnsi="Courier New" w:cs="Courier New" w:eastAsia="Courier New"/>
          <w:sz w:val="19"/>
          <w:szCs w:val="19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657" w:lineRule="exact"/>
        <w:ind w:right="-20"/>
        <w:jc w:val="left"/>
        <w:tabs>
          <w:tab w:pos="3500" w:val="left"/>
        </w:tabs>
        <w:rPr>
          <w:rFonts w:ascii="Times New Roman" w:hAnsi="Times New Roman" w:cs="Times New Roman" w:eastAsia="Times New Roman"/>
          <w:sz w:val="51"/>
          <w:szCs w:val="51"/>
        </w:rPr>
      </w:pPr>
      <w:rPr/>
      <w:r>
        <w:rPr>
          <w:rFonts w:ascii="Arial" w:hAnsi="Arial" w:cs="Arial" w:eastAsia="Arial"/>
          <w:sz w:val="70"/>
          <w:szCs w:val="70"/>
          <w:color w:val="BAB8BA"/>
          <w:spacing w:val="0"/>
          <w:w w:val="64"/>
          <w:position w:val="-13"/>
        </w:rPr>
        <w:t>,A</w:t>
      </w:r>
      <w:r>
        <w:rPr>
          <w:rFonts w:ascii="Arial" w:hAnsi="Arial" w:cs="Arial" w:eastAsia="Arial"/>
          <w:sz w:val="70"/>
          <w:szCs w:val="70"/>
          <w:color w:val="BAB8BA"/>
          <w:spacing w:val="0"/>
          <w:w w:val="100"/>
          <w:position w:val="-13"/>
        </w:rPr>
        <w:tab/>
      </w:r>
      <w:r>
        <w:rPr>
          <w:rFonts w:ascii="Arial" w:hAnsi="Arial" w:cs="Arial" w:eastAsia="Arial"/>
          <w:sz w:val="70"/>
          <w:szCs w:val="70"/>
          <w:color w:val="BAB8BA"/>
          <w:spacing w:val="0"/>
          <w:w w:val="100"/>
          <w:position w:val="-13"/>
        </w:rPr>
      </w:r>
      <w:r>
        <w:rPr>
          <w:rFonts w:ascii="Times New Roman" w:hAnsi="Times New Roman" w:cs="Times New Roman" w:eastAsia="Times New Roman"/>
          <w:sz w:val="51"/>
          <w:szCs w:val="51"/>
          <w:color w:val="C8C8C8"/>
          <w:spacing w:val="0"/>
          <w:w w:val="121"/>
          <w:position w:val="-9"/>
        </w:rPr>
        <w:t>)</w:t>
      </w:r>
      <w:r>
        <w:rPr>
          <w:rFonts w:ascii="Times New Roman" w:hAnsi="Times New Roman" w:cs="Times New Roman" w:eastAsia="Times New Roman"/>
          <w:sz w:val="51"/>
          <w:szCs w:val="51"/>
          <w:color w:val="C8C8C8"/>
          <w:spacing w:val="0"/>
          <w:w w:val="120"/>
          <w:position w:val="-9"/>
        </w:rPr>
        <w:t>\</w:t>
      </w:r>
      <w:r>
        <w:rPr>
          <w:rFonts w:ascii="Times New Roman" w:hAnsi="Times New Roman" w:cs="Times New Roman" w:eastAsia="Times New Roman"/>
          <w:sz w:val="51"/>
          <w:szCs w:val="5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720" w:right="1720"/>
          <w:cols w:num="2" w:equalWidth="0">
            <w:col w:w="2011" w:space="521"/>
            <w:col w:w="6268"/>
          </w:cols>
        </w:sectPr>
      </w:pPr>
      <w:rPr/>
    </w:p>
    <w:p>
      <w:pPr>
        <w:spacing w:before="0" w:after="0" w:line="296" w:lineRule="exact"/>
        <w:ind w:left="1896" w:right="1897"/>
        <w:jc w:val="center"/>
        <w:tabs>
          <w:tab w:pos="2880" w:val="left"/>
          <w:tab w:pos="5380" w:val="left"/>
          <w:tab w:pos="5780" w:val="left"/>
          <w:tab w:pos="6360" w:val="left"/>
        </w:tabs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71.760002pt;margin-top:71.519997pt;width:504pt;height:473.28pt;mso-position-horizontal-relative:page;mso-position-vertical-relative:page;z-index:-289" coordorigin="1435,1430" coordsize="10080,9466">
            <v:group style="position:absolute;left:1450;top:1454;width:10051;height:2" coordorigin="1450,1454" coordsize="10051,2">
              <v:shape style="position:absolute;left:1450;top:1454;width:10051;height:2" coordorigin="1450,1454" coordsize="10051,0" path="m1450,1454l11501,1454e" filled="f" stroked="t" strokeweight="1.44pt" strokecolor="#4B80BF">
                <v:path arrowok="t"/>
              </v:shape>
            </v:group>
            <v:group style="position:absolute;left:1459;top:1440;width:2;height:9446" coordorigin="1459,1440" coordsize="2,9446">
              <v:shape style="position:absolute;left:1459;top:1440;width:2;height:9446" coordorigin="1459,1440" coordsize="0,9446" path="m1459,10886l1459,1440e" filled="f" stroked="t" strokeweight=".96pt" strokecolor="#4B80BC">
                <v:path arrowok="t"/>
              </v:shape>
            </v:group>
            <v:group style="position:absolute;left:11491;top:1440;width:2;height:9446" coordorigin="11491,1440" coordsize="2,9446">
              <v:shape style="position:absolute;left:11491;top:1440;width:2;height:9446" coordorigin="11491,1440" coordsize="0,9446" path="m11491,10886l11491,1440e" filled="f" stroked="t" strokeweight=".96pt" strokecolor="#577CAC">
                <v:path arrowok="t"/>
              </v:shape>
            </v:group>
            <v:group style="position:absolute;left:1450;top:10877;width:10051;height:2" coordorigin="1450,10877" coordsize="10051,2">
              <v:shape style="position:absolute;left:1450;top:10877;width:10051;height:2" coordorigin="1450,10877" coordsize="10051,0" path="m1450,10877l11501,10877e" filled="f" stroked="t" strokeweight=".96pt" strokecolor="#577CA8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A8A5AA"/>
          <w:spacing w:val="0"/>
          <w:w w:val="156"/>
          <w:position w:val="-1"/>
        </w:rPr>
        <w:t>lJ</w:t>
      </w:r>
      <w:r>
        <w:rPr>
          <w:rFonts w:ascii="Arial" w:hAnsi="Arial" w:cs="Arial" w:eastAsia="Arial"/>
          <w:sz w:val="18"/>
          <w:szCs w:val="18"/>
          <w:color w:val="A8A5AA"/>
          <w:spacing w:val="0"/>
          <w:w w:val="156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A8A5AA"/>
          <w:spacing w:val="25"/>
          <w:w w:val="156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C8C8C8"/>
          <w:spacing w:val="0"/>
          <w:w w:val="253"/>
          <w:i/>
          <w:position w:val="-1"/>
        </w:rPr>
        <w:t>/</w:t>
      </w:r>
      <w:r>
        <w:rPr>
          <w:rFonts w:ascii="Arial" w:hAnsi="Arial" w:cs="Arial" w:eastAsia="Arial"/>
          <w:sz w:val="18"/>
          <w:szCs w:val="18"/>
          <w:color w:val="C8C8C8"/>
          <w:spacing w:val="0"/>
          <w:w w:val="100"/>
          <w:i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C8C8C8"/>
          <w:spacing w:val="0"/>
          <w:w w:val="100"/>
          <w:i/>
          <w:position w:val="-1"/>
        </w:rPr>
      </w:r>
      <w:r>
        <w:rPr>
          <w:rFonts w:ascii="Arial" w:hAnsi="Arial" w:cs="Arial" w:eastAsia="Arial"/>
          <w:sz w:val="18"/>
          <w:szCs w:val="18"/>
          <w:color w:val="BAB8BA"/>
          <w:spacing w:val="0"/>
          <w:w w:val="540"/>
          <w:position w:val="-1"/>
        </w:rPr>
        <w:t>'</w:t>
      </w:r>
      <w:r>
        <w:rPr>
          <w:rFonts w:ascii="Arial" w:hAnsi="Arial" w:cs="Arial" w:eastAsia="Arial"/>
          <w:sz w:val="18"/>
          <w:szCs w:val="18"/>
          <w:color w:val="BAB8BA"/>
          <w:spacing w:val="-198"/>
          <w:w w:val="54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87878C"/>
          <w:spacing w:val="0"/>
          <w:w w:val="303"/>
          <w:position w:val="-1"/>
        </w:rPr>
        <w:t>l</w:t>
      </w:r>
      <w:r>
        <w:rPr>
          <w:rFonts w:ascii="Arial" w:hAnsi="Arial" w:cs="Arial" w:eastAsia="Arial"/>
          <w:sz w:val="18"/>
          <w:szCs w:val="18"/>
          <w:color w:val="87878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87878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7"/>
          <w:szCs w:val="17"/>
          <w:color w:val="BAB8BA"/>
          <w:spacing w:val="0"/>
          <w:w w:val="148"/>
          <w:position w:val="-2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BAB8BA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BAB8BA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6"/>
          <w:szCs w:val="26"/>
          <w:color w:val="C8C8C8"/>
          <w:spacing w:val="0"/>
          <w:w w:val="100"/>
          <w:i/>
          <w:position w:val="3"/>
        </w:rPr>
        <w:t>_/</w:t>
      </w:r>
      <w:r>
        <w:rPr>
          <w:rFonts w:ascii="Times New Roman" w:hAnsi="Times New Roman" w:cs="Times New Roman" w:eastAsia="Times New Roman"/>
          <w:sz w:val="26"/>
          <w:szCs w:val="26"/>
          <w:color w:val="C8C8C8"/>
          <w:spacing w:val="0"/>
          <w:w w:val="100"/>
          <w:i/>
          <w:position w:val="3"/>
        </w:rPr>
        <w:tab/>
      </w:r>
      <w:r>
        <w:rPr>
          <w:rFonts w:ascii="Times New Roman" w:hAnsi="Times New Roman" w:cs="Times New Roman" w:eastAsia="Times New Roman"/>
          <w:sz w:val="26"/>
          <w:szCs w:val="26"/>
          <w:color w:val="C8C8C8"/>
          <w:spacing w:val="0"/>
          <w:w w:val="100"/>
          <w:i/>
          <w:position w:val="3"/>
        </w:rPr>
      </w:r>
      <w:r>
        <w:rPr>
          <w:rFonts w:ascii="Times New Roman" w:hAnsi="Times New Roman" w:cs="Times New Roman" w:eastAsia="Times New Roman"/>
          <w:sz w:val="26"/>
          <w:szCs w:val="26"/>
          <w:color w:val="BAB8BA"/>
          <w:spacing w:val="0"/>
          <w:w w:val="100"/>
          <w:position w:val="3"/>
        </w:rPr>
        <w:t>"-,</w:t>
      </w:r>
      <w:r>
        <w:rPr>
          <w:rFonts w:ascii="Times New Roman" w:hAnsi="Times New Roman" w:cs="Times New Roman" w:eastAsia="Times New Roman"/>
          <w:sz w:val="26"/>
          <w:szCs w:val="26"/>
          <w:color w:val="BAB8BA"/>
          <w:spacing w:val="-1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BAB8BA"/>
          <w:spacing w:val="0"/>
          <w:w w:val="62"/>
          <w:position w:val="3"/>
        </w:rPr>
        <w:t>..!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03" w:right="1820"/>
        <w:jc w:val="center"/>
        <w:tabs>
          <w:tab w:pos="2600" w:val="left"/>
          <w:tab w:pos="3440" w:val="left"/>
          <w:tab w:pos="5440" w:val="left"/>
          <w:tab w:pos="6040" w:val="left"/>
          <w:tab w:pos="6860" w:val="left"/>
        </w:tabs>
        <w:rPr>
          <w:rFonts w:ascii="Courier New" w:hAnsi="Courier New" w:cs="Courier New" w:eastAsia="Courier New"/>
          <w:sz w:val="26"/>
          <w:szCs w:val="26"/>
        </w:rPr>
      </w:pPr>
      <w:rPr/>
      <w:r>
        <w:rPr>
          <w:rFonts w:ascii="Courier New" w:hAnsi="Courier New" w:cs="Courier New" w:eastAsia="Courier New"/>
          <w:sz w:val="26"/>
          <w:szCs w:val="26"/>
          <w:color w:val="1D1D21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u w:val="single" w:color="606060"/>
        </w:rPr>
        <w:t> </w:t>
      </w:r>
      <w:r>
        <w:rPr>
          <w:rFonts w:ascii="Courier New" w:hAnsi="Courier New" w:cs="Courier New" w:eastAsia="Courier New"/>
          <w:sz w:val="26"/>
          <w:szCs w:val="26"/>
          <w:color w:val="1D1D21"/>
          <w:u w:val="single" w:color="606060"/>
        </w:rPr>
        <w:tab/>
      </w:r>
      <w:r>
        <w:rPr>
          <w:rFonts w:ascii="Courier New" w:hAnsi="Courier New" w:cs="Courier New" w:eastAsia="Courier New"/>
          <w:sz w:val="26"/>
          <w:szCs w:val="26"/>
          <w:color w:val="1D1D21"/>
          <w:u w:val="single" w:color="606060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w w:val="87"/>
          <w:u w:val="single" w:color="606060"/>
        </w:rPr>
        <w:t>220</w:t>
      </w:r>
      <w:r>
        <w:rPr>
          <w:rFonts w:ascii="Courier New" w:hAnsi="Courier New" w:cs="Courier New" w:eastAsia="Courier New"/>
          <w:sz w:val="26"/>
          <w:szCs w:val="26"/>
          <w:color w:val="1D1D21"/>
          <w:w w:val="87"/>
          <w:u w:val="single" w:color="606060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  <w:u w:val="single" w:color="606060"/>
        </w:rPr>
        <w:t> </w:t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  <w:u w:val="single" w:color="606060"/>
        </w:rPr>
        <w:tab/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  <w:u w:val="single" w:color="606060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</w:rPr>
        <w:tab/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  <w:position w:val="1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  <w:u w:val="single" w:color="484848"/>
          <w:position w:val="1"/>
        </w:rPr>
        <w:t> </w:t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  <w:u w:val="single" w:color="484848"/>
          <w:position w:val="1"/>
        </w:rPr>
        <w:tab/>
      </w:r>
      <w:r>
        <w:rPr>
          <w:rFonts w:ascii="Courier New" w:hAnsi="Courier New" w:cs="Courier New" w:eastAsia="Courier New"/>
          <w:sz w:val="26"/>
          <w:szCs w:val="26"/>
          <w:color w:val="1D1D21"/>
          <w:w w:val="100"/>
          <w:u w:val="single" w:color="484848"/>
          <w:position w:val="1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spacing w:val="-52"/>
          <w:w w:val="112"/>
          <w:u w:val="single" w:color="484848"/>
          <w:position w:val="1"/>
        </w:rPr>
        <w:t>2</w:t>
      </w:r>
      <w:r>
        <w:rPr>
          <w:rFonts w:ascii="Courier New" w:hAnsi="Courier New" w:cs="Courier New" w:eastAsia="Courier New"/>
          <w:sz w:val="26"/>
          <w:szCs w:val="26"/>
          <w:color w:val="1D1D21"/>
          <w:spacing w:val="-52"/>
          <w:w w:val="112"/>
          <w:u w:val="single" w:color="484848"/>
          <w:position w:val="1"/>
        </w:rPr>
      </w:r>
      <w:r>
        <w:rPr>
          <w:rFonts w:ascii="Courier New" w:hAnsi="Courier New" w:cs="Courier New" w:eastAsia="Courier New"/>
          <w:sz w:val="26"/>
          <w:szCs w:val="26"/>
          <w:color w:val="1D1D21"/>
          <w:spacing w:val="-52"/>
          <w:w w:val="112"/>
          <w:u w:val="single" w:color="484848"/>
          <w:position w:val="1"/>
        </w:rPr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92"/>
          <w:u w:val="single" w:color="484848"/>
          <w:position w:val="1"/>
        </w:rPr>
        <w:t>20</w:t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92"/>
          <w:u w:val="single" w:color="484848"/>
          <w:position w:val="1"/>
        </w:rPr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100"/>
          <w:u w:val="single" w:color="484848"/>
          <w:position w:val="1"/>
        </w:rPr>
        <w:t> </w:t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100"/>
          <w:u w:val="single" w:color="484848"/>
          <w:position w:val="1"/>
        </w:rPr>
        <w:tab/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100"/>
          <w:u w:val="single" w:color="484848"/>
          <w:position w:val="1"/>
        </w:rPr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2" w:after="0" w:line="240" w:lineRule="auto"/>
        <w:ind w:left="2658" w:right="-20"/>
        <w:jc w:val="left"/>
        <w:tabs>
          <w:tab w:pos="6100" w:val="left"/>
        </w:tabs>
        <w:rPr>
          <w:rFonts w:ascii="Courier New" w:hAnsi="Courier New" w:cs="Courier New" w:eastAsia="Courier New"/>
          <w:sz w:val="26"/>
          <w:szCs w:val="26"/>
        </w:rPr>
      </w:pPr>
      <w:rPr/>
      <w:r>
        <w:rPr>
          <w:rFonts w:ascii="Courier New" w:hAnsi="Courier New" w:cs="Courier New" w:eastAsia="Courier New"/>
          <w:sz w:val="26"/>
          <w:szCs w:val="26"/>
          <w:color w:val="010101"/>
          <w:spacing w:val="-19"/>
          <w:w w:val="78"/>
        </w:rPr>
        <w:t>1</w:t>
      </w:r>
      <w:r>
        <w:rPr>
          <w:rFonts w:ascii="Courier New" w:hAnsi="Courier New" w:cs="Courier New" w:eastAsia="Courier New"/>
          <w:sz w:val="26"/>
          <w:szCs w:val="26"/>
          <w:color w:val="1D1D21"/>
          <w:spacing w:val="-57"/>
          <w:w w:val="122"/>
        </w:rPr>
        <w:t>2</w:t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118"/>
        </w:rPr>
        <w:t>0</w:t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100"/>
        </w:rPr>
        <w:tab/>
      </w:r>
      <w:r>
        <w:rPr>
          <w:rFonts w:ascii="Courier New" w:hAnsi="Courier New" w:cs="Courier New" w:eastAsia="Courier New"/>
          <w:sz w:val="26"/>
          <w:szCs w:val="26"/>
          <w:color w:val="010101"/>
          <w:spacing w:val="-19"/>
          <w:w w:val="78"/>
          <w:position w:val="1"/>
        </w:rPr>
        <w:t>1</w:t>
      </w:r>
      <w:r>
        <w:rPr>
          <w:rFonts w:ascii="Courier New" w:hAnsi="Courier New" w:cs="Courier New" w:eastAsia="Courier New"/>
          <w:sz w:val="26"/>
          <w:szCs w:val="26"/>
          <w:color w:val="1D1D21"/>
          <w:spacing w:val="-59"/>
          <w:w w:val="112"/>
          <w:position w:val="1"/>
        </w:rPr>
        <w:t>2</w:t>
      </w:r>
      <w:r>
        <w:rPr>
          <w:rFonts w:ascii="Courier New" w:hAnsi="Courier New" w:cs="Courier New" w:eastAsia="Courier New"/>
          <w:sz w:val="26"/>
          <w:szCs w:val="26"/>
          <w:color w:val="010101"/>
          <w:spacing w:val="0"/>
          <w:w w:val="128"/>
          <w:position w:val="1"/>
        </w:rPr>
        <w:t>0</w:t>
      </w:r>
      <w:r>
        <w:rPr>
          <w:rFonts w:ascii="Courier New" w:hAnsi="Courier New" w:cs="Courier New" w:eastAsia="Courier New"/>
          <w:sz w:val="26"/>
          <w:szCs w:val="26"/>
          <w:color w:val="000000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png"/><Relationship Id="rId10" Type="http://schemas.openxmlformats.org/officeDocument/2006/relationships/image" Target="media/image6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2017-12-18T11:25:32Z</dcterms:created>
  <dcterms:modified xsi:type="dcterms:W3CDTF">2017-12-18T11:25:32Z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2017-07-14T00:00:00Z</vt:filetime>
  </property>
  <property fmtid="{D5CDD505-2E9C-101B-9397-08002B2CF9AE}" pid="3" name="LastSaved">
    <vt:filetime>2017-12-18T00:00:00Z</vt:filetime>
  </property>
</Properties>
</file>