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8" w:after="0" w:line="240" w:lineRule="auto"/>
        <w:ind w:left="4476" w:right="443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873" w:right="383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487,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9.7.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20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298" w:right="261" w:firstLine="-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R.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380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25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E,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MIR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TI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LI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BA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GA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left="353" w:right="31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GU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DET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RUES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DETËS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SËS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Ç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RE”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213" w:right="132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tje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100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3,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37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105/2014,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bimin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2,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onja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6,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10,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jit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175" w:right="13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10383,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4.2.2011,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imin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bli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2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opo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hilli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428" w:right="439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</w:rPr>
        <w:t>NDOS</w:t>
      </w:r>
      <w:r>
        <w:rPr>
          <w:rFonts w:ascii="Garamond" w:hAnsi="Garamond" w:cs="Garamond" w:eastAsia="Garamond"/>
          <w:sz w:val="24"/>
          <w:szCs w:val="24"/>
          <w:spacing w:val="-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213" w:right="135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1.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2,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lidh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380,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25.5.2016,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illit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N4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kin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t,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kodin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262/41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61" w:lineRule="exact"/>
        <w:ind w:left="2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ijon:</w:t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94.200001" w:type="dxa"/>
      </w:tblPr>
      <w:tblGrid/>
      <w:tr>
        <w:trPr>
          <w:trHeight w:val="775" w:hRule="exact"/>
        </w:trPr>
        <w:tc>
          <w:tcPr>
            <w:tcW w:w="960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1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107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b/>
                <w:bCs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b/>
                <w:bCs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b/>
                <w:bCs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133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11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129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b/>
                <w:bCs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di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b/>
                <w:bCs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b/>
                <w:bCs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C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560" w:type="dxa"/>
            <w:tcBorders>
              <w:top w:val="single" w:sz="4.648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11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208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b/>
                <w:bCs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nc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pi</w:t>
            </w:r>
            <w:r>
              <w:rPr>
                <w:rFonts w:ascii="Garamond" w:hAnsi="Garamond" w:cs="Garamond" w:eastAsia="Garamond"/>
                <w:sz w:val="20"/>
                <w:szCs w:val="20"/>
                <w:spacing w:val="-7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b/>
                <w:bCs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b/>
                <w:bCs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b/>
                <w:bCs/>
              </w:rPr>
              <w:t>iv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850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1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138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F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b/>
                <w:bCs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b/>
                <w:bCs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ma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76" w:lineRule="auto"/>
              <w:ind w:left="213" w:right="155" w:firstLine="62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Em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b/>
                <w:bCs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b/>
                <w:bCs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egt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b/>
                <w:bCs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991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1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23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F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b/>
                <w:bCs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ma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133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76" w:lineRule="auto"/>
              <w:ind w:left="172" w:right="118" w:firstLine="96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Çm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mi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b/>
                <w:bCs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efe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b/>
                <w:bCs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encë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76" w:lineRule="auto"/>
              <w:ind w:left="152" w:right="98" w:firstLine="48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Çm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mi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b/>
                <w:bCs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c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enti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212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2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76" w:lineRule="auto"/>
              <w:ind w:left="126" w:right="59" w:firstLine="182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Çm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mi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b/>
                <w:bCs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mbu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b/>
                <w:bCs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b/>
                <w:bCs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mi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1046" w:hRule="exact"/>
        </w:trPr>
        <w:tc>
          <w:tcPr>
            <w:tcW w:w="960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22" w:lineRule="exact"/>
              <w:ind w:left="189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262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/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41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1133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0" w:after="0" w:line="222" w:lineRule="exact"/>
              <w:ind w:left="167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N04BA02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1560" w:type="dxa"/>
            <w:tcBorders>
              <w:top w:val="single" w:sz="4.640" w:space="0" w:color="000000"/>
              <w:bottom w:val="single" w:sz="4.648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0" w:after="0" w:line="222" w:lineRule="exact"/>
              <w:ind w:left="187" w:right="162"/>
              <w:jc w:val="center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7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99"/>
                <w:position w:val="1"/>
              </w:rPr>
              <w:t>200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  <w:p>
            <w:pPr>
              <w:spacing w:before="34" w:after="0" w:line="276" w:lineRule="auto"/>
              <w:ind w:left="297" w:right="273" w:firstLine="-1"/>
              <w:jc w:val="center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mg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99"/>
              </w:rPr>
              <w:t>+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99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99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99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99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99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99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99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99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99"/>
              </w:rPr>
              <w:t>z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99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99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99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499" w:right="479"/>
              <w:jc w:val="center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50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99"/>
              </w:rPr>
              <w:t>mg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850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22" w:lineRule="exact"/>
              <w:ind w:left="165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994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22" w:lineRule="exact"/>
              <w:ind w:left="141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op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991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22" w:lineRule="exact"/>
              <w:ind w:left="143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RO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C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HE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1133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22" w:lineRule="exact"/>
              <w:ind w:left="362" w:right="345"/>
              <w:jc w:val="center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99"/>
                <w:position w:val="1"/>
              </w:rPr>
              <w:t>27.1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994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22" w:lineRule="exact"/>
              <w:ind w:left="341" w:right="321"/>
              <w:jc w:val="center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99"/>
                <w:position w:val="1"/>
              </w:rPr>
              <w:t>2.7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1212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0" w:after="0" w:line="222" w:lineRule="exact"/>
              <w:ind w:left="403" w:right="383"/>
              <w:jc w:val="center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99"/>
                <w:position w:val="1"/>
              </w:rPr>
              <w:t>24.4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</w:tr>
    </w:tbl>
    <w:p>
      <w:pPr>
        <w:spacing w:before="8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37" w:after="0" w:line="240" w:lineRule="auto"/>
        <w:ind w:left="213" w:right="134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2.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lloh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ondi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2017.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right="174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3.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koh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ondi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it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or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ia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2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Ky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uqi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botoh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3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right="174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1" w:after="0" w:line="240" w:lineRule="auto"/>
        <w:ind w:right="175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Ra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right"/>
        <w:spacing w:after="0"/>
        <w:sectPr>
          <w:type w:val="continuous"/>
          <w:pgSz w:w="11920" w:h="16860"/>
          <w:pgMar w:top="640" w:bottom="280" w:left="920" w:right="94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sectPr>
      <w:pgSz w:w="12240" w:h="15840"/>
      <w:pgMar w:top="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dcterms:created xsi:type="dcterms:W3CDTF">2017-12-18T11:32:35Z</dcterms:created>
  <dcterms:modified xsi:type="dcterms:W3CDTF">2017-12-18T11:32:35Z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2017-07-20T00:00:00Z</vt:filetime>
  </property>
  <property fmtid="{D5CDD505-2E9C-101B-9397-08002B2CF9AE}" pid="3" name="LastSaved">
    <vt:filetime>2017-12-18T00:00:00Z</vt:filetime>
  </property>
</Properties>
</file>