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8" w:after="0" w:line="240" w:lineRule="auto"/>
        <w:ind w:left="4388" w:right="437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19" w:right="380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90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9.7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5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541" w:right="528" w:firstLine="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TER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RËV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RIVAT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EAL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IZIM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95" w:right="17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AC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AL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YT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‘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17" w:right="29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’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-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-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13" w:right="5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8561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22.1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.199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73" w:right="5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130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2017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344" w:right="43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‘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oht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vill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4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92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93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right"/>
        <w:spacing w:after="0"/>
        <w:sectPr>
          <w:type w:val="continuous"/>
          <w:pgSz w:w="11920" w:h="16860"/>
          <w:pgMar w:top="640" w:bottom="280" w:left="1020" w:right="1020"/>
        </w:sectPr>
      </w:pPr>
      <w:rPr/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42" w:after="0" w:line="240" w:lineRule="auto"/>
        <w:ind w:left="215" w:right="-20"/>
        <w:jc w:val="left"/>
        <w:rPr>
          <w:rFonts w:ascii="Garamond" w:hAnsi="Garamond" w:cs="Garamond" w:eastAsia="Garamond"/>
          <w:sz w:val="18"/>
          <w:szCs w:val="18"/>
        </w:rPr>
      </w:pPr>
      <w:rPr/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A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BE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18"/>
          <w:szCs w:val="18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S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18"/>
          <w:szCs w:val="18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P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O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NA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V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18"/>
          <w:szCs w:val="18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P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A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S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V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18"/>
          <w:szCs w:val="18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P</w:t>
      </w:r>
      <w:r>
        <w:rPr>
          <w:rFonts w:ascii="Garamond" w:hAnsi="Garamond" w:cs="Garamond" w:eastAsia="Garamond"/>
          <w:sz w:val="18"/>
          <w:szCs w:val="18"/>
          <w:spacing w:val="2"/>
          <w:w w:val="100"/>
          <w:b/>
          <w:bCs/>
        </w:rPr>
        <w:t>R</w:t>
      </w:r>
      <w:r>
        <w:rPr>
          <w:rFonts w:ascii="Garamond" w:hAnsi="Garamond" w:cs="Garamond" w:eastAsia="Garamond"/>
          <w:sz w:val="18"/>
          <w:szCs w:val="18"/>
          <w:spacing w:val="2"/>
          <w:w w:val="100"/>
          <w:b/>
          <w:bCs/>
        </w:rPr>
        <w:t>O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18"/>
          <w:szCs w:val="18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P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V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A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18"/>
          <w:szCs w:val="18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D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H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18"/>
          <w:szCs w:val="18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V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A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18"/>
          <w:szCs w:val="18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S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HP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O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18"/>
          <w:szCs w:val="18"/>
          <w:spacing w:val="2"/>
          <w:w w:val="100"/>
          <w:b/>
          <w:bCs/>
        </w:rPr>
        <w:t>Ë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S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18"/>
          <w:szCs w:val="18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P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18"/>
          <w:szCs w:val="18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18"/>
          <w:szCs w:val="18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A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Z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18"/>
          <w:szCs w:val="18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P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O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JEK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18"/>
          <w:szCs w:val="18"/>
          <w:spacing w:val="-2"/>
          <w:w w:val="100"/>
          <w:b/>
          <w:bCs/>
        </w:rPr>
        <w:t>I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:</w:t>
      </w:r>
      <w:r>
        <w:rPr>
          <w:rFonts w:ascii="Garamond" w:hAnsi="Garamond" w:cs="Garamond" w:eastAsia="Garamond"/>
          <w:sz w:val="18"/>
          <w:szCs w:val="18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S</w:t>
      </w:r>
      <w:r>
        <w:rPr>
          <w:rFonts w:ascii="Garamond" w:hAnsi="Garamond" w:cs="Garamond" w:eastAsia="Garamond"/>
          <w:sz w:val="18"/>
          <w:szCs w:val="18"/>
          <w:spacing w:val="-2"/>
          <w:w w:val="100"/>
          <w:b/>
          <w:bCs/>
        </w:rPr>
        <w:t>H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O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JCA</w:t>
      </w:r>
      <w:r>
        <w:rPr>
          <w:rFonts w:ascii="Garamond" w:hAnsi="Garamond" w:cs="Garamond" w:eastAsia="Garamond"/>
          <w:sz w:val="18"/>
          <w:szCs w:val="18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2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/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1</w:t>
      </w:r>
      <w:r>
        <w:rPr>
          <w:rFonts w:ascii="Garamond" w:hAnsi="Garamond" w:cs="Garamond" w:eastAsia="Garamond"/>
          <w:sz w:val="18"/>
          <w:szCs w:val="18"/>
          <w:spacing w:val="0"/>
          <w:w w:val="100"/>
        </w:rPr>
      </w:r>
    </w:p>
    <w:p>
      <w:pPr>
        <w:spacing w:before="0" w:after="0" w:line="202" w:lineRule="exact"/>
        <w:ind w:left="218" w:right="-20"/>
        <w:jc w:val="left"/>
        <w:rPr>
          <w:rFonts w:ascii="Garamond" w:hAnsi="Garamond" w:cs="Garamond" w:eastAsia="Garamond"/>
          <w:sz w:val="18"/>
          <w:szCs w:val="18"/>
        </w:rPr>
      </w:pPr>
      <w:rPr/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V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18"/>
          <w:szCs w:val="18"/>
          <w:spacing w:val="-4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CU,</w:t>
      </w:r>
      <w:r>
        <w:rPr>
          <w:rFonts w:ascii="Garamond" w:hAnsi="Garamond" w:cs="Garamond" w:eastAsia="Garamond"/>
          <w:sz w:val="18"/>
          <w:szCs w:val="18"/>
          <w:spacing w:val="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KU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F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18"/>
          <w:szCs w:val="18"/>
          <w:spacing w:val="-2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18"/>
          <w:szCs w:val="18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B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18"/>
          <w:szCs w:val="18"/>
          <w:spacing w:val="4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  <w:position w:val="1"/>
        </w:rPr>
        <w:t>Q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  <w:position w:val="1"/>
        </w:rPr>
        <w:t>Y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18"/>
          <w:szCs w:val="18"/>
          <w:spacing w:val="3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18"/>
          <w:szCs w:val="18"/>
          <w:spacing w:val="-2"/>
          <w:w w:val="100"/>
          <w:b/>
          <w:bCs/>
          <w:position w:val="1"/>
        </w:rPr>
        <w:t>V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ËS</w:t>
      </w:r>
      <w:r>
        <w:rPr>
          <w:rFonts w:ascii="Garamond" w:hAnsi="Garamond" w:cs="Garamond" w:eastAsia="Garamond"/>
          <w:sz w:val="18"/>
          <w:szCs w:val="18"/>
          <w:spacing w:val="4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  <w:position w:val="1"/>
        </w:rPr>
        <w:t>G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18"/>
          <w:szCs w:val="18"/>
          <w:spacing w:val="4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ES</w:t>
      </w:r>
      <w:r>
        <w:rPr>
          <w:rFonts w:ascii="Garamond" w:hAnsi="Garamond" w:cs="Garamond" w:eastAsia="Garamond"/>
          <w:sz w:val="18"/>
          <w:szCs w:val="18"/>
          <w:spacing w:val="-7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  <w:position w:val="1"/>
        </w:rPr>
        <w:t>4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-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  <w:position w:val="1"/>
        </w:rPr>
        <w:t>C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2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-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,</w:t>
      </w:r>
      <w:r>
        <w:rPr>
          <w:rFonts w:ascii="Garamond" w:hAnsi="Garamond" w:cs="Garamond" w:eastAsia="Garamond"/>
          <w:sz w:val="18"/>
          <w:szCs w:val="18"/>
          <w:spacing w:val="-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B,</w:t>
      </w:r>
      <w:r>
        <w:rPr>
          <w:rFonts w:ascii="Garamond" w:hAnsi="Garamond" w:cs="Garamond" w:eastAsia="Garamond"/>
          <w:sz w:val="18"/>
          <w:szCs w:val="18"/>
          <w:spacing w:val="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C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18"/>
          <w:szCs w:val="18"/>
          <w:spacing w:val="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18"/>
          <w:szCs w:val="18"/>
          <w:spacing w:val="-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  <w:position w:val="1"/>
        </w:rPr>
        <w:t>ND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18"/>
          <w:szCs w:val="18"/>
          <w:spacing w:val="4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18"/>
          <w:szCs w:val="18"/>
          <w:spacing w:val="-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  <w:position w:val="1"/>
        </w:rPr>
        <w:t>G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ËS</w:t>
      </w:r>
      <w:r>
        <w:rPr>
          <w:rFonts w:ascii="Garamond" w:hAnsi="Garamond" w:cs="Garamond" w:eastAsia="Garamond"/>
          <w:sz w:val="18"/>
          <w:szCs w:val="18"/>
          <w:spacing w:val="4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V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ZH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18"/>
          <w:szCs w:val="18"/>
          <w:spacing w:val="-2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18"/>
          <w:szCs w:val="18"/>
          <w:spacing w:val="-5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  <w:position w:val="1"/>
        </w:rPr>
        <w:t>NA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Z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ËS</w:t>
      </w:r>
      <w:r>
        <w:rPr>
          <w:rFonts w:ascii="Garamond" w:hAnsi="Garamond" w:cs="Garamond" w:eastAsia="Garamond"/>
          <w:sz w:val="18"/>
          <w:szCs w:val="18"/>
          <w:spacing w:val="44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V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18"/>
          <w:szCs w:val="18"/>
          <w:spacing w:val="-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-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UJ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18"/>
          <w:szCs w:val="18"/>
          <w:spacing w:val="-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18"/>
          <w:szCs w:val="18"/>
          <w:spacing w:val="4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F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position w:val="0"/>
        </w:rPr>
      </w:r>
    </w:p>
    <w:p>
      <w:pPr>
        <w:spacing w:before="2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6.599998" w:type="dxa"/>
      </w:tblPr>
      <w:tblGrid/>
      <w:tr>
        <w:trPr>
          <w:trHeight w:val="488" w:hRule="exact"/>
        </w:trPr>
        <w:tc>
          <w:tcPr>
            <w:tcW w:w="576" w:type="dxa"/>
            <w:tcBorders>
              <w:top w:val="single" w:sz="4.648" w:space="0" w:color="000000"/>
              <w:bottom w:val="single" w:sz="5.592" w:space="0" w:color="C0C0C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169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R.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95" w:type="dxa"/>
            <w:tcBorders>
              <w:top w:val="single" w:sz="4.648" w:space="0" w:color="000000"/>
              <w:bottom w:val="single" w:sz="5.592" w:space="0" w:color="C0C0C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7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29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Z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.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K.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8" w:type="dxa"/>
            <w:tcBorders>
              <w:top w:val="single" w:sz="4.648" w:space="0" w:color="000000"/>
              <w:bottom w:val="single" w:sz="5.592" w:space="0" w:color="C0C0C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7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126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Nr.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sur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40" w:type="dxa"/>
            <w:tcBorders>
              <w:top w:val="single" w:sz="4.648" w:space="0" w:color="000000"/>
              <w:bottom w:val="single" w:sz="5.592" w:space="0" w:color="C0C0C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7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210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Adr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sa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982" w:type="dxa"/>
            <w:tcBorders>
              <w:top w:val="single" w:sz="4.648" w:space="0" w:color="000000"/>
              <w:bottom w:val="single" w:sz="5.592" w:space="0" w:color="C0C0C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7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734" w:right="718"/>
              <w:jc w:val="center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99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  <w:b/>
                <w:bCs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99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b/>
                <w:bCs/>
              </w:rPr>
              <w:t>ri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22" w:type="dxa"/>
            <w:tcBorders>
              <w:top w:val="single" w:sz="4.648" w:space="0" w:color="000000"/>
              <w:bottom w:val="single" w:sz="5.592" w:space="0" w:color="C0C0C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3" w:after="0" w:line="156" w:lineRule="exact"/>
              <w:ind w:left="330" w:right="185" w:firstLine="-101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për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f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qe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tru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lli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998" w:type="dxa"/>
            <w:tcBorders>
              <w:top w:val="single" w:sz="4.648" w:space="0" w:color="000000"/>
              <w:bottom w:val="single" w:sz="5.592" w:space="0" w:color="C0C0C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156" w:lineRule="exact"/>
              <w:ind w:left="251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  <w:position w:val="1"/>
              </w:rPr>
              <w:t>Ç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3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-4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0"/>
              </w:rPr>
            </w:r>
          </w:p>
          <w:p>
            <w:pPr>
              <w:spacing w:before="2" w:after="0" w:line="237" w:lineRule="auto"/>
              <w:ind w:left="251" w:right="212" w:firstLine="48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tru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ll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lekë/</w:t>
            </w:r>
            <w:r>
              <w:rPr>
                <w:rFonts w:ascii="Garamond" w:hAnsi="Garamond" w:cs="Garamond" w:eastAsia="Garamond"/>
                <w:sz w:val="14"/>
                <w:szCs w:val="14"/>
                <w:spacing w:val="3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²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3" w:type="dxa"/>
            <w:tcBorders>
              <w:top w:val="single" w:sz="4.648" w:space="0" w:color="000000"/>
              <w:bottom w:val="single" w:sz="5.592" w:space="0" w:color="C0C0C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73" w:after="0" w:line="156" w:lineRule="exact"/>
              <w:ind w:left="405" w:right="65" w:firstLine="-298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lera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tru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ll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lekë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22" w:type="dxa"/>
            <w:tcBorders>
              <w:top w:val="single" w:sz="4.648" w:space="0" w:color="000000"/>
              <w:bottom w:val="single" w:sz="5.592" w:space="0" w:color="C0C0C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3" w:after="0" w:line="156" w:lineRule="exact"/>
              <w:ind w:left="251" w:right="185" w:firstLine="-22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f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qe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nd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rt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mi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78" w:type="dxa"/>
            <w:tcBorders>
              <w:top w:val="single" w:sz="4.648" w:space="0" w:color="000000"/>
              <w:bottom w:val="single" w:sz="5.592" w:space="0" w:color="C0C0C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56" w:lineRule="exact"/>
              <w:ind w:left="289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  <w:position w:val="1"/>
              </w:rPr>
              <w:t>Ç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3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-4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0"/>
              </w:rPr>
            </w:r>
          </w:p>
          <w:p>
            <w:pPr>
              <w:spacing w:before="2" w:after="0" w:line="237" w:lineRule="auto"/>
              <w:ind w:left="289" w:right="217" w:firstLine="-34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nd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rt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lekë/</w:t>
            </w:r>
            <w:r>
              <w:rPr>
                <w:rFonts w:ascii="Garamond" w:hAnsi="Garamond" w:cs="Garamond" w:eastAsia="Garamond"/>
                <w:sz w:val="14"/>
                <w:szCs w:val="14"/>
                <w:spacing w:val="3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²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70" w:type="dxa"/>
            <w:tcBorders>
              <w:top w:val="single" w:sz="4.648" w:space="0" w:color="000000"/>
              <w:bottom w:val="single" w:sz="5.592" w:space="0" w:color="C0C0C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156" w:lineRule="exact"/>
              <w:ind w:left="325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  <w:position w:val="1"/>
              </w:rPr>
              <w:t>lera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0"/>
              </w:rPr>
            </w:r>
          </w:p>
          <w:p>
            <w:pPr>
              <w:spacing w:before="2" w:after="0" w:line="237" w:lineRule="auto"/>
              <w:ind w:left="409" w:right="209" w:firstLine="-154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nd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rt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kë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145" w:type="dxa"/>
            <w:tcBorders>
              <w:top w:val="single" w:sz="4.648" w:space="0" w:color="000000"/>
              <w:bottom w:val="single" w:sz="5.592" w:space="0" w:color="C0C0C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73" w:after="0" w:line="156" w:lineRule="exact"/>
              <w:ind w:left="157" w:right="106" w:firstLine="-1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lera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tru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ll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dhe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nd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es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2825" w:type="dxa"/>
            <w:tcBorders>
              <w:top w:val="single" w:sz="4.648" w:space="0" w:color="000000"/>
              <w:bottom w:val="single" w:sz="5.592" w:space="0" w:color="C0C0C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7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1112" w:right="1094"/>
              <w:jc w:val="center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99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b/>
                <w:bCs/>
              </w:rPr>
              <w:t>h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3"/>
                <w:w w:val="99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</w:tr>
      <w:tr>
        <w:trPr>
          <w:trHeight w:val="178" w:hRule="exact"/>
        </w:trPr>
        <w:tc>
          <w:tcPr>
            <w:tcW w:w="15586" w:type="dxa"/>
            <w:gridSpan w:val="13"/>
            <w:tcBorders>
              <w:top w:val="single" w:sz="5.592" w:space="0" w:color="C0C0C0"/>
              <w:bottom w:val="single" w:sz="5.6" w:space="0" w:color="C0C0C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3" w:after="0" w:line="240" w:lineRule="auto"/>
              <w:ind w:left="6045" w:right="6032"/>
              <w:jc w:val="center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Nd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rt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32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rru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g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33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z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hd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-4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un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  <w:b/>
                <w:bCs/>
              </w:rPr>
              <w:t>z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33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rë</w:t>
            </w:r>
            <w:r>
              <w:rPr>
                <w:rFonts w:ascii="Garamond" w:hAnsi="Garamond" w:cs="Garamond" w:eastAsia="Garamond"/>
                <w:sz w:val="14"/>
                <w:szCs w:val="14"/>
                <w:spacing w:val="-3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-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Uji</w:t>
            </w:r>
            <w:r>
              <w:rPr>
                <w:rFonts w:ascii="Garamond" w:hAnsi="Garamond" w:cs="Garamond" w:eastAsia="Garamond"/>
                <w:sz w:val="14"/>
                <w:szCs w:val="14"/>
                <w:spacing w:val="-2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99"/>
                <w:b/>
                <w:bCs/>
              </w:rPr>
              <w:t>F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  <w:b/>
                <w:bCs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b/>
                <w:bCs/>
              </w:rPr>
              <w:t>h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99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</w:tr>
      <w:tr>
        <w:trPr>
          <w:trHeight w:val="196" w:hRule="exact"/>
        </w:trPr>
        <w:tc>
          <w:tcPr>
            <w:tcW w:w="576" w:type="dxa"/>
            <w:tcBorders>
              <w:top w:val="single" w:sz="5.6" w:space="0" w:color="C0C0C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5" w:after="0" w:line="240" w:lineRule="auto"/>
              <w:ind w:right="82"/>
              <w:jc w:val="righ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95" w:type="dxa"/>
            <w:tcBorders>
              <w:top w:val="single" w:sz="5.6" w:space="0" w:color="C0C0C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15" w:after="0" w:line="240" w:lineRule="auto"/>
              <w:ind w:left="278" w:right="265"/>
              <w:jc w:val="center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02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8" w:type="dxa"/>
            <w:tcBorders>
              <w:top w:val="single" w:sz="5.6" w:space="0" w:color="C0C0C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5" w:after="0" w:line="240" w:lineRule="auto"/>
              <w:ind w:left="331" w:right="313"/>
              <w:jc w:val="center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/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99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40" w:type="dxa"/>
            <w:tcBorders>
              <w:top w:val="single" w:sz="5.6" w:space="0" w:color="C0C0C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15" w:after="0" w:line="240" w:lineRule="auto"/>
              <w:ind w:left="263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Vl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982" w:type="dxa"/>
            <w:tcBorders>
              <w:top w:val="single" w:sz="5.6" w:space="0" w:color="C0C0C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5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ik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22" w:type="dxa"/>
            <w:tcBorders>
              <w:top w:val="single" w:sz="5.6" w:space="0" w:color="C0C0C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5" w:after="0" w:line="240" w:lineRule="auto"/>
              <w:ind w:right="84"/>
              <w:jc w:val="righ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998" w:type="dxa"/>
            <w:tcBorders>
              <w:top w:val="single" w:sz="5.6" w:space="0" w:color="C0C0C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15" w:after="0" w:line="240" w:lineRule="auto"/>
              <w:ind w:left="556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3" w:type="dxa"/>
            <w:tcBorders>
              <w:top w:val="single" w:sz="5.6" w:space="0" w:color="C0C0C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5" w:after="0" w:line="240" w:lineRule="auto"/>
              <w:ind w:left="525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22" w:type="dxa"/>
            <w:tcBorders>
              <w:top w:val="single" w:sz="5.6" w:space="0" w:color="C0C0C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78" w:type="dxa"/>
            <w:tcBorders>
              <w:top w:val="single" w:sz="5.6" w:space="0" w:color="C0C0C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70" w:type="dxa"/>
            <w:tcBorders>
              <w:top w:val="single" w:sz="5.6" w:space="0" w:color="C0C0C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145" w:type="dxa"/>
            <w:tcBorders>
              <w:top w:val="single" w:sz="5.6" w:space="0" w:color="C0C0C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15" w:after="0" w:line="240" w:lineRule="auto"/>
              <w:ind w:left="606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2825" w:type="dxa"/>
            <w:tcBorders>
              <w:top w:val="single" w:sz="5.6" w:space="0" w:color="C0C0C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5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3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</w:tr>
      <w:tr>
        <w:trPr>
          <w:trHeight w:val="190" w:hRule="exact"/>
        </w:trPr>
        <w:tc>
          <w:tcPr>
            <w:tcW w:w="576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right="82"/>
              <w:jc w:val="righ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95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10" w:after="0" w:line="240" w:lineRule="auto"/>
              <w:ind w:left="278" w:right="265"/>
              <w:jc w:val="center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02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8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294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/1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40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10" w:after="0" w:line="240" w:lineRule="auto"/>
              <w:ind w:left="263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Vl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982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vll</w:t>
            </w:r>
            <w:r>
              <w:rPr>
                <w:rFonts w:ascii="Garamond" w:hAnsi="Garamond" w:cs="Garamond" w:eastAsia="Garamond"/>
                <w:sz w:val="14"/>
                <w:szCs w:val="14"/>
                <w:spacing w:val="3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qi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3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ssi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22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right="84"/>
              <w:jc w:val="righ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99"/>
              </w:rPr>
              <w:t>.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998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10" w:after="0" w:line="240" w:lineRule="auto"/>
              <w:ind w:right="84"/>
              <w:jc w:val="righ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3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657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22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78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70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145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10" w:after="0" w:line="240" w:lineRule="auto"/>
              <w:ind w:left="738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2825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tës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3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</w:tr>
      <w:tr>
        <w:trPr>
          <w:trHeight w:val="190" w:hRule="exact"/>
        </w:trPr>
        <w:tc>
          <w:tcPr>
            <w:tcW w:w="576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right="82"/>
              <w:jc w:val="righ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95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10" w:after="0" w:line="240" w:lineRule="auto"/>
              <w:ind w:left="278" w:right="265"/>
              <w:jc w:val="center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02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8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294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/2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40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10" w:after="0" w:line="240" w:lineRule="auto"/>
              <w:ind w:left="263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Vl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982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vll</w:t>
            </w:r>
            <w:r>
              <w:rPr>
                <w:rFonts w:ascii="Garamond" w:hAnsi="Garamond" w:cs="Garamond" w:eastAsia="Garamond"/>
                <w:sz w:val="14"/>
                <w:szCs w:val="14"/>
                <w:spacing w:val="3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qi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3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ssi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22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right="84"/>
              <w:jc w:val="righ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998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10" w:after="0" w:line="240" w:lineRule="auto"/>
              <w:ind w:right="84"/>
              <w:jc w:val="righ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3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59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22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78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70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145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10" w:after="0" w:line="240" w:lineRule="auto"/>
              <w:ind w:left="673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2825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tës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3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</w:tr>
      <w:tr>
        <w:trPr>
          <w:trHeight w:val="192" w:hRule="exact"/>
        </w:trPr>
        <w:tc>
          <w:tcPr>
            <w:tcW w:w="576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right="82"/>
              <w:jc w:val="righ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95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10" w:after="0" w:line="240" w:lineRule="auto"/>
              <w:ind w:left="278" w:right="265"/>
              <w:jc w:val="center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02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8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328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40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10" w:after="0" w:line="240" w:lineRule="auto"/>
              <w:ind w:left="263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Vl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982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ter</w:t>
            </w:r>
            <w:r>
              <w:rPr>
                <w:rFonts w:ascii="Garamond" w:hAnsi="Garamond" w:cs="Garamond" w:eastAsia="Garamond"/>
                <w:sz w:val="14"/>
                <w:szCs w:val="14"/>
                <w:spacing w:val="3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Ce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22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right="84"/>
              <w:jc w:val="righ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998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10" w:after="0" w:line="240" w:lineRule="auto"/>
              <w:ind w:left="556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3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525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22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78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70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145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10" w:after="0" w:line="240" w:lineRule="auto"/>
              <w:ind w:left="606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2825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tës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3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</w:tr>
      <w:tr>
        <w:trPr>
          <w:trHeight w:val="190" w:hRule="exact"/>
        </w:trPr>
        <w:tc>
          <w:tcPr>
            <w:tcW w:w="576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40" w:lineRule="auto"/>
              <w:ind w:right="82"/>
              <w:jc w:val="righ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95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8" w:after="0" w:line="240" w:lineRule="auto"/>
              <w:ind w:left="278" w:right="265"/>
              <w:jc w:val="center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02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8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" w:after="0" w:line="240" w:lineRule="auto"/>
              <w:ind w:left="328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40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8" w:after="0" w:line="240" w:lineRule="auto"/>
              <w:ind w:left="263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Vl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982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22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40" w:lineRule="auto"/>
              <w:ind w:right="82"/>
              <w:jc w:val="righ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99"/>
              </w:rPr>
              <w:t>.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998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8" w:after="0" w:line="240" w:lineRule="auto"/>
              <w:ind w:left="556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3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" w:after="0" w:line="240" w:lineRule="auto"/>
              <w:ind w:left="59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22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78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70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145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8" w:after="0" w:line="240" w:lineRule="auto"/>
              <w:ind w:left="673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2825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tës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3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</w:tr>
      <w:tr>
        <w:trPr>
          <w:trHeight w:val="324" w:hRule="exact"/>
        </w:trPr>
        <w:tc>
          <w:tcPr>
            <w:tcW w:w="57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7" w:after="0" w:line="240" w:lineRule="auto"/>
              <w:ind w:right="82"/>
              <w:jc w:val="righ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9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77" w:after="0" w:line="240" w:lineRule="auto"/>
              <w:ind w:left="278" w:right="265"/>
              <w:jc w:val="center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02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77" w:after="0" w:line="240" w:lineRule="auto"/>
              <w:ind w:left="328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4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77" w:after="0" w:line="240" w:lineRule="auto"/>
              <w:ind w:left="263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Vl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982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77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ik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2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7" w:after="0" w:line="240" w:lineRule="auto"/>
              <w:ind w:right="84"/>
              <w:jc w:val="righ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99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77" w:after="0" w:line="240" w:lineRule="auto"/>
              <w:ind w:left="556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3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77" w:after="0" w:line="240" w:lineRule="auto"/>
              <w:ind w:left="524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2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145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77" w:after="0" w:line="240" w:lineRule="auto"/>
              <w:ind w:left="606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2825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156" w:lineRule="exact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onf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2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ga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ë.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ës</w:t>
            </w:r>
            <w:r>
              <w:rPr>
                <w:rFonts w:ascii="Garamond" w:hAnsi="Garamond" w:cs="Garamond" w:eastAsia="Garamond"/>
                <w:sz w:val="14"/>
                <w:szCs w:val="14"/>
                <w:spacing w:val="3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0"/>
              </w:rPr>
            </w:r>
          </w:p>
          <w:p>
            <w:pPr>
              <w:spacing w:before="1" w:after="0" w:line="156" w:lineRule="exact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ll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ji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3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ru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l.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</w:tr>
      <w:tr>
        <w:trPr>
          <w:trHeight w:val="326" w:hRule="exact"/>
        </w:trPr>
        <w:tc>
          <w:tcPr>
            <w:tcW w:w="57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7" w:after="0" w:line="240" w:lineRule="auto"/>
              <w:ind w:right="82"/>
              <w:jc w:val="righ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9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77" w:after="0" w:line="240" w:lineRule="auto"/>
              <w:ind w:left="278" w:right="265"/>
              <w:jc w:val="center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02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77" w:after="0" w:line="240" w:lineRule="auto"/>
              <w:ind w:left="328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4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77" w:after="0" w:line="240" w:lineRule="auto"/>
              <w:ind w:left="263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Vl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982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77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3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lili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2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7" w:after="0" w:line="240" w:lineRule="auto"/>
              <w:ind w:right="84"/>
              <w:jc w:val="righ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99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77" w:after="0" w:line="240" w:lineRule="auto"/>
              <w:ind w:left="556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3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77" w:after="0" w:line="240" w:lineRule="auto"/>
              <w:ind w:left="429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74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2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145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77" w:after="0" w:line="240" w:lineRule="auto"/>
              <w:ind w:left="510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2825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156" w:lineRule="exact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onf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-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ga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ë.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ës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0"/>
              </w:rPr>
            </w:r>
          </w:p>
          <w:p>
            <w:pPr>
              <w:spacing w:before="1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ll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ji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3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ru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l.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</w:tr>
      <w:tr>
        <w:trPr>
          <w:trHeight w:val="190" w:hRule="exact"/>
        </w:trPr>
        <w:tc>
          <w:tcPr>
            <w:tcW w:w="576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40" w:lineRule="auto"/>
              <w:ind w:right="82"/>
              <w:jc w:val="righ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95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8" w:after="0" w:line="240" w:lineRule="auto"/>
              <w:ind w:left="278" w:right="265"/>
              <w:jc w:val="center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02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8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" w:after="0" w:line="240" w:lineRule="auto"/>
              <w:ind w:left="328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40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8" w:after="0" w:line="240" w:lineRule="auto"/>
              <w:ind w:left="263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Vl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982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eka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22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40" w:lineRule="auto"/>
              <w:ind w:left="616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998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8" w:after="0" w:line="240" w:lineRule="auto"/>
              <w:ind w:left="556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3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" w:after="0" w:line="240" w:lineRule="auto"/>
              <w:ind w:left="429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72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22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78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70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145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8" w:after="0" w:line="240" w:lineRule="auto"/>
              <w:ind w:left="510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72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2825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tës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3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</w:tr>
      <w:tr>
        <w:trPr>
          <w:trHeight w:val="190" w:hRule="exact"/>
        </w:trPr>
        <w:tc>
          <w:tcPr>
            <w:tcW w:w="576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right="82"/>
              <w:jc w:val="righ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95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10" w:after="0" w:line="240" w:lineRule="auto"/>
              <w:ind w:left="278" w:right="265"/>
              <w:jc w:val="center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02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8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328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40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10" w:after="0" w:line="240" w:lineRule="auto"/>
              <w:ind w:left="263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Vl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982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22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616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998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10" w:after="0" w:line="240" w:lineRule="auto"/>
              <w:ind w:left="556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3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429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10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22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78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70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145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10" w:after="0" w:line="240" w:lineRule="auto"/>
              <w:ind w:left="510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10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2825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tës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3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</w:tr>
      <w:tr>
        <w:trPr>
          <w:trHeight w:val="190" w:hRule="exact"/>
        </w:trPr>
        <w:tc>
          <w:tcPr>
            <w:tcW w:w="57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330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9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10" w:after="0" w:line="240" w:lineRule="auto"/>
              <w:ind w:left="278" w:right="265"/>
              <w:jc w:val="center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02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365" w:right="347"/>
              <w:jc w:val="center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/5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4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982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ek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to</w:t>
            </w:r>
            <w:r>
              <w:rPr>
                <w:rFonts w:ascii="Garamond" w:hAnsi="Garamond" w:cs="Garamond" w:eastAsia="Garamond"/>
                <w:sz w:val="14"/>
                <w:szCs w:val="14"/>
                <w:spacing w:val="3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etj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2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616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99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10" w:after="0" w:line="240" w:lineRule="auto"/>
              <w:ind w:left="556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3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429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26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2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145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10" w:after="0" w:line="240" w:lineRule="auto"/>
              <w:ind w:left="510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26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2825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tës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3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</w:tr>
      <w:tr>
        <w:trPr>
          <w:trHeight w:val="641" w:hRule="exact"/>
        </w:trPr>
        <w:tc>
          <w:tcPr>
            <w:tcW w:w="57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6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330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9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16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278" w:right="266"/>
              <w:jc w:val="center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02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6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364" w:right="347"/>
              <w:jc w:val="center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/5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4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16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263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Vl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982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156" w:lineRule="exact"/>
              <w:ind w:left="102" w:right="280"/>
              <w:jc w:val="both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eg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et</w:t>
            </w:r>
            <w:r>
              <w:rPr>
                <w:rFonts w:ascii="Garamond" w:hAnsi="Garamond" w:cs="Garamond" w:eastAsia="Garamond"/>
                <w:sz w:val="14"/>
                <w:szCs w:val="14"/>
                <w:spacing w:val="-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  <w:position w:val="1"/>
              </w:rPr>
              <w:t>c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0"/>
              </w:rPr>
            </w:r>
          </w:p>
          <w:p>
            <w:pPr>
              <w:spacing w:before="1" w:after="0" w:line="239" w:lineRule="auto"/>
              <w:ind w:left="102" w:right="127"/>
              <w:jc w:val="both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Al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ki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iq</w:t>
            </w:r>
            <w:r>
              <w:rPr>
                <w:rFonts w:ascii="Garamond" w:hAnsi="Garamond" w:cs="Garamond" w:eastAsia="Garamond"/>
                <w:sz w:val="14"/>
                <w:szCs w:val="14"/>
                <w:spacing w:val="3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et</w:t>
            </w:r>
            <w:r>
              <w:rPr>
                <w:rFonts w:ascii="Garamond" w:hAnsi="Garamond" w:cs="Garamond" w:eastAsia="Garamond"/>
                <w:sz w:val="14"/>
                <w:szCs w:val="14"/>
                <w:spacing w:val="3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Mi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Ke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q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esi</w:t>
            </w:r>
            <w:r>
              <w:rPr>
                <w:rFonts w:ascii="Garamond" w:hAnsi="Garamond" w:cs="Garamond" w:eastAsia="Garamond"/>
                <w:sz w:val="14"/>
                <w:szCs w:val="14"/>
                <w:spacing w:val="3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ju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Mi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ci</w:t>
            </w:r>
            <w:r>
              <w:rPr>
                <w:rFonts w:ascii="Garamond" w:hAnsi="Garamond" w:cs="Garamond" w:eastAsia="Garamond"/>
                <w:sz w:val="14"/>
                <w:szCs w:val="14"/>
                <w:spacing w:val="3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Vi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eta</w:t>
            </w:r>
            <w:r>
              <w:rPr>
                <w:rFonts w:ascii="Garamond" w:hAnsi="Garamond" w:cs="Garamond" w:eastAsia="Garamond"/>
                <w:sz w:val="14"/>
                <w:szCs w:val="14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Mi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2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6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right="84"/>
              <w:jc w:val="righ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99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16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556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3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6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429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60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2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145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16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510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60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2825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6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tës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3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</w:tr>
      <w:tr>
        <w:trPr>
          <w:trHeight w:val="190" w:hRule="exact"/>
        </w:trPr>
        <w:tc>
          <w:tcPr>
            <w:tcW w:w="576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330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95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10" w:after="0" w:line="240" w:lineRule="auto"/>
              <w:ind w:left="278" w:right="265"/>
              <w:jc w:val="center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02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8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328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40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10" w:after="0" w:line="240" w:lineRule="auto"/>
              <w:ind w:left="263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Vl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982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22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616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998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10" w:after="0" w:line="240" w:lineRule="auto"/>
              <w:ind w:right="84"/>
              <w:jc w:val="righ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3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59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22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78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70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145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10" w:after="0" w:line="240" w:lineRule="auto"/>
              <w:ind w:left="673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2825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tës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3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</w:tr>
      <w:tr>
        <w:trPr>
          <w:trHeight w:val="190" w:hRule="exact"/>
        </w:trPr>
        <w:tc>
          <w:tcPr>
            <w:tcW w:w="576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330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95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10" w:after="0" w:line="240" w:lineRule="auto"/>
              <w:ind w:left="278" w:right="265"/>
              <w:jc w:val="center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02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8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328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40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10" w:after="0" w:line="240" w:lineRule="auto"/>
              <w:ind w:left="263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Vl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982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x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iu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22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right="84"/>
              <w:jc w:val="righ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99"/>
              </w:rPr>
              <w:t>.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998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10" w:after="0" w:line="240" w:lineRule="auto"/>
              <w:ind w:left="556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3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525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22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78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70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145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10" w:after="0" w:line="240" w:lineRule="auto"/>
              <w:ind w:left="606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2825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onf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2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3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</w:tr>
      <w:tr>
        <w:trPr>
          <w:trHeight w:val="196" w:hRule="exact"/>
        </w:trPr>
        <w:tc>
          <w:tcPr>
            <w:tcW w:w="15586" w:type="dxa"/>
            <w:gridSpan w:val="13"/>
            <w:tcBorders>
              <w:top w:val="single" w:sz="4.640" w:space="0" w:color="000000"/>
              <w:bottom w:val="single" w:sz="5.6" w:space="0" w:color="C0C0C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3481" w:right="-20"/>
              <w:jc w:val="left"/>
              <w:tabs>
                <w:tab w:pos="12040" w:val="left"/>
              </w:tabs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shuma</w:t>
            </w:r>
            <w:r>
              <w:rPr>
                <w:rFonts w:ascii="Garamond" w:hAnsi="Garamond" w:cs="Garamond" w:eastAsia="Garamond"/>
                <w:sz w:val="14"/>
                <w:szCs w:val="14"/>
                <w:spacing w:val="34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le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35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ab/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  <w:b/>
                <w:bCs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46,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  <w:b/>
                <w:bCs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</w:tr>
      <w:tr>
        <w:trPr>
          <w:trHeight w:val="179" w:hRule="exact"/>
        </w:trPr>
        <w:tc>
          <w:tcPr>
            <w:tcW w:w="15586" w:type="dxa"/>
            <w:gridSpan w:val="13"/>
            <w:tcBorders>
              <w:top w:val="single" w:sz="5.6" w:space="0" w:color="C0C0C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0C0C0"/>
          </w:tcPr>
          <w:p>
            <w:pPr>
              <w:spacing w:before="3" w:after="0" w:line="240" w:lineRule="auto"/>
              <w:ind w:left="5178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ra</w:t>
            </w:r>
            <w:r>
              <w:rPr>
                <w:rFonts w:ascii="Garamond" w:hAnsi="Garamond" w:cs="Garamond" w:eastAsia="Garamond"/>
                <w:sz w:val="14"/>
                <w:szCs w:val="14"/>
                <w:spacing w:val="35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C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U,</w:t>
            </w:r>
            <w:r>
              <w:rPr>
                <w:rFonts w:ascii="Garamond" w:hAnsi="Garamond" w:cs="Garamond" w:eastAsia="Garamond"/>
                <w:sz w:val="14"/>
                <w:szCs w:val="14"/>
                <w:spacing w:val="34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ku</w:t>
            </w:r>
            <w:r>
              <w:rPr>
                <w:rFonts w:ascii="Garamond" w:hAnsi="Garamond" w:cs="Garamond" w:eastAsia="Garamond"/>
                <w:sz w:val="14"/>
                <w:szCs w:val="14"/>
                <w:spacing w:val="3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f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3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urb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34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në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qytet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33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33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g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j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të</w:t>
            </w:r>
            <w:r>
              <w:rPr>
                <w:rFonts w:ascii="Garamond" w:hAnsi="Garamond" w:cs="Garamond" w:eastAsia="Garamond"/>
                <w:sz w:val="14"/>
                <w:szCs w:val="14"/>
                <w:spacing w:val="32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sh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to</w:t>
            </w:r>
            <w:r>
              <w:rPr>
                <w:rFonts w:ascii="Garamond" w:hAnsi="Garamond" w:cs="Garamond" w:eastAsia="Garamond"/>
                <w:sz w:val="14"/>
                <w:szCs w:val="14"/>
                <w:spacing w:val="3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-5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-2"/>
                <w:w w:val="100"/>
                <w:b/>
                <w:bCs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  <w:b/>
                <w:bCs/>
              </w:rPr>
              <w:t>-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C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  <w:b/>
                <w:bCs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  <w:b/>
                <w:bCs/>
              </w:rPr>
              <w:t>-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4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b,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c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</w:tr>
      <w:tr>
        <w:trPr>
          <w:trHeight w:val="331" w:hRule="exact"/>
        </w:trPr>
        <w:tc>
          <w:tcPr>
            <w:tcW w:w="576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2" w:after="0" w:line="240" w:lineRule="auto"/>
              <w:ind w:left="330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95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82" w:after="0" w:line="240" w:lineRule="auto"/>
              <w:ind w:left="278" w:right="266"/>
              <w:jc w:val="center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02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8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2" w:after="0" w:line="240" w:lineRule="auto"/>
              <w:ind w:left="328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40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82" w:after="0" w:line="240" w:lineRule="auto"/>
              <w:ind w:left="263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Vl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982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2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anxha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22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2" w:after="0" w:line="240" w:lineRule="auto"/>
              <w:ind w:right="85"/>
              <w:jc w:val="righ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998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82" w:after="0" w:line="240" w:lineRule="auto"/>
              <w:ind w:left="556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3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2" w:after="0" w:line="240" w:lineRule="auto"/>
              <w:ind w:left="428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22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78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70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145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82" w:after="0" w:line="240" w:lineRule="auto"/>
              <w:ind w:left="510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25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2825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" w:after="0" w:line="156" w:lineRule="exact"/>
              <w:ind w:left="102" w:right="387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onf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ë.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ek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st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se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</w:tr>
      <w:tr>
        <w:trPr>
          <w:trHeight w:val="324" w:hRule="exact"/>
        </w:trPr>
        <w:tc>
          <w:tcPr>
            <w:tcW w:w="57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7" w:after="0" w:line="240" w:lineRule="auto"/>
              <w:ind w:left="330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9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77" w:after="0" w:line="240" w:lineRule="auto"/>
              <w:ind w:left="278" w:right="266"/>
              <w:jc w:val="center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02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77" w:after="0" w:line="240" w:lineRule="auto"/>
              <w:ind w:left="328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4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77" w:after="0" w:line="240" w:lineRule="auto"/>
              <w:ind w:left="263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Vl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982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77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anxha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2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7" w:after="0" w:line="240" w:lineRule="auto"/>
              <w:ind w:right="85"/>
              <w:jc w:val="righ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99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77" w:after="0" w:line="240" w:lineRule="auto"/>
              <w:ind w:left="556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3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77" w:after="0" w:line="240" w:lineRule="auto"/>
              <w:ind w:left="428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2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145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77" w:after="0" w:line="240" w:lineRule="auto"/>
              <w:ind w:left="510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25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2825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156" w:lineRule="exact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onf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-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ga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ë.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ek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st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0"/>
              </w:rPr>
            </w:r>
          </w:p>
          <w:p>
            <w:pPr>
              <w:spacing w:before="1" w:after="0" w:line="156" w:lineRule="exact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se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</w:tr>
      <w:tr>
        <w:trPr>
          <w:trHeight w:val="190" w:hRule="exact"/>
        </w:trPr>
        <w:tc>
          <w:tcPr>
            <w:tcW w:w="57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330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9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10" w:after="0" w:line="240" w:lineRule="auto"/>
              <w:ind w:left="278" w:right="265"/>
              <w:jc w:val="center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02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328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4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10" w:after="0" w:line="240" w:lineRule="auto"/>
              <w:ind w:left="263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Vl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982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si</w:t>
            </w:r>
            <w:r>
              <w:rPr>
                <w:rFonts w:ascii="Garamond" w:hAnsi="Garamond" w:cs="Garamond" w:eastAsia="Garamond"/>
                <w:sz w:val="14"/>
                <w:szCs w:val="14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2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right="84"/>
              <w:jc w:val="righ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99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10" w:after="0" w:line="240" w:lineRule="auto"/>
              <w:ind w:left="556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3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429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25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2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145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10" w:after="0" w:line="240" w:lineRule="auto"/>
              <w:ind w:left="510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25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2825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onf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</w:tr>
      <w:tr>
        <w:trPr>
          <w:trHeight w:val="192" w:hRule="exact"/>
        </w:trPr>
        <w:tc>
          <w:tcPr>
            <w:tcW w:w="57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330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9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10" w:after="0" w:line="240" w:lineRule="auto"/>
              <w:ind w:left="278" w:right="265"/>
              <w:jc w:val="center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02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328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4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10" w:after="0" w:line="240" w:lineRule="auto"/>
              <w:ind w:left="263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Vl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982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en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2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right="84"/>
              <w:jc w:val="righ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99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10" w:after="0" w:line="240" w:lineRule="auto"/>
              <w:ind w:left="556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3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429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2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145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10" w:after="0" w:line="240" w:lineRule="auto"/>
              <w:ind w:left="510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2825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onf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</w:tr>
      <w:tr>
        <w:trPr>
          <w:trHeight w:val="190" w:hRule="exact"/>
        </w:trPr>
        <w:tc>
          <w:tcPr>
            <w:tcW w:w="57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40" w:lineRule="auto"/>
              <w:ind w:left="330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9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8" w:after="0" w:line="240" w:lineRule="auto"/>
              <w:ind w:left="278" w:right="265"/>
              <w:jc w:val="center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02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" w:after="0" w:line="240" w:lineRule="auto"/>
              <w:ind w:left="328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4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8" w:after="0" w:line="240" w:lineRule="auto"/>
              <w:ind w:left="263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Vl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982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3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an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x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ha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2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40" w:lineRule="auto"/>
              <w:ind w:right="84"/>
              <w:jc w:val="righ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99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8" w:after="0" w:line="240" w:lineRule="auto"/>
              <w:ind w:left="556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3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" w:after="0" w:line="240" w:lineRule="auto"/>
              <w:ind w:left="429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2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145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8" w:after="0" w:line="240" w:lineRule="auto"/>
              <w:ind w:left="510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2825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tës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3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</w:tr>
      <w:tr>
        <w:trPr>
          <w:trHeight w:val="638" w:hRule="exact"/>
        </w:trPr>
        <w:tc>
          <w:tcPr>
            <w:tcW w:w="57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4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330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9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14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278" w:right="266"/>
              <w:jc w:val="center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02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4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260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8/2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4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14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263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Vl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982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156" w:lineRule="exact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ti</w:t>
            </w:r>
            <w:r>
              <w:rPr>
                <w:rFonts w:ascii="Garamond" w:hAnsi="Garamond" w:cs="Garamond" w:eastAsia="Garamond"/>
                <w:sz w:val="14"/>
                <w:szCs w:val="14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ik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ri,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0"/>
              </w:rPr>
            </w:r>
          </w:p>
          <w:p>
            <w:pPr>
              <w:spacing w:before="1" w:after="0" w:line="239" w:lineRule="auto"/>
              <w:ind w:left="102" w:right="71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ulj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X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x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vll</w:t>
            </w:r>
            <w:r>
              <w:rPr>
                <w:rFonts w:ascii="Garamond" w:hAnsi="Garamond" w:cs="Garamond" w:eastAsia="Garamond"/>
                <w:sz w:val="14"/>
                <w:szCs w:val="14"/>
                <w:spacing w:val="3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qi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ji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ri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Ll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q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2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4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right="84"/>
              <w:jc w:val="righ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99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14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556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3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4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524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2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145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14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606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2825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4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onf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</w:tr>
      <w:tr>
        <w:trPr>
          <w:trHeight w:val="192" w:hRule="exact"/>
        </w:trPr>
        <w:tc>
          <w:tcPr>
            <w:tcW w:w="576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330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95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10" w:after="0" w:line="240" w:lineRule="auto"/>
              <w:ind w:left="278" w:right="265"/>
              <w:jc w:val="center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02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8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261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8/1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40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10" w:after="0" w:line="240" w:lineRule="auto"/>
              <w:ind w:left="263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Vl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982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Ll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si</w:t>
            </w:r>
            <w:r>
              <w:rPr>
                <w:rFonts w:ascii="Garamond" w:hAnsi="Garamond" w:cs="Garamond" w:eastAsia="Garamond"/>
                <w:sz w:val="14"/>
                <w:szCs w:val="14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22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616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998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10" w:after="0" w:line="240" w:lineRule="auto"/>
              <w:ind w:left="556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3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429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99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22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78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70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145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10" w:after="0" w:line="240" w:lineRule="auto"/>
              <w:ind w:left="510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99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2825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onf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</w:tr>
      <w:tr>
        <w:trPr>
          <w:trHeight w:val="955" w:hRule="exact"/>
        </w:trPr>
        <w:tc>
          <w:tcPr>
            <w:tcW w:w="576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30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95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2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78" w:right="266"/>
              <w:jc w:val="center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02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8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2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31" w:right="313"/>
              <w:jc w:val="center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/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99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40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2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63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Vl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982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156" w:lineRule="exact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Qan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ab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0"/>
              </w:rPr>
            </w:r>
          </w:p>
          <w:p>
            <w:pPr>
              <w:spacing w:before="0" w:after="0" w:line="156" w:lineRule="exact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y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en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0"/>
              </w:rPr>
            </w:r>
          </w:p>
          <w:p>
            <w:pPr>
              <w:spacing w:before="1" w:after="0" w:line="240" w:lineRule="auto"/>
              <w:ind w:left="102" w:right="155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er</w:t>
            </w:r>
            <w:r>
              <w:rPr>
                <w:rFonts w:ascii="Garamond" w:hAnsi="Garamond" w:cs="Garamond" w:eastAsia="Garamond"/>
                <w:sz w:val="14"/>
                <w:szCs w:val="14"/>
                <w:spacing w:val="2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on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ys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de</w:t>
            </w:r>
            <w:r>
              <w:rPr>
                <w:rFonts w:ascii="Garamond" w:hAnsi="Garamond" w:cs="Garamond" w:eastAsia="Garamond"/>
                <w:sz w:val="14"/>
                <w:szCs w:val="14"/>
                <w:spacing w:val="3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-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aq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ma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4"/>
                <w:szCs w:val="14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na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22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right="84"/>
              <w:jc w:val="righ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998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2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556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3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2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524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22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78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70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145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2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606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2825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2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onf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</w:tr>
      <w:tr>
        <w:trPr>
          <w:trHeight w:val="190" w:hRule="exact"/>
        </w:trPr>
        <w:tc>
          <w:tcPr>
            <w:tcW w:w="576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40" w:lineRule="auto"/>
              <w:ind w:left="330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95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8" w:after="0" w:line="240" w:lineRule="auto"/>
              <w:ind w:left="278" w:right="265"/>
              <w:jc w:val="center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02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8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" w:after="0" w:line="240" w:lineRule="auto"/>
              <w:ind w:left="328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40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8" w:after="0" w:line="240" w:lineRule="auto"/>
              <w:ind w:left="263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Vl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982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3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an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x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ha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22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40" w:lineRule="auto"/>
              <w:ind w:right="84"/>
              <w:jc w:val="righ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99"/>
              </w:rPr>
              <w:t>.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998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8" w:after="0" w:line="240" w:lineRule="auto"/>
              <w:ind w:left="556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3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" w:after="0" w:line="240" w:lineRule="auto"/>
              <w:ind w:left="525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22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78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70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145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8" w:after="0" w:line="240" w:lineRule="auto"/>
              <w:ind w:left="606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2825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onf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ë.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</w:tr>
      <w:tr>
        <w:trPr>
          <w:trHeight w:val="482" w:hRule="exact"/>
        </w:trPr>
        <w:tc>
          <w:tcPr>
            <w:tcW w:w="576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330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95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7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278" w:right="266"/>
              <w:jc w:val="center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02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8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7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328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40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7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263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Vl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982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156" w:lineRule="exact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et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0"/>
              </w:rPr>
            </w:r>
          </w:p>
          <w:p>
            <w:pPr>
              <w:spacing w:before="1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3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x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ir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  <w:p>
            <w:pPr>
              <w:spacing w:before="0" w:after="0" w:line="156" w:lineRule="exact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an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ax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ani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0"/>
              </w:rPr>
            </w:r>
          </w:p>
        </w:tc>
        <w:tc>
          <w:tcPr>
            <w:tcW w:w="1022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right="84"/>
              <w:jc w:val="righ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99"/>
              </w:rPr>
              <w:t>.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998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7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556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3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7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525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22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78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70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145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7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606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2825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7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onf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</w:tr>
      <w:tr>
        <w:trPr>
          <w:trHeight w:val="482" w:hRule="exact"/>
        </w:trPr>
        <w:tc>
          <w:tcPr>
            <w:tcW w:w="576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330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95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7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278" w:right="266"/>
              <w:jc w:val="center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02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8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7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331" w:right="313"/>
              <w:jc w:val="center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/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99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40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7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263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Vl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982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156" w:lineRule="exact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nf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3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0"/>
              </w:rPr>
            </w:r>
          </w:p>
          <w:p>
            <w:pPr>
              <w:spacing w:before="1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ys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2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ç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  <w:p>
            <w:pPr>
              <w:spacing w:before="0" w:after="0" w:line="156" w:lineRule="exact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Shah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ah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2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es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0"/>
              </w:rPr>
            </w:r>
          </w:p>
        </w:tc>
        <w:tc>
          <w:tcPr>
            <w:tcW w:w="1022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616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998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7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556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3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7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429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32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22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78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70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145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7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510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32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2825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7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onf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</w:tr>
      <w:tr>
        <w:trPr>
          <w:trHeight w:val="190" w:hRule="exact"/>
        </w:trPr>
        <w:tc>
          <w:tcPr>
            <w:tcW w:w="576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330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95" w:type="dxa"/>
            <w:tcBorders>
              <w:top w:val="single" w:sz="4.648" w:space="0" w:color="000000"/>
              <w:bottom w:val="nil" w:sz="6" w:space="0" w:color="auto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10" w:after="0" w:line="240" w:lineRule="auto"/>
              <w:ind w:left="278" w:right="265"/>
              <w:jc w:val="center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02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8" w:type="dxa"/>
            <w:tcBorders>
              <w:top w:val="single" w:sz="4.648" w:space="0" w:color="000000"/>
              <w:bottom w:val="nil" w:sz="6" w:space="0" w:color="auto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331" w:right="313"/>
              <w:jc w:val="center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/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99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40" w:type="dxa"/>
            <w:tcBorders>
              <w:top w:val="single" w:sz="4.648" w:space="0" w:color="000000"/>
              <w:bottom w:val="nil" w:sz="6" w:space="0" w:color="auto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10" w:after="0" w:line="240" w:lineRule="auto"/>
              <w:ind w:left="263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Vl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982" w:type="dxa"/>
            <w:tcBorders>
              <w:top w:val="single" w:sz="4.648" w:space="0" w:color="000000"/>
              <w:bottom w:val="nil" w:sz="6" w:space="0" w:color="auto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Ri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ilia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22" w:type="dxa"/>
            <w:tcBorders>
              <w:top w:val="single" w:sz="4.648" w:space="0" w:color="000000"/>
              <w:bottom w:val="nil" w:sz="6" w:space="0" w:color="auto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551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998" w:type="dxa"/>
            <w:tcBorders>
              <w:top w:val="single" w:sz="4.648" w:space="0" w:color="000000"/>
              <w:bottom w:val="nil" w:sz="6" w:space="0" w:color="auto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10" w:after="0" w:line="240" w:lineRule="auto"/>
              <w:ind w:left="556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63" w:type="dxa"/>
            <w:tcBorders>
              <w:top w:val="single" w:sz="4.648" w:space="0" w:color="000000"/>
              <w:bottom w:val="nil" w:sz="6" w:space="0" w:color="auto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429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12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22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78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70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145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10" w:after="0" w:line="240" w:lineRule="auto"/>
              <w:ind w:left="510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12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2825" w:type="dxa"/>
            <w:tcBorders>
              <w:top w:val="single" w:sz="4.648" w:space="0" w:color="000000"/>
              <w:bottom w:val="nil" w:sz="6" w:space="0" w:color="auto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tës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3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</w:tr>
    </w:tbl>
    <w:p>
      <w:pPr>
        <w:jc w:val="left"/>
        <w:spacing w:after="0"/>
        <w:sectPr>
          <w:pgSz w:w="15840" w:h="12240" w:orient="landscape"/>
          <w:pgMar w:top="1120" w:bottom="280" w:left="20" w:right="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46" w:after="0" w:line="153" w:lineRule="exact"/>
        <w:ind w:left="443" w:right="-20"/>
        <w:jc w:val="left"/>
        <w:rPr>
          <w:rFonts w:ascii="Garamond" w:hAnsi="Garamond" w:cs="Garamond" w:eastAsia="Garamond"/>
          <w:sz w:val="14"/>
          <w:szCs w:val="14"/>
        </w:rPr>
      </w:pPr>
      <w:rPr/>
      <w:r>
        <w:rPr>
          <w:rFonts w:ascii="Garamond" w:hAnsi="Garamond" w:cs="Garamond" w:eastAsia="Garamond"/>
          <w:sz w:val="14"/>
          <w:szCs w:val="14"/>
          <w:spacing w:val="-1"/>
          <w:w w:val="100"/>
        </w:rPr>
        <w:t>2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6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</w:r>
    </w:p>
    <w:p>
      <w:pPr>
        <w:spacing w:before="1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6" w:after="0" w:line="240" w:lineRule="auto"/>
        <w:ind w:left="3594" w:right="-20"/>
        <w:jc w:val="left"/>
        <w:tabs>
          <w:tab w:pos="12100" w:val="left"/>
        </w:tabs>
        <w:rPr>
          <w:rFonts w:ascii="Garamond" w:hAnsi="Garamond" w:cs="Garamond" w:eastAsia="Garamond"/>
          <w:sz w:val="14"/>
          <w:szCs w:val="14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.83pt;margin-top:-186.117798pt;width:780.63pt;height:187.9005pt;mso-position-horizontal-relative:page;mso-position-vertical-relative:paragraph;z-index:-1785" type="#_x0000_t202" filled="f" stroked="f">
            <v:textbox inset="0,0,0,0">
              <w:txbxContent>
                <w:tbl>
                  <w:tblPr>
                    <w:tblW w:w="0" w:type="auto"/>
                    <w:tblLook w:val="01E0"/>
                    <w:tblLayout w:type="fixed"/>
                    <w:tblCellMar>
                      <w:left w:w="0" w:type="dxa"/>
                      <w:right w:w="0" w:type="dxa"/>
                      <w:bottom w:w="0" w:type="dxa"/>
                      <w:top w:w="0" w:type="dxa"/>
                    </w:tblCellMar>
                    <w:jc w:val="left"/>
                  </w:tblPr>
                  <w:tblGrid/>
                  <w:tr>
                    <w:trPr>
                      <w:trHeight w:val="482" w:hRule="exact"/>
                    </w:trPr>
                    <w:tc>
                      <w:tcPr>
                        <w:tcW w:w="581" w:type="dxa"/>
                        <w:tcBorders>
                          <w:top w:val="nil" w:sz="6" w:space="0" w:color="auto"/>
                          <w:bottom w:val="single" w:sz="4.640" w:space="0" w:color="000000"/>
                          <w:left w:val="nil" w:sz="6" w:space="0" w:color="auto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895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7" w:after="0" w:line="150" w:lineRule="exact"/>
                          <w:jc w:val="left"/>
                          <w:rPr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278" w:right="266"/>
                          <w:jc w:val="center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99"/>
                          </w:rPr>
                          <w:t>8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99"/>
                          </w:rPr>
                          <w:t>6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99"/>
                          </w:rPr>
                          <w:t>02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68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840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7" w:after="0" w:line="150" w:lineRule="exact"/>
                          <w:jc w:val="left"/>
                          <w:rPr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263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Vl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rë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982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7" w:after="0" w:line="150" w:lineRule="exact"/>
                          <w:jc w:val="left"/>
                          <w:rPr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102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h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ri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f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 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Ll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j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22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7" w:after="0" w:line="150" w:lineRule="exact"/>
                          <w:jc w:val="left"/>
                          <w:rPr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616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5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8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.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8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6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998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7" w:after="0" w:line="150" w:lineRule="exact"/>
                          <w:jc w:val="left"/>
                          <w:rPr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556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9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7" w:after="0" w:line="150" w:lineRule="exact"/>
                          <w:jc w:val="left"/>
                          <w:rPr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524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6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7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5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22" w:type="dxa"/>
                        <w:tcBorders>
                          <w:top w:val="nil" w:sz="6" w:space="0" w:color="auto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3" w:after="0" w:line="160" w:lineRule="exact"/>
                          <w:jc w:val="left"/>
                          <w:rPr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sz w:val="16"/>
                            <w:szCs w:val="16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616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5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8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.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8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6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78" w:type="dxa"/>
                        <w:tcBorders>
                          <w:top w:val="nil" w:sz="6" w:space="0" w:color="auto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3" w:after="0" w:line="160" w:lineRule="exact"/>
                          <w:jc w:val="left"/>
                          <w:rPr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sz w:val="16"/>
                            <w:szCs w:val="16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440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5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3"/>
                            <w:w w:val="100"/>
                          </w:rPr>
                          <w:t>.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54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70" w:type="dxa"/>
                        <w:tcBorders>
                          <w:top w:val="nil" w:sz="6" w:space="0" w:color="auto"/>
                          <w:bottom w:val="single" w:sz="4.640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3" w:after="0" w:line="160" w:lineRule="exact"/>
                          <w:jc w:val="left"/>
                          <w:rPr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sz w:val="16"/>
                            <w:szCs w:val="16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438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5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9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45" w:type="dxa"/>
                        <w:tcBorders>
                          <w:top w:val="nil" w:sz="6" w:space="0" w:color="auto"/>
                          <w:bottom w:val="single" w:sz="4.640" w:space="0" w:color="000000"/>
                          <w:left w:val="single" w:sz="4.648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3" w:after="0" w:line="160" w:lineRule="exact"/>
                          <w:jc w:val="left"/>
                          <w:rPr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sz w:val="16"/>
                            <w:szCs w:val="16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510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6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90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825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0" w:after="0" w:line="156" w:lineRule="exact"/>
                          <w:ind w:left="102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  <w:position w:val="1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  <w:position w:val="1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  <w:position w:val="1"/>
                          </w:rPr>
                          <w:t>tës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  <w:position w:val="1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33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  <w:position w:val="1"/>
                          </w:rPr>
                          <w:t>d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  <w:position w:val="1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  <w:position w:val="1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  <w:position w:val="1"/>
                          </w:rPr>
                          <w:t>u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  <w:position w:val="1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  <w:position w:val="1"/>
                          </w:rPr>
                          <w:t>c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  <w:position w:val="1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  <w:position w:val="1"/>
                          </w:rPr>
                          <w:t>.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7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  <w:position w:val="1"/>
                          </w:rPr>
                          <w:t>p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  <w:position w:val="1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  <w:position w:val="1"/>
                          </w:rPr>
                          <w:t>ces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  <w:position w:val="0"/>
                          </w:rPr>
                        </w:r>
                      </w:p>
                      <w:p>
                        <w:pPr>
                          <w:spacing w:before="2" w:after="0" w:line="237" w:lineRule="auto"/>
                          <w:ind w:left="102" w:right="181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eg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j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st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.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4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d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d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h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et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32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b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da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34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g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d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ës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33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32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.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p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u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33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7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/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8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190" w:hRule="exact"/>
                    </w:trPr>
                    <w:tc>
                      <w:tcPr>
                        <w:tcW w:w="581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330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7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278" w:right="265"/>
                          <w:jc w:val="center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99"/>
                          </w:rPr>
                          <w:t>8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99"/>
                          </w:rPr>
                          <w:t>6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99"/>
                          </w:rPr>
                          <w:t>02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68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232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7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/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5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5-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ND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263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Vl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rë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982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102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Vll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33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D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d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h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22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998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063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022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616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6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.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7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5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78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441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5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3"/>
                            <w:w w:val="100"/>
                          </w:rPr>
                          <w:t>.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54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70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438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8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7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6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74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45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8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510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8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7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6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74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825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102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tës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33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d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u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c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190" w:hRule="exact"/>
                    </w:trPr>
                    <w:tc>
                      <w:tcPr>
                        <w:tcW w:w="581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330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8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278" w:right="265"/>
                          <w:jc w:val="center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99"/>
                          </w:rPr>
                          <w:t>8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99"/>
                          </w:rPr>
                          <w:t>6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99"/>
                          </w:rPr>
                          <w:t>02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68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328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7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/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5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7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263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Vl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rë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982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102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Vll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33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D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d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h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22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right="84"/>
                          <w:jc w:val="righ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99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99"/>
                          </w:rPr>
                          <w:t>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99"/>
                          </w:rPr>
                          <w:t>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998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556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9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429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6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6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32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22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078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070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145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510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6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6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32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825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102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tës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33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d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u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c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326" w:hRule="exact"/>
                    </w:trPr>
                    <w:tc>
                      <w:tcPr>
                        <w:tcW w:w="581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77" w:after="0" w:line="240" w:lineRule="auto"/>
                          <w:ind w:left="330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9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77" w:after="0" w:line="240" w:lineRule="auto"/>
                          <w:ind w:left="278" w:right="266"/>
                          <w:jc w:val="center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99"/>
                          </w:rPr>
                          <w:t>8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99"/>
                          </w:rPr>
                          <w:t>6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99"/>
                          </w:rPr>
                          <w:t>02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68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77" w:after="0" w:line="240" w:lineRule="auto"/>
                          <w:ind w:left="328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7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/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5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6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77" w:after="0" w:line="240" w:lineRule="auto"/>
                          <w:ind w:left="263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Vl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rë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982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2" w:after="0" w:line="237" w:lineRule="auto"/>
                          <w:ind w:left="102" w:right="11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Ze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q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33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X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h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af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2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Z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am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3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X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h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f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Av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3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X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h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f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2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Ar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b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en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35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X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h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f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22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77" w:after="0" w:line="240" w:lineRule="auto"/>
                          <w:ind w:right="84"/>
                          <w:jc w:val="righ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99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99"/>
                          </w:rPr>
                          <w:t>8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99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998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77" w:after="0" w:line="240" w:lineRule="auto"/>
                          <w:ind w:left="556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9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77" w:after="0" w:line="240" w:lineRule="auto"/>
                          <w:ind w:left="429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9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8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46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22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77" w:after="0" w:line="240" w:lineRule="auto"/>
                          <w:ind w:right="84"/>
                          <w:jc w:val="righ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99"/>
                          </w:rPr>
                          <w:t>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99"/>
                          </w:rPr>
                          <w:t>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78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77" w:after="0" w:line="240" w:lineRule="auto"/>
                          <w:ind w:left="441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5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3"/>
                            <w:w w:val="100"/>
                          </w:rPr>
                          <w:t>.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54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70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77" w:after="0" w:line="240" w:lineRule="auto"/>
                          <w:ind w:left="438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5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08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45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77" w:after="0" w:line="240" w:lineRule="auto"/>
                          <w:ind w:left="510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8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8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54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825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77" w:after="0" w:line="240" w:lineRule="auto"/>
                          <w:ind w:left="102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tës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33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d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u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c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190" w:hRule="exact"/>
                    </w:trPr>
                    <w:tc>
                      <w:tcPr>
                        <w:tcW w:w="581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330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278" w:right="265"/>
                          <w:jc w:val="center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99"/>
                          </w:rPr>
                          <w:t>8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99"/>
                          </w:rPr>
                          <w:t>6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99"/>
                          </w:rPr>
                          <w:t>02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68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328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7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/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263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Vl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rë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982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102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g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ta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33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Bab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22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998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063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022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right="84"/>
                          <w:jc w:val="righ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99"/>
                          </w:rPr>
                          <w:t>5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99"/>
                          </w:rPr>
                          <w:t>9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99"/>
                          </w:rPr>
                          <w:t>.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99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78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441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5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3"/>
                            <w:w w:val="100"/>
                          </w:rPr>
                          <w:t>.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54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70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438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9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84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45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8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510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9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84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825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102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tës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33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d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u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c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190" w:hRule="exact"/>
                    </w:trPr>
                    <w:tc>
                      <w:tcPr>
                        <w:tcW w:w="581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330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278" w:right="265"/>
                          <w:jc w:val="center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99"/>
                          </w:rPr>
                          <w:t>8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99"/>
                          </w:rPr>
                          <w:t>6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99"/>
                          </w:rPr>
                          <w:t>02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68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328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7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/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5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263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Vl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rë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982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102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B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P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e,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Ll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v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d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G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jik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22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right="84"/>
                          <w:jc w:val="righ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99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99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99"/>
                          </w:rPr>
                          <w:t>.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99"/>
                          </w:rPr>
                          <w:t>8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998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556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9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525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6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7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5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22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078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070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145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606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6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7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5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825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102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tës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33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d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u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c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326" w:hRule="exact"/>
                    </w:trPr>
                    <w:tc>
                      <w:tcPr>
                        <w:tcW w:w="581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77" w:after="0" w:line="240" w:lineRule="auto"/>
                          <w:ind w:left="330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77" w:after="0" w:line="240" w:lineRule="auto"/>
                          <w:ind w:left="278" w:right="266"/>
                          <w:jc w:val="center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99"/>
                          </w:rPr>
                          <w:t>8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99"/>
                          </w:rPr>
                          <w:t>6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99"/>
                          </w:rPr>
                          <w:t>02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68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77" w:after="0" w:line="240" w:lineRule="auto"/>
                          <w:ind w:left="328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7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/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7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7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77" w:after="0" w:line="240" w:lineRule="auto"/>
                          <w:ind w:left="263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Vl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rë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982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0" w:after="0" w:line="156" w:lineRule="exact"/>
                          <w:ind w:left="102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  <w:position w:val="1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  <w:position w:val="1"/>
                          </w:rPr>
                          <w:t>l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  <w:position w:val="1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  <w:position w:val="1"/>
                          </w:rPr>
                          <w:t>d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  <w:position w:val="1"/>
                          </w:rPr>
                          <w:t>j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2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  <w:position w:val="1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  <w:position w:val="1"/>
                          </w:rPr>
                          <w:t>p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  <w:position w:val="1"/>
                          </w:rPr>
                          <w:t>ll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  <w:position w:val="1"/>
                          </w:rPr>
                          <w:t>j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  <w:position w:val="1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3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  <w:position w:val="1"/>
                          </w:rPr>
                          <w:t>L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  <w:position w:val="1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  <w:position w:val="0"/>
                          </w:rPr>
                        </w:r>
                      </w:p>
                      <w:p>
                        <w:pPr>
                          <w:spacing w:before="1" w:after="0" w:line="240" w:lineRule="auto"/>
                          <w:ind w:left="102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p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ll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j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22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77" w:after="0" w:line="240" w:lineRule="auto"/>
                          <w:ind w:left="616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9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.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5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998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77" w:after="0" w:line="240" w:lineRule="auto"/>
                          <w:ind w:left="556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9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77" w:after="0" w:line="240" w:lineRule="auto"/>
                          <w:ind w:left="524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7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9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22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078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070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145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77" w:after="0" w:line="240" w:lineRule="auto"/>
                          <w:ind w:left="606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7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9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825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77" w:after="0" w:line="240" w:lineRule="auto"/>
                          <w:ind w:left="102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tës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33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d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u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c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190" w:hRule="exact"/>
                    </w:trPr>
                    <w:tc>
                      <w:tcPr>
                        <w:tcW w:w="581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8" w:after="0" w:line="240" w:lineRule="auto"/>
                          <w:ind w:left="330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8" w:after="0" w:line="240" w:lineRule="auto"/>
                          <w:ind w:left="278" w:right="265"/>
                          <w:jc w:val="center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99"/>
                          </w:rPr>
                          <w:t>8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99"/>
                          </w:rPr>
                          <w:t>6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99"/>
                          </w:rPr>
                          <w:t>02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68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8" w:after="0" w:line="240" w:lineRule="auto"/>
                          <w:ind w:left="232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7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/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9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1-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ND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8" w:after="0" w:line="240" w:lineRule="auto"/>
                          <w:ind w:left="263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Vl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rë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982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8" w:after="0" w:line="240" w:lineRule="auto"/>
                          <w:ind w:left="102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P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P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V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22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998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063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022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8" w:after="0" w:line="240" w:lineRule="auto"/>
                          <w:ind w:left="616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8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.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78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8" w:after="0" w:line="240" w:lineRule="auto"/>
                          <w:ind w:left="441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5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3"/>
                            <w:w w:val="100"/>
                          </w:rPr>
                          <w:t>.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54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70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8" w:after="0" w:line="240" w:lineRule="auto"/>
                          <w:ind w:left="438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9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8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6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41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45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8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8" w:after="0" w:line="240" w:lineRule="auto"/>
                          <w:ind w:left="510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9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8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6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41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825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8" w:after="0" w:line="240" w:lineRule="auto"/>
                          <w:ind w:left="102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tës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33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d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u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c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190" w:hRule="exact"/>
                    </w:trPr>
                    <w:tc>
                      <w:tcPr>
                        <w:tcW w:w="581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330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278" w:right="265"/>
                          <w:jc w:val="center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99"/>
                          </w:rPr>
                          <w:t>8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99"/>
                          </w:rPr>
                          <w:t>6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99"/>
                          </w:rPr>
                          <w:t>02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68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328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7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/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7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8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263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Vl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rë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982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102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P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P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V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22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616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7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.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5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998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556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9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429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8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8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7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68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22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078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070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145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510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8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8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7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68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825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102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tës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33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d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u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c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190" w:hRule="exact"/>
                    </w:trPr>
                    <w:tc>
                      <w:tcPr>
                        <w:tcW w:w="581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330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5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278" w:right="265"/>
                          <w:jc w:val="center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99"/>
                          </w:rPr>
                          <w:t>8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99"/>
                          </w:rPr>
                          <w:t>6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99"/>
                          </w:rPr>
                          <w:t>02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68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328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7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/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5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263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Vl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rë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982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102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H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li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l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33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C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b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22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616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6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7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.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8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998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556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9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429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9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9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8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23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22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078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070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145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510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9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9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8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23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825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102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onf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u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6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ga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Z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V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P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P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2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V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l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190" w:hRule="exact"/>
                    </w:trPr>
                    <w:tc>
                      <w:tcPr>
                        <w:tcW w:w="581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330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6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278" w:right="265"/>
                          <w:jc w:val="center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99"/>
                          </w:rPr>
                          <w:t>8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99"/>
                          </w:rPr>
                          <w:t>6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99"/>
                          </w:rPr>
                          <w:t>02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68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328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7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/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5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5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263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Vl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rë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982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102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z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32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B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rj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22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616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.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6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998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556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9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429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5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7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6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5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74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22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551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9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6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.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78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441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5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3"/>
                            <w:w w:val="100"/>
                          </w:rPr>
                          <w:t>.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54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70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438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9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9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9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8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62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45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8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445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5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7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3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836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825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102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onf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u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6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ga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Z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V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P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P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2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V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l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190" w:hRule="exact"/>
                    </w:trPr>
                    <w:tc>
                      <w:tcPr>
                        <w:tcW w:w="581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330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7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278" w:right="265"/>
                          <w:jc w:val="center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99"/>
                          </w:rPr>
                          <w:t>8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99"/>
                          </w:rPr>
                          <w:t>6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99"/>
                          </w:rPr>
                          <w:t>02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68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232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7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/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8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9-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ND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263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Vl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rë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982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102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Ed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l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35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la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22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998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063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022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616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8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.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5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78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441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5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3"/>
                            <w:w w:val="100"/>
                          </w:rPr>
                          <w:t>.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54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70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438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5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9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64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45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510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5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9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64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825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102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tës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33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d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u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c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192" w:hRule="exact"/>
                    </w:trPr>
                    <w:tc>
                      <w:tcPr>
                        <w:tcW w:w="581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330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8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278" w:right="265"/>
                          <w:jc w:val="center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99"/>
                          </w:rPr>
                          <w:t>8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99"/>
                          </w:rPr>
                          <w:t>6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99"/>
                          </w:rPr>
                          <w:t>02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68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328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7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/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9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263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Vl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rë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982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102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Ar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d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j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2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F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j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z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B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jr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j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22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right="84"/>
                          <w:jc w:val="righ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99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99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99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998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556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9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429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8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6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00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22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551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5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8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.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78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441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5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3"/>
                            <w:w w:val="100"/>
                          </w:rPr>
                          <w:t>.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54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70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373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8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6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3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131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45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8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445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3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731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825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102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onf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u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6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ga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Z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V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P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P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2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V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l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190" w:hRule="exact"/>
                    </w:trPr>
                    <w:tc>
                      <w:tcPr>
                        <w:tcW w:w="581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8" w:after="0" w:line="240" w:lineRule="auto"/>
                          <w:ind w:left="330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9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8" w:after="0" w:line="240" w:lineRule="auto"/>
                          <w:ind w:left="278" w:right="265"/>
                          <w:jc w:val="center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99"/>
                          </w:rPr>
                          <w:t>8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99"/>
                          </w:rPr>
                          <w:t>6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99"/>
                          </w:rPr>
                          <w:t>02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68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8" w:after="0" w:line="240" w:lineRule="auto"/>
                          <w:ind w:left="261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7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/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5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0/1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8" w:after="0" w:line="240" w:lineRule="auto"/>
                          <w:ind w:left="263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Vl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rë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982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8" w:after="0" w:line="240" w:lineRule="auto"/>
                          <w:ind w:left="102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Ed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l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35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la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22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8" w:after="0" w:line="240" w:lineRule="auto"/>
                          <w:ind w:right="84"/>
                          <w:jc w:val="righ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99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99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99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998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8" w:after="0" w:line="240" w:lineRule="auto"/>
                          <w:ind w:left="556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9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8" w:after="0" w:line="240" w:lineRule="auto"/>
                          <w:ind w:left="429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9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9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30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22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078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070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145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8" w:after="0" w:line="240" w:lineRule="auto"/>
                          <w:ind w:left="510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9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9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30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825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8" w:after="0" w:line="240" w:lineRule="auto"/>
                          <w:ind w:left="102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tës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33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d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u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c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190" w:hRule="exact"/>
                    </w:trPr>
                    <w:tc>
                      <w:tcPr>
                        <w:tcW w:w="581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330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278" w:right="265"/>
                          <w:jc w:val="center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99"/>
                          </w:rPr>
                          <w:t>8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99"/>
                          </w:rPr>
                          <w:t>6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99"/>
                          </w:rPr>
                          <w:t>02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68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328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5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/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263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Vl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rë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982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102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B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P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.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h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h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u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.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eç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j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9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etj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22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647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6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85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998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556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9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364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9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7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3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555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22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078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070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145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445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9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7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3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555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825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0" w:after="0" w:line="240" w:lineRule="auto"/>
                          <w:ind w:left="102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tës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33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d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u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c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324" w:hRule="exact"/>
                    </w:trPr>
                    <w:tc>
                      <w:tcPr>
                        <w:tcW w:w="581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77" w:after="0" w:line="240" w:lineRule="auto"/>
                          <w:ind w:left="330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77" w:after="0" w:line="240" w:lineRule="auto"/>
                          <w:ind w:left="278" w:right="266"/>
                          <w:jc w:val="center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99"/>
                          </w:rPr>
                          <w:t>8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99"/>
                          </w:rPr>
                          <w:t>6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99"/>
                          </w:rPr>
                          <w:t>02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68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77" w:after="0" w:line="240" w:lineRule="auto"/>
                          <w:ind w:left="328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2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/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6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77" w:after="0" w:line="240" w:lineRule="auto"/>
                          <w:ind w:left="263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Vl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rë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982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0" w:after="0" w:line="156" w:lineRule="exact"/>
                          <w:ind w:left="102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  <w:position w:val="1"/>
                          </w:rPr>
                          <w:t>F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  <w:position w:val="1"/>
                          </w:rPr>
                          <w:t>d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  <w:position w:val="1"/>
                          </w:rPr>
                          <w:t>nan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  <w:position w:val="1"/>
                          </w:rPr>
                          <w:t>d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3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  <w:position w:val="1"/>
                          </w:rPr>
                          <w:t>B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  <w:position w:val="1"/>
                          </w:rPr>
                          <w:t>zhan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  <w:position w:val="1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3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  <w:position w:val="1"/>
                          </w:rPr>
                          <w:t>L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  <w:position w:val="1"/>
                          </w:rPr>
                          <w:t>on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  <w:position w:val="1"/>
                          </w:rPr>
                          <w:t>d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  <w:position w:val="1"/>
                          </w:rPr>
                          <w:t>ha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  <w:position w:val="0"/>
                          </w:rPr>
                        </w:r>
                      </w:p>
                      <w:p>
                        <w:pPr>
                          <w:spacing w:before="1" w:after="0" w:line="156" w:lineRule="exact"/>
                          <w:ind w:left="102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B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z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h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4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V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ili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q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32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G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ji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22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77" w:after="0" w:line="240" w:lineRule="auto"/>
                          <w:ind w:right="84"/>
                          <w:jc w:val="righ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99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99"/>
                          </w:rPr>
                          <w:t>6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99"/>
                          </w:rPr>
                          <w:t>7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998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77" w:after="0" w:line="240" w:lineRule="auto"/>
                          <w:ind w:left="556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9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3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77" w:after="0" w:line="240" w:lineRule="auto"/>
                          <w:ind w:left="429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01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22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078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070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145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77" w:after="0" w:line="240" w:lineRule="auto"/>
                          <w:ind w:left="510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0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2"/>
                            <w:w w:val="100"/>
                          </w:rPr>
                          <w:t>4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01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825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77" w:after="0" w:line="240" w:lineRule="auto"/>
                          <w:ind w:left="102" w:right="-20"/>
                          <w:jc w:val="left"/>
                          <w:rPr>
                            <w:rFonts w:ascii="Garamond" w:hAnsi="Garamond" w:cs="Garamond" w:eastAsia="Garamond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tës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33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d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u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c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-1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1"/>
                            <w:w w:val="100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14"/>
                            <w:szCs w:val="14"/>
                            <w:spacing w:val="0"/>
                            <w:w w:val="100"/>
                          </w:rPr>
                        </w:r>
                      </w:p>
                    </w:tc>
                  </w:tr>
                </w:tbl>
                <w:p>
                  <w:pPr>
                    <w:spacing w:before="0" w:after="0" w:line="240" w:lineRule="auto"/>
                    <w:jc w:val="left"/>
                  </w:pPr>
                  <w:rPr/>
                </w:p>
              </w:txbxContent>
            </v:textbox>
          </v:shape>
        </w:pict>
      </w:r>
      <w:r>
        <w:rPr>
          <w:rFonts w:ascii="Garamond" w:hAnsi="Garamond" w:cs="Garamond" w:eastAsia="Garamond"/>
          <w:sz w:val="14"/>
          <w:szCs w:val="14"/>
          <w:spacing w:val="1"/>
          <w:w w:val="100"/>
        </w:rPr>
        <w:t>S</w:t>
      </w:r>
      <w:r>
        <w:rPr>
          <w:rFonts w:ascii="Garamond" w:hAnsi="Garamond" w:cs="Garamond" w:eastAsia="Garamond"/>
          <w:sz w:val="14"/>
          <w:szCs w:val="14"/>
          <w:spacing w:val="1"/>
          <w:w w:val="100"/>
        </w:rPr>
        <w:t>h</w:t>
      </w:r>
      <w:r>
        <w:rPr>
          <w:rFonts w:ascii="Garamond" w:hAnsi="Garamond" w:cs="Garamond" w:eastAsia="Garamond"/>
          <w:sz w:val="14"/>
          <w:szCs w:val="14"/>
          <w:spacing w:val="-1"/>
          <w:w w:val="100"/>
        </w:rPr>
        <w:t>u</w:t>
      </w:r>
      <w:r>
        <w:rPr>
          <w:rFonts w:ascii="Garamond" w:hAnsi="Garamond" w:cs="Garamond" w:eastAsia="Garamond"/>
          <w:sz w:val="14"/>
          <w:szCs w:val="14"/>
          <w:spacing w:val="1"/>
          <w:w w:val="100"/>
        </w:rPr>
        <w:t>m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a</w:t>
      </w:r>
      <w:r>
        <w:rPr>
          <w:rFonts w:ascii="Garamond" w:hAnsi="Garamond" w:cs="Garamond" w:eastAsia="Garamond"/>
          <w:sz w:val="14"/>
          <w:szCs w:val="14"/>
          <w:spacing w:val="34"/>
          <w:w w:val="100"/>
        </w:rPr>
        <w:t> 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t</w:t>
      </w:r>
      <w:r>
        <w:rPr>
          <w:rFonts w:ascii="Garamond" w:hAnsi="Garamond" w:cs="Garamond" w:eastAsia="Garamond"/>
          <w:sz w:val="14"/>
          <w:szCs w:val="14"/>
          <w:spacing w:val="1"/>
          <w:w w:val="100"/>
        </w:rPr>
        <w:t>o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t</w:t>
      </w:r>
      <w:r>
        <w:rPr>
          <w:rFonts w:ascii="Garamond" w:hAnsi="Garamond" w:cs="Garamond" w:eastAsia="Garamond"/>
          <w:sz w:val="14"/>
          <w:szCs w:val="14"/>
          <w:spacing w:val="1"/>
          <w:w w:val="100"/>
        </w:rPr>
        <w:t>a</w:t>
      </w:r>
      <w:r>
        <w:rPr>
          <w:rFonts w:ascii="Garamond" w:hAnsi="Garamond" w:cs="Garamond" w:eastAsia="Garamond"/>
          <w:sz w:val="14"/>
          <w:szCs w:val="14"/>
          <w:spacing w:val="-1"/>
          <w:w w:val="100"/>
        </w:rPr>
        <w:t>l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e</w:t>
      </w:r>
      <w:r>
        <w:rPr>
          <w:rFonts w:ascii="Garamond" w:hAnsi="Garamond" w:cs="Garamond" w:eastAsia="Garamond"/>
          <w:sz w:val="14"/>
          <w:szCs w:val="14"/>
          <w:spacing w:val="-2"/>
          <w:w w:val="100"/>
        </w:rPr>
        <w:t> 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2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ab/>
      </w:r>
      <w:r>
        <w:rPr>
          <w:rFonts w:ascii="Garamond" w:hAnsi="Garamond" w:cs="Garamond" w:eastAsia="Garamond"/>
          <w:sz w:val="14"/>
          <w:szCs w:val="14"/>
          <w:spacing w:val="-1"/>
          <w:w w:val="100"/>
        </w:rPr>
        <w:t>1</w:t>
      </w:r>
      <w:r>
        <w:rPr>
          <w:rFonts w:ascii="Garamond" w:hAnsi="Garamond" w:cs="Garamond" w:eastAsia="Garamond"/>
          <w:sz w:val="14"/>
          <w:szCs w:val="14"/>
          <w:spacing w:val="-1"/>
          <w:w w:val="100"/>
        </w:rPr>
        <w:t>1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8</w:t>
      </w:r>
      <w:r>
        <w:rPr>
          <w:rFonts w:ascii="Garamond" w:hAnsi="Garamond" w:cs="Garamond" w:eastAsia="Garamond"/>
          <w:sz w:val="14"/>
          <w:szCs w:val="14"/>
          <w:spacing w:val="1"/>
          <w:w w:val="100"/>
        </w:rPr>
        <w:t>,</w:t>
      </w:r>
      <w:r>
        <w:rPr>
          <w:rFonts w:ascii="Garamond" w:hAnsi="Garamond" w:cs="Garamond" w:eastAsia="Garamond"/>
          <w:sz w:val="14"/>
          <w:szCs w:val="14"/>
          <w:spacing w:val="-1"/>
          <w:w w:val="100"/>
        </w:rPr>
        <w:t>5</w:t>
      </w:r>
      <w:r>
        <w:rPr>
          <w:rFonts w:ascii="Garamond" w:hAnsi="Garamond" w:cs="Garamond" w:eastAsia="Garamond"/>
          <w:sz w:val="14"/>
          <w:szCs w:val="14"/>
          <w:spacing w:val="2"/>
          <w:w w:val="100"/>
        </w:rPr>
        <w:t>6</w:t>
      </w:r>
      <w:r>
        <w:rPr>
          <w:rFonts w:ascii="Garamond" w:hAnsi="Garamond" w:cs="Garamond" w:eastAsia="Garamond"/>
          <w:sz w:val="14"/>
          <w:szCs w:val="14"/>
          <w:spacing w:val="-1"/>
          <w:w w:val="100"/>
        </w:rPr>
        <w:t>5</w:t>
      </w:r>
      <w:r>
        <w:rPr>
          <w:rFonts w:ascii="Garamond" w:hAnsi="Garamond" w:cs="Garamond" w:eastAsia="Garamond"/>
          <w:sz w:val="14"/>
          <w:szCs w:val="14"/>
          <w:spacing w:val="1"/>
          <w:w w:val="100"/>
        </w:rPr>
        <w:t>,</w:t>
      </w:r>
      <w:r>
        <w:rPr>
          <w:rFonts w:ascii="Garamond" w:hAnsi="Garamond" w:cs="Garamond" w:eastAsia="Garamond"/>
          <w:sz w:val="14"/>
          <w:szCs w:val="14"/>
          <w:spacing w:val="-1"/>
          <w:w w:val="100"/>
        </w:rPr>
        <w:t>3</w:t>
      </w:r>
      <w:r>
        <w:rPr>
          <w:rFonts w:ascii="Garamond" w:hAnsi="Garamond" w:cs="Garamond" w:eastAsia="Garamond"/>
          <w:sz w:val="14"/>
          <w:szCs w:val="14"/>
          <w:spacing w:val="2"/>
          <w:w w:val="100"/>
        </w:rPr>
        <w:t>4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6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</w:r>
    </w:p>
    <w:p>
      <w:pPr>
        <w:spacing w:before="22" w:after="0" w:line="240" w:lineRule="auto"/>
        <w:ind w:left="3594" w:right="-20"/>
        <w:jc w:val="left"/>
        <w:tabs>
          <w:tab w:pos="12120" w:val="left"/>
        </w:tabs>
        <w:rPr>
          <w:rFonts w:ascii="Garamond" w:hAnsi="Garamond" w:cs="Garamond" w:eastAsia="Garamond"/>
          <w:sz w:val="14"/>
          <w:szCs w:val="14"/>
        </w:rPr>
      </w:pPr>
      <w:rPr/>
      <w:r>
        <w:rPr>
          <w:rFonts w:ascii="Garamond" w:hAnsi="Garamond" w:cs="Garamond" w:eastAsia="Garamond"/>
          <w:sz w:val="14"/>
          <w:szCs w:val="1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huma</w:t>
      </w:r>
      <w:r>
        <w:rPr>
          <w:rFonts w:ascii="Garamond" w:hAnsi="Garamond" w:cs="Garamond" w:eastAsia="Garamond"/>
          <w:sz w:val="14"/>
          <w:szCs w:val="14"/>
          <w:spacing w:val="34"/>
          <w:w w:val="100"/>
          <w:b/>
          <w:bCs/>
        </w:rPr>
        <w:t> 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14"/>
          <w:szCs w:val="14"/>
          <w:spacing w:val="-1"/>
          <w:w w:val="100"/>
          <w:b/>
          <w:bCs/>
        </w:rPr>
        <w:t>o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14"/>
          <w:szCs w:val="1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le</w:t>
      </w:r>
      <w:r>
        <w:rPr>
          <w:rFonts w:ascii="Garamond" w:hAnsi="Garamond" w:cs="Garamond" w:eastAsia="Garamond"/>
          <w:sz w:val="14"/>
          <w:szCs w:val="1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1</w:t>
      </w:r>
      <w:r>
        <w:rPr>
          <w:rFonts w:ascii="Garamond" w:hAnsi="Garamond" w:cs="Garamond" w:eastAsia="Garamond"/>
          <w:sz w:val="14"/>
          <w:szCs w:val="14"/>
          <w:spacing w:val="1"/>
          <w:w w:val="100"/>
          <w:b/>
          <w:bCs/>
        </w:rPr>
        <w:t>+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2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ab/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1</w:t>
      </w:r>
      <w:r>
        <w:rPr>
          <w:rFonts w:ascii="Garamond" w:hAnsi="Garamond" w:cs="Garamond" w:eastAsia="Garamond"/>
          <w:sz w:val="14"/>
          <w:szCs w:val="14"/>
          <w:spacing w:val="-1"/>
          <w:w w:val="100"/>
          <w:b/>
          <w:bCs/>
        </w:rPr>
        <w:t>4</w:t>
      </w:r>
      <w:r>
        <w:rPr>
          <w:rFonts w:ascii="Garamond" w:hAnsi="Garamond" w:cs="Garamond" w:eastAsia="Garamond"/>
          <w:sz w:val="14"/>
          <w:szCs w:val="14"/>
          <w:spacing w:val="-1"/>
          <w:w w:val="100"/>
          <w:b/>
          <w:bCs/>
        </w:rPr>
        <w:t>6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,0</w:t>
      </w:r>
      <w:r>
        <w:rPr>
          <w:rFonts w:ascii="Garamond" w:hAnsi="Garamond" w:cs="Garamond" w:eastAsia="Garamond"/>
          <w:sz w:val="14"/>
          <w:szCs w:val="14"/>
          <w:spacing w:val="3"/>
          <w:w w:val="100"/>
          <w:b/>
          <w:bCs/>
        </w:rPr>
        <w:t>1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1,3</w:t>
      </w:r>
      <w:r>
        <w:rPr>
          <w:rFonts w:ascii="Garamond" w:hAnsi="Garamond" w:cs="Garamond" w:eastAsia="Garamond"/>
          <w:sz w:val="14"/>
          <w:szCs w:val="14"/>
          <w:spacing w:val="2"/>
          <w:w w:val="100"/>
          <w:b/>
          <w:bCs/>
        </w:rPr>
        <w:t>6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</w:rPr>
        <w:t>5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</w:r>
    </w:p>
    <w:p>
      <w:pPr>
        <w:spacing w:before="22" w:after="0" w:line="240" w:lineRule="auto"/>
        <w:ind w:left="3594" w:right="-20"/>
        <w:jc w:val="left"/>
        <w:rPr>
          <w:rFonts w:ascii="Garamond" w:hAnsi="Garamond" w:cs="Garamond" w:eastAsia="Garamond"/>
          <w:sz w:val="14"/>
          <w:szCs w:val="14"/>
        </w:rPr>
      </w:pPr>
      <w:rPr/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Ç</w:t>
      </w:r>
      <w:r>
        <w:rPr>
          <w:rFonts w:ascii="Garamond" w:hAnsi="Garamond" w:cs="Garamond" w:eastAsia="Garamond"/>
          <w:sz w:val="14"/>
          <w:szCs w:val="14"/>
          <w:spacing w:val="1"/>
          <w:w w:val="100"/>
        </w:rPr>
        <w:t>m</w:t>
      </w:r>
      <w:r>
        <w:rPr>
          <w:rFonts w:ascii="Garamond" w:hAnsi="Garamond" w:cs="Garamond" w:eastAsia="Garamond"/>
          <w:sz w:val="14"/>
          <w:szCs w:val="14"/>
          <w:spacing w:val="-1"/>
          <w:w w:val="100"/>
        </w:rPr>
        <w:t>i</w:t>
      </w:r>
      <w:r>
        <w:rPr>
          <w:rFonts w:ascii="Garamond" w:hAnsi="Garamond" w:cs="Garamond" w:eastAsia="Garamond"/>
          <w:sz w:val="14"/>
          <w:szCs w:val="14"/>
          <w:spacing w:val="1"/>
          <w:w w:val="100"/>
        </w:rPr>
        <w:t>m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i</w:t>
      </w:r>
      <w:r>
        <w:rPr>
          <w:rFonts w:ascii="Garamond" w:hAnsi="Garamond" w:cs="Garamond" w:eastAsia="Garamond"/>
          <w:sz w:val="14"/>
          <w:szCs w:val="14"/>
          <w:spacing w:val="-4"/>
          <w:w w:val="100"/>
        </w:rPr>
        <w:t> 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i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 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t</w:t>
      </w:r>
      <w:r>
        <w:rPr>
          <w:rFonts w:ascii="Garamond" w:hAnsi="Garamond" w:cs="Garamond" w:eastAsia="Garamond"/>
          <w:sz w:val="14"/>
          <w:szCs w:val="14"/>
          <w:spacing w:val="-1"/>
          <w:w w:val="100"/>
        </w:rPr>
        <w:t>ru</w:t>
      </w:r>
      <w:r>
        <w:rPr>
          <w:rFonts w:ascii="Garamond" w:hAnsi="Garamond" w:cs="Garamond" w:eastAsia="Garamond"/>
          <w:sz w:val="14"/>
          <w:szCs w:val="14"/>
          <w:spacing w:val="1"/>
          <w:w w:val="100"/>
        </w:rPr>
        <w:t>a</w:t>
      </w:r>
      <w:r>
        <w:rPr>
          <w:rFonts w:ascii="Garamond" w:hAnsi="Garamond" w:cs="Garamond" w:eastAsia="Garamond"/>
          <w:sz w:val="14"/>
          <w:szCs w:val="14"/>
          <w:spacing w:val="2"/>
          <w:w w:val="100"/>
        </w:rPr>
        <w:t>l</w:t>
      </w:r>
      <w:r>
        <w:rPr>
          <w:rFonts w:ascii="Garamond" w:hAnsi="Garamond" w:cs="Garamond" w:eastAsia="Garamond"/>
          <w:sz w:val="14"/>
          <w:szCs w:val="14"/>
          <w:spacing w:val="-1"/>
          <w:w w:val="100"/>
        </w:rPr>
        <w:t>li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t</w:t>
      </w:r>
      <w:r>
        <w:rPr>
          <w:rFonts w:ascii="Garamond" w:hAnsi="Garamond" w:cs="Garamond" w:eastAsia="Garamond"/>
          <w:sz w:val="14"/>
          <w:szCs w:val="14"/>
          <w:spacing w:val="-3"/>
          <w:w w:val="100"/>
        </w:rPr>
        <w:t> 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s</w:t>
      </w:r>
      <w:r>
        <w:rPr>
          <w:rFonts w:ascii="Garamond" w:hAnsi="Garamond" w:cs="Garamond" w:eastAsia="Garamond"/>
          <w:sz w:val="14"/>
          <w:szCs w:val="14"/>
          <w:spacing w:val="-1"/>
          <w:w w:val="100"/>
        </w:rPr>
        <w:t>i</w:t>
      </w:r>
      <w:r>
        <w:rPr>
          <w:rFonts w:ascii="Garamond" w:hAnsi="Garamond" w:cs="Garamond" w:eastAsia="Garamond"/>
          <w:sz w:val="14"/>
          <w:szCs w:val="14"/>
          <w:spacing w:val="1"/>
          <w:w w:val="100"/>
        </w:rPr>
        <w:t>p</w:t>
      </w:r>
      <w:r>
        <w:rPr>
          <w:rFonts w:ascii="Garamond" w:hAnsi="Garamond" w:cs="Garamond" w:eastAsia="Garamond"/>
          <w:sz w:val="14"/>
          <w:szCs w:val="14"/>
          <w:spacing w:val="1"/>
          <w:w w:val="100"/>
        </w:rPr>
        <w:t>a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s</w:t>
      </w:r>
      <w:r>
        <w:rPr>
          <w:rFonts w:ascii="Garamond" w:hAnsi="Garamond" w:cs="Garamond" w:eastAsia="Garamond"/>
          <w:sz w:val="14"/>
          <w:szCs w:val="14"/>
          <w:spacing w:val="-2"/>
          <w:w w:val="100"/>
        </w:rPr>
        <w:t> </w:t>
      </w:r>
      <w:r>
        <w:rPr>
          <w:rFonts w:ascii="Garamond" w:hAnsi="Garamond" w:cs="Garamond" w:eastAsia="Garamond"/>
          <w:sz w:val="14"/>
          <w:szCs w:val="14"/>
          <w:spacing w:val="-1"/>
          <w:w w:val="100"/>
        </w:rPr>
        <w:t>V</w:t>
      </w:r>
      <w:r>
        <w:rPr>
          <w:rFonts w:ascii="Garamond" w:hAnsi="Garamond" w:cs="Garamond" w:eastAsia="Garamond"/>
          <w:sz w:val="14"/>
          <w:szCs w:val="14"/>
          <w:spacing w:val="3"/>
          <w:w w:val="100"/>
        </w:rPr>
        <w:t>K</w:t>
      </w:r>
      <w:r>
        <w:rPr>
          <w:rFonts w:ascii="Garamond" w:hAnsi="Garamond" w:cs="Garamond" w:eastAsia="Garamond"/>
          <w:sz w:val="14"/>
          <w:szCs w:val="14"/>
          <w:spacing w:val="-1"/>
          <w:w w:val="100"/>
        </w:rPr>
        <w:t>M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-</w:t>
      </w:r>
      <w:r>
        <w:rPr>
          <w:rFonts w:ascii="Garamond" w:hAnsi="Garamond" w:cs="Garamond" w:eastAsia="Garamond"/>
          <w:sz w:val="14"/>
          <w:szCs w:val="14"/>
          <w:spacing w:val="2"/>
          <w:w w:val="100"/>
        </w:rPr>
        <w:t>s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ë</w:t>
      </w:r>
      <w:r>
        <w:rPr>
          <w:rFonts w:ascii="Garamond" w:hAnsi="Garamond" w:cs="Garamond" w:eastAsia="Garamond"/>
          <w:sz w:val="14"/>
          <w:szCs w:val="14"/>
          <w:spacing w:val="-4"/>
          <w:w w:val="100"/>
        </w:rPr>
        <w:t> 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89,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 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d</w:t>
      </w:r>
      <w:r>
        <w:rPr>
          <w:rFonts w:ascii="Garamond" w:hAnsi="Garamond" w:cs="Garamond" w:eastAsia="Garamond"/>
          <w:sz w:val="14"/>
          <w:szCs w:val="14"/>
          <w:spacing w:val="1"/>
          <w:w w:val="100"/>
        </w:rPr>
        <w:t>a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të</w:t>
      </w:r>
      <w:r>
        <w:rPr>
          <w:rFonts w:ascii="Garamond" w:hAnsi="Garamond" w:cs="Garamond" w:eastAsia="Garamond"/>
          <w:sz w:val="14"/>
          <w:szCs w:val="14"/>
          <w:spacing w:val="-1"/>
          <w:w w:val="100"/>
        </w:rPr>
        <w:t> </w:t>
      </w:r>
      <w:r>
        <w:rPr>
          <w:rFonts w:ascii="Garamond" w:hAnsi="Garamond" w:cs="Garamond" w:eastAsia="Garamond"/>
          <w:sz w:val="14"/>
          <w:szCs w:val="14"/>
          <w:spacing w:val="-1"/>
          <w:w w:val="100"/>
        </w:rPr>
        <w:t>3</w:t>
      </w:r>
      <w:r>
        <w:rPr>
          <w:rFonts w:ascii="Garamond" w:hAnsi="Garamond" w:cs="Garamond" w:eastAsia="Garamond"/>
          <w:sz w:val="14"/>
          <w:szCs w:val="14"/>
          <w:spacing w:val="1"/>
          <w:w w:val="100"/>
        </w:rPr>
        <w:t>.</w:t>
      </w:r>
      <w:r>
        <w:rPr>
          <w:rFonts w:ascii="Garamond" w:hAnsi="Garamond" w:cs="Garamond" w:eastAsia="Garamond"/>
          <w:sz w:val="14"/>
          <w:szCs w:val="14"/>
          <w:spacing w:val="-1"/>
          <w:w w:val="100"/>
        </w:rPr>
        <w:t>2</w:t>
      </w:r>
      <w:r>
        <w:rPr>
          <w:rFonts w:ascii="Garamond" w:hAnsi="Garamond" w:cs="Garamond" w:eastAsia="Garamond"/>
          <w:sz w:val="14"/>
          <w:szCs w:val="14"/>
          <w:spacing w:val="1"/>
          <w:w w:val="100"/>
        </w:rPr>
        <w:t>.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2</w:t>
      </w:r>
      <w:r>
        <w:rPr>
          <w:rFonts w:ascii="Garamond" w:hAnsi="Garamond" w:cs="Garamond" w:eastAsia="Garamond"/>
          <w:sz w:val="14"/>
          <w:szCs w:val="14"/>
          <w:spacing w:val="2"/>
          <w:w w:val="100"/>
        </w:rPr>
        <w:t>0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16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</w:r>
    </w:p>
    <w:p>
      <w:pPr>
        <w:spacing w:before="22" w:after="0" w:line="240" w:lineRule="auto"/>
        <w:ind w:left="3594" w:right="-20"/>
        <w:jc w:val="left"/>
        <w:rPr>
          <w:rFonts w:ascii="Garamond" w:hAnsi="Garamond" w:cs="Garamond" w:eastAsia="Garamond"/>
          <w:sz w:val="14"/>
          <w:szCs w:val="14"/>
        </w:rPr>
      </w:pPr>
      <w:rPr/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Ç</w:t>
      </w:r>
      <w:r>
        <w:rPr>
          <w:rFonts w:ascii="Garamond" w:hAnsi="Garamond" w:cs="Garamond" w:eastAsia="Garamond"/>
          <w:sz w:val="14"/>
          <w:szCs w:val="14"/>
          <w:spacing w:val="1"/>
          <w:w w:val="100"/>
        </w:rPr>
        <w:t>m</w:t>
      </w:r>
      <w:r>
        <w:rPr>
          <w:rFonts w:ascii="Garamond" w:hAnsi="Garamond" w:cs="Garamond" w:eastAsia="Garamond"/>
          <w:sz w:val="14"/>
          <w:szCs w:val="14"/>
          <w:spacing w:val="-1"/>
          <w:w w:val="100"/>
        </w:rPr>
        <w:t>i</w:t>
      </w:r>
      <w:r>
        <w:rPr>
          <w:rFonts w:ascii="Garamond" w:hAnsi="Garamond" w:cs="Garamond" w:eastAsia="Garamond"/>
          <w:sz w:val="14"/>
          <w:szCs w:val="14"/>
          <w:spacing w:val="1"/>
          <w:w w:val="100"/>
        </w:rPr>
        <w:t>m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i</w:t>
      </w:r>
      <w:r>
        <w:rPr>
          <w:rFonts w:ascii="Garamond" w:hAnsi="Garamond" w:cs="Garamond" w:eastAsia="Garamond"/>
          <w:sz w:val="14"/>
          <w:szCs w:val="14"/>
          <w:spacing w:val="-4"/>
          <w:w w:val="100"/>
        </w:rPr>
        <w:t> </w:t>
      </w:r>
      <w:r>
        <w:rPr>
          <w:rFonts w:ascii="Garamond" w:hAnsi="Garamond" w:cs="Garamond" w:eastAsia="Garamond"/>
          <w:sz w:val="14"/>
          <w:szCs w:val="14"/>
          <w:spacing w:val="1"/>
          <w:w w:val="100"/>
        </w:rPr>
        <w:t>p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ër</w:t>
      </w:r>
      <w:r>
        <w:rPr>
          <w:rFonts w:ascii="Garamond" w:hAnsi="Garamond" w:cs="Garamond" w:eastAsia="Garamond"/>
          <w:sz w:val="14"/>
          <w:szCs w:val="14"/>
          <w:spacing w:val="34"/>
          <w:w w:val="100"/>
        </w:rPr>
        <w:t> </w:t>
      </w:r>
      <w:r>
        <w:rPr>
          <w:rFonts w:ascii="Garamond" w:hAnsi="Garamond" w:cs="Garamond" w:eastAsia="Garamond"/>
          <w:sz w:val="14"/>
          <w:szCs w:val="14"/>
          <w:spacing w:val="1"/>
          <w:w w:val="100"/>
        </w:rPr>
        <w:t>o</w:t>
      </w:r>
      <w:r>
        <w:rPr>
          <w:rFonts w:ascii="Garamond" w:hAnsi="Garamond" w:cs="Garamond" w:eastAsia="Garamond"/>
          <w:sz w:val="14"/>
          <w:szCs w:val="14"/>
          <w:spacing w:val="1"/>
          <w:w w:val="100"/>
        </w:rPr>
        <w:t>b</w:t>
      </w:r>
      <w:r>
        <w:rPr>
          <w:rFonts w:ascii="Garamond" w:hAnsi="Garamond" w:cs="Garamond" w:eastAsia="Garamond"/>
          <w:sz w:val="14"/>
          <w:szCs w:val="14"/>
          <w:spacing w:val="-1"/>
          <w:w w:val="100"/>
        </w:rPr>
        <w:t>j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ektet</w:t>
      </w:r>
      <w:r>
        <w:rPr>
          <w:rFonts w:ascii="Garamond" w:hAnsi="Garamond" w:cs="Garamond" w:eastAsia="Garamond"/>
          <w:sz w:val="14"/>
          <w:szCs w:val="14"/>
          <w:spacing w:val="-3"/>
          <w:w w:val="100"/>
        </w:rPr>
        <w:t> 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s</w:t>
      </w:r>
      <w:r>
        <w:rPr>
          <w:rFonts w:ascii="Garamond" w:hAnsi="Garamond" w:cs="Garamond" w:eastAsia="Garamond"/>
          <w:sz w:val="14"/>
          <w:szCs w:val="14"/>
          <w:spacing w:val="-1"/>
          <w:w w:val="100"/>
        </w:rPr>
        <w:t>i</w:t>
      </w:r>
      <w:r>
        <w:rPr>
          <w:rFonts w:ascii="Garamond" w:hAnsi="Garamond" w:cs="Garamond" w:eastAsia="Garamond"/>
          <w:sz w:val="14"/>
          <w:szCs w:val="14"/>
          <w:spacing w:val="1"/>
          <w:w w:val="100"/>
        </w:rPr>
        <w:t>p</w:t>
      </w:r>
      <w:r>
        <w:rPr>
          <w:rFonts w:ascii="Garamond" w:hAnsi="Garamond" w:cs="Garamond" w:eastAsia="Garamond"/>
          <w:sz w:val="14"/>
          <w:szCs w:val="14"/>
          <w:spacing w:val="1"/>
          <w:w w:val="100"/>
        </w:rPr>
        <w:t>a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s</w:t>
      </w:r>
      <w:r>
        <w:rPr>
          <w:rFonts w:ascii="Garamond" w:hAnsi="Garamond" w:cs="Garamond" w:eastAsia="Garamond"/>
          <w:sz w:val="14"/>
          <w:szCs w:val="14"/>
          <w:spacing w:val="-2"/>
          <w:w w:val="100"/>
        </w:rPr>
        <w:t> </w:t>
      </w:r>
      <w:r>
        <w:rPr>
          <w:rFonts w:ascii="Garamond" w:hAnsi="Garamond" w:cs="Garamond" w:eastAsia="Garamond"/>
          <w:sz w:val="14"/>
          <w:szCs w:val="14"/>
          <w:spacing w:val="-1"/>
          <w:w w:val="100"/>
        </w:rPr>
        <w:t>V</w:t>
      </w:r>
      <w:r>
        <w:rPr>
          <w:rFonts w:ascii="Garamond" w:hAnsi="Garamond" w:cs="Garamond" w:eastAsia="Garamond"/>
          <w:sz w:val="14"/>
          <w:szCs w:val="14"/>
          <w:spacing w:val="3"/>
          <w:w w:val="100"/>
        </w:rPr>
        <w:t>K</w:t>
      </w:r>
      <w:r>
        <w:rPr>
          <w:rFonts w:ascii="Garamond" w:hAnsi="Garamond" w:cs="Garamond" w:eastAsia="Garamond"/>
          <w:sz w:val="14"/>
          <w:szCs w:val="14"/>
          <w:spacing w:val="-1"/>
          <w:w w:val="100"/>
        </w:rPr>
        <w:t>M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-</w:t>
      </w:r>
      <w:r>
        <w:rPr>
          <w:rFonts w:ascii="Garamond" w:hAnsi="Garamond" w:cs="Garamond" w:eastAsia="Garamond"/>
          <w:sz w:val="14"/>
          <w:szCs w:val="14"/>
          <w:spacing w:val="2"/>
          <w:w w:val="100"/>
        </w:rPr>
        <w:t>s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ë</w:t>
      </w:r>
      <w:r>
        <w:rPr>
          <w:rFonts w:ascii="Garamond" w:hAnsi="Garamond" w:cs="Garamond" w:eastAsia="Garamond"/>
          <w:sz w:val="14"/>
          <w:szCs w:val="14"/>
          <w:spacing w:val="32"/>
          <w:w w:val="100"/>
        </w:rPr>
        <w:t> </w:t>
      </w:r>
      <w:r>
        <w:rPr>
          <w:rFonts w:ascii="Garamond" w:hAnsi="Garamond" w:cs="Garamond" w:eastAsia="Garamond"/>
          <w:sz w:val="14"/>
          <w:szCs w:val="14"/>
          <w:spacing w:val="-1"/>
          <w:w w:val="100"/>
        </w:rPr>
        <w:t>1</w:t>
      </w:r>
      <w:r>
        <w:rPr>
          <w:rFonts w:ascii="Garamond" w:hAnsi="Garamond" w:cs="Garamond" w:eastAsia="Garamond"/>
          <w:sz w:val="14"/>
          <w:szCs w:val="14"/>
          <w:spacing w:val="-1"/>
          <w:w w:val="100"/>
        </w:rPr>
        <w:t>3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8,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 </w:t>
      </w:r>
      <w:r>
        <w:rPr>
          <w:rFonts w:ascii="Garamond" w:hAnsi="Garamond" w:cs="Garamond" w:eastAsia="Garamond"/>
          <w:sz w:val="14"/>
          <w:szCs w:val="14"/>
          <w:spacing w:val="1"/>
          <w:w w:val="100"/>
        </w:rPr>
        <w:t> 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d</w:t>
      </w:r>
      <w:r>
        <w:rPr>
          <w:rFonts w:ascii="Garamond" w:hAnsi="Garamond" w:cs="Garamond" w:eastAsia="Garamond"/>
          <w:sz w:val="14"/>
          <w:szCs w:val="14"/>
          <w:spacing w:val="1"/>
          <w:w w:val="100"/>
        </w:rPr>
        <w:t>a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të</w:t>
      </w:r>
      <w:r>
        <w:rPr>
          <w:rFonts w:ascii="Garamond" w:hAnsi="Garamond" w:cs="Garamond" w:eastAsia="Garamond"/>
          <w:sz w:val="14"/>
          <w:szCs w:val="14"/>
          <w:spacing w:val="-1"/>
          <w:w w:val="100"/>
        </w:rPr>
        <w:t> </w:t>
      </w:r>
      <w:r>
        <w:rPr>
          <w:rFonts w:ascii="Garamond" w:hAnsi="Garamond" w:cs="Garamond" w:eastAsia="Garamond"/>
          <w:sz w:val="14"/>
          <w:szCs w:val="14"/>
          <w:spacing w:val="-1"/>
          <w:w w:val="100"/>
        </w:rPr>
        <w:t>2</w:t>
      </w:r>
      <w:r>
        <w:rPr>
          <w:rFonts w:ascii="Garamond" w:hAnsi="Garamond" w:cs="Garamond" w:eastAsia="Garamond"/>
          <w:sz w:val="14"/>
          <w:szCs w:val="14"/>
          <w:spacing w:val="-1"/>
          <w:w w:val="100"/>
        </w:rPr>
        <w:t>3</w:t>
      </w:r>
      <w:r>
        <w:rPr>
          <w:rFonts w:ascii="Garamond" w:hAnsi="Garamond" w:cs="Garamond" w:eastAsia="Garamond"/>
          <w:sz w:val="14"/>
          <w:szCs w:val="14"/>
          <w:spacing w:val="1"/>
          <w:w w:val="100"/>
        </w:rPr>
        <w:t>.</w:t>
      </w:r>
      <w:r>
        <w:rPr>
          <w:rFonts w:ascii="Garamond" w:hAnsi="Garamond" w:cs="Garamond" w:eastAsia="Garamond"/>
          <w:sz w:val="14"/>
          <w:szCs w:val="14"/>
          <w:spacing w:val="-1"/>
          <w:w w:val="100"/>
        </w:rPr>
        <w:t>3</w:t>
      </w:r>
      <w:r>
        <w:rPr>
          <w:rFonts w:ascii="Garamond" w:hAnsi="Garamond" w:cs="Garamond" w:eastAsia="Garamond"/>
          <w:sz w:val="14"/>
          <w:szCs w:val="14"/>
          <w:spacing w:val="1"/>
          <w:w w:val="100"/>
        </w:rPr>
        <w:t>.</w:t>
      </w:r>
      <w:r>
        <w:rPr>
          <w:rFonts w:ascii="Garamond" w:hAnsi="Garamond" w:cs="Garamond" w:eastAsia="Garamond"/>
          <w:sz w:val="14"/>
          <w:szCs w:val="14"/>
          <w:spacing w:val="-1"/>
          <w:w w:val="100"/>
        </w:rPr>
        <w:t>2</w:t>
      </w:r>
      <w:r>
        <w:rPr>
          <w:rFonts w:ascii="Garamond" w:hAnsi="Garamond" w:cs="Garamond" w:eastAsia="Garamond"/>
          <w:sz w:val="14"/>
          <w:szCs w:val="14"/>
          <w:spacing w:val="-1"/>
          <w:w w:val="100"/>
        </w:rPr>
        <w:t>0</w:t>
      </w:r>
      <w:r>
        <w:rPr>
          <w:rFonts w:ascii="Garamond" w:hAnsi="Garamond" w:cs="Garamond" w:eastAsia="Garamond"/>
          <w:sz w:val="14"/>
          <w:szCs w:val="14"/>
          <w:spacing w:val="2"/>
          <w:w w:val="100"/>
        </w:rPr>
        <w:t>0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0</w:t>
      </w:r>
      <w:r>
        <w:rPr>
          <w:rFonts w:ascii="Garamond" w:hAnsi="Garamond" w:cs="Garamond" w:eastAsia="Garamond"/>
          <w:sz w:val="14"/>
          <w:szCs w:val="14"/>
          <w:spacing w:val="-4"/>
          <w:w w:val="100"/>
        </w:rPr>
        <w:t> 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d</w:t>
      </w:r>
      <w:r>
        <w:rPr>
          <w:rFonts w:ascii="Garamond" w:hAnsi="Garamond" w:cs="Garamond" w:eastAsia="Garamond"/>
          <w:sz w:val="14"/>
          <w:szCs w:val="14"/>
          <w:spacing w:val="1"/>
          <w:w w:val="100"/>
        </w:rPr>
        <w:t>h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e</w:t>
      </w:r>
      <w:r>
        <w:rPr>
          <w:rFonts w:ascii="Garamond" w:hAnsi="Garamond" w:cs="Garamond" w:eastAsia="Garamond"/>
          <w:sz w:val="14"/>
          <w:szCs w:val="14"/>
          <w:spacing w:val="-1"/>
          <w:w w:val="100"/>
        </w:rPr>
        <w:t> </w:t>
      </w:r>
      <w:r>
        <w:rPr>
          <w:rFonts w:ascii="Garamond" w:hAnsi="Garamond" w:cs="Garamond" w:eastAsia="Garamond"/>
          <w:sz w:val="14"/>
          <w:szCs w:val="14"/>
          <w:spacing w:val="-1"/>
          <w:w w:val="100"/>
        </w:rPr>
        <w:t>u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d</w:t>
      </w:r>
      <w:r>
        <w:rPr>
          <w:rFonts w:ascii="Garamond" w:hAnsi="Garamond" w:cs="Garamond" w:eastAsia="Garamond"/>
          <w:sz w:val="14"/>
          <w:szCs w:val="14"/>
          <w:spacing w:val="1"/>
          <w:w w:val="100"/>
        </w:rPr>
        <w:t>h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ë</w:t>
      </w:r>
      <w:r>
        <w:rPr>
          <w:rFonts w:ascii="Garamond" w:hAnsi="Garamond" w:cs="Garamond" w:eastAsia="Garamond"/>
          <w:sz w:val="14"/>
          <w:szCs w:val="14"/>
          <w:spacing w:val="1"/>
          <w:w w:val="100"/>
        </w:rPr>
        <w:t>z</w:t>
      </w:r>
      <w:r>
        <w:rPr>
          <w:rFonts w:ascii="Garamond" w:hAnsi="Garamond" w:cs="Garamond" w:eastAsia="Garamond"/>
          <w:sz w:val="14"/>
          <w:szCs w:val="14"/>
          <w:spacing w:val="-1"/>
          <w:w w:val="100"/>
        </w:rPr>
        <w:t>i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m</w:t>
      </w:r>
      <w:r>
        <w:rPr>
          <w:rFonts w:ascii="Garamond" w:hAnsi="Garamond" w:cs="Garamond" w:eastAsia="Garamond"/>
          <w:sz w:val="14"/>
          <w:szCs w:val="14"/>
          <w:spacing w:val="-3"/>
          <w:w w:val="100"/>
        </w:rPr>
        <w:t> </w:t>
      </w:r>
      <w:r>
        <w:rPr>
          <w:rFonts w:ascii="Garamond" w:hAnsi="Garamond" w:cs="Garamond" w:eastAsia="Garamond"/>
          <w:sz w:val="14"/>
          <w:szCs w:val="14"/>
          <w:spacing w:val="1"/>
          <w:w w:val="100"/>
        </w:rPr>
        <w:t>n</w:t>
      </w:r>
      <w:r>
        <w:rPr>
          <w:rFonts w:ascii="Garamond" w:hAnsi="Garamond" w:cs="Garamond" w:eastAsia="Garamond"/>
          <w:sz w:val="14"/>
          <w:szCs w:val="14"/>
          <w:spacing w:val="-1"/>
          <w:w w:val="100"/>
        </w:rPr>
        <w:t>r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.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 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3,</w:t>
      </w:r>
      <w:r>
        <w:rPr>
          <w:rFonts w:ascii="Garamond" w:hAnsi="Garamond" w:cs="Garamond" w:eastAsia="Garamond"/>
          <w:sz w:val="14"/>
          <w:szCs w:val="14"/>
          <w:spacing w:val="1"/>
          <w:w w:val="100"/>
        </w:rPr>
        <w:t> 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d</w:t>
      </w:r>
      <w:r>
        <w:rPr>
          <w:rFonts w:ascii="Garamond" w:hAnsi="Garamond" w:cs="Garamond" w:eastAsia="Garamond"/>
          <w:sz w:val="14"/>
          <w:szCs w:val="14"/>
          <w:spacing w:val="1"/>
          <w:w w:val="100"/>
        </w:rPr>
        <w:t>a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të</w:t>
      </w:r>
      <w:r>
        <w:rPr>
          <w:rFonts w:ascii="Garamond" w:hAnsi="Garamond" w:cs="Garamond" w:eastAsia="Garamond"/>
          <w:sz w:val="14"/>
          <w:szCs w:val="14"/>
          <w:spacing w:val="-1"/>
          <w:w w:val="100"/>
        </w:rPr>
        <w:t> </w:t>
      </w:r>
      <w:r>
        <w:rPr>
          <w:rFonts w:ascii="Garamond" w:hAnsi="Garamond" w:cs="Garamond" w:eastAsia="Garamond"/>
          <w:sz w:val="14"/>
          <w:szCs w:val="14"/>
          <w:spacing w:val="-1"/>
          <w:w w:val="100"/>
        </w:rPr>
        <w:t>2</w:t>
      </w:r>
      <w:r>
        <w:rPr>
          <w:rFonts w:ascii="Garamond" w:hAnsi="Garamond" w:cs="Garamond" w:eastAsia="Garamond"/>
          <w:sz w:val="14"/>
          <w:szCs w:val="14"/>
          <w:spacing w:val="-1"/>
          <w:w w:val="100"/>
        </w:rPr>
        <w:t>8</w:t>
      </w:r>
      <w:r>
        <w:rPr>
          <w:rFonts w:ascii="Garamond" w:hAnsi="Garamond" w:cs="Garamond" w:eastAsia="Garamond"/>
          <w:sz w:val="14"/>
          <w:szCs w:val="14"/>
          <w:spacing w:val="1"/>
          <w:w w:val="100"/>
        </w:rPr>
        <w:t>.</w:t>
      </w:r>
      <w:r>
        <w:rPr>
          <w:rFonts w:ascii="Garamond" w:hAnsi="Garamond" w:cs="Garamond" w:eastAsia="Garamond"/>
          <w:sz w:val="14"/>
          <w:szCs w:val="14"/>
          <w:spacing w:val="-1"/>
          <w:w w:val="100"/>
        </w:rPr>
        <w:t>1</w:t>
      </w:r>
      <w:r>
        <w:rPr>
          <w:rFonts w:ascii="Garamond" w:hAnsi="Garamond" w:cs="Garamond" w:eastAsia="Garamond"/>
          <w:sz w:val="14"/>
          <w:szCs w:val="14"/>
          <w:spacing w:val="-1"/>
          <w:w w:val="100"/>
        </w:rPr>
        <w:t>2</w:t>
      </w:r>
      <w:r>
        <w:rPr>
          <w:rFonts w:ascii="Garamond" w:hAnsi="Garamond" w:cs="Garamond" w:eastAsia="Garamond"/>
          <w:sz w:val="14"/>
          <w:szCs w:val="14"/>
          <w:spacing w:val="1"/>
          <w:w w:val="100"/>
        </w:rPr>
        <w:t>.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2</w:t>
      </w:r>
      <w:r>
        <w:rPr>
          <w:rFonts w:ascii="Garamond" w:hAnsi="Garamond" w:cs="Garamond" w:eastAsia="Garamond"/>
          <w:sz w:val="14"/>
          <w:szCs w:val="14"/>
          <w:spacing w:val="2"/>
          <w:w w:val="100"/>
        </w:rPr>
        <w:t>0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16.</w:t>
      </w:r>
      <w:r>
        <w:rPr>
          <w:rFonts w:ascii="Garamond" w:hAnsi="Garamond" w:cs="Garamond" w:eastAsia="Garamond"/>
          <w:sz w:val="14"/>
          <w:szCs w:val="14"/>
          <w:spacing w:val="-4"/>
          <w:w w:val="100"/>
        </w:rPr>
        <w:t> 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i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 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EK</w:t>
      </w:r>
      <w:r>
        <w:rPr>
          <w:rFonts w:ascii="Garamond" w:hAnsi="Garamond" w:cs="Garamond" w:eastAsia="Garamond"/>
          <w:sz w:val="14"/>
          <w:szCs w:val="14"/>
          <w:spacing w:val="1"/>
          <w:w w:val="100"/>
        </w:rPr>
        <w:t>B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-së</w:t>
      </w:r>
      <w:r>
        <w:rPr>
          <w:rFonts w:ascii="Garamond" w:hAnsi="Garamond" w:cs="Garamond" w:eastAsia="Garamond"/>
          <w:sz w:val="14"/>
          <w:szCs w:val="14"/>
          <w:spacing w:val="-3"/>
          <w:w w:val="100"/>
        </w:rPr>
        <w:t> </w:t>
      </w:r>
      <w:r>
        <w:rPr>
          <w:rFonts w:ascii="Garamond" w:hAnsi="Garamond" w:cs="Garamond" w:eastAsia="Garamond"/>
          <w:sz w:val="14"/>
          <w:szCs w:val="14"/>
          <w:spacing w:val="1"/>
          <w:w w:val="100"/>
        </w:rPr>
        <w:t>T</w:t>
      </w:r>
      <w:r>
        <w:rPr>
          <w:rFonts w:ascii="Garamond" w:hAnsi="Garamond" w:cs="Garamond" w:eastAsia="Garamond"/>
          <w:sz w:val="14"/>
          <w:szCs w:val="14"/>
          <w:spacing w:val="-1"/>
          <w:w w:val="100"/>
        </w:rPr>
        <w:t>i</w:t>
      </w:r>
      <w:r>
        <w:rPr>
          <w:rFonts w:ascii="Garamond" w:hAnsi="Garamond" w:cs="Garamond" w:eastAsia="Garamond"/>
          <w:sz w:val="14"/>
          <w:szCs w:val="14"/>
          <w:spacing w:val="-1"/>
          <w:w w:val="100"/>
        </w:rPr>
        <w:t>r</w:t>
      </w:r>
      <w:r>
        <w:rPr>
          <w:rFonts w:ascii="Garamond" w:hAnsi="Garamond" w:cs="Garamond" w:eastAsia="Garamond"/>
          <w:sz w:val="14"/>
          <w:szCs w:val="14"/>
          <w:spacing w:val="1"/>
          <w:w w:val="100"/>
        </w:rPr>
        <w:t>a</w:t>
      </w:r>
      <w:r>
        <w:rPr>
          <w:rFonts w:ascii="Garamond" w:hAnsi="Garamond" w:cs="Garamond" w:eastAsia="Garamond"/>
          <w:sz w:val="14"/>
          <w:szCs w:val="14"/>
          <w:spacing w:val="1"/>
          <w:w w:val="100"/>
        </w:rPr>
        <w:t>n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  <w:t>ë</w:t>
      </w:r>
      <w:r>
        <w:rPr>
          <w:rFonts w:ascii="Garamond" w:hAnsi="Garamond" w:cs="Garamond" w:eastAsia="Garamond"/>
          <w:sz w:val="14"/>
          <w:szCs w:val="14"/>
          <w:spacing w:val="0"/>
          <w:w w:val="100"/>
        </w:rPr>
      </w:r>
    </w:p>
    <w:sectPr>
      <w:pgSz w:w="15840" w:h="12240" w:orient="landscape"/>
      <w:pgMar w:top="1120" w:bottom="280" w:left="20" w:right="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2017-12-18T11:33:26Z</dcterms:created>
  <dcterms:modified xsi:type="dcterms:W3CDTF">2017-12-18T11:33:26Z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2017-07-21T00:00:00Z</vt:filetime>
  </property>
  <property fmtid="{D5CDD505-2E9C-101B-9397-08002B2CF9AE}" pid="3" name="LastSaved">
    <vt:filetime>2017-12-18T00:00:00Z</vt:filetime>
  </property>
</Properties>
</file>