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96" w:right="36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85" w:right="2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IRËM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RBEJ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62" w:right="1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0" w:after="0" w:line="430" w:lineRule="exact"/>
        <w:ind w:left="4230" w:right="420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46" w:lineRule="exact"/>
        <w:ind w:left="4282" w:right="42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32" w:right="431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05" w:right="8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101" w:right="308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6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1" w:after="0" w:line="239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92" w:right="42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761" w:right="74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039" w:right="301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82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94" w:right="428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755" w:right="173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8450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1999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35" w:right="431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</w:p>
    <w:p>
      <w:pPr>
        <w:spacing w:before="1" w:after="0" w:line="240" w:lineRule="auto"/>
        <w:ind w:left="1726" w:right="170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8" w:lineRule="exact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94" w:right="42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934" w:right="391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24.2.1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2017-12-18T11:33:37Z</dcterms:created>
  <dcterms:modified xsi:type="dcterms:W3CDTF">2017-12-18T11:33:37Z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2017-07-21T00:00:00Z</vt:filetime>
  </property>
  <property fmtid="{D5CDD505-2E9C-101B-9397-08002B2CF9AE}" pid="3" name="LastSaved">
    <vt:filetime>2017-12-18T00:00:00Z</vt:filetime>
  </property>
</Properties>
</file>