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86" w:after="0" w:line="240" w:lineRule="auto"/>
        <w:ind w:left="7265" w:right="724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6804" w:right="649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492,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9.7.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63" w:right="24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TERES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TE,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IZ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3248" w:right="32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RIM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AV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US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””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21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8561,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12.1999,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vitit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017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1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villimit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hilli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7217" w:right="719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jimin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ikimit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vor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lidhur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400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830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400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mijë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000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xh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itit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17,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vil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7.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ndimi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t,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i,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ur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onin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otë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8.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30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puni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hki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9.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403" w:right="70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villimit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Ra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right"/>
        <w:spacing w:after="0"/>
        <w:sectPr>
          <w:type w:val="continuous"/>
          <w:pgSz w:w="16860" w:h="11920" w:orient="landscape"/>
          <w:pgMar w:top="1040" w:bottom="280" w:left="600" w:right="600"/>
        </w:sectPr>
      </w:pPr>
      <w:rPr/>
    </w:p>
    <w:p>
      <w:pPr>
        <w:spacing w:before="3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02" w:lineRule="exact"/>
        <w:ind w:left="3870" w:right="635" w:firstLine="-2904"/>
        <w:jc w:val="left"/>
        <w:rPr>
          <w:rFonts w:ascii="Garamond" w:hAnsi="Garamond" w:cs="Garamond" w:eastAsia="Garamond"/>
          <w:sz w:val="18"/>
          <w:szCs w:val="18"/>
        </w:rPr>
      </w:pPr>
      <w:rPr/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O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G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JE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18"/>
          <w:szCs w:val="18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P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P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KE,</w:t>
      </w:r>
      <w:r>
        <w:rPr>
          <w:rFonts w:ascii="Garamond" w:hAnsi="Garamond" w:cs="Garamond" w:eastAsia="Garamond"/>
          <w:sz w:val="18"/>
          <w:szCs w:val="18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PË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JË</w:t>
      </w:r>
      <w:r>
        <w:rPr>
          <w:rFonts w:ascii="Garamond" w:hAnsi="Garamond" w:cs="Garamond" w:eastAsia="Garamond"/>
          <w:sz w:val="18"/>
          <w:szCs w:val="18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H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18"/>
          <w:szCs w:val="18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18"/>
          <w:szCs w:val="18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V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-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18"/>
          <w:szCs w:val="18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NR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67,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D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18"/>
          <w:szCs w:val="18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.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3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.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20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7</w:t>
      </w:r>
      <w:r>
        <w:rPr>
          <w:rFonts w:ascii="Garamond" w:hAnsi="Garamond" w:cs="Garamond" w:eastAsia="Garamond"/>
          <w:sz w:val="18"/>
          <w:szCs w:val="18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“</w:t>
      </w:r>
      <w:r>
        <w:rPr>
          <w:rFonts w:ascii="Garamond" w:hAnsi="Garamond" w:cs="Garamond" w:eastAsia="Garamond"/>
          <w:sz w:val="18"/>
          <w:szCs w:val="18"/>
          <w:spacing w:val="-3"/>
          <w:w w:val="100"/>
          <w:b/>
          <w:bCs/>
        </w:rPr>
        <w:t>P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18"/>
          <w:szCs w:val="18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P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O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18"/>
          <w:szCs w:val="18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D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8"/>
          <w:szCs w:val="18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D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J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18"/>
          <w:szCs w:val="18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P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O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JEK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18"/>
          <w:szCs w:val="18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18"/>
          <w:szCs w:val="18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KU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F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18"/>
          <w:szCs w:val="18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18"/>
          <w:szCs w:val="18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B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18"/>
          <w:szCs w:val="18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P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Z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18"/>
          <w:szCs w:val="18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18"/>
          <w:szCs w:val="18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18"/>
          <w:szCs w:val="18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H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18"/>
          <w:szCs w:val="18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F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18"/>
          <w:szCs w:val="18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-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P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V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8"/>
          <w:szCs w:val="18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D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8"/>
          <w:szCs w:val="18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H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18"/>
          <w:szCs w:val="18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“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V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”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”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</w:r>
    </w:p>
    <w:p>
      <w:pPr>
        <w:spacing w:before="2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3.800001" w:type="dxa"/>
      </w:tblPr>
      <w:tblGrid/>
      <w:tr>
        <w:trPr>
          <w:trHeight w:val="617" w:hRule="exact"/>
        </w:trPr>
        <w:tc>
          <w:tcPr>
            <w:tcW w:w="2482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9" w:after="0" w:line="190" w:lineRule="exact"/>
              <w:jc w:val="left"/>
              <w:rPr>
                <w:sz w:val="19"/>
                <w:szCs w:val="19"/>
              </w:rPr>
            </w:pPr>
            <w:rPr/>
            <w:r>
              <w:rPr>
                <w:sz w:val="19"/>
                <w:szCs w:val="19"/>
              </w:rPr>
            </w:r>
          </w:p>
          <w:p>
            <w:pPr>
              <w:spacing w:before="0" w:after="0" w:line="240" w:lineRule="auto"/>
              <w:ind w:left="198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B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751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3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2" w:lineRule="exact"/>
              <w:ind w:left="201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b/>
                <w:bCs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14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3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2" w:lineRule="exact"/>
              <w:ind w:left="253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s.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847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00" w:lineRule="exact"/>
              <w:ind w:left="205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  <w:p>
            <w:pPr>
              <w:spacing w:before="0" w:after="0" w:line="202" w:lineRule="exact"/>
              <w:ind w:left="196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  <w:p>
            <w:pPr>
              <w:spacing w:before="1" w:after="0" w:line="202" w:lineRule="exact"/>
              <w:ind w:left="181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830" w:type="dxa"/>
            <w:gridSpan w:val="2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00" w:lineRule="exact"/>
              <w:ind w:left="201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  <w:p>
            <w:pPr>
              <w:spacing w:before="0" w:after="0" w:line="202" w:lineRule="exact"/>
              <w:ind w:left="157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  <w:p>
            <w:pPr>
              <w:spacing w:before="1" w:after="0" w:line="202" w:lineRule="exact"/>
              <w:ind w:left="177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84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00" w:lineRule="exact"/>
              <w:ind w:left="153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Ç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mi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  <w:p>
            <w:pPr>
              <w:spacing w:before="0" w:after="0" w:line="202" w:lineRule="exact"/>
              <w:ind w:left="16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ër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  <w:position w:val="5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0"/>
              </w:rPr>
            </w:r>
          </w:p>
          <w:p>
            <w:pPr>
              <w:spacing w:before="1" w:after="0" w:line="202" w:lineRule="exact"/>
              <w:ind w:left="184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847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00" w:lineRule="exact"/>
              <w:ind w:left="208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  <w:p>
            <w:pPr>
              <w:spacing w:before="0" w:after="0" w:line="202" w:lineRule="exact"/>
              <w:ind w:left="198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  <w:p>
            <w:pPr>
              <w:spacing w:before="1" w:after="0" w:line="202" w:lineRule="exact"/>
              <w:ind w:left="155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842" w:type="dxa"/>
            <w:gridSpan w:val="2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00" w:lineRule="exact"/>
              <w:ind w:left="205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  <w:p>
            <w:pPr>
              <w:spacing w:before="0" w:after="0" w:line="202" w:lineRule="exact"/>
              <w:ind w:left="165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  <w:p>
            <w:pPr>
              <w:spacing w:before="1" w:after="0" w:line="202" w:lineRule="exact"/>
              <w:ind w:left="153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979" w:type="dxa"/>
            <w:gridSpan w:val="2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9" w:after="0" w:line="190" w:lineRule="exact"/>
              <w:jc w:val="left"/>
              <w:rPr>
                <w:sz w:val="19"/>
                <w:szCs w:val="19"/>
              </w:rPr>
            </w:pPr>
            <w:rPr/>
            <w:r>
              <w:rPr>
                <w:sz w:val="19"/>
                <w:szCs w:val="19"/>
              </w:rPr>
            </w:r>
          </w:p>
          <w:p>
            <w:pPr>
              <w:spacing w:before="0" w:after="0" w:line="241" w:lineRule="auto"/>
              <w:ind w:left="102" w:right="53" w:firstLine="17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st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ër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  <w:position w:val="4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  <w:position w:val="4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0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0"/>
              </w:rPr>
              <w:t>b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0"/>
              </w:rPr>
              <w:t>j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0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0"/>
              </w:rPr>
              <w:t>k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0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462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00" w:lineRule="exact"/>
              <w:ind w:left="388" w:right="370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w w:val="99"/>
                <w:b/>
                <w:bCs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99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  <w:p>
            <w:pPr>
              <w:spacing w:before="0" w:after="0" w:line="202" w:lineRule="exact"/>
              <w:ind w:left="136" w:right="114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99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99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b/>
                <w:bCs/>
                <w:position w:val="1"/>
              </w:rPr>
              <w:t>+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99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  <w:p>
            <w:pPr>
              <w:spacing w:before="1" w:after="0" w:line="202" w:lineRule="exact"/>
              <w:ind w:left="422" w:right="401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ek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34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3135" w:type="dxa"/>
            <w:tcBorders>
              <w:top w:val="single" w:sz="4.640" w:space="0" w:color="000000"/>
              <w:bottom w:val="single" w:sz="4.640" w:space="0" w:color="000000"/>
              <w:left w:val="nil" w:sz="6" w:space="0" w:color="auto"/>
              <w:right w:val="single" w:sz="4.640" w:space="0" w:color="000000"/>
            </w:tcBorders>
          </w:tcPr>
          <w:p>
            <w:pPr>
              <w:spacing w:before="9" w:after="0" w:line="190" w:lineRule="exact"/>
              <w:jc w:val="left"/>
              <w:rPr>
                <w:sz w:val="19"/>
                <w:szCs w:val="19"/>
              </w:rPr>
            </w:pPr>
            <w:rPr/>
            <w:r>
              <w:rPr>
                <w:sz w:val="19"/>
                <w:szCs w:val="19"/>
              </w:rPr>
            </w:r>
          </w:p>
          <w:p>
            <w:pPr>
              <w:spacing w:before="0" w:after="0" w:line="240" w:lineRule="auto"/>
              <w:ind w:left="111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MI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-9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ZV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PP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8"/>
                <w:szCs w:val="18"/>
                <w:spacing w:val="-4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TI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-3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3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2" w:lineRule="exact"/>
              <w:ind w:left="16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11" w:hRule="exact"/>
        </w:trPr>
        <w:tc>
          <w:tcPr>
            <w:tcW w:w="2482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00" w:lineRule="exact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et</w:t>
            </w:r>
            <w:r>
              <w:rPr>
                <w:rFonts w:ascii="Garamond" w:hAnsi="Garamond" w:cs="Garamond" w:eastAsia="Garamond"/>
                <w:sz w:val="18"/>
                <w:szCs w:val="18"/>
                <w:spacing w:val="-5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751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00" w:lineRule="exact"/>
              <w:ind w:left="205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50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14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00" w:lineRule="exact"/>
              <w:ind w:left="160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03</w:t>
            </w:r>
            <w:r>
              <w:rPr>
                <w:rFonts w:ascii="Garamond" w:hAnsi="Garamond" w:cs="Garamond" w:eastAsia="Garamond"/>
                <w:sz w:val="18"/>
                <w:szCs w:val="18"/>
                <w:spacing w:val="-4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N5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847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00" w:lineRule="exact"/>
              <w:ind w:left="304" w:right="288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99"/>
                <w:b/>
                <w:bCs/>
                <w:position w:val="1"/>
              </w:rPr>
              <w:t>10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509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nil" w:sz="6" w:space="0" w:color="auto"/>
            </w:tcBorders>
          </w:tcPr>
          <w:p>
            <w:pPr>
              <w:spacing w:before="0" w:after="0" w:line="200" w:lineRule="exact"/>
              <w:ind w:left="330" w:right="-51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10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321" w:type="dxa"/>
            <w:tcBorders>
              <w:top w:val="single" w:sz="4.640" w:space="0" w:color="000000"/>
              <w:bottom w:val="single" w:sz="4.640" w:space="0" w:color="000000"/>
              <w:left w:val="nil" w:sz="6" w:space="0" w:color="auto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84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00" w:lineRule="exact"/>
              <w:ind w:left="263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66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969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847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00" w:lineRule="exact"/>
              <w:ind w:left="306" w:right="285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99"/>
                <w:b/>
                <w:bCs/>
                <w:position w:val="1"/>
              </w:rPr>
              <w:t>10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549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nil" w:sz="6" w:space="0" w:color="auto"/>
            </w:tcBorders>
          </w:tcPr>
          <w:p>
            <w:pPr>
              <w:spacing w:before="0" w:after="0" w:line="200" w:lineRule="exact"/>
              <w:ind w:left="337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10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93" w:type="dxa"/>
            <w:tcBorders>
              <w:top w:val="single" w:sz="4.640" w:space="0" w:color="000000"/>
              <w:bottom w:val="single" w:sz="4.640" w:space="0" w:color="000000"/>
              <w:left w:val="nil" w:sz="6" w:space="0" w:color="auto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40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574" w:type="dxa"/>
            <w:tcBorders>
              <w:top w:val="single" w:sz="4.640" w:space="0" w:color="000000"/>
              <w:bottom w:val="single" w:sz="4.640" w:space="0" w:color="000000"/>
              <w:left w:val="nil" w:sz="6" w:space="0" w:color="auto"/>
              <w:right w:val="single" w:sz="4.640" w:space="0" w:color="000000"/>
            </w:tcBorders>
          </w:tcPr>
          <w:p>
            <w:pPr>
              <w:spacing w:before="0" w:after="0" w:line="200" w:lineRule="exact"/>
              <w:ind w:left="25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071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462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00" w:lineRule="exact"/>
              <w:ind w:left="796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830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400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3480" w:type="dxa"/>
            <w:gridSpan w:val="2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00" w:lineRule="exact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7295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8"/>
                <w:szCs w:val="18"/>
                <w:spacing w:val="-3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20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23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00" w:lineRule="exact"/>
              <w:ind w:left="405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si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418" w:hRule="exact"/>
        </w:trPr>
        <w:tc>
          <w:tcPr>
            <w:tcW w:w="2482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51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14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847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40" w:lineRule="auto"/>
              <w:ind w:left="150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09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1166" w:type="dxa"/>
            <w:gridSpan w:val="2"/>
            <w:tcBorders>
              <w:top w:val="single" w:sz="4.640" w:space="0" w:color="000000"/>
              <w:bottom w:val="single" w:sz="4.640" w:space="0" w:color="000000"/>
              <w:left w:val="nil" w:sz="6" w:space="0" w:color="auto"/>
              <w:right w:val="single" w:sz="4.640" w:space="0" w:color="000000"/>
            </w:tcBorders>
          </w:tcPr>
          <w:p>
            <w:pPr>
              <w:spacing w:before="1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40" w:lineRule="auto"/>
              <w:ind w:left="16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²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847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49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698" w:type="dxa"/>
            <w:gridSpan w:val="2"/>
            <w:tcBorders>
              <w:top w:val="single" w:sz="4.640" w:space="0" w:color="000000"/>
              <w:bottom w:val="single" w:sz="4.640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40" w:lineRule="auto"/>
              <w:ind w:left="49" w:right="-42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²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74" w:type="dxa"/>
            <w:tcBorders>
              <w:top w:val="single" w:sz="4.640" w:space="0" w:color="000000"/>
              <w:bottom w:val="single" w:sz="4.640" w:space="0" w:color="000000"/>
              <w:left w:val="nil" w:sz="6" w:space="0" w:color="auto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806" w:type="dxa"/>
            <w:gridSpan w:val="2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nil" w:sz="6" w:space="0" w:color="auto"/>
            </w:tcBorders>
          </w:tcPr>
          <w:p>
            <w:pPr>
              <w:spacing w:before="1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779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830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400</w:t>
            </w:r>
            <w:r>
              <w:rPr>
                <w:rFonts w:ascii="Garamond" w:hAnsi="Garamond" w:cs="Garamond" w:eastAsia="Garamond"/>
                <w:sz w:val="18"/>
                <w:szCs w:val="18"/>
                <w:spacing w:val="-6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ek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3135" w:type="dxa"/>
            <w:tcBorders>
              <w:top w:val="single" w:sz="4.640" w:space="0" w:color="000000"/>
              <w:bottom w:val="single" w:sz="4.640" w:space="0" w:color="000000"/>
              <w:left w:val="nil" w:sz="6" w:space="0" w:color="auto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23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</w:tr>
    </w:tbl>
    <w:p>
      <w:pPr>
        <w:spacing w:before="5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42" w:after="0" w:line="240" w:lineRule="auto"/>
        <w:ind w:left="280" w:right="-20"/>
        <w:jc w:val="left"/>
        <w:rPr>
          <w:rFonts w:ascii="Garamond" w:hAnsi="Garamond" w:cs="Garamond" w:eastAsia="Garamond"/>
          <w:sz w:val="18"/>
          <w:szCs w:val="18"/>
        </w:rPr>
      </w:pPr>
      <w:rPr/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: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</w:r>
    </w:p>
    <w:p>
      <w:pPr>
        <w:spacing w:before="0" w:after="0" w:line="202" w:lineRule="exact"/>
        <w:ind w:left="280" w:right="-20"/>
        <w:jc w:val="left"/>
        <w:rPr>
          <w:rFonts w:ascii="Garamond" w:hAnsi="Garamond" w:cs="Garamond" w:eastAsia="Garamond"/>
          <w:sz w:val="18"/>
          <w:szCs w:val="18"/>
        </w:rPr>
      </w:pPr>
      <w:rPr/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1"/>
        </w:rPr>
        <w:t>1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.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Për</w:t>
      </w:r>
      <w:r>
        <w:rPr>
          <w:rFonts w:ascii="Garamond" w:hAnsi="Garamond" w:cs="Garamond" w:eastAsia="Garamond"/>
          <w:sz w:val="18"/>
          <w:szCs w:val="18"/>
          <w:spacing w:val="-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,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ç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18"/>
          <w:szCs w:val="18"/>
          <w:spacing w:val="-4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18"/>
          <w:szCs w:val="18"/>
          <w:spacing w:val="-3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1"/>
        </w:rPr>
        <w:t>tu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18"/>
          <w:szCs w:val="18"/>
          <w:spacing w:val="-4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18"/>
          <w:szCs w:val="18"/>
          <w:spacing w:val="-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18"/>
          <w:szCs w:val="18"/>
          <w:spacing w:val="-4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V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-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1"/>
        </w:rPr>
        <w:t>j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18"/>
          <w:szCs w:val="18"/>
          <w:spacing w:val="-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89,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18"/>
          <w:szCs w:val="18"/>
          <w:spacing w:val="-4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1"/>
        </w:rPr>
        <w:t>.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3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1"/>
        </w:rPr>
        <w:t>.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2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1"/>
        </w:rPr>
        <w:t>.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20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1"/>
        </w:rPr>
        <w:t>1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6.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</w:r>
    </w:p>
    <w:p>
      <w:pPr>
        <w:spacing w:before="1" w:after="0" w:line="240" w:lineRule="auto"/>
        <w:ind w:left="280" w:right="-20"/>
        <w:jc w:val="left"/>
        <w:rPr>
          <w:rFonts w:ascii="Garamond" w:hAnsi="Garamond" w:cs="Garamond" w:eastAsia="Garamond"/>
          <w:sz w:val="18"/>
          <w:szCs w:val="18"/>
        </w:rPr>
      </w:pPr>
      <w:rPr/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2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P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u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ia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u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g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f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et</w:t>
      </w:r>
      <w:r>
        <w:rPr>
          <w:rFonts w:ascii="Garamond" w:hAnsi="Garamond" w:cs="Garamond" w:eastAsia="Garamond"/>
          <w:sz w:val="18"/>
          <w:szCs w:val="18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g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ZV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P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-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a,</w:t>
      </w:r>
      <w:r>
        <w:rPr>
          <w:rFonts w:ascii="Garamond" w:hAnsi="Garamond" w:cs="Garamond" w:eastAsia="Garamond"/>
          <w:sz w:val="18"/>
          <w:szCs w:val="18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ë,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8"/>
          <w:szCs w:val="18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ën</w:t>
      </w:r>
      <w:r>
        <w:rPr>
          <w:rFonts w:ascii="Garamond" w:hAnsi="Garamond" w:cs="Garamond" w:eastAsia="Garamond"/>
          <w:sz w:val="18"/>
          <w:szCs w:val="18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P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729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b/>
          <w:bCs/>
        </w:rPr>
        <w:t>5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/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18"/>
          <w:szCs w:val="18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.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0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.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3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.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20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7.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</w:r>
    </w:p>
    <w:p>
      <w:pPr>
        <w:jc w:val="left"/>
        <w:spacing w:after="0"/>
        <w:sectPr>
          <w:pgSz w:w="16860" w:h="11920" w:orient="landscape"/>
          <w:pgMar w:top="1080" w:bottom="280" w:left="440" w:right="4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sectPr>
      <w:pgSz w:w="15840" w:h="12240" w:orient="landscape"/>
      <w:pgMar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2017-12-18T11:48:51Z</dcterms:created>
  <dcterms:modified xsi:type="dcterms:W3CDTF">2017-12-18T11:48:51Z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2017-08-01T00:00:00Z</vt:filetime>
  </property>
  <property fmtid="{D5CDD505-2E9C-101B-9397-08002B2CF9AE}" pid="3" name="LastSaved">
    <vt:filetime>2017-12-18T00:00:00Z</vt:filetime>
  </property>
</Properties>
</file>