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325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MAT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0" w:right="1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871,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2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246,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2016,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466,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626,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643,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646,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649,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652,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657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674.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389999" w:type="dxa"/>
      </w:tblPr>
      <w:tblGrid/>
      <w:tr>
        <w:trPr>
          <w:trHeight w:val="1150" w:hRule="exact"/>
        </w:trPr>
        <w:tc>
          <w:tcPr>
            <w:tcW w:w="583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7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466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27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7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26" w:right="56" w:firstLine="-22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41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15" w:right="159" w:firstLine="67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94569,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7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37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SHTETËR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7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309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997" w:right="97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326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63" w:lineRule="exact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389999" w:type="dxa"/>
      </w:tblPr>
      <w:tblGrid/>
      <w:tr>
        <w:trPr>
          <w:trHeight w:val="1150" w:hRule="exact"/>
        </w:trPr>
        <w:tc>
          <w:tcPr>
            <w:tcW w:w="581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7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466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27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93" w:right="7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278" w:right="25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41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15" w:right="170" w:firstLine="67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94569,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7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37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SHTETËR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7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309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997" w:right="97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326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63" w:lineRule="exact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389999" w:type="dxa"/>
      </w:tblPr>
      <w:tblGrid/>
      <w:tr>
        <w:trPr>
          <w:trHeight w:val="1018" w:hRule="exact"/>
        </w:trPr>
        <w:tc>
          <w:tcPr>
            <w:tcW w:w="581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626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28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2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8" w:right="152" w:firstLine="-7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TM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SE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</w:p>
        </w:tc>
        <w:tc>
          <w:tcPr>
            <w:tcW w:w="123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2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15" w:right="157" w:firstLine="29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222462,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29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7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7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SHTETËR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7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309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997" w:right="97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400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spacing w:before="1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63" w:lineRule="exact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389999" w:type="dxa"/>
      </w:tblPr>
      <w:tblGrid/>
      <w:tr>
        <w:trPr>
          <w:trHeight w:val="1015" w:hRule="exact"/>
        </w:trPr>
        <w:tc>
          <w:tcPr>
            <w:tcW w:w="6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626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2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70" w:right="14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TM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SE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SE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</w:p>
        </w:tc>
        <w:tc>
          <w:tcPr>
            <w:tcW w:w="123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9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13" w:right="160" w:firstLine="31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222462,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29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7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7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SHTETËR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7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30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997" w:right="97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400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63" w:lineRule="exact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389999" w:type="dxa"/>
      </w:tblPr>
      <w:tblGrid/>
      <w:tr>
        <w:trPr>
          <w:trHeight w:val="1330" w:hRule="exact"/>
        </w:trPr>
        <w:tc>
          <w:tcPr>
            <w:tcW w:w="581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643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27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306" w:right="257" w:firstLine="62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ULI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</w:p>
        </w:tc>
        <w:tc>
          <w:tcPr>
            <w:tcW w:w="1241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273" w:right="179" w:firstLine="-29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155089,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7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7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SHTETËR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7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309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997" w:right="97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388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40" w:lineRule="auto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389999" w:type="dxa"/>
      </w:tblPr>
      <w:tblGrid/>
      <w:tr>
        <w:trPr>
          <w:trHeight w:val="1330" w:hRule="exact"/>
        </w:trPr>
        <w:tc>
          <w:tcPr>
            <w:tcW w:w="581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9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643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27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8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293" w:right="271" w:firstLine="-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ULI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SHE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ULI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41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273" w:right="179" w:firstLine="-29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155089,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7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9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7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SHTETËR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7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309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9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997" w:right="97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388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jc w:val="center"/>
        <w:spacing w:after="0"/>
        <w:sectPr>
          <w:type w:val="continuous"/>
          <w:pgSz w:w="12240" w:h="15840"/>
          <w:pgMar w:top="1360" w:bottom="280" w:left="1220" w:right="1220"/>
        </w:sectPr>
      </w:pPr>
      <w:rPr/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63" w:lineRule="exact"/>
        <w:ind w:left="6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41.389999" w:type="dxa"/>
      </w:tblPr>
      <w:tblGrid/>
      <w:tr>
        <w:trPr>
          <w:trHeight w:val="1046" w:hRule="exact"/>
        </w:trPr>
        <w:tc>
          <w:tcPr>
            <w:tcW w:w="583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7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646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582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5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73" w:right="45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SHEM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LLI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346" w:right="28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HE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LLI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1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6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53" w:right="108" w:firstLine="67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224432,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4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9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SHTETËR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4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06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75" w:right="85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377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spacing w:before="1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63" w:lineRule="exact"/>
        <w:ind w:left="6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41.389999" w:type="dxa"/>
      </w:tblPr>
      <w:tblGrid/>
      <w:tr>
        <w:trPr>
          <w:trHeight w:val="1044" w:hRule="exact"/>
        </w:trPr>
        <w:tc>
          <w:tcPr>
            <w:tcW w:w="583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7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646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64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5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17" w:right="9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LLI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LLI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HE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LLI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55" w:right="97" w:firstLine="67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224432,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4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9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SHTETËR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3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2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944" w:right="92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377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63" w:lineRule="exact"/>
        <w:ind w:left="6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41.389999" w:type="dxa"/>
      </w:tblPr>
      <w:tblGrid/>
      <w:tr>
        <w:trPr>
          <w:trHeight w:val="1061" w:hRule="exact"/>
        </w:trPr>
        <w:tc>
          <w:tcPr>
            <w:tcW w:w="583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7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649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69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15" w:right="174" w:firstLine="74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48" w:right="88" w:firstLine="29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219145,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5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SHTETËR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7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2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944" w:right="92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460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63" w:lineRule="exact"/>
        <w:ind w:left="6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41.389999" w:type="dxa"/>
      </w:tblPr>
      <w:tblGrid/>
      <w:tr>
        <w:trPr>
          <w:trHeight w:val="1061" w:hRule="exact"/>
        </w:trPr>
        <w:tc>
          <w:tcPr>
            <w:tcW w:w="581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7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649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82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271" w:right="252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HI</w:t>
            </w:r>
          </w:p>
        </w:tc>
        <w:tc>
          <w:tcPr>
            <w:tcW w:w="137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82" w:right="227" w:firstLine="31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219145,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5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SHTETËR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7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2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944" w:right="926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460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spacing w:before="1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63" w:lineRule="exact"/>
        <w:ind w:left="6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41.389999" w:type="dxa"/>
      </w:tblPr>
      <w:tblGrid/>
      <w:tr>
        <w:trPr>
          <w:trHeight w:val="1375" w:hRule="exact"/>
        </w:trPr>
        <w:tc>
          <w:tcPr>
            <w:tcW w:w="574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652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832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0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326" w:right="279" w:firstLine="149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LLLA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BERT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LLA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RI</w:t>
            </w:r>
          </w:p>
        </w:tc>
        <w:tc>
          <w:tcPr>
            <w:tcW w:w="1375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0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321" w:right="257" w:firstLine="-7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221593,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50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SHTETËR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514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2030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1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858" w:right="84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346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63" w:lineRule="exact"/>
        <w:ind w:left="6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9.399996" w:type="dxa"/>
      </w:tblPr>
      <w:tblGrid/>
      <w:tr>
        <w:trPr>
          <w:trHeight w:val="1375" w:hRule="exact"/>
        </w:trPr>
        <w:tc>
          <w:tcPr>
            <w:tcW w:w="54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5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652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00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9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96" w:right="376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LLLA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BERT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LLA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ALV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BERT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LLA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BERT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LLA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RI</w:t>
            </w:r>
          </w:p>
        </w:tc>
        <w:tc>
          <w:tcPr>
            <w:tcW w:w="137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9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321" w:right="257" w:firstLine="-7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221593,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5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SHTETËR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51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1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923" w:right="91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346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63" w:lineRule="exact"/>
        <w:ind w:left="6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41.389999" w:type="dxa"/>
      </w:tblPr>
      <w:tblGrid/>
      <w:tr>
        <w:trPr>
          <w:trHeight w:val="830" w:hRule="exact"/>
        </w:trPr>
        <w:tc>
          <w:tcPr>
            <w:tcW w:w="55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5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657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85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637" w:right="584" w:firstLine="-9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LV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37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46" w:right="189" w:firstLine="67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224443,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5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SHTETËR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512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02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855" w:right="84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354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spacing w:before="1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40" w:lineRule="auto"/>
        <w:ind w:left="6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480" w:bottom="280" w:left="1080" w:right="1080"/>
        </w:sectPr>
      </w:pPr>
      <w:rPr/>
    </w:p>
    <w:p>
      <w:pPr>
        <w:spacing w:before="9" w:after="0" w:line="90" w:lineRule="exact"/>
        <w:jc w:val="left"/>
        <w:rPr>
          <w:sz w:val="9"/>
          <w:szCs w:val="9"/>
        </w:rPr>
      </w:pPr>
      <w:rPr/>
      <w:r>
        <w:rPr>
          <w:sz w:val="9"/>
          <w:szCs w:val="9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389999" w:type="dxa"/>
      </w:tblPr>
      <w:tblGrid/>
      <w:tr>
        <w:trPr>
          <w:trHeight w:val="1226" w:hRule="exact"/>
        </w:trPr>
        <w:tc>
          <w:tcPr>
            <w:tcW w:w="54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6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5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657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86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5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61" w:right="439" w:firstLine="-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LV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)</w:t>
            </w:r>
          </w:p>
        </w:tc>
        <w:tc>
          <w:tcPr>
            <w:tcW w:w="137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46" w:right="188" w:firstLine="67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224443,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5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6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SHTETËR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5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220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6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947" w:right="92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354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63" w:lineRule="exact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389999" w:type="dxa"/>
      </w:tblPr>
      <w:tblGrid/>
      <w:tr>
        <w:trPr>
          <w:trHeight w:val="775" w:hRule="exact"/>
        </w:trPr>
        <w:tc>
          <w:tcPr>
            <w:tcW w:w="581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1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7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674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5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1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ERM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J</w:t>
            </w:r>
          </w:p>
        </w:tc>
        <w:tc>
          <w:tcPr>
            <w:tcW w:w="11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53" w:right="108" w:firstLine="67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224571,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4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1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29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SHTETËR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3139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11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412" w:right="139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367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</w:tbl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40" w:lineRule="auto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389999" w:type="dxa"/>
      </w:tblPr>
      <w:tblGrid/>
      <w:tr>
        <w:trPr>
          <w:trHeight w:val="775" w:hRule="exact"/>
        </w:trPr>
        <w:tc>
          <w:tcPr>
            <w:tcW w:w="581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1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7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674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5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29" w:right="80" w:firstLine="89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ERM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J</w:t>
            </w:r>
          </w:p>
        </w:tc>
        <w:tc>
          <w:tcPr>
            <w:tcW w:w="11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4" w:right="75" w:firstLine="86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224571,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4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1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29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SHTETËR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3139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11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413" w:right="139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367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</w:tbl>
    <w:sectPr>
      <w:pgSz w:w="12240" w:h="15840"/>
      <w:pgMar w:top="1340" w:bottom="280" w:left="122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2017-12-18T11:38:39Z</dcterms:created>
  <dcterms:modified xsi:type="dcterms:W3CDTF">2017-12-18T11:38:39Z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2017-07-26T00:00:00Z</vt:filetime>
  </property>
  <property fmtid="{D5CDD505-2E9C-101B-9397-08002B2CF9AE}" pid="3" name="LastSaved">
    <vt:filetime>2017-12-18T00:00:00Z</vt:filetime>
  </property>
</Properties>
</file>