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22" w:right="3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2017-12-18T13:13:33Z</dcterms:created>
  <dcterms:modified xsi:type="dcterms:W3CDTF">2017-12-18T13:13:33Z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