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712" w:right="688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RIJIMI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034" w:right="30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KA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ERBE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49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kult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2" w:right="48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37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6940" w:space="873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2017-12-18T13:13:45Z</dcterms:created>
  <dcterms:modified xsi:type="dcterms:W3CDTF">2017-12-18T13:13:45Z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