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19" w:right="380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3.9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13" w:right="5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2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ËRBË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210" w:right="1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BAJ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44" w:right="3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675" w:right="49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73" w:right="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righ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37" w:after="0" w:line="240" w:lineRule="auto"/>
        <w:ind w:left="3253" w:right="32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v:shape style="position:absolute;margin-left:155.951874pt;margin-top:23.423792pt;width:300.647126pt;height:347.814pt;mso-position-horizontal-relative:page;mso-position-vertical-relative:paragraph;z-index:-89" type="#_x0000_t75">
            <v:imagedata r:id="rId5" o:title=""/>
          </v:shape>
        </w:pic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ik)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395" w:right="30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ik)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480" w:bottom="280" w:left="1720" w:right="17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40" w:lineRule="auto"/>
        <w:ind w:left="105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74.934603pt;height:335.265pt;mso-position-horizontal-relative:char;mso-position-vertical-relative:line" type="#_x0000_t75">
            <v:imagedata r:id="rId6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pgSz w:w="12240" w:h="15840"/>
      <w:pgMar w:top="1340" w:bottom="280" w:left="134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2017-12-18T13:14:14Z</dcterms:created>
  <dcterms:modified xsi:type="dcterms:W3CDTF">2017-12-18T13:14:14Z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2017-09-19T00:00:00Z</vt:filetime>
  </property>
  <property fmtid="{D5CDD505-2E9C-101B-9397-08002B2CF9AE}" pid="3" name="LastSaved">
    <vt:filetime>2017-12-18T00:00:00Z</vt:filetime>
  </property>
</Properties>
</file>