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19" w:right="38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02" w:right="380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97" w:right="78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10" w:right="5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94,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73" w:right="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37" w:lineRule="exact"/>
        <w:ind w:left="2417" w:right="-20"/>
        <w:jc w:val="left"/>
        <w:rPr>
          <w:rFonts w:ascii="Arial" w:hAnsi="Arial" w:cs="Arial" w:eastAsia="Arial"/>
          <w:sz w:val="21"/>
          <w:szCs w:val="21"/>
        </w:rPr>
      </w:pPr>
      <w:rPr/>
      <w:r>
        <w:rPr/>
        <w:pict>
          <v:shape style="position:absolute;margin-left:113.890907pt;margin-top:-10.10115pt;width:40.581818pt;height:34.036366pt;mso-position-horizontal-relative:page;mso-position-vertical-relative:paragraph;z-index:-1031" type="#_x0000_t75">
            <v:imagedata r:id="rId5" o:title=""/>
          </v:shape>
        </w:pict>
      </w:r>
      <w:r>
        <w:rPr>
          <w:rFonts w:ascii="Arial" w:hAnsi="Arial" w:cs="Arial" w:eastAsia="Arial"/>
          <w:sz w:val="21"/>
          <w:szCs w:val="21"/>
          <w:color w:val="232328"/>
          <w:spacing w:val="0"/>
          <w:w w:val="100"/>
          <w:b/>
          <w:bCs/>
          <w:position w:val="-1"/>
        </w:rPr>
        <w:t>HAR</w:t>
      </w:r>
      <w:r>
        <w:rPr>
          <w:rFonts w:ascii="Arial" w:hAnsi="Arial" w:cs="Arial" w:eastAsia="Arial"/>
          <w:sz w:val="21"/>
          <w:szCs w:val="21"/>
          <w:color w:val="232328"/>
          <w:spacing w:val="9"/>
          <w:w w:val="100"/>
          <w:b/>
          <w:bCs/>
          <w:position w:val="-1"/>
        </w:rPr>
        <w:t>T</w:t>
      </w:r>
      <w:r>
        <w:rPr>
          <w:rFonts w:ascii="Arial" w:hAnsi="Arial" w:cs="Arial" w:eastAsia="Arial"/>
          <w:sz w:val="21"/>
          <w:szCs w:val="21"/>
          <w:color w:val="232328"/>
          <w:spacing w:val="0"/>
          <w:w w:val="100"/>
          <w:b/>
          <w:bCs/>
          <w:position w:val="-1"/>
        </w:rPr>
        <w:t>A</w:t>
      </w:r>
      <w:r>
        <w:rPr>
          <w:rFonts w:ascii="Arial" w:hAnsi="Arial" w:cs="Arial" w:eastAsia="Arial"/>
          <w:sz w:val="21"/>
          <w:szCs w:val="21"/>
          <w:color w:val="232328"/>
          <w:spacing w:val="48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1"/>
          <w:szCs w:val="21"/>
          <w:color w:val="232328"/>
          <w:spacing w:val="0"/>
          <w:w w:val="100"/>
          <w:b/>
          <w:bCs/>
          <w:position w:val="-1"/>
        </w:rPr>
        <w:t>TREGUESE</w:t>
      </w:r>
      <w:r>
        <w:rPr>
          <w:rFonts w:ascii="Arial" w:hAnsi="Arial" w:cs="Arial" w:eastAsia="Arial"/>
          <w:sz w:val="21"/>
          <w:szCs w:val="21"/>
          <w:color w:val="232328"/>
          <w:spacing w:val="57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1"/>
          <w:szCs w:val="21"/>
          <w:color w:val="232328"/>
          <w:spacing w:val="0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1"/>
          <w:szCs w:val="21"/>
          <w:color w:val="232328"/>
          <w:spacing w:val="10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1"/>
          <w:szCs w:val="21"/>
          <w:color w:val="232328"/>
          <w:spacing w:val="0"/>
          <w:w w:val="106"/>
          <w:b/>
          <w:bCs/>
          <w:position w:val="-1"/>
        </w:rPr>
        <w:t>REGJISTRIMIT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520" w:right="-20"/>
        <w:jc w:val="lef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  <w:t>ZYRA</w:t>
      </w:r>
      <w:r>
        <w:rPr>
          <w:rFonts w:ascii="Arial" w:hAnsi="Arial" w:cs="Arial" w:eastAsia="Arial"/>
          <w:sz w:val="13"/>
          <w:szCs w:val="13"/>
          <w:color w:val="424446"/>
          <w:spacing w:val="31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color w:val="424446"/>
          <w:spacing w:val="7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07"/>
        </w:rPr>
        <w:t>REGJISTRIMIT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7" w:after="0" w:line="367" w:lineRule="auto"/>
        <w:ind w:left="2057" w:right="-42" w:firstLine="-877"/>
        <w:jc w:val="lef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343436"/>
          <w:spacing w:val="0"/>
          <w:w w:val="100"/>
        </w:rPr>
        <w:t>TE</w:t>
      </w:r>
      <w:r>
        <w:rPr>
          <w:rFonts w:ascii="Arial" w:hAnsi="Arial" w:cs="Arial" w:eastAsia="Arial"/>
          <w:sz w:val="13"/>
          <w:szCs w:val="13"/>
          <w:color w:val="343436"/>
          <w:spacing w:val="9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00"/>
        </w:rPr>
        <w:t>PASURIVE</w:t>
      </w:r>
      <w:r>
        <w:rPr>
          <w:rFonts w:ascii="Arial" w:hAnsi="Arial" w:cs="Arial" w:eastAsia="Arial"/>
          <w:sz w:val="13"/>
          <w:szCs w:val="13"/>
          <w:color w:val="343436"/>
          <w:spacing w:val="30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00"/>
        </w:rPr>
        <w:t>TE</w:t>
      </w:r>
      <w:r>
        <w:rPr>
          <w:rFonts w:ascii="Arial" w:hAnsi="Arial" w:cs="Arial" w:eastAsia="Arial"/>
          <w:sz w:val="13"/>
          <w:szCs w:val="13"/>
          <w:color w:val="343436"/>
          <w:spacing w:val="17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09"/>
        </w:rPr>
        <w:t>PALUAJTSHME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09"/>
        </w:rPr>
        <w:t> 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07"/>
        </w:rPr>
        <w:t>TIRANE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43" w:after="0" w:line="240" w:lineRule="auto"/>
        <w:ind w:left="1646" w:right="2067"/>
        <w:jc w:val="center"/>
        <w:rPr>
          <w:rFonts w:ascii="Arial" w:hAnsi="Arial" w:cs="Arial" w:eastAsia="Arial"/>
          <w:sz w:val="13"/>
          <w:szCs w:val="13"/>
        </w:rPr>
      </w:pPr>
      <w:rPr/>
      <w:r>
        <w:rPr/>
        <w:br w:type="column"/>
      </w:r>
      <w:r>
        <w:rPr>
          <w:rFonts w:ascii="Arial" w:hAnsi="Arial" w:cs="Arial" w:eastAsia="Arial"/>
          <w:sz w:val="13"/>
          <w:szCs w:val="13"/>
          <w:color w:val="8A8C8A"/>
          <w:w w:val="108"/>
          <w:i/>
        </w:rPr>
        <w:t>(</w:t>
      </w:r>
      <w:r>
        <w:rPr>
          <w:rFonts w:ascii="Arial" w:hAnsi="Arial" w:cs="Arial" w:eastAsia="Arial"/>
          <w:sz w:val="13"/>
          <w:szCs w:val="13"/>
          <w:color w:val="8A8C8A"/>
          <w:w w:val="107"/>
          <w:i/>
        </w:rPr>
        <w:t>Fragm</w:t>
      </w:r>
      <w:r>
        <w:rPr>
          <w:rFonts w:ascii="Arial" w:hAnsi="Arial" w:cs="Arial" w:eastAsia="Arial"/>
          <w:sz w:val="13"/>
          <w:szCs w:val="13"/>
          <w:color w:val="8A8C8A"/>
          <w:spacing w:val="-2"/>
          <w:w w:val="108"/>
          <w:i/>
        </w:rPr>
        <w:t>e</w:t>
      </w:r>
      <w:r>
        <w:rPr>
          <w:rFonts w:ascii="Arial" w:hAnsi="Arial" w:cs="Arial" w:eastAsia="Arial"/>
          <w:sz w:val="13"/>
          <w:szCs w:val="13"/>
          <w:color w:val="565659"/>
          <w:spacing w:val="-5"/>
          <w:w w:val="111"/>
          <w:i/>
        </w:rPr>
        <w:t>n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11"/>
          <w:i/>
        </w:rPr>
        <w:t>t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12"/>
          <w:i/>
        </w:rPr>
        <w:t>)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2" w:lineRule="auto"/>
        <w:ind w:left="7" w:right="2588"/>
        <w:jc w:val="left"/>
        <w:tabs>
          <w:tab w:pos="144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424446"/>
          <w:spacing w:val="-11"/>
          <w:w w:val="104"/>
        </w:rPr>
        <w:t>A</w:t>
      </w:r>
      <w:r>
        <w:rPr>
          <w:rFonts w:ascii="Arial" w:hAnsi="Arial" w:cs="Arial" w:eastAsia="Arial"/>
          <w:sz w:val="13"/>
          <w:szCs w:val="13"/>
          <w:color w:val="747475"/>
          <w:spacing w:val="-6"/>
          <w:w w:val="251"/>
        </w:rPr>
        <w:t>.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08"/>
        </w:rPr>
        <w:t>IDE</w:t>
      </w:r>
      <w:r>
        <w:rPr>
          <w:rFonts w:ascii="Arial" w:hAnsi="Arial" w:cs="Arial" w:eastAsia="Arial"/>
          <w:sz w:val="13"/>
          <w:szCs w:val="13"/>
          <w:color w:val="343436"/>
          <w:spacing w:val="-4"/>
          <w:w w:val="109"/>
        </w:rPr>
        <w:t>N</w:t>
      </w:r>
      <w:r>
        <w:rPr>
          <w:rFonts w:ascii="Arial" w:hAnsi="Arial" w:cs="Arial" w:eastAsia="Arial"/>
          <w:sz w:val="13"/>
          <w:szCs w:val="13"/>
          <w:color w:val="565659"/>
          <w:spacing w:val="0"/>
          <w:w w:val="116"/>
        </w:rPr>
        <w:t>T</w:t>
      </w:r>
      <w:r>
        <w:rPr>
          <w:rFonts w:ascii="Arial" w:hAnsi="Arial" w:cs="Arial" w:eastAsia="Arial"/>
          <w:sz w:val="13"/>
          <w:szCs w:val="13"/>
          <w:color w:val="565659"/>
          <w:spacing w:val="-12"/>
          <w:w w:val="116"/>
        </w:rPr>
        <w:t>I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10"/>
        </w:rPr>
        <w:t>FIKI</w:t>
      </w:r>
      <w:r>
        <w:rPr>
          <w:rFonts w:ascii="Arial" w:hAnsi="Arial" w:cs="Arial" w:eastAsia="Arial"/>
          <w:sz w:val="13"/>
          <w:szCs w:val="13"/>
          <w:color w:val="343436"/>
          <w:spacing w:val="-13"/>
          <w:w w:val="111"/>
        </w:rPr>
        <w:t>M</w:t>
      </w:r>
      <w:r>
        <w:rPr>
          <w:rFonts w:ascii="Arial" w:hAnsi="Arial" w:cs="Arial" w:eastAsia="Arial"/>
          <w:sz w:val="13"/>
          <w:szCs w:val="13"/>
          <w:color w:val="565659"/>
          <w:spacing w:val="2"/>
          <w:w w:val="211"/>
        </w:rPr>
        <w:t>I</w:t>
      </w:r>
      <w:r>
        <w:rPr>
          <w:rFonts w:ascii="Arial" w:hAnsi="Arial" w:cs="Arial" w:eastAsia="Arial"/>
          <w:sz w:val="13"/>
          <w:szCs w:val="13"/>
          <w:color w:val="343436"/>
          <w:spacing w:val="0"/>
          <w:w w:val="158"/>
        </w:rPr>
        <w:t>I</w:t>
      </w:r>
      <w:r>
        <w:rPr>
          <w:rFonts w:ascii="Arial" w:hAnsi="Arial" w:cs="Arial" w:eastAsia="Arial"/>
          <w:sz w:val="13"/>
          <w:szCs w:val="13"/>
          <w:color w:val="343436"/>
          <w:spacing w:val="-19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6"/>
        </w:rPr>
        <w:t>PASURISE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6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Z</w:t>
      </w:r>
      <w:r>
        <w:rPr>
          <w:rFonts w:ascii="Arial" w:hAnsi="Arial" w:cs="Arial" w:eastAsia="Arial"/>
          <w:sz w:val="13"/>
          <w:szCs w:val="13"/>
          <w:color w:val="747475"/>
          <w:spacing w:val="-16"/>
          <w:w w:val="100"/>
        </w:rPr>
        <w:t>O</w:t>
      </w:r>
      <w:r>
        <w:rPr>
          <w:rFonts w:ascii="Arial" w:hAnsi="Arial" w:cs="Arial" w:eastAsia="Arial"/>
          <w:sz w:val="13"/>
          <w:szCs w:val="13"/>
          <w:color w:val="565659"/>
          <w:spacing w:val="-5"/>
          <w:w w:val="100"/>
        </w:rPr>
        <w:t>N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A</w:t>
      </w:r>
      <w:r>
        <w:rPr>
          <w:rFonts w:ascii="Arial" w:hAnsi="Arial" w:cs="Arial" w:eastAsia="Arial"/>
          <w:sz w:val="13"/>
          <w:szCs w:val="13"/>
          <w:color w:val="747475"/>
          <w:spacing w:val="-6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KADA</w:t>
      </w:r>
      <w:r>
        <w:rPr>
          <w:rFonts w:ascii="Arial" w:hAnsi="Arial" w:cs="Arial" w:eastAsia="Arial"/>
          <w:sz w:val="13"/>
          <w:szCs w:val="13"/>
          <w:color w:val="747475"/>
          <w:spacing w:val="-2"/>
          <w:w w:val="100"/>
        </w:rPr>
        <w:t>S</w:t>
      </w:r>
      <w:r>
        <w:rPr>
          <w:rFonts w:ascii="Arial" w:hAnsi="Arial" w:cs="Arial" w:eastAsia="Arial"/>
          <w:sz w:val="13"/>
          <w:szCs w:val="13"/>
          <w:color w:val="565659"/>
          <w:spacing w:val="-6"/>
          <w:w w:val="100"/>
        </w:rPr>
        <w:t>T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RALE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  <w:t>8380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0" w:after="0" w:line="163" w:lineRule="exact"/>
        <w:ind w:left="13" w:right="-20"/>
        <w:jc w:val="left"/>
        <w:tabs>
          <w:tab w:pos="1180" w:val="left"/>
          <w:tab w:pos="2000" w:val="left"/>
          <w:tab w:pos="296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NR</w:t>
      </w:r>
      <w:r>
        <w:rPr>
          <w:rFonts w:ascii="Arial" w:hAnsi="Arial" w:cs="Arial" w:eastAsia="Arial"/>
          <w:sz w:val="13"/>
          <w:szCs w:val="13"/>
          <w:color w:val="747475"/>
          <w:spacing w:val="22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8A8C8A"/>
          <w:spacing w:val="0"/>
          <w:w w:val="158"/>
        </w:rPr>
        <w:t>I</w:t>
      </w:r>
      <w:r>
        <w:rPr>
          <w:rFonts w:ascii="Arial" w:hAnsi="Arial" w:cs="Arial" w:eastAsia="Arial"/>
          <w:sz w:val="13"/>
          <w:szCs w:val="13"/>
          <w:color w:val="8A8C8A"/>
          <w:spacing w:val="-26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PASURISE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565DA8"/>
          <w:spacing w:val="0"/>
          <w:w w:val="188"/>
          <w:i/>
        </w:rPr>
      </w:r>
      <w:r>
        <w:rPr>
          <w:rFonts w:ascii="Times New Roman" w:hAnsi="Times New Roman" w:cs="Times New Roman" w:eastAsia="Times New Roman"/>
          <w:sz w:val="18"/>
          <w:szCs w:val="18"/>
          <w:color w:val="565DA8"/>
          <w:spacing w:val="0"/>
          <w:w w:val="188"/>
          <w:i/>
          <w:u w:val="single" w:color="000000"/>
        </w:rPr>
        <w:t>Zl1f</w:t>
      </w:r>
      <w:r>
        <w:rPr>
          <w:rFonts w:ascii="Times New Roman" w:hAnsi="Times New Roman" w:cs="Times New Roman" w:eastAsia="Times New Roman"/>
          <w:sz w:val="18"/>
          <w:szCs w:val="18"/>
          <w:color w:val="565DA8"/>
          <w:spacing w:val="5"/>
          <w:w w:val="188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65DA8"/>
          <w:spacing w:val="5"/>
          <w:w w:val="188"/>
          <w:i/>
        </w:rPr>
      </w:r>
      <w:r>
        <w:rPr>
          <w:rFonts w:ascii="Times New Roman" w:hAnsi="Times New Roman" w:cs="Times New Roman" w:eastAsia="Times New Roman"/>
          <w:sz w:val="18"/>
          <w:szCs w:val="18"/>
          <w:color w:val="565DA8"/>
          <w:spacing w:val="0"/>
          <w:w w:val="188"/>
          <w:i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565DA8"/>
          <w:spacing w:val="0"/>
          <w:w w:val="188"/>
          <w:i/>
        </w:rPr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94"/>
        </w:rPr>
        <w:t>VO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95"/>
        </w:rPr>
        <w:t>L</w:t>
      </w:r>
      <w:r>
        <w:rPr>
          <w:rFonts w:ascii="Arial" w:hAnsi="Arial" w:cs="Arial" w:eastAsia="Arial"/>
          <w:sz w:val="13"/>
          <w:szCs w:val="13"/>
          <w:color w:val="747475"/>
          <w:spacing w:val="-26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484D85"/>
          <w:spacing w:val="0"/>
          <w:w w:val="100"/>
        </w:rPr>
        <w:t>_Jj_</w:t>
      </w:r>
      <w:r>
        <w:rPr>
          <w:rFonts w:ascii="Arial" w:hAnsi="Arial" w:cs="Arial" w:eastAsia="Arial"/>
          <w:sz w:val="13"/>
          <w:szCs w:val="13"/>
          <w:color w:val="484D85"/>
          <w:spacing w:val="-3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484D85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color w:val="484D85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99"/>
        </w:rPr>
        <w:t>F</w:t>
      </w:r>
      <w:r>
        <w:rPr>
          <w:rFonts w:ascii="Arial" w:hAnsi="Arial" w:cs="Arial" w:eastAsia="Arial"/>
          <w:sz w:val="13"/>
          <w:szCs w:val="13"/>
          <w:color w:val="747475"/>
          <w:spacing w:val="-18"/>
          <w:w w:val="99"/>
        </w:rPr>
        <w:t>O</w:t>
      </w:r>
      <w:r>
        <w:rPr>
          <w:rFonts w:ascii="Arial" w:hAnsi="Arial" w:cs="Arial" w:eastAsia="Arial"/>
          <w:sz w:val="13"/>
          <w:szCs w:val="13"/>
          <w:color w:val="565DA8"/>
          <w:spacing w:val="0"/>
          <w:w w:val="220"/>
        </w:rPr>
        <w:t>.il1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0" w:after="0" w:line="183" w:lineRule="exact"/>
        <w:ind w:left="13" w:right="-20"/>
        <w:jc w:val="left"/>
        <w:tabs>
          <w:tab w:pos="234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747475"/>
          <w:spacing w:val="-9"/>
          <w:w w:val="158"/>
        </w:rPr>
        <w:t>I</w:t>
      </w:r>
      <w:r>
        <w:rPr>
          <w:rFonts w:ascii="Arial" w:hAnsi="Arial" w:cs="Arial" w:eastAsia="Arial"/>
          <w:sz w:val="13"/>
          <w:szCs w:val="13"/>
          <w:color w:val="565659"/>
          <w:spacing w:val="0"/>
          <w:w w:val="97"/>
        </w:rPr>
        <w:t>ND</w:t>
      </w:r>
      <w:r>
        <w:rPr>
          <w:rFonts w:ascii="Arial" w:hAnsi="Arial" w:cs="Arial" w:eastAsia="Arial"/>
          <w:sz w:val="13"/>
          <w:szCs w:val="13"/>
          <w:color w:val="565659"/>
          <w:spacing w:val="-2"/>
          <w:w w:val="96"/>
        </w:rPr>
        <w:t>E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96"/>
        </w:rPr>
        <w:t>KS</w:t>
      </w:r>
      <w:r>
        <w:rPr>
          <w:rFonts w:ascii="Arial" w:hAnsi="Arial" w:cs="Arial" w:eastAsia="Arial"/>
          <w:sz w:val="13"/>
          <w:szCs w:val="13"/>
          <w:color w:val="747475"/>
          <w:spacing w:val="8"/>
          <w:w w:val="96"/>
        </w:rPr>
        <w:t>I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58"/>
        </w:rPr>
        <w:t>I</w:t>
      </w:r>
      <w:r>
        <w:rPr>
          <w:rFonts w:ascii="Arial" w:hAnsi="Arial" w:cs="Arial" w:eastAsia="Arial"/>
          <w:sz w:val="13"/>
          <w:szCs w:val="13"/>
          <w:color w:val="747475"/>
          <w:spacing w:val="-20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HARTES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65DA8"/>
          <w:spacing w:val="0"/>
          <w:w w:val="76"/>
          <w:i/>
        </w:rPr>
        <w:t>.r.t.;..fl=1P</w:t>
      </w:r>
      <w:r>
        <w:rPr>
          <w:rFonts w:ascii="Times New Roman" w:hAnsi="Times New Roman" w:cs="Times New Roman" w:eastAsia="Times New Roman"/>
          <w:sz w:val="19"/>
          <w:szCs w:val="19"/>
          <w:color w:val="565DA8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565DA8"/>
          <w:spacing w:val="0"/>
          <w:w w:val="100"/>
          <w:i/>
        </w:rPr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95"/>
        </w:rPr>
        <w:t>SHKALL</w:t>
      </w:r>
      <w:r>
        <w:rPr>
          <w:rFonts w:ascii="Arial" w:hAnsi="Arial" w:cs="Arial" w:eastAsia="Arial"/>
          <w:sz w:val="13"/>
          <w:szCs w:val="13"/>
          <w:color w:val="747475"/>
          <w:spacing w:val="-19"/>
          <w:w w:val="95"/>
        </w:rPr>
        <w:t>A</w:t>
      </w:r>
      <w:r>
        <w:rPr>
          <w:rFonts w:ascii="Arial" w:hAnsi="Arial" w:cs="Arial" w:eastAsia="Arial"/>
          <w:sz w:val="13"/>
          <w:szCs w:val="13"/>
          <w:color w:val="B5B5B5"/>
          <w:spacing w:val="0"/>
          <w:w w:val="200"/>
        </w:rPr>
        <w:t>.</w:t>
      </w:r>
      <w:r>
        <w:rPr>
          <w:rFonts w:ascii="Arial" w:hAnsi="Arial" w:cs="Arial" w:eastAsia="Arial"/>
          <w:sz w:val="13"/>
          <w:szCs w:val="13"/>
          <w:color w:val="B5B5B5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B5B5B5"/>
          <w:spacing w:val="7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424446"/>
          <w:spacing w:val="-15"/>
          <w:w w:val="134"/>
        </w:rPr>
        <w:t>1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200"/>
        </w:rPr>
        <w:t>: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99"/>
        </w:rPr>
        <w:t>500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12" w:after="0" w:line="229" w:lineRule="auto"/>
        <w:ind w:left="13" w:right="774" w:firstLine="-13"/>
        <w:jc w:val="left"/>
        <w:tabs>
          <w:tab w:pos="1740" w:val="left"/>
          <w:tab w:pos="286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747475"/>
          <w:spacing w:val="0"/>
          <w:w w:val="96"/>
        </w:rPr>
        <w:t>ADRESA</w:t>
      </w:r>
      <w:r>
        <w:rPr>
          <w:rFonts w:ascii="Arial" w:hAnsi="Arial" w:cs="Arial" w:eastAsia="Arial"/>
          <w:sz w:val="13"/>
          <w:szCs w:val="13"/>
          <w:color w:val="747475"/>
          <w:spacing w:val="-12"/>
          <w:w w:val="96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color w:val="747475"/>
          <w:spacing w:val="-5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94"/>
        </w:rPr>
        <w:t>PASU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95"/>
        </w:rPr>
        <w:t>R</w:t>
      </w:r>
      <w:r>
        <w:rPr>
          <w:rFonts w:ascii="Arial" w:hAnsi="Arial" w:cs="Arial" w:eastAsia="Arial"/>
          <w:sz w:val="13"/>
          <w:szCs w:val="13"/>
          <w:color w:val="565659"/>
          <w:spacing w:val="0"/>
          <w:w w:val="158"/>
        </w:rPr>
        <w:t>I</w:t>
      </w:r>
      <w:r>
        <w:rPr>
          <w:rFonts w:ascii="Arial" w:hAnsi="Arial" w:cs="Arial" w:eastAsia="Arial"/>
          <w:sz w:val="13"/>
          <w:szCs w:val="13"/>
          <w:color w:val="565659"/>
          <w:spacing w:val="-17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2"/>
        </w:rPr>
        <w:t>.</w:t>
      </w:r>
      <w:r>
        <w:rPr>
          <w:rFonts w:ascii="Arial" w:hAnsi="Arial" w:cs="Arial" w:eastAsia="Arial"/>
          <w:sz w:val="13"/>
          <w:szCs w:val="13"/>
          <w:color w:val="747475"/>
          <w:spacing w:val="-10"/>
          <w:w w:val="102"/>
        </w:rPr>
        <w:t>E</w:t>
      </w:r>
      <w:r>
        <w:rPr>
          <w:rFonts w:ascii="Arial" w:hAnsi="Arial" w:cs="Arial" w:eastAsia="Arial"/>
          <w:sz w:val="13"/>
          <w:szCs w:val="13"/>
          <w:color w:val="B5B5B5"/>
          <w:spacing w:val="0"/>
          <w:w w:val="151"/>
        </w:rPr>
        <w:t>·</w:t>
      </w:r>
      <w:r>
        <w:rPr>
          <w:rFonts w:ascii="Arial" w:hAnsi="Arial" w:cs="Arial" w:eastAsia="Arial"/>
          <w:sz w:val="13"/>
          <w:szCs w:val="13"/>
          <w:color w:val="B5B5B5"/>
          <w:spacing w:val="-25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Rrethi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  </w:t>
      </w:r>
      <w:r>
        <w:rPr>
          <w:rFonts w:ascii="Arial" w:hAnsi="Arial" w:cs="Arial" w:eastAsia="Arial"/>
          <w:sz w:val="13"/>
          <w:szCs w:val="13"/>
          <w:color w:val="747475"/>
          <w:spacing w:val="14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  <w:t>TIRANE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  <w:tab/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QJF</w:t>
      </w:r>
      <w:r>
        <w:rPr>
          <w:rFonts w:ascii="Arial" w:hAnsi="Arial" w:cs="Arial" w:eastAsia="Arial"/>
          <w:sz w:val="13"/>
          <w:szCs w:val="13"/>
          <w:color w:val="747475"/>
          <w:spacing w:val="-14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  <w:t>TIRANE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R</w:t>
      </w:r>
      <w:r>
        <w:rPr>
          <w:rFonts w:ascii="Arial" w:hAnsi="Arial" w:cs="Arial" w:eastAsia="Arial"/>
          <w:sz w:val="13"/>
          <w:szCs w:val="13"/>
          <w:color w:val="747475"/>
          <w:spacing w:val="1"/>
          <w:w w:val="100"/>
        </w:rPr>
        <w:t>r</w:t>
      </w:r>
      <w:r>
        <w:rPr>
          <w:rFonts w:ascii="Arial" w:hAnsi="Arial" w:cs="Arial" w:eastAsia="Arial"/>
          <w:sz w:val="13"/>
          <w:szCs w:val="13"/>
          <w:color w:val="9E9E9E"/>
          <w:spacing w:val="-9"/>
          <w:w w:val="100"/>
        </w:rPr>
        <w:t>/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L</w:t>
      </w:r>
      <w:r>
        <w:rPr>
          <w:rFonts w:ascii="Arial" w:hAnsi="Arial" w:cs="Arial" w:eastAsia="Arial"/>
          <w:sz w:val="13"/>
          <w:szCs w:val="13"/>
          <w:color w:val="747475"/>
          <w:spacing w:val="31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565DA8"/>
          <w:spacing w:val="0"/>
          <w:w w:val="350"/>
        </w:rPr>
        <w:t>'</w:t>
      </w:r>
      <w:r>
        <w:rPr>
          <w:rFonts w:ascii="Arial" w:hAnsi="Arial" w:cs="Arial" w:eastAsia="Arial"/>
          <w:sz w:val="13"/>
          <w:szCs w:val="13"/>
          <w:color w:val="565DA8"/>
          <w:spacing w:val="-16"/>
          <w:w w:val="100"/>
        </w:rPr>
        <w:t> </w:t>
      </w:r>
      <w:r>
        <w:rPr>
          <w:rFonts w:ascii="Arial" w:hAnsi="Arial" w:cs="Arial" w:eastAsia="Arial"/>
          <w:sz w:val="9"/>
          <w:szCs w:val="9"/>
          <w:color w:val="565DA8"/>
          <w:spacing w:val="0"/>
          <w:w w:val="168"/>
        </w:rPr>
        <w:t>&amp;</w:t>
      </w:r>
      <w:r>
        <w:rPr>
          <w:rFonts w:ascii="Arial" w:hAnsi="Arial" w:cs="Arial" w:eastAsia="Arial"/>
          <w:sz w:val="9"/>
          <w:szCs w:val="9"/>
          <w:color w:val="565DA8"/>
          <w:spacing w:val="14"/>
          <w:w w:val="168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0"/>
          <w:w w:val="95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2"/>
          <w:w w:val="95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7"/>
          <w:w w:val="101"/>
          <w:i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0"/>
          <w:w w:val="166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0"/>
          <w:w w:val="129"/>
          <w:i/>
        </w:rPr>
        <w:t>€5"</w:t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0"/>
          <w:w w:val="100"/>
          <w:i/>
        </w:rPr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P</w:t>
      </w:r>
      <w:r>
        <w:rPr>
          <w:rFonts w:ascii="Arial" w:hAnsi="Arial" w:cs="Arial" w:eastAsia="Arial"/>
          <w:sz w:val="13"/>
          <w:szCs w:val="13"/>
          <w:color w:val="747475"/>
          <w:spacing w:val="-9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225"/>
        </w:rPr>
        <w:t>G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225"/>
        </w:rPr>
        <w:t>_</w:t>
      </w:r>
      <w:r>
        <w:rPr>
          <w:rFonts w:ascii="Arial" w:hAnsi="Arial" w:cs="Arial" w:eastAsia="Arial"/>
          <w:sz w:val="13"/>
          <w:szCs w:val="13"/>
          <w:color w:val="747475"/>
          <w:spacing w:val="-36"/>
          <w:w w:val="225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S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0"/>
        </w:rPr>
        <w:t>H</w:t>
      </w:r>
      <w:r>
        <w:rPr>
          <w:rFonts w:ascii="Arial" w:hAnsi="Arial" w:cs="Arial" w:eastAsia="Arial"/>
          <w:sz w:val="13"/>
          <w:szCs w:val="13"/>
          <w:color w:val="747475"/>
          <w:spacing w:val="-13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9E9E9E"/>
          <w:spacing w:val="8"/>
          <w:w w:val="381"/>
        </w:rPr>
        <w:t>_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01"/>
        </w:rPr>
        <w:t>K</w:t>
      </w:r>
      <w:r>
        <w:rPr>
          <w:rFonts w:ascii="Arial" w:hAnsi="Arial" w:cs="Arial" w:eastAsia="Arial"/>
          <w:sz w:val="13"/>
          <w:szCs w:val="13"/>
          <w:color w:val="747475"/>
          <w:spacing w:val="-2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94"/>
        </w:rPr>
        <w:t>_A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94"/>
        </w:rPr>
        <w:t>p</w:t>
      </w:r>
      <w:r>
        <w:rPr>
          <w:rFonts w:ascii="Arial" w:hAnsi="Arial" w:cs="Arial" w:eastAsia="Arial"/>
          <w:sz w:val="13"/>
          <w:szCs w:val="13"/>
          <w:color w:val="747475"/>
          <w:spacing w:val="-40"/>
          <w:w w:val="194"/>
        </w:rPr>
        <w:t> </w:t>
      </w:r>
      <w:r>
        <w:rPr>
          <w:rFonts w:ascii="Arial" w:hAnsi="Arial" w:cs="Arial" w:eastAsia="Arial"/>
          <w:sz w:val="13"/>
          <w:szCs w:val="13"/>
          <w:color w:val="8A8C8A"/>
          <w:spacing w:val="0"/>
          <w:w w:val="381"/>
        </w:rPr>
        <w:t>_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157" w:lineRule="exact"/>
        <w:ind w:left="13" w:right="-20"/>
        <w:jc w:val="left"/>
        <w:tabs>
          <w:tab w:pos="190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424446"/>
          <w:spacing w:val="-10"/>
          <w:w w:val="129"/>
          <w:position w:val="-1"/>
        </w:rPr>
        <w:t>B</w:t>
      </w:r>
      <w:r>
        <w:rPr>
          <w:rFonts w:ascii="Arial" w:hAnsi="Arial" w:cs="Arial" w:eastAsia="Arial"/>
          <w:sz w:val="13"/>
          <w:szCs w:val="13"/>
          <w:color w:val="747475"/>
          <w:spacing w:val="2"/>
          <w:w w:val="200"/>
          <w:position w:val="-1"/>
        </w:rPr>
        <w:t>.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7"/>
          <w:position w:val="-1"/>
        </w:rPr>
        <w:t>KUFIZIMET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13"/>
          <w:szCs w:val="13"/>
          <w:color w:val="424446"/>
          <w:spacing w:val="-7"/>
          <w:w w:val="120"/>
          <w:position w:val="0"/>
        </w:rPr>
        <w:t>C</w:t>
      </w:r>
      <w:r>
        <w:rPr>
          <w:rFonts w:ascii="Arial" w:hAnsi="Arial" w:cs="Arial" w:eastAsia="Arial"/>
          <w:sz w:val="13"/>
          <w:szCs w:val="13"/>
          <w:color w:val="747475"/>
          <w:spacing w:val="0"/>
          <w:w w:val="150"/>
          <w:position w:val="0"/>
        </w:rPr>
        <w:t>.</w:t>
      </w:r>
      <w:r>
        <w:rPr>
          <w:rFonts w:ascii="Arial" w:hAnsi="Arial" w:cs="Arial" w:eastAsia="Arial"/>
          <w:sz w:val="13"/>
          <w:szCs w:val="13"/>
          <w:color w:val="747475"/>
          <w:spacing w:val="-17"/>
          <w:w w:val="100"/>
          <w:position w:val="0"/>
        </w:rPr>
        <w:t> </w:t>
      </w:r>
      <w:r>
        <w:rPr>
          <w:rFonts w:ascii="Arial" w:hAnsi="Arial" w:cs="Arial" w:eastAsia="Arial"/>
          <w:sz w:val="13"/>
          <w:szCs w:val="13"/>
          <w:color w:val="424446"/>
          <w:spacing w:val="0"/>
          <w:w w:val="108"/>
          <w:position w:val="0"/>
        </w:rPr>
        <w:t>PRONARI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720"/>
          <w:cols w:num="2" w:equalWidth="0">
            <w:col w:w="3383" w:space="932"/>
            <w:col w:w="4485"/>
          </w:cols>
        </w:sectPr>
      </w:pPr>
      <w:rPr/>
    </w:p>
    <w:p>
      <w:pPr>
        <w:spacing w:before="65" w:after="0" w:line="240" w:lineRule="auto"/>
        <w:ind w:right="394"/>
        <w:jc w:val="righ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9"/>
          <w:szCs w:val="19"/>
          <w:color w:val="747475"/>
          <w:spacing w:val="-19"/>
          <w:w w:val="101"/>
        </w:rPr>
        <w:t>v</w:t>
      </w:r>
      <w:r>
        <w:rPr>
          <w:rFonts w:ascii="Arial" w:hAnsi="Arial" w:cs="Arial" w:eastAsia="Arial"/>
          <w:sz w:val="19"/>
          <w:szCs w:val="19"/>
          <w:color w:val="B5B5B5"/>
          <w:spacing w:val="-12"/>
          <w:w w:val="137"/>
        </w:rPr>
        <w:t>.</w:t>
      </w:r>
      <w:r>
        <w:rPr>
          <w:rFonts w:ascii="Arial" w:hAnsi="Arial" w:cs="Arial" w:eastAsia="Arial"/>
          <w:sz w:val="15"/>
          <w:szCs w:val="15"/>
          <w:color w:val="424446"/>
          <w:spacing w:val="0"/>
          <w:w w:val="485"/>
          <w:i/>
        </w:rPr>
        <w:t>-</w:t>
      </w:r>
      <w:r>
        <w:rPr>
          <w:rFonts w:ascii="Arial" w:hAnsi="Arial" w:cs="Arial" w:eastAsia="Arial"/>
          <w:sz w:val="15"/>
          <w:szCs w:val="15"/>
          <w:color w:val="424446"/>
          <w:spacing w:val="0"/>
          <w:w w:val="100"/>
          <w:i/>
        </w:rPr>
        <w:t>  </w:t>
      </w:r>
      <w:r>
        <w:rPr>
          <w:rFonts w:ascii="Arial" w:hAnsi="Arial" w:cs="Arial" w:eastAsia="Arial"/>
          <w:sz w:val="15"/>
          <w:szCs w:val="15"/>
          <w:color w:val="424446"/>
          <w:spacing w:val="-13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484D85"/>
          <w:spacing w:val="-26"/>
          <w:w w:val="136"/>
          <w:i/>
        </w:rPr>
        <w:t>-</w:t>
      </w:r>
      <w:r>
        <w:rPr>
          <w:rFonts w:ascii="Arial" w:hAnsi="Arial" w:cs="Arial" w:eastAsia="Arial"/>
          <w:sz w:val="15"/>
          <w:szCs w:val="15"/>
          <w:color w:val="565DA8"/>
          <w:spacing w:val="0"/>
          <w:w w:val="76"/>
          <w:i/>
        </w:rPr>
        <w:t>'</w:t>
      </w:r>
      <w:r>
        <w:rPr>
          <w:rFonts w:ascii="Arial" w:hAnsi="Arial" w:cs="Arial" w:eastAsia="Arial"/>
          <w:sz w:val="15"/>
          <w:szCs w:val="15"/>
          <w:color w:val="565DA8"/>
          <w:spacing w:val="-56"/>
          <w:w w:val="77"/>
          <w:i/>
        </w:rPr>
        <w:t>7</w:t>
      </w:r>
      <w:r>
        <w:rPr>
          <w:rFonts w:ascii="Arial" w:hAnsi="Arial" w:cs="Arial" w:eastAsia="Arial"/>
          <w:sz w:val="15"/>
          <w:szCs w:val="15"/>
          <w:color w:val="484D85"/>
          <w:spacing w:val="-9"/>
          <w:w w:val="135"/>
          <w:i/>
        </w:rPr>
        <w:t>'</w:t>
      </w:r>
      <w:r>
        <w:rPr>
          <w:rFonts w:ascii="Arial" w:hAnsi="Arial" w:cs="Arial" w:eastAsia="Arial"/>
          <w:sz w:val="15"/>
          <w:szCs w:val="15"/>
          <w:color w:val="484D85"/>
          <w:spacing w:val="-72"/>
          <w:w w:val="98"/>
          <w:i/>
        </w:rPr>
        <w:t>+</w:t>
      </w:r>
      <w:r>
        <w:rPr>
          <w:rFonts w:ascii="Arial" w:hAnsi="Arial" w:cs="Arial" w:eastAsia="Arial"/>
          <w:sz w:val="15"/>
          <w:szCs w:val="15"/>
          <w:color w:val="565DA8"/>
          <w:spacing w:val="0"/>
          <w:w w:val="76"/>
          <w:i/>
        </w:rPr>
        <w:t>.</w:t>
      </w:r>
      <w:r>
        <w:rPr>
          <w:rFonts w:ascii="Arial" w:hAnsi="Arial" w:cs="Arial" w:eastAsia="Arial"/>
          <w:sz w:val="15"/>
          <w:szCs w:val="15"/>
          <w:color w:val="565DA8"/>
          <w:spacing w:val="-28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676BAC"/>
          <w:spacing w:val="-9"/>
          <w:w w:val="84"/>
          <w:i/>
        </w:rPr>
        <w:t>/</w:t>
      </w:r>
      <w:r>
        <w:rPr>
          <w:rFonts w:ascii="Arial" w:hAnsi="Arial" w:cs="Arial" w:eastAsia="Arial"/>
          <w:sz w:val="15"/>
          <w:szCs w:val="15"/>
          <w:color w:val="484D85"/>
          <w:spacing w:val="0"/>
          <w:w w:val="98"/>
          <w:i/>
        </w:rPr>
        <w:t>'</w:t>
      </w:r>
      <w:r>
        <w:rPr>
          <w:rFonts w:ascii="Arial" w:hAnsi="Arial" w:cs="Arial" w:eastAsia="Arial"/>
          <w:sz w:val="15"/>
          <w:szCs w:val="15"/>
          <w:color w:val="484D85"/>
          <w:spacing w:val="-23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565DA8"/>
          <w:spacing w:val="-66"/>
          <w:w w:val="107"/>
          <w:i/>
        </w:rPr>
        <w:t>o</w:t>
      </w:r>
      <w:r>
        <w:rPr>
          <w:rFonts w:ascii="Arial" w:hAnsi="Arial" w:cs="Arial" w:eastAsia="Arial"/>
          <w:sz w:val="15"/>
          <w:szCs w:val="15"/>
          <w:color w:val="484D85"/>
          <w:spacing w:val="-3"/>
          <w:w w:val="116"/>
          <w:i/>
        </w:rPr>
        <w:t>.</w:t>
      </w:r>
      <w:r>
        <w:rPr>
          <w:rFonts w:ascii="Arial" w:hAnsi="Arial" w:cs="Arial" w:eastAsia="Arial"/>
          <w:sz w:val="15"/>
          <w:szCs w:val="15"/>
          <w:color w:val="484D85"/>
          <w:spacing w:val="-18"/>
          <w:w w:val="32"/>
          <w:i/>
        </w:rPr>
        <w:t>:</w:t>
      </w:r>
      <w:r>
        <w:rPr>
          <w:rFonts w:ascii="Arial" w:hAnsi="Arial" w:cs="Arial" w:eastAsia="Arial"/>
          <w:sz w:val="15"/>
          <w:szCs w:val="15"/>
          <w:color w:val="484D85"/>
          <w:spacing w:val="-31"/>
          <w:w w:val="116"/>
          <w:i/>
        </w:rPr>
        <w:t>,</w:t>
      </w:r>
      <w:r>
        <w:rPr>
          <w:rFonts w:ascii="Arial" w:hAnsi="Arial" w:cs="Arial" w:eastAsia="Arial"/>
          <w:sz w:val="15"/>
          <w:szCs w:val="15"/>
          <w:color w:val="484D85"/>
          <w:spacing w:val="0"/>
          <w:w w:val="32"/>
          <w:i/>
        </w:rPr>
        <w:t>L..</w:t>
      </w:r>
      <w:r>
        <w:rPr>
          <w:rFonts w:ascii="Arial" w:hAnsi="Arial" w:cs="Arial" w:eastAsia="Arial"/>
          <w:sz w:val="15"/>
          <w:szCs w:val="15"/>
          <w:color w:val="484D85"/>
          <w:spacing w:val="-34"/>
          <w:w w:val="33"/>
          <w:i/>
        </w:rPr>
        <w:t>J</w:t>
      </w:r>
      <w:r>
        <w:rPr>
          <w:rFonts w:ascii="Arial" w:hAnsi="Arial" w:cs="Arial" w:eastAsia="Arial"/>
          <w:sz w:val="15"/>
          <w:szCs w:val="15"/>
          <w:color w:val="484D85"/>
          <w:spacing w:val="0"/>
          <w:w w:val="127"/>
          <w:i/>
        </w:rPr>
        <w:t>;</w:t>
      </w:r>
      <w:r>
        <w:rPr>
          <w:rFonts w:ascii="Arial" w:hAnsi="Arial" w:cs="Arial" w:eastAsia="Arial"/>
          <w:sz w:val="15"/>
          <w:szCs w:val="15"/>
          <w:color w:val="484D85"/>
          <w:spacing w:val="-20"/>
          <w:w w:val="100"/>
          <w:i/>
        </w:rPr>
        <w:t> </w:t>
      </w:r>
      <w:r>
        <w:rPr>
          <w:rFonts w:ascii="Arial" w:hAnsi="Arial" w:cs="Arial" w:eastAsia="Arial"/>
          <w:sz w:val="14"/>
          <w:szCs w:val="14"/>
          <w:color w:val="484D85"/>
          <w:spacing w:val="-39"/>
          <w:w w:val="124"/>
          <w:i/>
        </w:rPr>
        <w:t>.</w:t>
      </w:r>
      <w:r>
        <w:rPr>
          <w:rFonts w:ascii="Arial" w:hAnsi="Arial" w:cs="Arial" w:eastAsia="Arial"/>
          <w:sz w:val="14"/>
          <w:szCs w:val="14"/>
          <w:color w:val="565DA8"/>
          <w:spacing w:val="-28"/>
          <w:w w:val="163"/>
          <w:i/>
        </w:rPr>
        <w:t>z</w:t>
      </w:r>
      <w:r>
        <w:rPr>
          <w:rFonts w:ascii="Arial" w:hAnsi="Arial" w:cs="Arial" w:eastAsia="Arial"/>
          <w:sz w:val="14"/>
          <w:szCs w:val="14"/>
          <w:color w:val="484D85"/>
          <w:spacing w:val="0"/>
          <w:w w:val="124"/>
          <w:i/>
        </w:rPr>
        <w:t>.</w:t>
      </w:r>
      <w:r>
        <w:rPr>
          <w:rFonts w:ascii="Arial" w:hAnsi="Arial" w:cs="Arial" w:eastAsia="Arial"/>
          <w:sz w:val="14"/>
          <w:szCs w:val="14"/>
          <w:color w:val="484D85"/>
          <w:spacing w:val="-23"/>
          <w:w w:val="124"/>
          <w:i/>
        </w:rPr>
        <w:t>,</w:t>
      </w:r>
      <w:r>
        <w:rPr>
          <w:rFonts w:ascii="Arial" w:hAnsi="Arial" w:cs="Arial" w:eastAsia="Arial"/>
          <w:sz w:val="14"/>
          <w:szCs w:val="14"/>
          <w:color w:val="484D85"/>
          <w:spacing w:val="-34"/>
          <w:w w:val="65"/>
          <w:i/>
        </w:rPr>
        <w:t>r</w:t>
      </w:r>
      <w:r>
        <w:rPr>
          <w:rFonts w:ascii="Arial" w:hAnsi="Arial" w:cs="Arial" w:eastAsia="Arial"/>
          <w:sz w:val="14"/>
          <w:szCs w:val="14"/>
          <w:color w:val="565DA8"/>
          <w:spacing w:val="-9"/>
          <w:w w:val="163"/>
          <w:i/>
        </w:rPr>
        <w:t>l</w:t>
      </w:r>
      <w:r>
        <w:rPr>
          <w:rFonts w:ascii="Arial" w:hAnsi="Arial" w:cs="Arial" w:eastAsia="Arial"/>
          <w:sz w:val="14"/>
          <w:szCs w:val="14"/>
          <w:color w:val="484D85"/>
          <w:spacing w:val="0"/>
          <w:w w:val="64"/>
          <w:i/>
        </w:rPr>
        <w:t>...</w:t>
      </w:r>
      <w:r>
        <w:rPr>
          <w:rFonts w:ascii="Arial" w:hAnsi="Arial" w:cs="Arial" w:eastAsia="Arial"/>
          <w:sz w:val="14"/>
          <w:szCs w:val="14"/>
          <w:color w:val="484D85"/>
          <w:spacing w:val="-29"/>
          <w:w w:val="65"/>
          <w:i/>
        </w:rPr>
        <w:t>J</w:t>
      </w:r>
      <w:r>
        <w:rPr>
          <w:rFonts w:ascii="Arial" w:hAnsi="Arial" w:cs="Arial" w:eastAsia="Arial"/>
          <w:sz w:val="14"/>
          <w:szCs w:val="14"/>
          <w:color w:val="565DA8"/>
          <w:spacing w:val="-29"/>
          <w:w w:val="152"/>
          <w:i/>
        </w:rPr>
        <w:t>I</w:t>
      </w:r>
      <w:r>
        <w:rPr>
          <w:rFonts w:ascii="Arial" w:hAnsi="Arial" w:cs="Arial" w:eastAsia="Arial"/>
          <w:sz w:val="14"/>
          <w:szCs w:val="14"/>
          <w:color w:val="484D85"/>
          <w:spacing w:val="-67"/>
          <w:w w:val="65"/>
          <w:i/>
        </w:rPr>
        <w:t>u</w:t>
      </w:r>
      <w:r>
        <w:rPr>
          <w:rFonts w:ascii="Arial" w:hAnsi="Arial" w:cs="Arial" w:eastAsia="Arial"/>
          <w:sz w:val="14"/>
          <w:szCs w:val="14"/>
          <w:color w:val="565DA8"/>
          <w:spacing w:val="-103"/>
          <w:w w:val="140"/>
          <w:i/>
        </w:rPr>
        <w:t>?</w:t>
      </w:r>
      <w:r>
        <w:rPr>
          <w:rFonts w:ascii="Arial" w:hAnsi="Arial" w:cs="Arial" w:eastAsia="Arial"/>
          <w:sz w:val="14"/>
          <w:szCs w:val="14"/>
          <w:color w:val="565659"/>
          <w:spacing w:val="-103"/>
          <w:w w:val="106"/>
          <w:i/>
        </w:rPr>
      </w:r>
      <w:r>
        <w:rPr>
          <w:rFonts w:ascii="Arial" w:hAnsi="Arial" w:cs="Arial" w:eastAsia="Arial"/>
          <w:sz w:val="14"/>
          <w:szCs w:val="14"/>
          <w:color w:val="565659"/>
          <w:spacing w:val="0"/>
          <w:w w:val="106"/>
          <w:emboss/>
          <w:i/>
        </w:rPr>
        <w:t>.</w:t>
      </w:r>
      <w:r>
        <w:rPr>
          <w:rFonts w:ascii="Arial" w:hAnsi="Arial" w:cs="Arial" w:eastAsia="Arial"/>
          <w:sz w:val="14"/>
          <w:szCs w:val="14"/>
          <w:color w:val="565659"/>
          <w:spacing w:val="0"/>
          <w:w w:val="106"/>
          <w:emboss/>
          <w:i/>
        </w:rPr>
      </w:r>
      <w:r>
        <w:rPr>
          <w:rFonts w:ascii="Arial" w:hAnsi="Arial" w:cs="Arial" w:eastAsia="Arial"/>
          <w:sz w:val="14"/>
          <w:szCs w:val="14"/>
          <w:color w:val="565659"/>
          <w:spacing w:val="0"/>
          <w:w w:val="106"/>
          <w:i/>
        </w:rPr>
      </w:r>
      <w:r>
        <w:rPr>
          <w:rFonts w:ascii="Arial" w:hAnsi="Arial" w:cs="Arial" w:eastAsia="Arial"/>
          <w:sz w:val="14"/>
          <w:szCs w:val="14"/>
          <w:color w:val="565659"/>
          <w:spacing w:val="0"/>
          <w:w w:val="107"/>
          <w:i/>
        </w:rPr>
        <w:t>L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0" w:after="0" w:line="167" w:lineRule="exact"/>
        <w:ind w:right="-20"/>
        <w:jc w:val="right"/>
        <w:tabs>
          <w:tab w:pos="46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Arial" w:hAnsi="Arial" w:cs="Arial" w:eastAsia="Arial"/>
          <w:sz w:val="14"/>
          <w:szCs w:val="14"/>
          <w:color w:val="747475"/>
          <w:w w:val="111"/>
          <w:position w:val="-1"/>
        </w:rPr>
        <w:t>L</w:t>
      </w:r>
      <w:r>
        <w:rPr>
          <w:rFonts w:ascii="Arial" w:hAnsi="Arial" w:cs="Arial" w:eastAsia="Arial"/>
          <w:sz w:val="14"/>
          <w:szCs w:val="14"/>
          <w:color w:val="747475"/>
          <w:w w:val="110"/>
          <w:position w:val="-1"/>
        </w:rPr>
        <w:t>.</w:t>
      </w:r>
      <w:r>
        <w:rPr>
          <w:rFonts w:ascii="Arial" w:hAnsi="Arial" w:cs="Arial" w:eastAsia="Arial"/>
          <w:sz w:val="14"/>
          <w:szCs w:val="14"/>
          <w:color w:val="747475"/>
          <w:w w:val="100"/>
          <w:position w:val="-1"/>
        </w:rPr>
        <w:tab/>
      </w:r>
      <w:r>
        <w:rPr>
          <w:rFonts w:ascii="Arial" w:hAnsi="Arial" w:cs="Arial" w:eastAsia="Arial"/>
          <w:sz w:val="14"/>
          <w:szCs w:val="14"/>
          <w:color w:val="747475"/>
          <w:w w:val="100"/>
          <w:position w:val="-1"/>
        </w:rPr>
      </w:r>
      <w:r>
        <w:rPr>
          <w:rFonts w:ascii="Arial" w:hAnsi="Arial" w:cs="Arial" w:eastAsia="Arial"/>
          <w:sz w:val="14"/>
          <w:szCs w:val="14"/>
          <w:color w:val="7280A7"/>
          <w:spacing w:val="-3"/>
          <w:w w:val="186"/>
          <w:position w:val="-1"/>
        </w:rPr>
        <w:t>'</w:t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-56"/>
          <w:w w:val="19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0"/>
          <w:w w:val="89"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-13"/>
          <w:w w:val="89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676BAC"/>
          <w:spacing w:val="-54"/>
          <w:w w:val="123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-31"/>
          <w:w w:val="89"/>
          <w:i/>
          <w:position w:val="-1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0"/>
          <w:w w:val="52"/>
          <w:i/>
          <w:position w:val="-1"/>
        </w:rPr>
        <w:t>u;!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-39"/>
          <w:w w:val="51"/>
          <w:i/>
          <w:position w:val="-1"/>
        </w:rPr>
        <w:t>&gt;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-61"/>
          <w:w w:val="52"/>
          <w:i/>
          <w:position w:val="-1"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color w:val="565DA8"/>
          <w:spacing w:val="-38"/>
          <w:w w:val="80"/>
          <w:i/>
          <w:position w:val="-1"/>
        </w:rPr>
        <w:t>Z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0"/>
          <w:w w:val="52"/>
          <w:i/>
          <w:position w:val="-1"/>
        </w:rPr>
        <w:t>;</w:t>
      </w:r>
      <w:r>
        <w:rPr>
          <w:rFonts w:ascii="Times New Roman" w:hAnsi="Times New Roman" w:cs="Times New Roman" w:eastAsia="Times New Roman"/>
          <w:sz w:val="16"/>
          <w:szCs w:val="16"/>
          <w:color w:val="484D85"/>
          <w:spacing w:val="-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32328"/>
          <w:spacing w:val="0"/>
          <w:w w:val="449"/>
          <w:i/>
          <w:position w:val="-1"/>
        </w:rPr>
        <w:t>---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40" w:after="0" w:line="240" w:lineRule="auto"/>
        <w:ind w:left="20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/>
        <w:br w:type="column"/>
      </w:r>
      <w:r>
        <w:rPr>
          <w:rFonts w:ascii="Arial" w:hAnsi="Arial" w:cs="Arial" w:eastAsia="Arial"/>
          <w:sz w:val="14"/>
          <w:szCs w:val="14"/>
          <w:color w:val="565DA8"/>
          <w:spacing w:val="0"/>
          <w:w w:val="100"/>
          <w:i/>
        </w:rPr>
        <w:t>14</w:t>
      </w:r>
      <w:r>
        <w:rPr>
          <w:rFonts w:ascii="Arial" w:hAnsi="Arial" w:cs="Arial" w:eastAsia="Arial"/>
          <w:sz w:val="14"/>
          <w:szCs w:val="14"/>
          <w:color w:val="565DA8"/>
          <w:spacing w:val="-4"/>
          <w:w w:val="100"/>
          <w:i/>
        </w:rPr>
        <w:t>i</w:t>
      </w:r>
      <w:r>
        <w:rPr>
          <w:rFonts w:ascii="Arial" w:hAnsi="Arial" w:cs="Arial" w:eastAsia="Arial"/>
          <w:sz w:val="14"/>
          <w:szCs w:val="14"/>
          <w:color w:val="747475"/>
          <w:spacing w:val="0"/>
          <w:w w:val="100"/>
          <w:i/>
        </w:rPr>
        <w:t>.</w:t>
      </w:r>
      <w:r>
        <w:rPr>
          <w:rFonts w:ascii="Arial" w:hAnsi="Arial" w:cs="Arial" w:eastAsia="Arial"/>
          <w:sz w:val="14"/>
          <w:szCs w:val="14"/>
          <w:color w:val="747475"/>
          <w:spacing w:val="0"/>
          <w:w w:val="100"/>
          <w:i/>
        </w:rPr>
        <w:t>  </w:t>
      </w:r>
      <w:r>
        <w:rPr>
          <w:rFonts w:ascii="Arial" w:hAnsi="Arial" w:cs="Arial" w:eastAsia="Arial"/>
          <w:sz w:val="14"/>
          <w:szCs w:val="14"/>
          <w:color w:val="747475"/>
          <w:spacing w:val="12"/>
          <w:w w:val="100"/>
          <w:i/>
        </w:rPr>
        <w:t> </w:t>
      </w:r>
      <w:r>
        <w:rPr>
          <w:rFonts w:ascii="Arial" w:hAnsi="Arial" w:cs="Arial" w:eastAsia="Arial"/>
          <w:sz w:val="14"/>
          <w:szCs w:val="14"/>
          <w:color w:val="565DA8"/>
          <w:spacing w:val="0"/>
          <w:w w:val="197"/>
          <w:i/>
        </w:rPr>
        <w:t>fi&amp;Jit.</w:t>
      </w:r>
      <w:r>
        <w:rPr>
          <w:rFonts w:ascii="Arial" w:hAnsi="Arial" w:cs="Arial" w:eastAsia="Arial"/>
          <w:sz w:val="14"/>
          <w:szCs w:val="14"/>
          <w:color w:val="565DA8"/>
          <w:spacing w:val="0"/>
          <w:w w:val="197"/>
          <w:i/>
        </w:rPr>
        <w:t>l</w:t>
      </w:r>
      <w:r>
        <w:rPr>
          <w:rFonts w:ascii="Arial" w:hAnsi="Arial" w:cs="Arial" w:eastAsia="Arial"/>
          <w:sz w:val="14"/>
          <w:szCs w:val="14"/>
          <w:color w:val="565DA8"/>
          <w:spacing w:val="4"/>
          <w:w w:val="197"/>
          <w:i/>
        </w:rPr>
        <w:t> </w:t>
      </w:r>
      <w:r>
        <w:rPr>
          <w:rFonts w:ascii="Arial" w:hAnsi="Arial" w:cs="Arial" w:eastAsia="Arial"/>
          <w:sz w:val="14"/>
          <w:szCs w:val="14"/>
          <w:color w:val="565DA8"/>
          <w:spacing w:val="0"/>
          <w:w w:val="101"/>
          <w:i/>
        </w:rPr>
        <w:t>loMtHOTJ.Jifl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25" w:after="0" w:line="240" w:lineRule="auto"/>
        <w:ind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Arial" w:hAnsi="Arial" w:cs="Arial" w:eastAsia="Arial"/>
          <w:sz w:val="11"/>
          <w:szCs w:val="11"/>
          <w:color w:val="676BAC"/>
          <w:spacing w:val="0"/>
          <w:w w:val="313"/>
        </w:rPr>
        <w:t>7</w:t>
      </w:r>
      <w:r>
        <w:rPr>
          <w:rFonts w:ascii="Arial" w:hAnsi="Arial" w:cs="Arial" w:eastAsia="Arial"/>
          <w:sz w:val="11"/>
          <w:szCs w:val="11"/>
          <w:color w:val="676BAC"/>
          <w:spacing w:val="1"/>
          <w:w w:val="313"/>
        </w:rPr>
        <w:t> </w:t>
      </w:r>
      <w:r>
        <w:rPr>
          <w:rFonts w:ascii="Arial" w:hAnsi="Arial" w:cs="Arial" w:eastAsia="Arial"/>
          <w:sz w:val="12"/>
          <w:szCs w:val="12"/>
          <w:color w:val="565DA8"/>
          <w:spacing w:val="0"/>
          <w:w w:val="122"/>
          <w:i/>
        </w:rPr>
        <w:t>I"'INISTrt5E'</w:t>
      </w:r>
      <w:r>
        <w:rPr>
          <w:rFonts w:ascii="Arial" w:hAnsi="Arial" w:cs="Arial" w:eastAsia="Arial"/>
          <w:sz w:val="12"/>
          <w:szCs w:val="12"/>
          <w:color w:val="565DA8"/>
          <w:spacing w:val="9"/>
          <w:w w:val="122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BAC"/>
          <w:spacing w:val="0"/>
          <w:w w:val="100"/>
        </w:rPr>
        <w:t>,.c:T%!&gt;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720"/>
          <w:cols w:num="2" w:equalWidth="0">
            <w:col w:w="6052" w:space="161"/>
            <w:col w:w="2587"/>
          </w:cols>
        </w:sectPr>
      </w:pPr>
      <w:rPr/>
    </w:p>
    <w:p>
      <w:pPr>
        <w:spacing w:before="0" w:after="0" w:line="184" w:lineRule="exact"/>
        <w:ind w:left="4413" w:right="-20"/>
        <w:jc w:val="left"/>
        <w:tabs>
          <w:tab w:pos="6040" w:val="left"/>
        </w:tabs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96.872726pt;margin-top:85.418182pt;width:416.127274pt;height:562.581819pt;mso-position-horizontal-relative:page;mso-position-vertical-relative:page;z-index:-1030" coordorigin="1937,1708" coordsize="8323,11252">
            <v:shape style="position:absolute;left:1937;top:3436;width:8084;height:9524" type="#_x0000_t75">
              <v:imagedata r:id="rId6" o:title=""/>
            </v:shape>
            <v:group style="position:absolute;left:1990;top:1731;width:8260;height:2" coordorigin="1990,1731" coordsize="8260,2">
              <v:shape style="position:absolute;left:1990;top:1731;width:8260;height:2" coordorigin="1990,1731" coordsize="8260,0" path="m1990,1731l10250,1731e" filled="f" stroked="t" strokeweight=".981818pt" strokecolor="#000000">
                <v:path arrowok="t"/>
              </v:shape>
            </v:group>
            <v:group style="position:absolute;left:2003;top:1721;width:2;height:3921" coordorigin="2003,1721" coordsize="2,3921">
              <v:shape style="position:absolute;left:2003;top:1721;width:2;height:3921" coordorigin="2003,1721" coordsize="0,3921" path="m2003,5642l2003,1721e" filled="f" stroked="t" strokeweight="1.309091pt" strokecolor="#000000">
                <v:path arrowok="t"/>
              </v:shape>
            </v:group>
            <v:group style="position:absolute;left:2088;top:2782;width:7927;height:2" coordorigin="2088,2782" coordsize="7927,2">
              <v:shape style="position:absolute;left:2088;top:2782;width:7927;height:2" coordorigin="2088,2782" coordsize="7927,0" path="m2088,2782l10015,2782e" filled="f" stroked="t" strokeweight=".654545pt" strokecolor="#4B4F4F">
                <v:path arrowok="t"/>
              </v:shape>
            </v:group>
            <v:group style="position:absolute;left:5907;top:2788;width:2;height:2729" coordorigin="5907,2788" coordsize="2,2729">
              <v:shape style="position:absolute;left:5907;top:2788;width:2;height:2729" coordorigin="5907,2788" coordsize="0,2729" path="m5907,5518l5907,2788e" filled="f" stroked="t" strokeweight=".654545pt" strokecolor="#545454">
                <v:path arrowok="t"/>
              </v:shape>
            </v:group>
            <v:group style="position:absolute;left:2108;top:5521;width:1388;height:2" coordorigin="2108,5521" coordsize="1388,2">
              <v:shape style="position:absolute;left:2108;top:5521;width:1388;height:2" coordorigin="2108,5521" coordsize="1388,0" path="m2108,5521l3495,5521e" filled="f" stroked="t" strokeweight=".327273pt" strokecolor="#4F4F54">
                <v:path arrowok="t"/>
              </v:shape>
            </v:group>
            <v:group style="position:absolute;left:10005;top:2769;width:2;height:2743" coordorigin="10005,2769" coordsize="2,2743">
              <v:shape style="position:absolute;left:10005;top:2769;width:2;height:2743" coordorigin="10005,2769" coordsize="0,2743" path="m10005,5511l10005,2769e" filled="f" stroked="t" strokeweight=".654545pt" strokecolor="#5B5B60">
                <v:path arrowok="t"/>
              </v:shape>
            </v:group>
            <v:group style="position:absolute;left:10240;top:1721;width:2;height:11199" coordorigin="10240,1721" coordsize="2,11199">
              <v:shape style="position:absolute;left:10240;top:1721;width:2;height:11199" coordorigin="10240,1721" coordsize="0,11199" path="m10240,12921l10240,1721e" filled="f" stroked="t" strokeweight=".981818pt" strokecolor="#000000">
                <v:path arrowok="t"/>
              </v:shape>
            </v:group>
            <v:group style="position:absolute;left:6277;top:4343;width:1152;height:2" coordorigin="6277,4343" coordsize="1152,2">
              <v:shape style="position:absolute;left:6277;top:4343;width:1152;height:2" coordorigin="6277,4343" coordsize="1152,0" path="m6277,4343l7429,4343e" filled="f" stroked="t" strokeweight=".981818pt" strokecolor="#000000">
                <v:path arrowok="t"/>
              </v:shape>
            </v:group>
            <v:group style="position:absolute;left:6277;top:4529;width:412;height:2" coordorigin="6277,4529" coordsize="412,2">
              <v:shape style="position:absolute;left:6277;top:4529;width:412;height:2" coordorigin="6277,4529" coordsize="412,0" path="m6277,4529l6689,4529e" filled="f" stroked="t" strokeweight=".654545pt" strokecolor="#000000">
                <v:path arrowok="t"/>
              </v:shape>
            </v:group>
            <v:group style="position:absolute;left:7354;top:4357;width:352;height:2" coordorigin="7354,4357" coordsize="352,2">
              <v:shape style="position:absolute;left:7354;top:4357;width:352;height:2" coordorigin="7354,4357" coordsize="352,0" path="m7354,4357l7706,4357e" filled="f" stroked="t" strokeweight=".441pt" strokecolor="#414345">
                <v:path arrowok="t"/>
              </v:shape>
            </v:group>
            <v:group style="position:absolute;left:6283;top:4540;width:413;height:2" coordorigin="6283,4540" coordsize="413,2">
              <v:shape style="position:absolute;left:6283;top:4540;width:413;height:2" coordorigin="6283,4540" coordsize="413,0" path="m6283,4540l6696,4540e" filled="f" stroked="t" strokeweight=".441pt" strokecolor="#414345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4"/>
          <w:szCs w:val="14"/>
          <w:color w:val="747475"/>
          <w:spacing w:val="2"/>
          <w:w w:val="116"/>
        </w:rPr>
        <w:t>J</w:t>
      </w:r>
      <w:r>
        <w:rPr>
          <w:rFonts w:ascii="Times New Roman" w:hAnsi="Times New Roman" w:cs="Times New Roman" w:eastAsia="Times New Roman"/>
          <w:sz w:val="14"/>
          <w:szCs w:val="14"/>
          <w:color w:val="9E9E9E"/>
          <w:spacing w:val="5"/>
          <w:w w:val="173"/>
        </w:rPr>
        <w:t>.</w:t>
      </w:r>
      <w:r>
        <w:rPr>
          <w:rFonts w:ascii="Arial" w:hAnsi="Arial" w:cs="Arial" w:eastAsia="Arial"/>
          <w:sz w:val="18"/>
          <w:szCs w:val="18"/>
          <w:color w:val="424446"/>
          <w:spacing w:val="5"/>
          <w:w w:val="167"/>
          <w:i/>
        </w:rPr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167"/>
          <w:i/>
          <w:u w:val="single" w:color="000000"/>
        </w:rPr>
        <w:t>----</w:t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167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-31"/>
          <w:w w:val="166"/>
          <w:i/>
          <w:u w:val="single" w:color="000000"/>
        </w:rPr>
        <w:t>'</w:t>
      </w:r>
      <w:r>
        <w:rPr>
          <w:rFonts w:ascii="Arial" w:hAnsi="Arial" w:cs="Arial" w:eastAsia="Arial"/>
          <w:sz w:val="18"/>
          <w:szCs w:val="18"/>
          <w:color w:val="424446"/>
          <w:spacing w:val="-31"/>
          <w:w w:val="166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-29"/>
          <w:w w:val="99"/>
          <w:i/>
          <w:u w:val="single" w:color="000000"/>
        </w:rPr>
        <w:t> </w:t>
      </w:r>
      <w:r>
        <w:rPr>
          <w:rFonts w:ascii="Arial" w:hAnsi="Arial" w:cs="Arial" w:eastAsia="Arial"/>
          <w:sz w:val="18"/>
          <w:szCs w:val="18"/>
          <w:color w:val="424446"/>
          <w:spacing w:val="-29"/>
          <w:w w:val="99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-29"/>
          <w:w w:val="99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84D85"/>
          <w:spacing w:val="0"/>
          <w:w w:val="41"/>
          <w:i/>
          <w:u w:val="single" w:color="000000"/>
        </w:rPr>
        <w:t>2/JI-I..'Iftf.</w:t>
      </w:r>
      <w:r>
        <w:rPr>
          <w:rFonts w:ascii="Arial" w:hAnsi="Arial" w:cs="Arial" w:eastAsia="Arial"/>
          <w:sz w:val="18"/>
          <w:szCs w:val="18"/>
          <w:color w:val="484D85"/>
          <w:spacing w:val="0"/>
          <w:w w:val="41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84D85"/>
          <w:spacing w:val="-29"/>
          <w:w w:val="41"/>
          <w:i/>
          <w:u w:val="single" w:color="000000"/>
        </w:rPr>
        <w:t>.</w:t>
      </w:r>
      <w:r>
        <w:rPr>
          <w:rFonts w:ascii="Arial" w:hAnsi="Arial" w:cs="Arial" w:eastAsia="Arial"/>
          <w:sz w:val="18"/>
          <w:szCs w:val="18"/>
          <w:color w:val="484D85"/>
          <w:spacing w:val="-29"/>
          <w:w w:val="41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84D85"/>
          <w:spacing w:val="-29"/>
          <w:w w:val="41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565DA8"/>
          <w:spacing w:val="-59"/>
          <w:w w:val="72"/>
          <w:i/>
          <w:u w:val="single" w:color="000000"/>
        </w:rPr>
        <w:t>z</w:t>
      </w:r>
      <w:r>
        <w:rPr>
          <w:rFonts w:ascii="Arial" w:hAnsi="Arial" w:cs="Arial" w:eastAsia="Arial"/>
          <w:sz w:val="18"/>
          <w:szCs w:val="18"/>
          <w:color w:val="565DA8"/>
          <w:spacing w:val="-59"/>
          <w:w w:val="72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565DA8"/>
          <w:spacing w:val="-59"/>
          <w:w w:val="72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84D85"/>
          <w:spacing w:val="-3"/>
          <w:w w:val="42"/>
          <w:i/>
          <w:u w:val="single" w:color="000000"/>
        </w:rPr>
        <w:t>l</w:t>
      </w:r>
      <w:r>
        <w:rPr>
          <w:rFonts w:ascii="Arial" w:hAnsi="Arial" w:cs="Arial" w:eastAsia="Arial"/>
          <w:sz w:val="18"/>
          <w:szCs w:val="18"/>
          <w:color w:val="484D85"/>
          <w:spacing w:val="-3"/>
          <w:w w:val="42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84D85"/>
          <w:spacing w:val="-3"/>
          <w:w w:val="42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-3"/>
          <w:w w:val="61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61"/>
          <w:emboss/>
          <w:i/>
          <w:u w:val="single" w:color="000000"/>
        </w:rPr>
        <w:t>.</w:t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61"/>
          <w:emboss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61"/>
          <w:emboss/>
          <w:i/>
          <w:u w:val="single" w:color="000000"/>
        </w:rPr>
        <w:t>.</w:t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61"/>
          <w:emboss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61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99"/>
          <w:i/>
          <w:u w:val="single" w:color="000000"/>
        </w:rPr>
        <w:t> </w:t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100"/>
          <w:i/>
          <w:u w:val="single" w:color="000000"/>
        </w:rPr>
        <w:t>  </w:t>
      </w:r>
      <w:r>
        <w:rPr>
          <w:rFonts w:ascii="Arial" w:hAnsi="Arial" w:cs="Arial" w:eastAsia="Arial"/>
          <w:sz w:val="18"/>
          <w:szCs w:val="18"/>
          <w:color w:val="424446"/>
          <w:spacing w:val="-14"/>
          <w:w w:val="100"/>
          <w:i/>
          <w:u w:val="single" w:color="000000"/>
        </w:rPr>
        <w:t> </w:t>
      </w:r>
      <w:r>
        <w:rPr>
          <w:rFonts w:ascii="Arial" w:hAnsi="Arial" w:cs="Arial" w:eastAsia="Arial"/>
          <w:sz w:val="18"/>
          <w:szCs w:val="18"/>
          <w:color w:val="424446"/>
          <w:spacing w:val="-14"/>
          <w:w w:val="100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99"/>
          <w:i/>
          <w:u w:val="single" w:color="000000"/>
        </w:rPr>
        <w:t> </w:t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100"/>
          <w:i/>
          <w:u w:val="single" w:color="000000"/>
        </w:rPr>
        <w:tab/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100"/>
          <w:i/>
          <w:u w:val="single" w:color="000000"/>
        </w:rPr>
      </w:r>
      <w:r>
        <w:rPr>
          <w:rFonts w:ascii="Arial" w:hAnsi="Arial" w:cs="Arial" w:eastAsia="Arial"/>
          <w:sz w:val="18"/>
          <w:szCs w:val="18"/>
          <w:color w:val="424446"/>
          <w:spacing w:val="0"/>
          <w:w w:val="100"/>
          <w:i/>
        </w:rPr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6" w:lineRule="exact"/>
        <w:ind w:left="4413" w:right="-20"/>
        <w:jc w:val="left"/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-9"/>
          <w:w w:val="112"/>
        </w:rPr>
        <w:t>P</w:t>
      </w:r>
      <w:r>
        <w:rPr>
          <w:rFonts w:ascii="Arial" w:hAnsi="Arial" w:cs="Arial" w:eastAsia="Arial"/>
          <w:sz w:val="18"/>
          <w:szCs w:val="18"/>
          <w:color w:val="9E9E9E"/>
          <w:spacing w:val="-14"/>
          <w:w w:val="144"/>
        </w:rPr>
        <w:t>.</w:t>
      </w:r>
      <w:r>
        <w:rPr>
          <w:rFonts w:ascii="Arial" w:hAnsi="Arial" w:cs="Arial" w:eastAsia="Arial"/>
          <w:sz w:val="18"/>
          <w:szCs w:val="18"/>
          <w:color w:val="565659"/>
          <w:spacing w:val="-7"/>
          <w:w w:val="219"/>
        </w:rPr>
        <w:t>_</w:t>
      </w:r>
      <w:r>
        <w:rPr>
          <w:rFonts w:ascii="Arial" w:hAnsi="Arial" w:cs="Arial" w:eastAsia="Arial"/>
          <w:sz w:val="18"/>
          <w:szCs w:val="18"/>
          <w:color w:val="676BAC"/>
          <w:spacing w:val="0"/>
          <w:w w:val="48"/>
        </w:rPr>
        <w:t>z</w:t>
      </w:r>
      <w:r>
        <w:rPr>
          <w:rFonts w:ascii="Arial" w:hAnsi="Arial" w:cs="Arial" w:eastAsia="Arial"/>
          <w:sz w:val="18"/>
          <w:szCs w:val="18"/>
          <w:color w:val="676BAC"/>
          <w:spacing w:val="-2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676BAC"/>
          <w:spacing w:val="-56"/>
          <w:w w:val="48"/>
        </w:rPr>
        <w:t>c</w:t>
      </w:r>
      <w:r>
        <w:rPr>
          <w:rFonts w:ascii="Arial" w:hAnsi="Arial" w:cs="Arial" w:eastAsia="Arial"/>
          <w:sz w:val="18"/>
          <w:szCs w:val="18"/>
          <w:color w:val="484D85"/>
          <w:spacing w:val="-5"/>
          <w:w w:val="81"/>
        </w:rPr>
        <w:t>!</w:t>
      </w:r>
      <w:r>
        <w:rPr>
          <w:rFonts w:ascii="Arial" w:hAnsi="Arial" w:cs="Arial" w:eastAsia="Arial"/>
          <w:sz w:val="18"/>
          <w:szCs w:val="18"/>
          <w:color w:val="676BAC"/>
          <w:spacing w:val="-30"/>
          <w:w w:val="47"/>
        </w:rPr>
        <w:t>/</w:t>
      </w:r>
      <w:r>
        <w:rPr>
          <w:rFonts w:ascii="Arial" w:hAnsi="Arial" w:cs="Arial" w:eastAsia="Arial"/>
          <w:sz w:val="18"/>
          <w:szCs w:val="18"/>
          <w:color w:val="484D85"/>
          <w:spacing w:val="-41"/>
          <w:w w:val="81"/>
        </w:rPr>
        <w:t>.</w:t>
      </w:r>
      <w:r>
        <w:rPr>
          <w:rFonts w:ascii="Arial" w:hAnsi="Arial" w:cs="Arial" w:eastAsia="Arial"/>
          <w:sz w:val="18"/>
          <w:szCs w:val="18"/>
          <w:color w:val="565DA8"/>
          <w:spacing w:val="-1"/>
          <w:w w:val="101"/>
        </w:rPr>
        <w:t>'</w:t>
      </w:r>
      <w:r>
        <w:rPr>
          <w:rFonts w:ascii="Arial" w:hAnsi="Arial" w:cs="Arial" w:eastAsia="Arial"/>
          <w:sz w:val="18"/>
          <w:szCs w:val="18"/>
          <w:color w:val="565DA8"/>
          <w:spacing w:val="-50"/>
          <w:w w:val="101"/>
        </w:rPr>
        <w:t>t</w:t>
      </w:r>
      <w:r>
        <w:rPr>
          <w:rFonts w:ascii="Arial" w:hAnsi="Arial" w:cs="Arial" w:eastAsia="Arial"/>
          <w:sz w:val="18"/>
          <w:szCs w:val="18"/>
          <w:color w:val="484D85"/>
          <w:spacing w:val="0"/>
          <w:w w:val="82"/>
        </w:rPr>
        <w:t>l</w:t>
      </w:r>
      <w:r>
        <w:rPr>
          <w:rFonts w:ascii="Arial" w:hAnsi="Arial" w:cs="Arial" w:eastAsia="Arial"/>
          <w:sz w:val="18"/>
          <w:szCs w:val="18"/>
          <w:color w:val="484D85"/>
          <w:spacing w:val="-33"/>
          <w:w w:val="82"/>
        </w:rPr>
        <w:t>l</w:t>
      </w:r>
      <w:r>
        <w:rPr>
          <w:rFonts w:ascii="Arial" w:hAnsi="Arial" w:cs="Arial" w:eastAsia="Arial"/>
          <w:sz w:val="18"/>
          <w:szCs w:val="18"/>
          <w:color w:val="484D85"/>
          <w:spacing w:val="-24"/>
          <w:w w:val="59"/>
        </w:rPr>
        <w:t>!</w:t>
      </w:r>
      <w:r>
        <w:rPr>
          <w:rFonts w:ascii="Arial" w:hAnsi="Arial" w:cs="Arial" w:eastAsia="Arial"/>
          <w:sz w:val="18"/>
          <w:szCs w:val="18"/>
          <w:color w:val="565DA8"/>
          <w:spacing w:val="-33"/>
          <w:w w:val="101"/>
        </w:rPr>
        <w:t>!</w:t>
      </w:r>
      <w:r>
        <w:rPr>
          <w:rFonts w:ascii="Arial" w:hAnsi="Arial" w:cs="Arial" w:eastAsia="Arial"/>
          <w:sz w:val="18"/>
          <w:szCs w:val="18"/>
          <w:color w:val="484D85"/>
          <w:spacing w:val="-41"/>
          <w:w w:val="59"/>
        </w:rPr>
        <w:t>&lt;</w:t>
      </w:r>
      <w:r>
        <w:rPr>
          <w:rFonts w:ascii="Arial" w:hAnsi="Arial" w:cs="Arial" w:eastAsia="Arial"/>
          <w:sz w:val="18"/>
          <w:szCs w:val="18"/>
          <w:color w:val="565DA8"/>
          <w:spacing w:val="-91"/>
          <w:w w:val="101"/>
        </w:rPr>
        <w:t>S</w:t>
      </w:r>
      <w:r>
        <w:rPr>
          <w:rFonts w:ascii="Arial" w:hAnsi="Arial" w:cs="Arial" w:eastAsia="Arial"/>
          <w:sz w:val="18"/>
          <w:szCs w:val="18"/>
          <w:color w:val="484D85"/>
          <w:spacing w:val="0"/>
          <w:w w:val="59"/>
        </w:rPr>
        <w:t>I</w:t>
      </w:r>
      <w:r>
        <w:rPr>
          <w:rFonts w:ascii="Arial" w:hAnsi="Arial" w:cs="Arial" w:eastAsia="Arial"/>
          <w:sz w:val="18"/>
          <w:szCs w:val="18"/>
          <w:color w:val="484D85"/>
          <w:spacing w:val="-14"/>
          <w:w w:val="59"/>
        </w:rPr>
        <w:t>I</w:t>
      </w:r>
      <w:r>
        <w:rPr>
          <w:rFonts w:ascii="Arial" w:hAnsi="Arial" w:cs="Arial" w:eastAsia="Arial"/>
          <w:sz w:val="18"/>
          <w:szCs w:val="18"/>
          <w:color w:val="676BAC"/>
          <w:spacing w:val="-66"/>
          <w:w w:val="171"/>
        </w:rPr>
        <w:t>;</w:t>
      </w:r>
      <w:r>
        <w:rPr>
          <w:rFonts w:ascii="Arial" w:hAnsi="Arial" w:cs="Arial" w:eastAsia="Arial"/>
          <w:sz w:val="18"/>
          <w:szCs w:val="18"/>
          <w:color w:val="484D85"/>
          <w:spacing w:val="-10"/>
          <w:w w:val="59"/>
        </w:rPr>
        <w:t>,</w:t>
      </w:r>
      <w:r>
        <w:rPr>
          <w:rFonts w:ascii="Arial" w:hAnsi="Arial" w:cs="Arial" w:eastAsia="Arial"/>
          <w:sz w:val="18"/>
          <w:szCs w:val="18"/>
          <w:color w:val="484D85"/>
          <w:spacing w:val="0"/>
          <w:w w:val="59"/>
        </w:rPr>
        <w:t>I</w:t>
      </w:r>
      <w:r>
        <w:rPr>
          <w:rFonts w:ascii="Arial" w:hAnsi="Arial" w:cs="Arial" w:eastAsia="Arial"/>
          <w:sz w:val="18"/>
          <w:szCs w:val="18"/>
          <w:color w:val="484D85"/>
          <w:spacing w:val="-14"/>
          <w:w w:val="60"/>
        </w:rPr>
        <w:t>-</w:t>
      </w:r>
      <w:r>
        <w:rPr>
          <w:rFonts w:ascii="Arial" w:hAnsi="Arial" w:cs="Arial" w:eastAsia="Arial"/>
          <w:sz w:val="17"/>
          <w:szCs w:val="17"/>
          <w:color w:val="484D85"/>
          <w:spacing w:val="0"/>
          <w:w w:val="48"/>
          <w:i/>
        </w:rPr>
        <w:t>.</w:t>
      </w:r>
      <w:r>
        <w:rPr>
          <w:rFonts w:ascii="Arial" w:hAnsi="Arial" w:cs="Arial" w:eastAsia="Arial"/>
          <w:sz w:val="17"/>
          <w:szCs w:val="17"/>
          <w:color w:val="484D85"/>
          <w:spacing w:val="-12"/>
          <w:w w:val="48"/>
          <w:i/>
        </w:rPr>
        <w:t>.</w:t>
      </w:r>
      <w:r>
        <w:rPr>
          <w:rFonts w:ascii="Arial" w:hAnsi="Arial" w:cs="Arial" w:eastAsia="Arial"/>
          <w:sz w:val="17"/>
          <w:szCs w:val="17"/>
          <w:color w:val="565DA8"/>
          <w:spacing w:val="-91"/>
          <w:w w:val="81"/>
          <w:i/>
        </w:rPr>
        <w:t>Z</w:t>
      </w:r>
      <w:r>
        <w:rPr>
          <w:rFonts w:ascii="Arial" w:hAnsi="Arial" w:cs="Arial" w:eastAsia="Arial"/>
          <w:sz w:val="17"/>
          <w:szCs w:val="17"/>
          <w:color w:val="484D85"/>
          <w:spacing w:val="0"/>
          <w:w w:val="48"/>
          <w:i/>
        </w:rPr>
        <w:t>o;</w:t>
      </w:r>
      <w:r>
        <w:rPr>
          <w:rFonts w:ascii="Arial" w:hAnsi="Arial" w:cs="Arial" w:eastAsia="Arial"/>
          <w:sz w:val="17"/>
          <w:szCs w:val="17"/>
          <w:color w:val="484D85"/>
          <w:spacing w:val="-32"/>
          <w:w w:val="48"/>
          <w:i/>
        </w:rPr>
        <w:t>.</w:t>
      </w:r>
      <w:r>
        <w:rPr>
          <w:rFonts w:ascii="Arial" w:hAnsi="Arial" w:cs="Arial" w:eastAsia="Arial"/>
          <w:sz w:val="17"/>
          <w:szCs w:val="17"/>
          <w:color w:val="5D5B82"/>
          <w:spacing w:val="0"/>
          <w:w w:val="33"/>
          <w:i/>
        </w:rPr>
        <w:t>,f..IU::t:tr'.t-</w:t>
      </w:r>
      <w:r>
        <w:rPr>
          <w:rFonts w:ascii="Arial" w:hAnsi="Arial" w:cs="Arial" w:eastAsia="Arial"/>
          <w:sz w:val="17"/>
          <w:szCs w:val="17"/>
          <w:color w:val="5D5B82"/>
          <w:spacing w:val="-7"/>
          <w:w w:val="34"/>
          <w:i/>
        </w:rPr>
        <w:t>1</w:t>
      </w:r>
      <w:r>
        <w:rPr>
          <w:rFonts w:ascii="Arial" w:hAnsi="Arial" w:cs="Arial" w:eastAsia="Arial"/>
          <w:sz w:val="17"/>
          <w:szCs w:val="17"/>
          <w:color w:val="424446"/>
          <w:spacing w:val="0"/>
          <w:w w:val="353"/>
          <w:i/>
        </w:rPr>
        <w:t>--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303" w:right="2974"/>
        <w:jc w:val="center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424446"/>
          <w:spacing w:val="-2"/>
          <w:w w:val="85"/>
        </w:rPr>
        <w:t>D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0"/>
          <w:w w:val="162"/>
        </w:rPr>
        <w:t>.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0"/>
          <w:w w:val="99"/>
        </w:rPr>
        <w:t>D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0"/>
          <w:w w:val="98"/>
        </w:rPr>
        <w:t>a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565659"/>
          <w:spacing w:val="2"/>
          <w:w w:val="64"/>
        </w:rPr>
        <w:t>t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-12"/>
          <w:w w:val="117"/>
        </w:rPr>
        <w:t>a</w:t>
      </w:r>
      <w:r>
        <w:rPr>
          <w:rFonts w:ascii="Times New Roman" w:hAnsi="Times New Roman" w:cs="Times New Roman" w:eastAsia="Times New Roman"/>
          <w:sz w:val="15"/>
          <w:szCs w:val="15"/>
          <w:color w:val="B5B5B5"/>
          <w:spacing w:val="0"/>
          <w:w w:val="169"/>
        </w:rPr>
        <w:t>·</w:t>
      </w:r>
      <w:r>
        <w:rPr>
          <w:rFonts w:ascii="Times New Roman" w:hAnsi="Times New Roman" w:cs="Times New Roman" w:eastAsia="Times New Roman"/>
          <w:sz w:val="15"/>
          <w:szCs w:val="15"/>
          <w:color w:val="B5B5B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B5B5B5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565DA8"/>
          <w:spacing w:val="0"/>
          <w:w w:val="133"/>
        </w:rPr>
        <w:t>JLfi</w:t>
      </w:r>
      <w:r>
        <w:rPr>
          <w:rFonts w:ascii="Times New Roman" w:hAnsi="Times New Roman" w:cs="Times New Roman" w:eastAsia="Times New Roman"/>
          <w:sz w:val="15"/>
          <w:szCs w:val="15"/>
          <w:color w:val="565DA8"/>
          <w:spacing w:val="0"/>
          <w:w w:val="134"/>
        </w:rPr>
        <w:t>)</w:t>
      </w:r>
      <w:r>
        <w:rPr>
          <w:rFonts w:ascii="Times New Roman" w:hAnsi="Times New Roman" w:cs="Times New Roman" w:eastAsia="Times New Roman"/>
          <w:sz w:val="15"/>
          <w:szCs w:val="15"/>
          <w:color w:val="565DA8"/>
          <w:spacing w:val="-14"/>
          <w:w w:val="134"/>
        </w:rPr>
        <w:t>J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0"/>
          <w:w w:val="78"/>
        </w:rPr>
        <w:t>_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0"/>
          <w:w w:val="77"/>
        </w:rPr>
        <w:t>/</w:t>
      </w:r>
      <w:r>
        <w:rPr>
          <w:rFonts w:ascii="Times New Roman" w:hAnsi="Times New Roman" w:cs="Times New Roman" w:eastAsia="Times New Roman"/>
          <w:sz w:val="15"/>
          <w:szCs w:val="15"/>
          <w:color w:val="747475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24446"/>
          <w:spacing w:val="0"/>
          <w:w w:val="99"/>
        </w:rPr>
        <w:t>2017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40" w:bottom="280" w:left="172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88" w:right="-63"/>
        <w:jc w:val="left"/>
        <w:tabs>
          <w:tab w:pos="2680" w:val="left"/>
        </w:tabs>
        <w:rPr>
          <w:rFonts w:ascii="Arial" w:hAnsi="Arial" w:cs="Arial" w:eastAsia="Arial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8pt;margin-top:-16.838654pt;width:7.26294pt;height:23pt;mso-position-horizontal-relative:page;mso-position-vertical-relative:paragraph;z-index:-1026" type="#_x0000_t202" filled="f" stroked="f">
            <v:textbox inset="0,0,0,0">
              <w:txbxContent>
                <w:p>
                  <w:pPr>
                    <w:spacing w:before="0" w:after="0" w:line="460" w:lineRule="exact"/>
                    <w:ind w:right="-109"/>
                    <w:jc w:val="left"/>
                    <w:rPr>
                      <w:rFonts w:ascii="Arial" w:hAnsi="Arial" w:cs="Arial" w:eastAsia="Arial"/>
                      <w:sz w:val="46"/>
                      <w:szCs w:val="46"/>
                    </w:rPr>
                  </w:pPr>
                  <w:rPr/>
                  <w:r>
                    <w:rPr>
                      <w:rFonts w:ascii="Arial" w:hAnsi="Arial" w:cs="Arial" w:eastAsia="Arial"/>
                      <w:sz w:val="46"/>
                      <w:szCs w:val="46"/>
                      <w:color w:val="6D6D6E"/>
                      <w:spacing w:val="0"/>
                      <w:w w:val="113"/>
                    </w:rPr>
                    <w:t>.</w:t>
                  </w:r>
                  <w:r>
                    <w:rPr>
                      <w:rFonts w:ascii="Arial" w:hAnsi="Arial" w:cs="Arial" w:eastAsia="Arial"/>
                      <w:sz w:val="46"/>
                      <w:szCs w:val="46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  <w:b/>
          <w:bCs/>
          <w:position w:val="1"/>
        </w:rPr>
        <w:t>llrat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-1"/>
          <w:w w:val="100"/>
          <w:b/>
          <w:bCs/>
          <w:position w:val="1"/>
        </w:rPr>
        <w:t>u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00"/>
          <w:b/>
          <w:bCs/>
          <w:position w:val="1"/>
        </w:rPr>
        <w:t>nrilga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00"/>
          <w:b/>
          <w:bCs/>
          <w:position w:val="1"/>
        </w:rPr>
        <w:t>V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22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  <w:position w:val="1"/>
        </w:rPr>
        <w:t>K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  <w:position w:val="1"/>
        </w:rPr>
        <w:t>.</w:t>
      </w:r>
      <w:r>
        <w:rPr>
          <w:rFonts w:ascii="Arial" w:hAnsi="Arial" w:cs="Arial" w:eastAsia="Arial"/>
          <w:sz w:val="10"/>
          <w:szCs w:val="10"/>
          <w:color w:val="6D6D6E"/>
          <w:spacing w:val="15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56"/>
          <w:b/>
          <w:bCs/>
          <w:position w:val="1"/>
        </w:rPr>
        <w:t>:0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-12"/>
          <w:w w:val="56"/>
          <w:b/>
          <w:bCs/>
          <w:position w:val="1"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16"/>
          <w:b/>
          <w:bCs/>
          <w:position w:val="1"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0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565656"/>
          <w:spacing w:val="-8"/>
          <w:w w:val="100"/>
          <w:b/>
          <w:bCs/>
          <w:position w:val="1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00"/>
          <w:b/>
          <w:bCs/>
          <w:position w:val="1"/>
        </w:rPr>
        <w:t>'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3"/>
          <w:w w:val="100"/>
          <w:b/>
          <w:bCs/>
          <w:position w:val="1"/>
        </w:rPr>
        <w:t>J</w:t>
      </w:r>
      <w:r>
        <w:rPr>
          <w:rFonts w:ascii="Times New Roman" w:hAnsi="Times New Roman" w:cs="Times New Roman" w:eastAsia="Times New Roman"/>
          <w:sz w:val="11"/>
          <w:szCs w:val="11"/>
          <w:color w:val="6D6D6E"/>
          <w:spacing w:val="0"/>
          <w:w w:val="100"/>
          <w:b/>
          <w:bCs/>
          <w:position w:val="1"/>
        </w:rPr>
        <w:t>r</w:t>
      </w:r>
      <w:r>
        <w:rPr>
          <w:rFonts w:ascii="Times New Roman" w:hAnsi="Times New Roman" w:cs="Times New Roman" w:eastAsia="Times New Roman"/>
          <w:sz w:val="11"/>
          <w:szCs w:val="11"/>
          <w:color w:val="6D6D6E"/>
          <w:spacing w:val="3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  <w:position w:val="1"/>
        </w:rPr>
        <w:t>S</w:t>
      </w:r>
      <w:r>
        <w:rPr>
          <w:rFonts w:ascii="Arial" w:hAnsi="Arial" w:cs="Arial" w:eastAsia="Arial"/>
          <w:sz w:val="10"/>
          <w:szCs w:val="10"/>
          <w:color w:val="858587"/>
          <w:spacing w:val="-20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565656"/>
          <w:spacing w:val="-1"/>
          <w:w w:val="180"/>
          <w:b/>
          <w:bCs/>
          <w:position w:val="1"/>
        </w:rPr>
        <w:t>I</w:t>
      </w:r>
      <w:r>
        <w:rPr>
          <w:rFonts w:ascii="Arial" w:hAnsi="Arial" w:cs="Arial" w:eastAsia="Arial"/>
          <w:sz w:val="10"/>
          <w:szCs w:val="10"/>
          <w:color w:val="858587"/>
          <w:spacing w:val="-20"/>
          <w:w w:val="123"/>
          <w:b/>
          <w:bCs/>
          <w:position w:val="1"/>
        </w:rPr>
        <w:t>9</w:t>
      </w:r>
      <w:r>
        <w:rPr>
          <w:rFonts w:ascii="Arial" w:hAnsi="Arial" w:cs="Arial" w:eastAsia="Arial"/>
          <w:sz w:val="10"/>
          <w:szCs w:val="10"/>
          <w:color w:val="A0A1A1"/>
          <w:spacing w:val="6"/>
          <w:w w:val="190"/>
          <w:b/>
          <w:bCs/>
          <w:position w:val="1"/>
        </w:rPr>
        <w:t>.</w:t>
      </w:r>
      <w:r>
        <w:rPr>
          <w:rFonts w:ascii="Arial" w:hAnsi="Arial" w:cs="Arial" w:eastAsia="Arial"/>
          <w:sz w:val="10"/>
          <w:szCs w:val="10"/>
          <w:color w:val="858587"/>
          <w:spacing w:val="-19"/>
          <w:w w:val="131"/>
          <w:b/>
          <w:bCs/>
          <w:position w:val="1"/>
        </w:rPr>
        <w:t>D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1"/>
          <w:b/>
          <w:bCs/>
          <w:position w:val="1"/>
        </w:rPr>
        <w:t>a</w:t>
      </w:r>
      <w:r>
        <w:rPr>
          <w:rFonts w:ascii="Arial" w:hAnsi="Arial" w:cs="Arial" w:eastAsia="Arial"/>
          <w:sz w:val="10"/>
          <w:szCs w:val="10"/>
          <w:color w:val="6D6D6E"/>
          <w:spacing w:val="-8"/>
          <w:w w:val="101"/>
          <w:b/>
          <w:bCs/>
          <w:position w:val="1"/>
        </w:rPr>
        <w:t>t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30"/>
          <w:b/>
          <w:bCs/>
          <w:position w:val="1"/>
        </w:rPr>
        <w:t>i!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31"/>
          <w:b/>
          <w:bCs/>
          <w:position w:val="1"/>
        </w:rPr>
        <w:t>7</w:t>
      </w:r>
      <w:r>
        <w:rPr>
          <w:rFonts w:ascii="Arial" w:hAnsi="Arial" w:cs="Arial" w:eastAsia="Arial"/>
          <w:sz w:val="10"/>
          <w:szCs w:val="10"/>
          <w:color w:val="858587"/>
          <w:spacing w:val="5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83"/>
          <w:b/>
          <w:bCs/>
          <w:position w:val="1"/>
        </w:rPr>
        <w:t>1</w:t>
      </w:r>
      <w:r>
        <w:rPr>
          <w:rFonts w:ascii="Arial" w:hAnsi="Arial" w:cs="Arial" w:eastAsia="Arial"/>
          <w:sz w:val="10"/>
          <w:szCs w:val="10"/>
          <w:color w:val="6D6D6E"/>
          <w:spacing w:val="-15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  <w:position w:val="1"/>
        </w:rPr>
        <w:t>119</w:t>
      </w:r>
      <w:r>
        <w:rPr>
          <w:rFonts w:ascii="Arial" w:hAnsi="Arial" w:cs="Arial" w:eastAsia="Arial"/>
          <w:sz w:val="10"/>
          <w:szCs w:val="10"/>
          <w:color w:val="858587"/>
          <w:spacing w:val="-14"/>
          <w:w w:val="100"/>
          <w:b/>
          <w:bCs/>
          <w:position w:val="1"/>
        </w:rPr>
        <w:t>9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  <w:position w:val="1"/>
        </w:rPr>
        <w:t>4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  <w:position w:val="1"/>
        </w:rPr>
        <w:t> 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5"/>
          <w:szCs w:val="15"/>
          <w:color w:val="2F2F31"/>
          <w:spacing w:val="0"/>
          <w:w w:val="123"/>
          <w:position w:val="0"/>
        </w:rPr>
        <w:t>KAR</w:t>
      </w:r>
      <w:r>
        <w:rPr>
          <w:rFonts w:ascii="Arial" w:hAnsi="Arial" w:cs="Arial" w:eastAsia="Arial"/>
          <w:sz w:val="15"/>
          <w:szCs w:val="15"/>
          <w:color w:val="2F2F31"/>
          <w:spacing w:val="-5"/>
          <w:w w:val="123"/>
          <w:position w:val="0"/>
        </w:rPr>
        <w:t>T</w:t>
      </w:r>
      <w:r>
        <w:rPr>
          <w:rFonts w:ascii="Arial" w:hAnsi="Arial" w:cs="Arial" w:eastAsia="Arial"/>
          <w:sz w:val="15"/>
          <w:szCs w:val="15"/>
          <w:color w:val="565656"/>
          <w:spacing w:val="-5"/>
          <w:w w:val="123"/>
          <w:position w:val="0"/>
        </w:rPr>
        <w:t>E</w:t>
      </w:r>
      <w:r>
        <w:rPr>
          <w:rFonts w:ascii="Arial" w:hAnsi="Arial" w:cs="Arial" w:eastAsia="Arial"/>
          <w:sz w:val="15"/>
          <w:szCs w:val="15"/>
          <w:color w:val="2F2F31"/>
          <w:spacing w:val="0"/>
          <w:w w:val="123"/>
          <w:position w:val="0"/>
        </w:rPr>
        <w:t>L</w:t>
      </w:r>
      <w:r>
        <w:rPr>
          <w:rFonts w:ascii="Arial" w:hAnsi="Arial" w:cs="Arial" w:eastAsia="Arial"/>
          <w:sz w:val="15"/>
          <w:szCs w:val="15"/>
          <w:color w:val="2F2F31"/>
          <w:spacing w:val="0"/>
          <w:w w:val="123"/>
          <w:position w:val="0"/>
        </w:rPr>
        <w:t>A</w:t>
      </w:r>
      <w:r>
        <w:rPr>
          <w:rFonts w:ascii="Arial" w:hAnsi="Arial" w:cs="Arial" w:eastAsia="Arial"/>
          <w:sz w:val="15"/>
          <w:szCs w:val="15"/>
          <w:color w:val="2F2F31"/>
          <w:spacing w:val="7"/>
          <w:w w:val="123"/>
          <w:position w:val="0"/>
        </w:rPr>
        <w:t> </w:t>
      </w:r>
      <w:r>
        <w:rPr>
          <w:rFonts w:ascii="Arial" w:hAnsi="Arial" w:cs="Arial" w:eastAsia="Arial"/>
          <w:sz w:val="15"/>
          <w:szCs w:val="15"/>
          <w:color w:val="414142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5"/>
          <w:szCs w:val="15"/>
          <w:color w:val="414142"/>
          <w:spacing w:val="8"/>
          <w:w w:val="100"/>
          <w:position w:val="0"/>
        </w:rPr>
        <w:t> </w:t>
      </w:r>
      <w:r>
        <w:rPr>
          <w:rFonts w:ascii="Arial" w:hAnsi="Arial" w:cs="Arial" w:eastAsia="Arial"/>
          <w:sz w:val="15"/>
          <w:szCs w:val="15"/>
          <w:color w:val="2F2F31"/>
          <w:spacing w:val="-2"/>
          <w:w w:val="116"/>
          <w:position w:val="0"/>
        </w:rPr>
        <w:t>P</w:t>
      </w:r>
      <w:r>
        <w:rPr>
          <w:rFonts w:ascii="Arial" w:hAnsi="Arial" w:cs="Arial" w:eastAsia="Arial"/>
          <w:sz w:val="15"/>
          <w:szCs w:val="15"/>
          <w:color w:val="565656"/>
          <w:spacing w:val="0"/>
          <w:w w:val="116"/>
          <w:position w:val="0"/>
        </w:rPr>
        <w:t>AS</w:t>
      </w:r>
      <w:r>
        <w:rPr>
          <w:rFonts w:ascii="Arial" w:hAnsi="Arial" w:cs="Arial" w:eastAsia="Arial"/>
          <w:sz w:val="15"/>
          <w:szCs w:val="15"/>
          <w:color w:val="565656"/>
          <w:spacing w:val="-24"/>
          <w:w w:val="116"/>
          <w:position w:val="0"/>
        </w:rPr>
        <w:t>U</w:t>
      </w:r>
      <w:r>
        <w:rPr>
          <w:rFonts w:ascii="Arial" w:hAnsi="Arial" w:cs="Arial" w:eastAsia="Arial"/>
          <w:sz w:val="15"/>
          <w:szCs w:val="15"/>
          <w:color w:val="2F2F31"/>
          <w:spacing w:val="-12"/>
          <w:w w:val="116"/>
          <w:position w:val="0"/>
        </w:rPr>
        <w:t>R</w:t>
      </w:r>
      <w:r>
        <w:rPr>
          <w:rFonts w:ascii="Arial" w:hAnsi="Arial" w:cs="Arial" w:eastAsia="Arial"/>
          <w:sz w:val="15"/>
          <w:szCs w:val="15"/>
          <w:color w:val="2F2F31"/>
          <w:spacing w:val="-44"/>
          <w:w w:val="116"/>
          <w:position w:val="0"/>
        </w:rPr>
        <w:t>I</w:t>
      </w:r>
      <w:r>
        <w:rPr>
          <w:rFonts w:ascii="Arial" w:hAnsi="Arial" w:cs="Arial" w:eastAsia="Arial"/>
          <w:sz w:val="15"/>
          <w:szCs w:val="15"/>
          <w:color w:val="565656"/>
          <w:spacing w:val="0"/>
          <w:w w:val="116"/>
          <w:position w:val="0"/>
        </w:rPr>
        <w:t>SE</w:t>
      </w:r>
      <w:r>
        <w:rPr>
          <w:rFonts w:ascii="Arial" w:hAnsi="Arial" w:cs="Arial" w:eastAsia="Arial"/>
          <w:sz w:val="15"/>
          <w:szCs w:val="15"/>
          <w:color w:val="565656"/>
          <w:spacing w:val="-11"/>
          <w:w w:val="116"/>
          <w:position w:val="0"/>
        </w:rPr>
        <w:t> </w:t>
      </w:r>
      <w:r>
        <w:rPr>
          <w:rFonts w:ascii="Arial" w:hAnsi="Arial" w:cs="Arial" w:eastAsia="Arial"/>
          <w:sz w:val="15"/>
          <w:szCs w:val="15"/>
          <w:color w:val="565656"/>
          <w:spacing w:val="0"/>
          <w:w w:val="100"/>
          <w:position w:val="0"/>
        </w:rPr>
        <w:t>SE</w:t>
      </w:r>
      <w:r>
        <w:rPr>
          <w:rFonts w:ascii="Arial" w:hAnsi="Arial" w:cs="Arial" w:eastAsia="Arial"/>
          <w:sz w:val="15"/>
          <w:szCs w:val="15"/>
          <w:color w:val="565656"/>
          <w:spacing w:val="11"/>
          <w:w w:val="100"/>
          <w:position w:val="0"/>
        </w:rPr>
        <w:t> </w:t>
      </w:r>
      <w:r>
        <w:rPr>
          <w:rFonts w:ascii="Arial" w:hAnsi="Arial" w:cs="Arial" w:eastAsia="Arial"/>
          <w:sz w:val="15"/>
          <w:szCs w:val="15"/>
          <w:color w:val="2F2F31"/>
          <w:spacing w:val="0"/>
          <w:w w:val="124"/>
          <w:position w:val="0"/>
        </w:rPr>
        <w:t>PA</w:t>
      </w:r>
      <w:r>
        <w:rPr>
          <w:rFonts w:ascii="Arial" w:hAnsi="Arial" w:cs="Arial" w:eastAsia="Arial"/>
          <w:sz w:val="15"/>
          <w:szCs w:val="15"/>
          <w:color w:val="2F2F31"/>
          <w:spacing w:val="-18"/>
          <w:w w:val="125"/>
          <w:position w:val="0"/>
        </w:rPr>
        <w:t>L</w:t>
      </w:r>
      <w:r>
        <w:rPr>
          <w:rFonts w:ascii="Arial" w:hAnsi="Arial" w:cs="Arial" w:eastAsia="Arial"/>
          <w:sz w:val="15"/>
          <w:szCs w:val="15"/>
          <w:color w:val="565656"/>
          <w:spacing w:val="0"/>
          <w:w w:val="116"/>
          <w:position w:val="0"/>
        </w:rPr>
        <w:t>U</w:t>
      </w:r>
      <w:r>
        <w:rPr>
          <w:rFonts w:ascii="Arial" w:hAnsi="Arial" w:cs="Arial" w:eastAsia="Arial"/>
          <w:sz w:val="15"/>
          <w:szCs w:val="15"/>
          <w:color w:val="565656"/>
          <w:spacing w:val="3"/>
          <w:w w:val="115"/>
          <w:position w:val="0"/>
        </w:rPr>
        <w:t>A</w:t>
      </w:r>
      <w:r>
        <w:rPr>
          <w:rFonts w:ascii="Arial" w:hAnsi="Arial" w:cs="Arial" w:eastAsia="Arial"/>
          <w:sz w:val="15"/>
          <w:szCs w:val="15"/>
          <w:color w:val="2F2F31"/>
          <w:spacing w:val="0"/>
          <w:w w:val="118"/>
          <w:position w:val="0"/>
        </w:rPr>
        <w:t>JTSH</w:t>
      </w:r>
      <w:r>
        <w:rPr>
          <w:rFonts w:ascii="Arial" w:hAnsi="Arial" w:cs="Arial" w:eastAsia="Arial"/>
          <w:sz w:val="15"/>
          <w:szCs w:val="15"/>
          <w:color w:val="2F2F31"/>
          <w:spacing w:val="-4"/>
          <w:w w:val="119"/>
          <w:position w:val="0"/>
        </w:rPr>
        <w:t>M</w:t>
      </w:r>
      <w:r>
        <w:rPr>
          <w:rFonts w:ascii="Arial" w:hAnsi="Arial" w:cs="Arial" w:eastAsia="Arial"/>
          <w:sz w:val="15"/>
          <w:szCs w:val="15"/>
          <w:color w:val="565656"/>
          <w:spacing w:val="0"/>
          <w:w w:val="113"/>
          <w:position w:val="0"/>
        </w:rPr>
        <w:t>E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16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58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9"/>
          <w:w w:val="158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4"/>
          <w:w w:val="148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5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5"/>
          <w:w w:val="126"/>
        </w:rPr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6"/>
          <w:emboss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6"/>
          <w:emboss/>
        </w:rPr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6"/>
        </w:rPr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7"/>
        </w:rPr>
        <w:t>K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"/>
          <w:w w:val="127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21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5"/>
          <w:w w:val="121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83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4"/>
          <w:w w:val="184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19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7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8"/>
          <w:w w:val="7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00"/>
        </w:rPr>
        <w:t>IIJ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65"/>
        </w:rPr>
        <w:t>t: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4"/>
          <w:w w:val="165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3"/>
          <w:w w:val="131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07"/>
        </w:rPr>
        <w:t>K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2"/>
          <w:w w:val="96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25"/>
        </w:rPr>
        <w:t>.viiT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7"/>
          <w:w w:val="124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3"/>
          <w:w w:val="12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6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43"/>
        </w:rPr>
        <w:t>'AS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4"/>
          <w:w w:val="142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17"/>
          <w:w w:val="275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7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4"/>
          <w:w w:val="96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46"/>
        </w:rPr>
        <w:t>St: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87" w:after="0" w:line="144" w:lineRule="exact"/>
        <w:ind w:left="404" w:right="-20"/>
        <w:jc w:val="left"/>
        <w:tabs>
          <w:tab w:pos="2280" w:val="left"/>
          <w:tab w:pos="452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858587"/>
          <w:spacing w:val="-9"/>
          <w:w w:val="106"/>
          <w:position w:val="-3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6D6D6E"/>
          <w:spacing w:val="0"/>
          <w:w w:val="96"/>
          <w:position w:val="-3"/>
        </w:rPr>
        <w:t>on</w:t>
      </w:r>
      <w:r>
        <w:rPr>
          <w:rFonts w:ascii="Times New Roman" w:hAnsi="Times New Roman" w:cs="Times New Roman" w:eastAsia="Times New Roman"/>
          <w:sz w:val="14"/>
          <w:szCs w:val="14"/>
          <w:color w:val="6D6D6E"/>
          <w:spacing w:val="0"/>
          <w:w w:val="95"/>
          <w:position w:val="-3"/>
        </w:rPr>
        <w:t>a</w:t>
      </w:r>
      <w:r>
        <w:rPr>
          <w:rFonts w:ascii="Times New Roman" w:hAnsi="Times New Roman" w:cs="Times New Roman" w:eastAsia="Times New Roman"/>
          <w:sz w:val="14"/>
          <w:szCs w:val="14"/>
          <w:color w:val="6D6D6E"/>
          <w:spacing w:val="9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9"/>
          <w:position w:val="-3"/>
        </w:rPr>
        <w:t>Kad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109"/>
          <w:position w:val="-3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3"/>
          <w:w w:val="143"/>
          <w:position w:val="-3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5"/>
          <w:position w:val="-3"/>
        </w:rPr>
        <w:t>tr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7"/>
          <w:w w:val="115"/>
          <w:position w:val="-3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5"/>
          <w:position w:val="-3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0"/>
          <w:w w:val="115"/>
          <w:position w:val="-3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99"/>
          <w:position w:val="-3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00"/>
          <w:position w:val="-3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11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419"/>
          <w:position w:val="-3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4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66"/>
          <w:position w:val="-3"/>
        </w:rPr>
        <w:t>8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0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65"/>
          <w:position w:val="-3"/>
        </w:rPr>
        <w:t>3:!!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1"/>
          <w:w w:val="66"/>
          <w:position w:val="-3"/>
        </w:rPr>
        <w:t>8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65"/>
          <w:w w:val="127"/>
          <w:position w:val="-3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65"/>
          <w:position w:val="-3"/>
        </w:rPr>
        <w:t>:!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6"/>
          <w:w w:val="66"/>
          <w:position w:val="-3"/>
        </w:rPr>
        <w:t>!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274"/>
          <w:position w:val="-3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8"/>
          <w:position w:val="0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107"/>
          <w:position w:val="0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6"/>
          <w:w w:val="202"/>
          <w:position w:val="0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96"/>
          <w:position w:val="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2"/>
          <w:position w:val="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"/>
          <w:w w:val="122"/>
          <w:position w:val="0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"/>
          <w:w w:val="101"/>
          <w:position w:val="0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1"/>
          <w:w w:val="136"/>
          <w:position w:val="0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1"/>
          <w:position w:val="0"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7"/>
          <w:position w:val="0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4"/>
          <w:w w:val="108"/>
          <w:position w:val="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0"/>
          <w:position w:val="0"/>
        </w:rPr>
        <w:t>SE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55"/>
          <w:w w:val="211"/>
          <w:position w:val="0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25"/>
          <w:w w:val="125"/>
          <w:position w:val="0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50"/>
          <w:w w:val="211"/>
          <w:position w:val="0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1"/>
          <w:w w:val="62"/>
          <w:position w:val="0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5"/>
          <w:w w:val="62"/>
          <w:position w:val="0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49"/>
          <w:w w:val="118"/>
          <w:position w:val="0"/>
        </w:rPr>
        <w:t>9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61"/>
          <w:position w:val="0"/>
        </w:rPr>
        <w:t>&lt;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9"/>
          <w:w w:val="62"/>
          <w:position w:val="0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63"/>
          <w:w w:val="90"/>
          <w:position w:val="0"/>
        </w:rPr>
        <w:t>&lt;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3"/>
          <w:w w:val="118"/>
          <w:position w:val="0"/>
        </w:rPr>
        <w:t>9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0"/>
          <w:w w:val="91"/>
          <w:position w:val="0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0"/>
          <w:w w:val="100"/>
          <w:position w:val="0"/>
        </w:rPr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u w:val="single" w:color="B2B2B4"/>
          <w:position w:val="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u w:val="single" w:color="B2B2B4"/>
          <w:position w:val="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u w:val="single" w:color="B2B2B4"/>
          <w:position w:val="0"/>
        </w:rPr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46" w:right="-20"/>
        <w:jc w:val="left"/>
        <w:tabs>
          <w:tab w:pos="1540" w:val="left"/>
          <w:tab w:pos="2400" w:val="left"/>
        </w:tabs>
        <w:rPr>
          <w:rFonts w:ascii="Arial" w:hAnsi="Arial" w:cs="Arial" w:eastAsia="Arial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858587"/>
        </w:rPr>
        <w:t>Vo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w w:val="99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66"/>
          <w:w w:val="148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59"/>
          <w:w w:val="10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3"/>
          <w:w w:val="158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3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u w:val="single" w:color="9FA0A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u w:val="single" w:color="9FA0A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u w:val="single" w:color="9FA0A0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20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5"/>
        </w:rPr>
        <w:t>Fq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858587"/>
          <w:spacing w:val="0"/>
          <w:w w:val="77"/>
        </w:rPr>
        <w:t>_!!2</w:t>
      </w:r>
      <w:r>
        <w:rPr>
          <w:rFonts w:ascii="Arial" w:hAnsi="Arial" w:cs="Arial" w:eastAsia="Arial"/>
          <w:sz w:val="13"/>
          <w:szCs w:val="13"/>
          <w:color w:val="858587"/>
          <w:spacing w:val="0"/>
          <w:w w:val="99"/>
        </w:rPr>
      </w:r>
      <w:r>
        <w:rPr>
          <w:rFonts w:ascii="Arial" w:hAnsi="Arial" w:cs="Arial" w:eastAsia="Arial"/>
          <w:sz w:val="13"/>
          <w:szCs w:val="13"/>
          <w:color w:val="858587"/>
          <w:spacing w:val="0"/>
          <w:w w:val="99"/>
          <w:u w:val="single" w:color="848486"/>
        </w:rPr>
        <w:t> </w:t>
      </w:r>
      <w:r>
        <w:rPr>
          <w:rFonts w:ascii="Arial" w:hAnsi="Arial" w:cs="Arial" w:eastAsia="Arial"/>
          <w:sz w:val="13"/>
          <w:szCs w:val="13"/>
          <w:color w:val="858587"/>
          <w:spacing w:val="0"/>
          <w:w w:val="100"/>
          <w:u w:val="single" w:color="848486"/>
        </w:rPr>
        <w:tab/>
      </w:r>
      <w:r>
        <w:rPr>
          <w:rFonts w:ascii="Arial" w:hAnsi="Arial" w:cs="Arial" w:eastAsia="Arial"/>
          <w:sz w:val="13"/>
          <w:szCs w:val="13"/>
          <w:color w:val="858587"/>
          <w:spacing w:val="0"/>
          <w:w w:val="100"/>
          <w:u w:val="single" w:color="848486"/>
        </w:rPr>
      </w:r>
      <w:r>
        <w:rPr>
          <w:rFonts w:ascii="Arial" w:hAnsi="Arial" w:cs="Arial" w:eastAsia="Arial"/>
          <w:sz w:val="13"/>
          <w:szCs w:val="13"/>
          <w:color w:val="858587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100" w:after="0" w:line="240" w:lineRule="auto"/>
        <w:ind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0"/>
          <w:szCs w:val="10"/>
          <w:color w:val="858587"/>
          <w:spacing w:val="0"/>
          <w:w w:val="128"/>
        </w:rPr>
        <w:t>•</w:t>
      </w:r>
      <w:r>
        <w:rPr>
          <w:rFonts w:ascii="Arial" w:hAnsi="Arial" w:cs="Arial" w:eastAsia="Arial"/>
          <w:sz w:val="10"/>
          <w:szCs w:val="10"/>
          <w:color w:val="858587"/>
          <w:spacing w:val="-1"/>
          <w:w w:val="128"/>
        </w:rPr>
        <w:t>•</w:t>
      </w:r>
      <w:r>
        <w:rPr>
          <w:rFonts w:ascii="Arial" w:hAnsi="Arial" w:cs="Arial" w:eastAsia="Arial"/>
          <w:sz w:val="10"/>
          <w:szCs w:val="10"/>
          <w:color w:val="B3B3B5"/>
          <w:spacing w:val="0"/>
          <w:w w:val="128"/>
        </w:rPr>
        <w:t>&gt;</w:t>
      </w:r>
      <w:r>
        <w:rPr>
          <w:rFonts w:ascii="Arial" w:hAnsi="Arial" w:cs="Arial" w:eastAsia="Arial"/>
          <w:sz w:val="10"/>
          <w:szCs w:val="10"/>
          <w:color w:val="B3B3B5"/>
          <w:spacing w:val="21"/>
          <w:w w:val="128"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89"/>
          <w:b/>
          <w:bCs/>
        </w:rPr>
        <w:t>VtjOO</w:t>
      </w:r>
      <w:r>
        <w:rPr>
          <w:rFonts w:ascii="Arial" w:hAnsi="Arial" w:cs="Arial" w:eastAsia="Arial"/>
          <w:sz w:val="11"/>
          <w:szCs w:val="11"/>
          <w:color w:val="858587"/>
          <w:spacing w:val="-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00"/>
          <w:b/>
          <w:bCs/>
        </w:rPr>
        <w:t>nga</w:t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25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4"/>
          <w:b/>
          <w:bCs/>
        </w:rPr>
        <w:t>V</w:t>
      </w:r>
      <w:r>
        <w:rPr>
          <w:rFonts w:ascii="Arial" w:hAnsi="Arial" w:cs="Arial" w:eastAsia="Arial"/>
          <w:sz w:val="11"/>
          <w:szCs w:val="11"/>
          <w:color w:val="858587"/>
          <w:spacing w:val="-5"/>
          <w:w w:val="104"/>
          <w:b/>
          <w:bCs/>
        </w:rPr>
        <w:t>o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73"/>
          <w:b/>
          <w:bCs/>
        </w:rPr>
        <w:t>l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6D6D6E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B3B3B5"/>
          <w:spacing w:val="0"/>
          <w:w w:val="349"/>
        </w:rPr>
        <w:t>----</w:t>
      </w:r>
      <w:r>
        <w:rPr>
          <w:rFonts w:ascii="Arial" w:hAnsi="Arial" w:cs="Arial" w:eastAsia="Arial"/>
          <w:sz w:val="11"/>
          <w:szCs w:val="11"/>
          <w:color w:val="B3B3B5"/>
          <w:spacing w:val="-17"/>
          <w:w w:val="349"/>
        </w:rPr>
        <w:t>·</w:t>
      </w:r>
      <w:r>
        <w:rPr>
          <w:rFonts w:ascii="Arial" w:hAnsi="Arial" w:cs="Arial" w:eastAsia="Arial"/>
          <w:sz w:val="11"/>
          <w:szCs w:val="11"/>
          <w:color w:val="858587"/>
          <w:spacing w:val="-11"/>
          <w:w w:val="108"/>
          <w:b/>
          <w:bCs/>
        </w:rPr>
        <w:t>F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05"/>
          <w:b/>
          <w:bCs/>
        </w:rPr>
        <w:t>q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140" w:bottom="280" w:left="1520" w:right="1520"/>
          <w:cols w:num="2" w:equalWidth="0">
            <w:col w:w="6102" w:space="370"/>
            <w:col w:w="2728"/>
          </w:cols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37" w:right="-61"/>
        <w:jc w:val="left"/>
        <w:tabs>
          <w:tab w:pos="282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2F2F31"/>
          <w:w w:val="95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2"/>
          <w:w w:val="96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6"/>
        </w:rPr>
        <w:t>deksi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1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7"/>
        </w:rPr>
        <w:t>Hart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4"/>
          <w:w w:val="122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5"/>
          <w:w w:val="149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91"/>
          <w:w w:val="136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5"/>
          <w:w w:val="85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1"/>
          <w:w w:val="85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4"/>
          <w:w w:val="100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73"/>
          <w:w w:val="107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70"/>
          <w:w w:val="235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5"/>
          <w:w w:val="129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6"/>
          <w:w w:val="147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91"/>
          <w:w w:val="191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87"/>
          <w:w w:val="254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47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1"/>
          <w:w w:val="151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2"/>
          <w:w w:val="100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19"/>
          <w:w w:val="10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0"/>
          <w:w w:val="100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5"/>
          <w:w w:val="127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5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  <w:u w:val="single" w:color="9FA0A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  <w:u w:val="single" w:color="9FA0A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  <w:u w:val="single" w:color="9FA0A0"/>
        </w:rPr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135" w:lineRule="exact"/>
        <w:ind w:left="424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8"/>
          <w:w w:val="113"/>
          <w:b/>
          <w:bCs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13"/>
          <w:b/>
          <w:bCs/>
        </w:rPr>
        <w:t>dr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9"/>
          <w:w w:val="113"/>
          <w:b/>
          <w:bCs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3"/>
          <w:b/>
          <w:bCs/>
        </w:rPr>
        <w:t>sa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9"/>
          <w:w w:val="113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1"/>
          <w:w w:val="45"/>
          <w:b/>
          <w:bCs/>
        </w:rPr>
        <w:t>J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15"/>
          <w:b/>
          <w:bCs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1"/>
          <w:w w:val="115"/>
          <w:b/>
          <w:bCs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5"/>
          <w:w w:val="139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14"/>
          <w:b/>
          <w:bCs/>
        </w:rPr>
        <w:t>ur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6"/>
          <w:w w:val="114"/>
          <w:b/>
          <w:bCs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19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6"/>
          <w:w w:val="118"/>
          <w:b/>
          <w:bCs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67"/>
          <w:b/>
          <w:bCs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b/>
          <w:bCs/>
        </w:rPr>
        <w:t>Rrcthi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4"/>
          <w:w w:val="127"/>
          <w:b/>
          <w:bCs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79"/>
          <w:b/>
          <w:bCs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04"/>
          <w:b/>
          <w:bCs/>
        </w:rPr>
        <w:t>RA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4"/>
          <w:b/>
          <w:bCs/>
        </w:rPr>
        <w:t>NE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1"/>
          <w:w w:val="129"/>
        </w:rPr>
        <w:t>Q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0"/>
          <w:w w:val="129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9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6"/>
          <w:w w:val="12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4"/>
          <w:w w:val="146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35"/>
        </w:rPr>
        <w:t>ll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2"/>
          <w:w w:val="135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8"/>
        </w:rPr>
        <w:t>ANE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23" w:lineRule="exact"/>
        <w:ind w:right="-20"/>
        <w:jc w:val="left"/>
        <w:tabs>
          <w:tab w:pos="1140" w:val="left"/>
          <w:tab w:pos="1840" w:val="left"/>
          <w:tab w:pos="2900" w:val="left"/>
          <w:tab w:pos="3580" w:val="left"/>
        </w:tabs>
        <w:rPr>
          <w:rFonts w:ascii="Arial" w:hAnsi="Arial" w:cs="Arial" w:eastAsia="Arial"/>
          <w:sz w:val="10"/>
          <w:szCs w:val="10"/>
        </w:rPr>
      </w:pPr>
      <w:rPr/>
      <w:r>
        <w:rPr/>
        <w:br w:type="column"/>
      </w:r>
      <w:r>
        <w:rPr>
          <w:rFonts w:ascii="Arial" w:hAnsi="Arial" w:cs="Arial" w:eastAsia="Arial"/>
          <w:sz w:val="11"/>
          <w:szCs w:val="11"/>
          <w:color w:val="858587"/>
          <w:w w:val="87"/>
          <w:b/>
          <w:bCs/>
        </w:rPr>
        <w:t>VtJ</w:t>
      </w:r>
      <w:r>
        <w:rPr>
          <w:rFonts w:ascii="Arial" w:hAnsi="Arial" w:cs="Arial" w:eastAsia="Arial"/>
          <w:sz w:val="11"/>
          <w:szCs w:val="11"/>
          <w:color w:val="858587"/>
          <w:spacing w:val="-8"/>
          <w:w w:val="87"/>
          <w:b/>
          <w:bCs/>
        </w:rPr>
        <w:t>O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67"/>
          <w:b/>
          <w:bCs/>
        </w:rPr>
        <w:t>O</w:t>
      </w:r>
      <w:r>
        <w:rPr>
          <w:rFonts w:ascii="Arial" w:hAnsi="Arial" w:cs="Arial" w:eastAsia="Arial"/>
          <w:sz w:val="11"/>
          <w:szCs w:val="11"/>
          <w:color w:val="6D6D6E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</w:rPr>
        <w:t>nt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</w:rPr>
        <w:t>!</w:t>
      </w:r>
      <w:r>
        <w:rPr>
          <w:rFonts w:ascii="Arial" w:hAnsi="Arial" w:cs="Arial" w:eastAsia="Arial"/>
          <w:sz w:val="10"/>
          <w:szCs w:val="10"/>
          <w:color w:val="858587"/>
          <w:spacing w:val="27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2"/>
          <w:w w:val="100"/>
          <w:b/>
          <w:bCs/>
          <w:u w:val="single" w:color="000000"/>
        </w:rPr>
        <w:t>V</w:t>
      </w:r>
      <w:r>
        <w:rPr>
          <w:rFonts w:ascii="Arial" w:hAnsi="Arial" w:cs="Arial" w:eastAsia="Arial"/>
          <w:sz w:val="11"/>
          <w:szCs w:val="11"/>
          <w:color w:val="858587"/>
          <w:spacing w:val="2"/>
          <w:w w:val="100"/>
          <w:b/>
          <w:bCs/>
          <w:u w:val="single" w:color="000000"/>
        </w:rPr>
      </w:r>
      <w:r>
        <w:rPr>
          <w:rFonts w:ascii="Arial" w:hAnsi="Arial" w:cs="Arial" w:eastAsia="Arial"/>
          <w:sz w:val="11"/>
          <w:szCs w:val="11"/>
          <w:color w:val="858587"/>
          <w:spacing w:val="2"/>
          <w:w w:val="100"/>
          <w:b/>
          <w:bCs/>
          <w:u w:val="single" w:color="000000"/>
        </w:rPr>
      </w:r>
      <w:r>
        <w:rPr>
          <w:rFonts w:ascii="Arial" w:hAnsi="Arial" w:cs="Arial" w:eastAsia="Arial"/>
          <w:sz w:val="11"/>
          <w:szCs w:val="11"/>
          <w:color w:val="A0A1A1"/>
          <w:spacing w:val="-13"/>
          <w:w w:val="110"/>
          <w:b/>
          <w:bCs/>
          <w:u w:val="single" w:color="000000"/>
        </w:rPr>
        <w:t>o</w:t>
      </w:r>
      <w:r>
        <w:rPr>
          <w:rFonts w:ascii="Arial" w:hAnsi="Arial" w:cs="Arial" w:eastAsia="Arial"/>
          <w:sz w:val="11"/>
          <w:szCs w:val="11"/>
          <w:color w:val="A0A1A1"/>
          <w:spacing w:val="-13"/>
          <w:w w:val="110"/>
          <w:b/>
          <w:bCs/>
          <w:u w:val="single" w:color="000000"/>
        </w:rPr>
      </w:r>
      <w:r>
        <w:rPr>
          <w:rFonts w:ascii="Arial" w:hAnsi="Arial" w:cs="Arial" w:eastAsia="Arial"/>
          <w:sz w:val="11"/>
          <w:szCs w:val="11"/>
          <w:color w:val="A0A1A1"/>
          <w:spacing w:val="-13"/>
          <w:w w:val="110"/>
          <w:b/>
          <w:bCs/>
        </w:rPr>
      </w:r>
      <w:r>
        <w:rPr>
          <w:rFonts w:ascii="Arial" w:hAnsi="Arial" w:cs="Arial" w:eastAsia="Arial"/>
          <w:sz w:val="11"/>
          <w:szCs w:val="11"/>
          <w:color w:val="A0A1A1"/>
          <w:spacing w:val="-13"/>
          <w:w w:val="110"/>
          <w:b/>
          <w:bCs/>
        </w:rPr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73"/>
          <w:b/>
          <w:bCs/>
        </w:rPr>
        <w:t>l</w:t>
      </w:r>
      <w:r>
        <w:rPr>
          <w:rFonts w:ascii="Arial" w:hAnsi="Arial" w:cs="Arial" w:eastAsia="Arial"/>
          <w:sz w:val="11"/>
          <w:szCs w:val="11"/>
          <w:color w:val="858587"/>
          <w:spacing w:val="-22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-22"/>
          <w:w w:val="99"/>
          <w:b/>
          <w:bCs/>
        </w:rPr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99"/>
          <w:b/>
          <w:bCs/>
          <w:u w:val="single" w:color="B2B2B4"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  <w:u w:val="single" w:color="B2B2B4"/>
        </w:rPr>
        <w:tab/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  <w:u w:val="single" w:color="B2B2B4"/>
        </w:rPr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</w:r>
      <w:r>
        <w:rPr>
          <w:rFonts w:ascii="Arial" w:hAnsi="Arial" w:cs="Arial" w:eastAsia="Arial"/>
          <w:sz w:val="11"/>
          <w:szCs w:val="11"/>
          <w:color w:val="A0A1A1"/>
          <w:spacing w:val="0"/>
          <w:w w:val="173"/>
          <w:b/>
          <w:bCs/>
        </w:rPr>
        <w:t>.</w:t>
      </w:r>
      <w:r>
        <w:rPr>
          <w:rFonts w:ascii="Arial" w:hAnsi="Arial" w:cs="Arial" w:eastAsia="Arial"/>
          <w:sz w:val="11"/>
          <w:szCs w:val="11"/>
          <w:color w:val="A0A1A1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A0A1A1"/>
          <w:spacing w:val="-13"/>
          <w:w w:val="100"/>
          <w:b/>
          <w:bCs/>
        </w:rPr>
        <w:t>F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  <w:t>q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5"/>
          <w:w w:val="100"/>
          <w:b/>
          <w:bCs/>
          <w:u w:val="single" w:color="B2B2B4"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  <w:u w:val="single" w:color="B2B2B4"/>
        </w:rPr>
        <w:tab/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  <w:u w:val="single" w:color="B2B2B4"/>
        </w:rPr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</w:r>
      <w:r>
        <w:rPr>
          <w:rFonts w:ascii="Arial" w:hAnsi="Arial" w:cs="Arial" w:eastAsia="Arial"/>
          <w:sz w:val="11"/>
          <w:szCs w:val="11"/>
          <w:color w:val="858587"/>
          <w:spacing w:val="-10"/>
          <w:w w:val="93"/>
          <w:b/>
          <w:bCs/>
        </w:rPr>
        <w:t>d</w:t>
      </w:r>
      <w:r>
        <w:rPr>
          <w:rFonts w:ascii="Arial" w:hAnsi="Arial" w:cs="Arial" w:eastAsia="Arial"/>
          <w:sz w:val="11"/>
          <w:szCs w:val="11"/>
          <w:color w:val="A0A1A1"/>
          <w:spacing w:val="-13"/>
          <w:w w:val="110"/>
          <w:b/>
          <w:bCs/>
        </w:rPr>
        <w:t>e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37"/>
          <w:b/>
          <w:bCs/>
        </w:rPr>
        <w:t>n</w:t>
      </w:r>
      <w:r>
        <w:rPr>
          <w:rFonts w:ascii="Arial" w:hAnsi="Arial" w:cs="Arial" w:eastAsia="Arial"/>
          <w:sz w:val="11"/>
          <w:szCs w:val="11"/>
          <w:color w:val="858587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</w:rPr>
        <w:t>nl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</w:rPr>
        <w:t>!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587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  <w:t>Vol</w:t>
      </w:r>
      <w:r>
        <w:rPr>
          <w:rFonts w:ascii="Arial" w:hAnsi="Arial" w:cs="Arial" w:eastAsia="Arial"/>
          <w:sz w:val="11"/>
          <w:szCs w:val="11"/>
          <w:color w:val="858587"/>
          <w:spacing w:val="6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B3B3B5"/>
          <w:spacing w:val="6"/>
          <w:w w:val="100"/>
          <w:b/>
          <w:bCs/>
        </w:rPr>
      </w:r>
      <w:r>
        <w:rPr>
          <w:rFonts w:ascii="Arial" w:hAnsi="Arial" w:cs="Arial" w:eastAsia="Arial"/>
          <w:sz w:val="11"/>
          <w:szCs w:val="11"/>
          <w:color w:val="B3B3B5"/>
          <w:spacing w:val="6"/>
          <w:w w:val="100"/>
          <w:b/>
          <w:bCs/>
          <w:u w:val="single" w:color="9FA0A0"/>
        </w:rPr>
        <w:t> </w:t>
      </w:r>
      <w:r>
        <w:rPr>
          <w:rFonts w:ascii="Arial" w:hAnsi="Arial" w:cs="Arial" w:eastAsia="Arial"/>
          <w:sz w:val="11"/>
          <w:szCs w:val="11"/>
          <w:color w:val="B3B3B5"/>
          <w:spacing w:val="0"/>
          <w:w w:val="100"/>
          <w:b/>
          <w:bCs/>
          <w:u w:val="single" w:color="9FA0A0"/>
        </w:rPr>
        <w:tab/>
      </w:r>
      <w:r>
        <w:rPr>
          <w:rFonts w:ascii="Arial" w:hAnsi="Arial" w:cs="Arial" w:eastAsia="Arial"/>
          <w:sz w:val="11"/>
          <w:szCs w:val="11"/>
          <w:color w:val="B3B3B5"/>
          <w:spacing w:val="0"/>
          <w:w w:val="100"/>
          <w:b/>
          <w:bCs/>
          <w:u w:val="single" w:color="9FA0A0"/>
        </w:rPr>
      </w:r>
      <w:r>
        <w:rPr>
          <w:rFonts w:ascii="Arial" w:hAnsi="Arial" w:cs="Arial" w:eastAsia="Arial"/>
          <w:sz w:val="11"/>
          <w:szCs w:val="11"/>
          <w:color w:val="B3B3B5"/>
          <w:spacing w:val="0"/>
          <w:w w:val="100"/>
          <w:b/>
          <w:bCs/>
        </w:rPr>
      </w:r>
      <w:r>
        <w:rPr>
          <w:rFonts w:ascii="Arial" w:hAnsi="Arial" w:cs="Arial" w:eastAsia="Arial"/>
          <w:sz w:val="11"/>
          <w:szCs w:val="11"/>
          <w:color w:val="B3B3B5"/>
          <w:spacing w:val="0"/>
          <w:w w:val="173"/>
          <w:b/>
          <w:bCs/>
        </w:rPr>
        <w:t>.</w:t>
      </w:r>
      <w:r>
        <w:rPr>
          <w:rFonts w:ascii="Arial" w:hAnsi="Arial" w:cs="Arial" w:eastAsia="Arial"/>
          <w:sz w:val="11"/>
          <w:szCs w:val="11"/>
          <w:color w:val="B3B3B5"/>
          <w:spacing w:val="-34"/>
          <w:w w:val="173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Fq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u w:val="single" w:color="848486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u w:val="single" w:color="848486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u w:val="single" w:color="848486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  </w:t>
      </w:r>
      <w:r>
        <w:rPr>
          <w:rFonts w:ascii="Arial" w:hAnsi="Arial" w:cs="Arial" w:eastAsia="Arial"/>
          <w:sz w:val="10"/>
          <w:szCs w:val="10"/>
          <w:color w:val="858587"/>
          <w:spacing w:val="-19"/>
          <w:w w:val="385"/>
        </w:rPr>
        <w:t>-</w:t>
      </w:r>
      <w:r>
        <w:rPr>
          <w:rFonts w:ascii="Arial" w:hAnsi="Arial" w:cs="Arial" w:eastAsia="Arial"/>
          <w:sz w:val="10"/>
          <w:szCs w:val="10"/>
          <w:color w:val="B3B3B5"/>
          <w:spacing w:val="0"/>
          <w:w w:val="124"/>
        </w:rPr>
        <w:t>&gt;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03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pict>
          <v:group style="position:absolute;margin-left:411.381805pt;margin-top:15.092455pt;width:116.181818pt;height:.1pt;mso-position-horizontal-relative:page;mso-position-vertical-relative:paragraph;z-index:-1028" coordorigin="8228,302" coordsize="2324,2">
            <v:shape style="position:absolute;left:8228;top:302;width:2324;height:2" coordorigin="8228,302" coordsize="2324,0" path="m8228,302l10551,302e" filled="f" stroked="t" strokeweight=".654545pt" strokecolor="#4B4F54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color w:val="414142"/>
          <w:w w:val="134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3"/>
          <w:w w:val="134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36"/>
        </w:rPr>
        <w:t>ERF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9"/>
          <w:w w:val="136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15"/>
          <w:w w:val="220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9"/>
        </w:rPr>
        <w:t>NU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254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41"/>
        </w:rPr>
        <w:t>t: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2"/>
          <w:w w:val="14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6"/>
          <w:w w:val="100"/>
        </w:rPr>
        <w:t>(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dam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0"/>
          <w:w w:val="121"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249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17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17"/>
          <w:w w:val="117"/>
        </w:rPr>
        <w:t>7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2"/>
          <w:w w:val="146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7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17"/>
          <w:w w:val="107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6"/>
          <w:w w:val="146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15"/>
        </w:rPr>
        <w:t>2006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520" w:right="1520"/>
          <w:cols w:num="3" w:equalWidth="0">
            <w:col w:w="2830" w:space="258"/>
            <w:col w:w="840" w:space="1065"/>
            <w:col w:w="4207"/>
          </w:cols>
        </w:sectPr>
      </w:pPr>
      <w:rPr/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69"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7"/>
          <w:w w:val="118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2"/>
          <w:w w:val="118"/>
        </w:rPr>
        <w:t>/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18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18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14"/>
          <w:w w:val="118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18"/>
        </w:rPr>
        <w:t>KAVAJE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6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565656"/>
          <w:spacing w:val="-9"/>
          <w:w w:val="110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-8"/>
          <w:w w:val="106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05"/>
        </w:rPr>
        <w:t>G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5"/>
          <w:w w:val="380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7"/>
        </w:rPr>
        <w:t>K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401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88"/>
          <w:w w:val="40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6"/>
          <w:w w:val="100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369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124" w:lineRule="exact"/>
        <w:ind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17"/>
          <w:b/>
          <w:bCs/>
        </w:rPr>
        <w:t>Ptrsh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17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00"/>
          <w:b/>
          <w:bCs/>
        </w:rPr>
        <w:t>nm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8"/>
          <w:szCs w:val="8"/>
          <w:color w:val="A0A1A1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8"/>
          <w:szCs w:val="8"/>
          <w:color w:val="A0A1A1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55"/>
          <w:b/>
          <w:bCs/>
        </w:rPr>
        <w:t>v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55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587"/>
          <w:spacing w:val="0"/>
          <w:w w:val="155"/>
          <w:b/>
          <w:bCs/>
        </w:rPr>
        <w:t>ant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520" w:right="1520"/>
          <w:cols w:num="4" w:equalWidth="0">
            <w:col w:w="2505" w:space="1460"/>
            <w:col w:w="208" w:space="617"/>
            <w:col w:w="1233" w:space="1313"/>
            <w:col w:w="1864"/>
          </w:cols>
        </w:sectPr>
      </w:pPr>
      <w:rPr/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4" w:after="0" w:line="135" w:lineRule="exact"/>
        <w:ind w:left="136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5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51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5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21"/>
          <w:w w:val="15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EK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7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1"/>
        </w:rPr>
        <w:t>ON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34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3"/>
          <w:w w:val="134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5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4"/>
          <w:w w:val="96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41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42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23"/>
        </w:rPr>
        <w:t>IIK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22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31"/>
        </w:rPr>
        <w:t>MI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31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21"/>
          <w:w w:val="13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31"/>
        </w:rPr>
        <w:t>Tt: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7"/>
          <w:w w:val="13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20"/>
          <w:w w:val="7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13"/>
          <w:w w:val="215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6"/>
          <w:w w:val="119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3"/>
          <w:w w:val="95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61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1"/>
          <w:w w:val="121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25"/>
        </w:rPr>
        <w:t>SE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520" w:right="1520"/>
        </w:sectPr>
      </w:pPr>
      <w:rPr/>
    </w:p>
    <w:p>
      <w:pPr>
        <w:spacing w:before="80" w:after="0" w:line="135" w:lineRule="exact"/>
        <w:ind w:left="188"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8"/>
          <w:w w:val="131"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4"/>
          <w:w w:val="131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31"/>
        </w:rPr>
        <w:t>ji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13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1"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4"/>
          <w:w w:val="110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"/>
          <w:w w:val="161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0"/>
        </w:rPr>
        <w:t>ur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"/>
          <w:w w:val="109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2"/>
          <w:w w:val="143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6"/>
          <w:w w:val="160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54"/>
          <w:w w:val="159"/>
        </w:rPr>
        <w:t>·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3"/>
          <w:w w:val="160"/>
        </w:rPr>
        <w:t>;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3"/>
          <w:w w:val="126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0"/>
          <w:w w:val="108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9"/>
          <w:w w:val="126"/>
        </w:rPr>
        <w:t>J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29"/>
          <w:w w:val="96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42"/>
          <w:w w:val="142"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4"/>
          <w:w w:val="220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21"/>
          <w:w w:val="119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20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46"/>
        </w:rPr>
        <w:t>l&lt;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36"/>
          <w:w w:val="47"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79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34"/>
          <w:w w:val="79"/>
        </w:rPr>
        <w:t>!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49"/>
          <w:w w:val="79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4"/>
          <w:w w:val="79"/>
        </w:rPr>
        <w:t>J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79"/>
        </w:rPr>
        <w:t>!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9"/>
          <w:w w:val="79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51"/>
          <w:w w:val="114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7"/>
          <w:w w:val="79"/>
        </w:rPr>
        <w:t>!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98"/>
        </w:rPr>
        <w:t>:.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8"/>
          <w:w w:val="99"/>
        </w:rPr>
        <w:t>!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67"/>
          <w:w w:val="114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77"/>
        </w:rPr>
        <w:t>!e..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80" w:after="0" w:line="135" w:lineRule="exact"/>
        <w:ind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3"/>
        </w:rPr>
        <w:t>B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1"/>
          <w:w w:val="113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2"/>
          <w:w w:val="113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2"/>
          <w:w w:val="113"/>
        </w:rPr>
        <w:t>d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13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12"/>
          <w:w w:val="11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"/>
          <w:w w:val="109"/>
        </w:rPr>
        <w:t>V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20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99"/>
        </w:rPr>
        <w:t>K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3"/>
          <w:w w:val="15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3"/>
          <w:w w:val="98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20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203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12"/>
          <w:w w:val="100"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428"/>
        </w:rPr>
        <w:t>j_</w:t>
      </w:r>
      <w:r>
        <w:rPr>
          <w:rFonts w:ascii="Arial" w:hAnsi="Arial" w:cs="Arial" w:eastAsia="Arial"/>
          <w:sz w:val="11"/>
          <w:szCs w:val="11"/>
          <w:color w:val="858587"/>
          <w:spacing w:val="50"/>
          <w:w w:val="428"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-11"/>
          <w:w w:val="296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4"/>
          <w:w w:val="98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3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0"/>
          <w:w w:val="106"/>
        </w:rPr>
        <w:t>·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8"/>
          <w:w w:val="181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253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24"/>
        </w:rPr>
        <w:t>Hrr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2"/>
          <w:w w:val="12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24"/>
        </w:rPr>
        <w:t>ullu&lt;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520" w:right="1520"/>
          <w:cols w:num="2" w:equalWidth="0">
            <w:col w:w="1620" w:space="1167"/>
            <w:col w:w="6413"/>
          </w:cols>
        </w:sectPr>
      </w:pPr>
      <w:rPr/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2" w:after="0" w:line="214" w:lineRule="exact"/>
        <w:ind w:left="116" w:right="-20"/>
        <w:jc w:val="left"/>
        <w:rPr>
          <w:rFonts w:ascii="Arial" w:hAnsi="Arial" w:cs="Arial" w:eastAsia="Arial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20"/>
          <w:w w:val="125"/>
          <w:position w:val="-4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9"/>
          <w:w w:val="136"/>
          <w:position w:val="6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0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33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3"/>
          <w:w w:val="114"/>
          <w:position w:val="6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57"/>
          <w:w w:val="115"/>
          <w:position w:val="6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57"/>
          <w:w w:val="125"/>
          <w:position w:val="-4"/>
        </w:rPr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1"/>
          <w:w w:val="125"/>
          <w:emboss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1"/>
          <w:w w:val="125"/>
          <w:emboss/>
          <w:position w:val="-4"/>
        </w:rPr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1"/>
          <w:w w:val="125"/>
          <w:position w:val="-4"/>
        </w:rPr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2"/>
          <w:w w:val="124"/>
          <w:position w:val="-4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5"/>
          <w:position w:val="6"/>
        </w:rPr>
        <w:t>Tot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7"/>
          <w:w w:val="115"/>
          <w:position w:val="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18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2"/>
          <w:w w:val="115"/>
          <w:position w:val="6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32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6"/>
          <w:w w:val="115"/>
          <w:position w:val="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13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1"/>
          <w:w w:val="129"/>
          <w:position w:val="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0"/>
          <w:w w:val="125"/>
          <w:position w:val="-4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29"/>
          <w:w w:val="125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1"/>
          <w:w w:val="106"/>
          <w:position w:val="6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18"/>
          <w:w w:val="125"/>
          <w:position w:val="-4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1"/>
          <w:w w:val="105"/>
          <w:position w:val="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23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1"/>
          <w:w w:val="143"/>
          <w:position w:val="6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17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40"/>
          <w:w w:val="116"/>
          <w:position w:val="6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7"/>
          <w:w w:val="125"/>
          <w:position w:val="-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2"/>
          <w:w w:val="116"/>
          <w:position w:val="6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14"/>
          <w:w w:val="125"/>
          <w:position w:val="-4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1"/>
          <w:w w:val="115"/>
          <w:position w:val="6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52"/>
          <w:w w:val="125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234"/>
          <w:position w:val="6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4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0"/>
          <w:w w:val="125"/>
          <w:position w:val="-4"/>
        </w:rPr>
        <w:t>----,--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31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14142"/>
          <w:spacing w:val="-40"/>
          <w:w w:val="125"/>
          <w:position w:val="-4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646085"/>
          <w:spacing w:val="-91"/>
          <w:w w:val="91"/>
          <w:position w:val="-4"/>
        </w:rPr>
        <w:t>=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2"/>
          <w:w w:val="91"/>
          <w:position w:val="6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646085"/>
          <w:spacing w:val="-57"/>
          <w:w w:val="92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2"/>
          <w:w w:val="109"/>
          <w:position w:val="6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646085"/>
          <w:spacing w:val="-46"/>
          <w:w w:val="92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3"/>
          <w:w w:val="106"/>
          <w:position w:val="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646085"/>
          <w:spacing w:val="-33"/>
          <w:w w:val="92"/>
          <w:position w:val="-4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39"/>
          <w:w w:val="123"/>
          <w:position w:val="6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646085"/>
          <w:spacing w:val="3"/>
          <w:w w:val="91"/>
          <w:position w:val="-4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22"/>
          <w:position w:val="6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40"/>
          <w:w w:val="123"/>
          <w:position w:val="6"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202"/>
          <w:position w:val="6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8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4"/>
          <w:position w:val="6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1"/>
          <w:w w:val="125"/>
          <w:position w:val="6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18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5"/>
          <w:w w:val="112"/>
          <w:position w:val="6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44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9"/>
          <w:w w:val="112"/>
          <w:position w:val="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50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2"/>
          <w:w w:val="112"/>
          <w:position w:val="6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37"/>
          <w:w w:val="129"/>
          <w:position w:val="6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1"/>
          <w:w w:val="111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0"/>
          <w:w w:val="111"/>
          <w:position w:val="-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33"/>
          <w:w w:val="111"/>
          <w:position w:val="-4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7"/>
          <w:w w:val="143"/>
          <w:position w:val="6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38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7"/>
          <w:w w:val="120"/>
          <w:position w:val="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15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57"/>
          <w:w w:val="111"/>
          <w:position w:val="6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5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41"/>
          <w:w w:val="112"/>
          <w:position w:val="6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62"/>
          <w:w w:val="110"/>
          <w:position w:val="-4"/>
        </w:rPr>
        <w:t>+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1"/>
          <w:w w:val="112"/>
          <w:position w:val="6"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63"/>
          <w:w w:val="120"/>
          <w:position w:val="6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1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56"/>
          <w:w w:val="111"/>
          <w:position w:val="-4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71"/>
          <w:position w:val="6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7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0"/>
          <w:w w:val="100"/>
          <w:position w:val="-4"/>
        </w:rPr>
        <w:t>=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1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0"/>
          <w:w w:val="110"/>
          <w:position w:val="-4"/>
        </w:rPr>
        <w:t>_..:_,...,....,..,..---..,---1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0"/>
          <w:w w:val="110"/>
          <w:position w:val="-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35"/>
          <w:w w:val="110"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6D6D6E"/>
          <w:spacing w:val="-11"/>
          <w:w w:val="100"/>
          <w:b/>
          <w:bCs/>
          <w:position w:val="-4"/>
        </w:rPr>
        <w:t>P</w:t>
      </w:r>
      <w:r>
        <w:rPr>
          <w:rFonts w:ascii="Arial" w:hAnsi="Arial" w:cs="Arial" w:eastAsia="Arial"/>
          <w:sz w:val="11"/>
          <w:szCs w:val="11"/>
          <w:color w:val="858587"/>
          <w:spacing w:val="-6"/>
          <w:w w:val="100"/>
          <w:b/>
          <w:bCs/>
          <w:position w:val="-4"/>
        </w:rPr>
        <w:t>e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00"/>
          <w:b/>
          <w:bCs/>
          <w:position w:val="-4"/>
        </w:rPr>
        <w:t>r</w:t>
      </w:r>
      <w:r>
        <w:rPr>
          <w:rFonts w:ascii="Arial" w:hAnsi="Arial" w:cs="Arial" w:eastAsia="Arial"/>
          <w:sz w:val="11"/>
          <w:szCs w:val="11"/>
          <w:color w:val="6D6D6E"/>
          <w:spacing w:val="25"/>
          <w:w w:val="100"/>
          <w:b/>
          <w:bCs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00"/>
          <w:b/>
          <w:bCs/>
          <w:position w:val="-4"/>
        </w:rPr>
        <w:t>p</w:t>
      </w:r>
      <w:r>
        <w:rPr>
          <w:rFonts w:ascii="Arial" w:hAnsi="Arial" w:cs="Arial" w:eastAsia="Arial"/>
          <w:sz w:val="11"/>
          <w:szCs w:val="11"/>
          <w:color w:val="6D6D6E"/>
          <w:spacing w:val="-6"/>
          <w:w w:val="100"/>
          <w:b/>
          <w:bCs/>
          <w:position w:val="-4"/>
        </w:rPr>
        <w:t>j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  <w:position w:val="-4"/>
        </w:rPr>
        <w:t>cs</w:t>
      </w:r>
      <w:r>
        <w:rPr>
          <w:rFonts w:ascii="Arial" w:hAnsi="Arial" w:cs="Arial" w:eastAsia="Arial"/>
          <w:sz w:val="11"/>
          <w:szCs w:val="11"/>
          <w:color w:val="858587"/>
          <w:spacing w:val="-6"/>
          <w:w w:val="100"/>
          <w:b/>
          <w:bCs/>
          <w:position w:val="-4"/>
        </w:rPr>
        <w:t>e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00"/>
          <w:b/>
          <w:bCs/>
          <w:position w:val="-4"/>
        </w:rPr>
        <w:t>n</w:t>
      </w:r>
      <w:r>
        <w:rPr>
          <w:rFonts w:ascii="Arial" w:hAnsi="Arial" w:cs="Arial" w:eastAsia="Arial"/>
          <w:sz w:val="11"/>
          <w:szCs w:val="11"/>
          <w:color w:val="6D6D6E"/>
          <w:spacing w:val="16"/>
          <w:w w:val="100"/>
          <w:b/>
          <w:bCs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00"/>
          <w:b/>
          <w:bCs/>
          <w:position w:val="-4"/>
        </w:rPr>
        <w:t>e</w:t>
      </w:r>
      <w:r>
        <w:rPr>
          <w:rFonts w:ascii="Arial" w:hAnsi="Arial" w:cs="Arial" w:eastAsia="Arial"/>
          <w:sz w:val="11"/>
          <w:szCs w:val="11"/>
          <w:color w:val="6D6D6E"/>
          <w:spacing w:val="9"/>
          <w:w w:val="100"/>
          <w:b/>
          <w:bCs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565656"/>
          <w:spacing w:val="0"/>
          <w:w w:val="100"/>
          <w:b/>
          <w:bCs/>
          <w:position w:val="-4"/>
        </w:rPr>
        <w:t>nCrb</w:t>
      </w:r>
      <w:r>
        <w:rPr>
          <w:rFonts w:ascii="Arial" w:hAnsi="Arial" w:cs="Arial" w:eastAsia="Arial"/>
          <w:sz w:val="11"/>
          <w:szCs w:val="11"/>
          <w:color w:val="565656"/>
          <w:spacing w:val="-7"/>
          <w:w w:val="100"/>
          <w:b/>
          <w:bCs/>
          <w:position w:val="-4"/>
        </w:rPr>
        <w:t>a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  <w:position w:val="-4"/>
        </w:rPr>
        <w:t>s</w:t>
      </w:r>
      <w:r>
        <w:rPr>
          <w:rFonts w:ascii="Arial" w:hAnsi="Arial" w:cs="Arial" w:eastAsia="Arial"/>
          <w:sz w:val="11"/>
          <w:szCs w:val="11"/>
          <w:color w:val="6D6D6E"/>
          <w:spacing w:val="-3"/>
          <w:w w:val="100"/>
          <w:b/>
          <w:bCs/>
          <w:position w:val="-4"/>
        </w:rPr>
        <w:t>h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  <w:position w:val="-4"/>
        </w:rPr>
        <w:t>ke</w:t>
      </w:r>
      <w:r>
        <w:rPr>
          <w:rFonts w:ascii="Arial" w:hAnsi="Arial" w:cs="Arial" w:eastAsia="Arial"/>
          <w:sz w:val="11"/>
          <w:szCs w:val="11"/>
          <w:color w:val="565656"/>
          <w:spacing w:val="0"/>
          <w:w w:val="100"/>
          <w:b/>
          <w:bCs/>
          <w:position w:val="-4"/>
        </w:rPr>
        <w:t>t</w:t>
      </w:r>
      <w:r>
        <w:rPr>
          <w:rFonts w:ascii="Arial" w:hAnsi="Arial" w:cs="Arial" w:eastAsia="Arial"/>
          <w:sz w:val="11"/>
          <w:szCs w:val="11"/>
          <w:color w:val="565656"/>
          <w:spacing w:val="-8"/>
          <w:w w:val="100"/>
          <w:b/>
          <w:bCs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A0A1A1"/>
          <w:spacing w:val="0"/>
          <w:w w:val="238"/>
          <w:position w:val="-4"/>
        </w:rPr>
        <w:t>·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520" w:right="1520"/>
        </w:sectPr>
      </w:pPr>
      <w:rPr/>
    </w:p>
    <w:p>
      <w:pPr>
        <w:spacing w:before="0" w:after="0" w:line="231" w:lineRule="exact"/>
        <w:ind w:left="228" w:right="-20"/>
        <w:jc w:val="left"/>
        <w:tabs>
          <w:tab w:pos="120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12"/>
          <w:szCs w:val="12"/>
          <w:color w:val="6D6D6E"/>
          <w:spacing w:val="0"/>
          <w:w w:val="188"/>
          <w:position w:val="4"/>
        </w:rPr>
        <w:t>I.</w:t>
      </w:r>
      <w:r>
        <w:rPr>
          <w:rFonts w:ascii="Arial" w:hAnsi="Arial" w:cs="Arial" w:eastAsia="Arial"/>
          <w:sz w:val="12"/>
          <w:szCs w:val="12"/>
          <w:color w:val="6D6D6E"/>
          <w:spacing w:val="0"/>
          <w:w w:val="188"/>
          <w:position w:val="4"/>
        </w:rPr>
        <w:t> </w:t>
      </w:r>
      <w:r>
        <w:rPr>
          <w:rFonts w:ascii="Arial" w:hAnsi="Arial" w:cs="Arial" w:eastAsia="Arial"/>
          <w:sz w:val="12"/>
          <w:szCs w:val="12"/>
          <w:color w:val="6D6D6E"/>
          <w:spacing w:val="4"/>
          <w:w w:val="188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19"/>
          <w:position w:val="7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14"/>
          <w:w w:val="119"/>
          <w:position w:val="7"/>
        </w:rPr>
        <w:t>5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9"/>
          <w:position w:val="7"/>
        </w:rPr>
        <w:t>8.00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4"/>
          <w:w w:val="119"/>
          <w:position w:val="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  <w:position w:val="7"/>
        </w:rPr>
      </w:r>
      <w:r>
        <w:rPr>
          <w:rFonts w:ascii="Arial" w:hAnsi="Arial" w:cs="Arial" w:eastAsia="Arial"/>
          <w:sz w:val="11"/>
          <w:szCs w:val="11"/>
          <w:color w:val="565656"/>
          <w:spacing w:val="-5"/>
          <w:w w:val="127"/>
          <w:position w:val="4"/>
        </w:rPr>
        <w:t>m</w:t>
      </w:r>
      <w:r>
        <w:rPr>
          <w:rFonts w:ascii="Arial" w:hAnsi="Arial" w:cs="Arial" w:eastAsia="Arial"/>
          <w:sz w:val="24"/>
          <w:szCs w:val="24"/>
          <w:color w:val="A0A1A1"/>
          <w:spacing w:val="0"/>
          <w:w w:val="163"/>
          <w:position w:val="-1"/>
        </w:rPr>
        <w:t>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107" w:lineRule="exact"/>
        <w:ind w:left="208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28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15"/>
          <w:w w:val="128"/>
        </w:rPr>
        <w:t>5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20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5"/>
          <w:w w:val="127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30"/>
        </w:rPr>
        <w:t>6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48" w:after="0" w:line="240" w:lineRule="auto"/>
        <w:ind w:left="208" w:right="-20"/>
        <w:jc w:val="left"/>
        <w:tabs>
          <w:tab w:pos="1200" w:val="left"/>
        </w:tabs>
        <w:rPr>
          <w:rFonts w:ascii="Courier New" w:hAnsi="Courier New" w:cs="Courier New" w:eastAsia="Courier New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-9"/>
          <w:w w:val="115"/>
          <w:position w:val="1"/>
        </w:rPr>
        <w:t>2</w:t>
      </w:r>
      <w:r>
        <w:rPr>
          <w:rFonts w:ascii="Times New Roman" w:hAnsi="Times New Roman" w:cs="Times New Roman" w:eastAsia="Times New Roman"/>
          <w:sz w:val="13"/>
          <w:szCs w:val="13"/>
          <w:color w:val="B3B3B5"/>
          <w:spacing w:val="0"/>
          <w:w w:val="186"/>
          <w:position w:val="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B3B3B5"/>
          <w:spacing w:val="-1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B3B3B5"/>
          <w:spacing w:val="0"/>
          <w:w w:val="100"/>
          <w:u w:val="single" w:color="90909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B3B3B5"/>
          <w:spacing w:val="0"/>
          <w:w w:val="100"/>
          <w:u w:val="single" w:color="909090"/>
          <w:position w:val="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B3B3B5"/>
          <w:spacing w:val="0"/>
          <w:w w:val="100"/>
          <w:u w:val="single" w:color="90909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B3B3B5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B3B3B5"/>
          <w:spacing w:val="0"/>
          <w:w w:val="100"/>
          <w:position w:val="1"/>
        </w:rPr>
      </w:r>
      <w:r>
        <w:rPr>
          <w:rFonts w:ascii="Courier New" w:hAnsi="Courier New" w:cs="Courier New" w:eastAsia="Courier New"/>
          <w:sz w:val="21"/>
          <w:szCs w:val="21"/>
          <w:color w:val="6D6D6E"/>
          <w:spacing w:val="-46"/>
          <w:w w:val="75"/>
          <w:position w:val="0"/>
        </w:rPr>
        <w:t>m</w:t>
      </w:r>
      <w:r>
        <w:rPr>
          <w:rFonts w:ascii="Courier New" w:hAnsi="Courier New" w:cs="Courier New" w:eastAsia="Courier New"/>
          <w:sz w:val="21"/>
          <w:szCs w:val="21"/>
          <w:color w:val="A0A1A1"/>
          <w:spacing w:val="0"/>
          <w:w w:val="144"/>
          <w:position w:val="0"/>
        </w:rPr>
        <w:t>'</w:t>
      </w:r>
      <w:r>
        <w:rPr>
          <w:rFonts w:ascii="Courier New" w:hAnsi="Courier New" w:cs="Courier New" w:eastAsia="Courier New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8" w:after="0" w:line="240" w:lineRule="auto"/>
        <w:ind w:left="208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6"/>
        </w:rPr>
        <w:t>Ref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28" w:after="0" w:line="266" w:lineRule="exact"/>
        <w:ind w:left="208" w:right="-20"/>
        <w:jc w:val="left"/>
        <w:tabs>
          <w:tab w:pos="920" w:val="left"/>
          <w:tab w:pos="120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D6D6E"/>
          <w:spacing w:val="-4"/>
          <w:w w:val="127"/>
          <w:position w:val="5"/>
        </w:rPr>
        <w:t>3</w:t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27"/>
          <w:position w:val="5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-9"/>
          <w:w w:val="127"/>
          <w:position w:val="5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-9"/>
          <w:w w:val="127"/>
          <w:u w:val="single" w:color="A8ACA8"/>
          <w:position w:val="5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27"/>
          <w:u w:val="single" w:color="A8ACA8"/>
          <w:position w:val="5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27"/>
          <w:u w:val="single" w:color="A8ACA8"/>
          <w:position w:val="5"/>
        </w:rPr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27"/>
          <w:position w:val="5"/>
        </w:rPr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27"/>
          <w:position w:val="5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0"/>
          <w:w w:val="127"/>
          <w:position w:val="5"/>
        </w:rPr>
      </w:r>
      <w:r>
        <w:rPr>
          <w:rFonts w:ascii="Arial" w:hAnsi="Arial" w:cs="Arial" w:eastAsia="Arial"/>
          <w:sz w:val="9"/>
          <w:szCs w:val="9"/>
          <w:color w:val="6D6D6E"/>
          <w:spacing w:val="0"/>
          <w:w w:val="181"/>
          <w:position w:val="4"/>
        </w:rPr>
        <w:t>Il</w:t>
      </w:r>
      <w:r>
        <w:rPr>
          <w:rFonts w:ascii="Arial" w:hAnsi="Arial" w:cs="Arial" w:eastAsia="Arial"/>
          <w:sz w:val="9"/>
          <w:szCs w:val="9"/>
          <w:color w:val="6D6D6E"/>
          <w:spacing w:val="-13"/>
          <w:w w:val="181"/>
          <w:position w:val="4"/>
        </w:rPr>
        <w:t>l</w:t>
      </w:r>
      <w:r>
        <w:rPr>
          <w:rFonts w:ascii="Arial" w:hAnsi="Arial" w:cs="Arial" w:eastAsia="Arial"/>
          <w:sz w:val="24"/>
          <w:szCs w:val="24"/>
          <w:color w:val="A0A1A1"/>
          <w:spacing w:val="0"/>
          <w:w w:val="163"/>
          <w:position w:val="-1"/>
        </w:rPr>
        <w:t>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112" w:lineRule="exact"/>
        <w:ind w:left="208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6"/>
        </w:rPr>
        <w:t>Ref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86" w:after="0" w:line="240" w:lineRule="auto"/>
        <w:ind w:left="208" w:right="-20"/>
        <w:jc w:val="left"/>
        <w:tabs>
          <w:tab w:pos="12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121"/>
          <w:position w:val="-3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202"/>
          <w:position w:val="-3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position w:val="-3"/>
        </w:rPr>
      </w:r>
      <w:r>
        <w:rPr>
          <w:rFonts w:ascii="Arial" w:hAnsi="Arial" w:cs="Arial" w:eastAsia="Arial"/>
          <w:sz w:val="9"/>
          <w:szCs w:val="9"/>
          <w:color w:val="565656"/>
          <w:spacing w:val="0"/>
          <w:w w:val="71"/>
          <w:b/>
          <w:bCs/>
          <w:position w:val="0"/>
        </w:rPr>
        <w:t>11</w:t>
      </w:r>
      <w:r>
        <w:rPr>
          <w:rFonts w:ascii="Arial" w:hAnsi="Arial" w:cs="Arial" w:eastAsia="Arial"/>
          <w:sz w:val="9"/>
          <w:szCs w:val="9"/>
          <w:color w:val="565656"/>
          <w:spacing w:val="3"/>
          <w:w w:val="71"/>
          <w:b/>
          <w:bCs/>
          <w:position w:val="0"/>
        </w:rPr>
        <w:t>1</w:t>
      </w:r>
      <w:r>
        <w:rPr>
          <w:rFonts w:ascii="Arial" w:hAnsi="Arial" w:cs="Arial" w:eastAsia="Arial"/>
          <w:sz w:val="9"/>
          <w:szCs w:val="9"/>
          <w:color w:val="A0A1A1"/>
          <w:spacing w:val="0"/>
          <w:w w:val="91"/>
          <w:b/>
          <w:bCs/>
          <w:position w:val="0"/>
        </w:rPr>
        <w:t>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48" w:after="0" w:line="240" w:lineRule="auto"/>
        <w:ind w:left="208"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6"/>
        </w:rPr>
        <w:t>Ref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62" w:after="0" w:line="240" w:lineRule="auto"/>
        <w:ind w:left="116" w:right="-78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1.490906pt;margin-top:14.079005pt;width:450.0pt;height:394.036364pt;mso-position-horizontal-relative:page;mso-position-vertical-relative:paragraph;z-index:-1027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443" w:hRule="exact"/>
                    </w:trPr>
                    <w:tc>
                      <w:tcPr>
                        <w:tcW w:w="691" w:type="dxa"/>
                        <w:tcBorders>
                          <w:top w:val="single" w:sz="5.236360" w:space="0" w:color="4F4F4F"/>
                          <w:bottom w:val="single" w:sz="5.236360" w:space="0" w:color="606060"/>
                          <w:left w:val="single" w:sz="2.618184" w:space="0" w:color="545454"/>
                          <w:right w:val="single" w:sz="7.854544" w:space="0" w:color="606060"/>
                        </w:tcBorders>
                      </w:tcPr>
                      <w:p>
                        <w:pPr>
                          <w:spacing w:before="5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5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-3"/>
                            <w:w w:val="106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-14"/>
                            <w:w w:val="131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16"/>
                          </w:rPr>
                          <w:t>.D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1"/>
                            <w:w w:val="116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0"/>
                            <w:w w:val="99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84" w:type="dxa"/>
                        <w:tcBorders>
                          <w:top w:val="single" w:sz="5.236360" w:space="0" w:color="4F4F4F"/>
                          <w:bottom w:val="single" w:sz="5.236360" w:space="0" w:color="606060"/>
                          <w:left w:val="single" w:sz="7.854544" w:space="0" w:color="606060"/>
                          <w:right w:val="single" w:sz="5.236360" w:space="0" w:color="5B5B5B"/>
                        </w:tcBorders>
                      </w:tcPr>
                      <w:p>
                        <w:pPr>
                          <w:spacing w:before="96" w:after="0" w:line="240" w:lineRule="auto"/>
                          <w:ind w:left="196" w:right="140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565656"/>
                            <w:w w:val="97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565656"/>
                            <w:spacing w:val="2"/>
                            <w:w w:val="97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2F2F31"/>
                            <w:spacing w:val="-7"/>
                            <w:w w:val="83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565656"/>
                            <w:spacing w:val="0"/>
                            <w:w w:val="103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5" w:after="0" w:line="240" w:lineRule="auto"/>
                          <w:ind w:left="1" w:right="-13"/>
                          <w:jc w:val="center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w w:val="111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858587"/>
                            <w:spacing w:val="-8"/>
                            <w:w w:val="11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0"/>
                            <w:w w:val="123"/>
                            <w:b/>
                            <w:bCs/>
                          </w:rPr>
                          <w:t>gj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-21"/>
                            <w:w w:val="123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858587"/>
                            <w:spacing w:val="-7"/>
                            <w:w w:val="98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565656"/>
                            <w:spacing w:val="0"/>
                            <w:w w:val="113"/>
                            <w:b/>
                            <w:bCs/>
                          </w:rPr>
                          <w:t>trimi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16" w:type="dxa"/>
                        <w:tcBorders>
                          <w:top w:val="single" w:sz="5.236360" w:space="0" w:color="4F4F4F"/>
                          <w:bottom w:val="single" w:sz="5.236360" w:space="0" w:color="747474"/>
                          <w:left w:val="single" w:sz="5.236360" w:space="0" w:color="5B5B5B"/>
                          <w:right w:val="single" w:sz="5.236360" w:space="0" w:color="606060"/>
                        </w:tcBorders>
                      </w:tcPr>
                      <w:p>
                        <w:pPr>
                          <w:spacing w:before="2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6" w:right="-20"/>
                          <w:jc w:val="left"/>
                          <w:tabs>
                            <w:tab w:pos="600" w:val="left"/>
                            <w:tab w:pos="1200" w:val="left"/>
                          </w:tabs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-1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0"/>
                            <w:w w:val="100"/>
                            <w:b/>
                            <w:bCs/>
                          </w:rPr>
                          <w:t>mn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0"/>
                            <w:w w:val="100"/>
                            <w:b/>
                            <w:bCs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0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0"/>
                            <w:w w:val="11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4"/>
                            <w:w w:val="109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-8"/>
                            <w:w w:val="177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0"/>
                            <w:w w:val="77"/>
                          </w:rPr>
                          <w:t>oa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565656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0"/>
                            <w:w w:val="107"/>
                          </w:rPr>
                          <w:t>Mboemri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51" w:type="dxa"/>
                        <w:tcBorders>
                          <w:top w:val="single" w:sz="5.236360" w:space="0" w:color="4F4F4F"/>
                          <w:bottom w:val="single" w:sz="2.618184" w:space="0" w:color="545454"/>
                          <w:left w:val="single" w:sz="5.236360" w:space="0" w:color="606060"/>
                          <w:right w:val="single" w:sz="5.236360" w:space="0" w:color="646464"/>
                        </w:tcBorders>
                      </w:tcPr>
                      <w:p>
                        <w:pPr>
                          <w:spacing w:before="2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8" w:right="210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02"/>
                          </w:rPr>
                          <w:t>Nr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9" w:after="0" w:line="240" w:lineRule="auto"/>
                          <w:ind w:left="148" w:right="96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-2"/>
                            <w:w w:val="108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-6"/>
                            <w:w w:val="106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-11"/>
                            <w:w w:val="125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0"/>
                            <w:w w:val="130"/>
                          </w:rPr>
                          <w:t>ap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70" w:type="dxa"/>
                        <w:tcBorders>
                          <w:top w:val="single" w:sz="5.236360" w:space="0" w:color="4F4F4F"/>
                          <w:bottom w:val="single" w:sz="5.236360" w:space="0" w:color="808383"/>
                          <w:left w:val="single" w:sz="5.236360" w:space="0" w:color="646464"/>
                          <w:right w:val="single" w:sz="5.236360" w:space="0" w:color="606060"/>
                        </w:tcBorders>
                      </w:tcPr>
                      <w:p>
                        <w:pPr>
                          <w:spacing w:before="2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6" w:right="-4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10"/>
                          </w:rPr>
                          <w:t>1/F/B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5.236360" w:space="0" w:color="4F4F4F"/>
                          <w:bottom w:val="single" w:sz="5.236360" w:space="0" w:color="808383"/>
                          <w:left w:val="single" w:sz="5.236360" w:space="0" w:color="606060"/>
                          <w:right w:val="single" w:sz="5.236360" w:space="0" w:color="606060"/>
                        </w:tcBorders>
                      </w:tcPr>
                      <w:p>
                        <w:pPr>
                          <w:spacing w:before="2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1" w:right="-2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8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-1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-7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A0A1A1"/>
                            <w:spacing w:val="-13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-6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0"/>
                            <w:w w:val="98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-11"/>
                            <w:w w:val="99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-7"/>
                            <w:w w:val="111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0"/>
                            <w:w w:val="91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2"/>
                            <w:w w:val="92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0"/>
                            <w:w w:val="123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-14"/>
                            <w:w w:val="122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0"/>
                            <w:w w:val="8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71" w:type="dxa"/>
                        <w:tcBorders>
                          <w:top w:val="single" w:sz="5.236360" w:space="0" w:color="4F4F4F"/>
                          <w:bottom w:val="single" w:sz="5.236360" w:space="0" w:color="808383"/>
                          <w:left w:val="single" w:sz="5.236360" w:space="0" w:color="606060"/>
                          <w:right w:val="single" w:sz="5.236360" w:space="0" w:color="545454"/>
                        </w:tcBorders>
                      </w:tcPr>
                      <w:p>
                        <w:pPr>
                          <w:spacing w:before="68" w:after="0" w:line="240" w:lineRule="auto"/>
                          <w:ind w:left="75" w:right="-2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858587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414142"/>
                            <w:spacing w:val="-4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0"/>
                            <w:w w:val="100"/>
                            <w:b/>
                            <w:bCs/>
                          </w:rPr>
                          <w:t>um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2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0"/>
                            <w:w w:val="122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7" w:after="0" w:line="240" w:lineRule="auto"/>
                          <w:ind w:left="134" w:right="-20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-2"/>
                            <w:w w:val="101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858587"/>
                            <w:spacing w:val="-10"/>
                            <w:w w:val="117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D6D6E"/>
                            <w:spacing w:val="0"/>
                            <w:w w:val="106"/>
                            <w:b/>
                            <w:bCs/>
                          </w:rPr>
                          <w:t>uar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7" w:type="dxa"/>
                        <w:tcBorders>
                          <w:top w:val="single" w:sz="5.236360" w:space="0" w:color="4F4F4F"/>
                          <w:bottom w:val="single" w:sz="5.236360" w:space="0" w:color="808383"/>
                          <w:left w:val="single" w:sz="5.236360" w:space="0" w:color="545454"/>
                          <w:right w:val="single" w:sz="5.236360" w:space="0" w:color="606060"/>
                        </w:tcBorders>
                      </w:tcPr>
                      <w:p>
                        <w:pPr>
                          <w:spacing w:before="59" w:after="0" w:line="284" w:lineRule="auto"/>
                          <w:ind w:left="98" w:right="46" w:firstLine="-20"/>
                          <w:jc w:val="left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-9"/>
                            <w:w w:val="100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3"/>
                            <w:w w:val="10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28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1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13"/>
                          </w:rPr>
                          <w:t>Le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-13"/>
                            <w:w w:val="114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-3"/>
                            <w:w w:val="112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B3B3B5"/>
                            <w:spacing w:val="0"/>
                            <w:w w:val="202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B3B3B5"/>
                            <w:spacing w:val="0"/>
                            <w:w w:val="202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36"/>
                          </w:rPr>
                          <w:t>('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1"/>
                            <w:w w:val="135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0"/>
                            <w:w w:val="111"/>
                          </w:rPr>
                          <w:t>rtifikat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6D6D6E"/>
                            <w:spacing w:val="3"/>
                            <w:w w:val="11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587"/>
                            <w:spacing w:val="0"/>
                            <w:w w:val="125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3" w:type="dxa"/>
                        <w:tcBorders>
                          <w:top w:val="single" w:sz="5.236360" w:space="0" w:color="4F4F4F"/>
                          <w:bottom w:val="single" w:sz="5.236360" w:space="0" w:color="808383"/>
                          <w:left w:val="single" w:sz="5.236360" w:space="0" w:color="606060"/>
                          <w:right w:val="single" w:sz="5.236360" w:space="0" w:color="4B4B4B"/>
                        </w:tcBorders>
                      </w:tcPr>
                      <w:p>
                        <w:pPr>
                          <w:spacing w:before="98" w:after="0" w:line="240" w:lineRule="auto"/>
                          <w:ind w:left="121" w:right="-2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-15"/>
                            <w:w w:val="102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565656"/>
                            <w:spacing w:val="-11"/>
                            <w:w w:val="103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0"/>
                            <w:w w:val="11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-16"/>
                            <w:w w:val="111"/>
                            <w:b/>
                            <w:bCs/>
                          </w:rPr>
                          <w:t>!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-4"/>
                            <w:w w:val="103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-19"/>
                            <w:w w:val="158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D6D6E"/>
                            <w:spacing w:val="-6"/>
                            <w:w w:val="107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587"/>
                            <w:spacing w:val="0"/>
                            <w:w w:val="101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9" w:type="dxa"/>
                        <w:tcBorders>
                          <w:top w:val="single" w:sz="5.236360" w:space="0" w:color="4F4F4F"/>
                          <w:bottom w:val="single" w:sz="5.236360" w:space="0" w:color="808383"/>
                          <w:left w:val="single" w:sz="5.236360" w:space="0" w:color="4B4B4B"/>
                          <w:right w:val="single" w:sz="7.854544" w:space="0" w:color="444444"/>
                        </w:tcBorders>
                      </w:tcPr>
                      <w:p>
                        <w:pPr>
                          <w:spacing w:before="89" w:after="0" w:line="128" w:lineRule="exact"/>
                          <w:ind w:left="21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587"/>
                            <w:spacing w:val="0"/>
                            <w:w w:val="100"/>
                            <w:b/>
                            <w:bCs/>
                            <w:position w:val="-2"/>
                          </w:rPr>
                          <w:t>F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587"/>
                            <w:spacing w:val="1"/>
                            <w:w w:val="100"/>
                            <w:b/>
                            <w:bCs/>
                            <w:position w:val="-2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D6D6E"/>
                            <w:spacing w:val="0"/>
                            <w:w w:val="100"/>
                            <w:b/>
                            <w:bCs/>
                            <w:position w:val="-2"/>
                          </w:rPr>
                          <w:t>rma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12" w:lineRule="exact"/>
                          <w:ind w:left="57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7"/>
                            <w:szCs w:val="2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7"/>
                            <w:szCs w:val="27"/>
                            <w:color w:val="8287C1"/>
                            <w:spacing w:val="0"/>
                            <w:w w:val="184"/>
                            <w:position w:val="-3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7"/>
                            <w:szCs w:val="27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5" w:hRule="exact"/>
                    </w:trPr>
                    <w:tc>
                      <w:tcPr>
                        <w:tcW w:w="691" w:type="dxa"/>
                        <w:tcBorders>
                          <w:top w:val="single" w:sz="5.236360" w:space="0" w:color="606060"/>
                          <w:bottom w:val="single" w:sz="7.854544" w:space="0" w:color="747477"/>
                          <w:left w:val="single" w:sz="5.236360" w:space="0" w:color="6B6B6B"/>
                          <w:right w:val="single" w:sz="7.854544" w:space="0" w:color="606060"/>
                        </w:tcBorders>
                      </w:tcPr>
                      <w:p>
                        <w:pPr>
                          <w:spacing w:before="5" w:after="0" w:line="240" w:lineRule="auto"/>
                          <w:ind w:left="20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4"/>
                          </w:rPr>
                          <w:t>00007991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84" w:type="dxa"/>
                        <w:tcBorders>
                          <w:top w:val="single" w:sz="5.236360" w:space="0" w:color="606060"/>
                          <w:bottom w:val="single" w:sz="2.618184" w:space="0" w:color="939393"/>
                          <w:left w:val="single" w:sz="7.854544" w:space="0" w:color="606060"/>
                          <w:right w:val="single" w:sz="5.236360" w:space="0" w:color="5B5B5B"/>
                        </w:tcBorders>
                      </w:tcPr>
                      <w:p>
                        <w:pPr>
                          <w:spacing w:before="18" w:after="0" w:line="240" w:lineRule="auto"/>
                          <w:ind w:left="3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0"/>
                          </w:rPr>
                          <w:t>02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12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0"/>
                            <w:i/>
                          </w:rPr>
                          <w:t>05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19"/>
                            <w:w w:val="100"/>
                            <w:i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8"/>
                          </w:rPr>
                          <w:t>2007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16" w:type="dxa"/>
                        <w:tcBorders>
                          <w:top w:val="single" w:sz="5.236360" w:space="0" w:color="747474"/>
                          <w:bottom w:val="nil" w:sz="6" w:space="0" w:color="auto"/>
                          <w:left w:val="single" w:sz="5.236360" w:space="0" w:color="5B5B5B"/>
                          <w:right w:val="single" w:sz="5.236360" w:space="0" w:color="606060"/>
                        </w:tcBorders>
                      </w:tcPr>
                      <w:p>
                        <w:pPr>
                          <w:spacing w:before="12" w:after="0" w:line="240" w:lineRule="auto"/>
                          <w:ind w:left="3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23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2"/>
                            <w:w w:val="12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A0A1A1"/>
                            <w:spacing w:val="0"/>
                            <w:w w:val="123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A0A1A1"/>
                            <w:spacing w:val="-5"/>
                            <w:w w:val="12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23"/>
                          </w:rPr>
                          <w:t>PER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2"/>
                            <w:w w:val="10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0"/>
                            <w:w w:val="99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11"/>
                            <w:w w:val="10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3"/>
                            <w:w w:val="132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93"/>
                          </w:rPr>
                          <w:t>ES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9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1"/>
                          </w:rPr>
                          <w:t>ADM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0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59"/>
                          </w:rPr>
                          <w:t>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3"/>
                            <w:w w:val="159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-2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33"/>
                          </w:rPr>
                          <w:t>STRI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565656"/>
                            <w:spacing w:val="0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4" w:after="0" w:line="126" w:lineRule="exact"/>
                          <w:ind w:left="3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w w:val="122"/>
                          </w:rPr>
                          <w:t>\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w w:val="12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6"/>
                            <w:w w:val="12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2"/>
                            <w:w w:val="99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6"/>
                            <w:w w:val="63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16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6"/>
                            <w:w w:val="115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0"/>
                            <w:w w:val="89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0"/>
                          </w:rPr>
                          <w:t>IS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7"/>
                          </w:rPr>
                          <w:t>KTRS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51" w:type="dxa"/>
                        <w:tcBorders>
                          <w:top w:val="single" w:sz="2.618184" w:space="0" w:color="545454"/>
                          <w:bottom w:val="single" w:sz="2.618184" w:space="0" w:color="9C9C9C"/>
                          <w:left w:val="single" w:sz="5.236360" w:space="0" w:color="606060"/>
                          <w:right w:val="single" w:sz="5.236360" w:space="0" w:color="64646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70" w:type="dxa"/>
                        <w:tcBorders>
                          <w:top w:val="single" w:sz="5.236360" w:space="0" w:color="808383"/>
                          <w:bottom w:val="single" w:sz="2.618184" w:space="0" w:color="9C9C9C"/>
                          <w:left w:val="single" w:sz="5.236360" w:space="0" w:color="646464"/>
                          <w:right w:val="single" w:sz="5.236360" w:space="0" w:color="606060"/>
                        </w:tcBorders>
                      </w:tcPr>
                      <w:p>
                        <w:pPr>
                          <w:spacing w:before="5" w:after="0" w:line="240" w:lineRule="auto"/>
                          <w:ind w:left="4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5.236360" w:space="0" w:color="808383"/>
                          <w:bottom w:val="single" w:sz="2.618184" w:space="0" w:color="9C9C9C"/>
                          <w:left w:val="single" w:sz="5.236360" w:space="0" w:color="606060"/>
                          <w:right w:val="single" w:sz="5.236360" w:space="0" w:color="606060"/>
                        </w:tcBorders>
                      </w:tcPr>
                      <w:p>
                        <w:pPr>
                          <w:spacing w:before="5" w:after="0" w:line="240" w:lineRule="auto"/>
                          <w:ind w:left="4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7"/>
                            <w:w w:val="127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0"/>
                            <w:w w:val="8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D6D6E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0"/>
                            <w:w w:val="102"/>
                          </w:rPr>
                          <w:t>RA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587"/>
                            <w:spacing w:val="-4"/>
                            <w:w w:val="103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A0A1A1"/>
                            <w:spacing w:val="0"/>
                            <w:w w:val="104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71" w:type="dxa"/>
                        <w:tcBorders>
                          <w:top w:val="single" w:sz="5.236360" w:space="0" w:color="808383"/>
                          <w:bottom w:val="single" w:sz="2.618184" w:space="0" w:color="9C9C9C"/>
                          <w:left w:val="single" w:sz="5.236360" w:space="0" w:color="606060"/>
                          <w:right w:val="single" w:sz="5.236360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67" w:type="dxa"/>
                        <w:tcBorders>
                          <w:top w:val="single" w:sz="5.236360" w:space="0" w:color="808383"/>
                          <w:bottom w:val="single" w:sz="2.618184" w:space="0" w:color="9C9C9C"/>
                          <w:left w:val="single" w:sz="5.236360" w:space="0" w:color="545454"/>
                          <w:right w:val="single" w:sz="5.236360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33" w:type="dxa"/>
                        <w:tcBorders>
                          <w:top w:val="single" w:sz="5.236360" w:space="0" w:color="808383"/>
                          <w:bottom w:val="single" w:sz="2.618184" w:space="0" w:color="9C9C9C"/>
                          <w:left w:val="single" w:sz="5.236360" w:space="0" w:color="606060"/>
                          <w:right w:val="single" w:sz="5.236360" w:space="0" w:color="4B4B4B"/>
                        </w:tcBorders>
                      </w:tcPr>
                      <w:p>
                        <w:pPr>
                          <w:spacing w:before="0" w:after="0" w:line="110" w:lineRule="exact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A0A1A1"/>
                            <w:spacing w:val="-1"/>
                            <w:w w:val="107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587"/>
                            <w:spacing w:val="0"/>
                            <w:w w:val="148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587"/>
                            <w:spacing w:val="-1"/>
                            <w:w w:val="147"/>
                            <w:b/>
                            <w:bCs/>
                          </w:rPr>
                          <w:t>\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D6D6E"/>
                            <w:spacing w:val="0"/>
                            <w:w w:val="83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79" w:type="dxa"/>
                        <w:tcBorders>
                          <w:top w:val="single" w:sz="5.236360" w:space="0" w:color="808383"/>
                          <w:bottom w:val="single" w:sz="2.618184" w:space="0" w:color="9C9C9C"/>
                          <w:left w:val="single" w:sz="5.236360" w:space="0" w:color="4B4B4B"/>
                          <w:right w:val="single" w:sz="7.854544" w:space="0" w:color="444444"/>
                        </w:tcBorders>
                      </w:tcPr>
                      <w:p>
                        <w:pPr>
                          <w:spacing w:before="0" w:after="0" w:line="265" w:lineRule="exact"/>
                          <w:ind w:left="121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  <w:color w:val="6470B5"/>
                            <w:spacing w:val="0"/>
                            <w:w w:val="162"/>
                            <w:position w:val="-1"/>
                          </w:rPr>
                          <w:t>o7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2"/>
                            <w:szCs w:val="3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7085" w:hRule="exact"/>
                    </w:trPr>
                    <w:tc>
                      <w:tcPr>
                        <w:tcW w:w="691" w:type="dxa"/>
                        <w:tcBorders>
                          <w:top w:val="single" w:sz="7.854544" w:space="0" w:color="747477"/>
                          <w:bottom w:val="single" w:sz="10.472728" w:space="0" w:color="777470"/>
                          <w:left w:val="single" w:sz="5.236360" w:space="0" w:color="6B6B6B"/>
                          <w:right w:val="single" w:sz="5.236360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84" w:type="dxa"/>
                        <w:tcBorders>
                          <w:top w:val="single" w:sz="2.618184" w:space="0" w:color="939393"/>
                          <w:bottom w:val="single" w:sz="10.472728" w:space="0" w:color="777470"/>
                          <w:left w:val="single" w:sz="5.236360" w:space="0" w:color="4B4B4B"/>
                          <w:right w:val="single" w:sz="5.236360" w:space="0" w:color="5B5B5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16" w:type="dxa"/>
                        <w:tcBorders>
                          <w:top w:val="nil" w:sz="6" w:space="0" w:color="auto"/>
                          <w:bottom w:val="nil" w:sz="6" w:space="0" w:color="auto"/>
                          <w:left w:val="single" w:sz="5.236360" w:space="0" w:color="5B5B5B"/>
                          <w:right w:val="single" w:sz="5.236360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51" w:type="dxa"/>
                        <w:tcBorders>
                          <w:top w:val="single" w:sz="2.618184" w:space="0" w:color="9C9C9C"/>
                          <w:bottom w:val="single" w:sz="7.854544" w:space="0" w:color="604F57"/>
                          <w:left w:val="single" w:sz="5.236360" w:space="0" w:color="606060"/>
                          <w:right w:val="single" w:sz="5.236360" w:space="0" w:color="64646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70" w:type="dxa"/>
                        <w:tcBorders>
                          <w:top w:val="single" w:sz="2.618184" w:space="0" w:color="9C9C9C"/>
                          <w:bottom w:val="single" w:sz="7.854544" w:space="0" w:color="604F57"/>
                          <w:left w:val="single" w:sz="5.236360" w:space="0" w:color="646464"/>
                          <w:right w:val="single" w:sz="5.236360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443" w:type="dxa"/>
                        <w:tcBorders>
                          <w:top w:val="single" w:sz="2.618184" w:space="0" w:color="9C9C9C"/>
                          <w:bottom w:val="single" w:sz="7.854544" w:space="0" w:color="807C80"/>
                          <w:left w:val="single" w:sz="5.236360" w:space="0" w:color="606060"/>
                          <w:right w:val="single" w:sz="5.236360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71" w:type="dxa"/>
                        <w:tcBorders>
                          <w:top w:val="single" w:sz="2.618184" w:space="0" w:color="9C9C9C"/>
                          <w:bottom w:val="single" w:sz="7.854544" w:space="0" w:color="4F5460"/>
                          <w:left w:val="single" w:sz="5.236360" w:space="0" w:color="606060"/>
                          <w:right w:val="single" w:sz="5.236360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67" w:type="dxa"/>
                        <w:tcBorders>
                          <w:top w:val="single" w:sz="2.618184" w:space="0" w:color="9C9C9C"/>
                          <w:bottom w:val="single" w:sz="7.854544" w:space="0" w:color="4F5460"/>
                          <w:left w:val="single" w:sz="5.236360" w:space="0" w:color="545454"/>
                          <w:right w:val="single" w:sz="5.236360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33" w:type="dxa"/>
                        <w:tcBorders>
                          <w:top w:val="single" w:sz="2.618184" w:space="0" w:color="9C9C9C"/>
                          <w:bottom w:val="single" w:sz="7.854544" w:space="0" w:color="4F5460"/>
                          <w:left w:val="single" w:sz="5.236360" w:space="0" w:color="606060"/>
                          <w:right w:val="single" w:sz="5.236360" w:space="0" w:color="4B4B4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79" w:type="dxa"/>
                        <w:tcBorders>
                          <w:top w:val="single" w:sz="2.618184" w:space="0" w:color="9C9C9C"/>
                          <w:bottom w:val="single" w:sz="7.854544" w:space="0" w:color="4F5460"/>
                          <w:left w:val="single" w:sz="5.236360" w:space="0" w:color="4B4B4B"/>
                          <w:right w:val="single" w:sz="7.854544" w:space="0" w:color="707070"/>
                        </w:tcBorders>
                      </w:tcPr>
                      <w:p>
                        <w:pPr>
                          <w:spacing w:before="0" w:after="0" w:line="157" w:lineRule="exact"/>
                          <w:ind w:left="288" w:right="504"/>
                          <w:jc w:val="center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8287C1"/>
                            <w:spacing w:val="0"/>
                            <w:w w:val="83"/>
                            <w:i/>
                            <w:position w:val="1"/>
                          </w:rPr>
                          <w:t>y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Arial" w:hAnsi="Arial" w:cs="Arial" w:eastAsia="Arial"/>
          <w:sz w:val="12"/>
          <w:szCs w:val="12"/>
          <w:color w:val="6D6D6E"/>
          <w:spacing w:val="0"/>
          <w:w w:val="100"/>
          <w:i/>
        </w:rPr>
        <w:t>C</w:t>
      </w:r>
      <w:r>
        <w:rPr>
          <w:rFonts w:ascii="Arial" w:hAnsi="Arial" w:cs="Arial" w:eastAsia="Arial"/>
          <w:sz w:val="12"/>
          <w:szCs w:val="12"/>
          <w:color w:val="6D6D6E"/>
          <w:spacing w:val="9"/>
          <w:w w:val="100"/>
          <w:i/>
        </w:rPr>
        <w:t> </w:t>
      </w:r>
      <w:r>
        <w:rPr>
          <w:rFonts w:ascii="Arial" w:hAnsi="Arial" w:cs="Arial" w:eastAsia="Arial"/>
          <w:sz w:val="12"/>
          <w:szCs w:val="12"/>
          <w:color w:val="858587"/>
          <w:spacing w:val="0"/>
          <w:w w:val="133"/>
          <w:i/>
        </w:rPr>
        <w:t>-</w:t>
      </w:r>
      <w:r>
        <w:rPr>
          <w:rFonts w:ascii="Arial" w:hAnsi="Arial" w:cs="Arial" w:eastAsia="Arial"/>
          <w:sz w:val="12"/>
          <w:szCs w:val="12"/>
          <w:color w:val="858587"/>
          <w:spacing w:val="-14"/>
          <w:w w:val="133"/>
          <w:i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1"/>
        </w:rPr>
        <w:t>SEK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"/>
          <w:w w:val="122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6"/>
          <w:w w:val="96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6"/>
          <w:w w:val="135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77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7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8"/>
          <w:w w:val="7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4"/>
          <w:w w:val="119"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-5"/>
          <w:w w:val="119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27"/>
        </w:rPr>
        <w:t>tO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28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"/>
          <w:w w:val="115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2"/>
          <w:w w:val="115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36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-45"/>
          <w:w w:val="120"/>
        </w:rPr>
        <w:t>F</w:t>
      </w:r>
      <w:r>
        <w:rPr>
          <w:rFonts w:ascii="Times New Roman" w:hAnsi="Times New Roman" w:cs="Times New Roman" w:eastAsia="Times New Roman"/>
          <w:sz w:val="25"/>
          <w:szCs w:val="25"/>
          <w:color w:val="A0A1A1"/>
          <w:spacing w:val="0"/>
          <w:w w:val="72"/>
          <w:position w:val="-4"/>
        </w:rPr>
        <w:t>-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7" w:after="0" w:line="240" w:lineRule="auto"/>
        <w:ind w:left="245" w:right="1171"/>
        <w:jc w:val="center"/>
        <w:tabs>
          <w:tab w:pos="1000" w:val="left"/>
          <w:tab w:pos="1760" w:val="left"/>
        </w:tabs>
        <w:rPr>
          <w:rFonts w:ascii="Arial" w:hAnsi="Arial" w:cs="Arial" w:eastAsia="Arial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0"/>
          <w:w w:val="121"/>
          <w:position w:val="1"/>
        </w:rPr>
        <w:t>45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18"/>
          <w:w w:val="121"/>
          <w:position w:val="1"/>
        </w:rPr>
        <w:t>8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1"/>
          <w:position w:val="1"/>
        </w:rPr>
        <w:t>.00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34"/>
          <w:w w:val="121"/>
          <w:position w:val="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D6D6E"/>
          <w:spacing w:val="0"/>
          <w:w w:val="80"/>
          <w:b/>
          <w:bCs/>
          <w:position w:val="1"/>
        </w:rPr>
        <w:t>11</w:t>
      </w:r>
      <w:r>
        <w:rPr>
          <w:rFonts w:ascii="Arial" w:hAnsi="Arial" w:cs="Arial" w:eastAsia="Arial"/>
          <w:sz w:val="9"/>
          <w:szCs w:val="9"/>
          <w:color w:val="6D6D6E"/>
          <w:spacing w:val="1"/>
          <w:w w:val="80"/>
          <w:b/>
          <w:bCs/>
          <w:position w:val="1"/>
        </w:rPr>
        <w:t>1</w:t>
      </w:r>
      <w:r>
        <w:rPr>
          <w:rFonts w:ascii="Arial" w:hAnsi="Arial" w:cs="Arial" w:eastAsia="Arial"/>
          <w:sz w:val="9"/>
          <w:szCs w:val="9"/>
          <w:color w:val="B3B3B5"/>
          <w:spacing w:val="0"/>
          <w:w w:val="80"/>
          <w:b/>
          <w:bCs/>
          <w:position w:val="1"/>
        </w:rPr>
        <w:t>2</w:t>
      </w:r>
      <w:r>
        <w:rPr>
          <w:rFonts w:ascii="Arial" w:hAnsi="Arial" w:cs="Arial" w:eastAsia="Arial"/>
          <w:sz w:val="9"/>
          <w:szCs w:val="9"/>
          <w:color w:val="B3B3B5"/>
          <w:spacing w:val="-19"/>
          <w:w w:val="80"/>
          <w:b/>
          <w:bCs/>
          <w:position w:val="1"/>
        </w:rPr>
        <w:t> </w:t>
      </w:r>
      <w:r>
        <w:rPr>
          <w:rFonts w:ascii="Arial" w:hAnsi="Arial" w:cs="Arial" w:eastAsia="Arial"/>
          <w:sz w:val="9"/>
          <w:szCs w:val="9"/>
          <w:color w:val="B3B3B5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9"/>
          <w:szCs w:val="9"/>
          <w:color w:val="B3B3B5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12"/>
          <w:szCs w:val="12"/>
          <w:color w:val="858587"/>
          <w:spacing w:val="0"/>
          <w:w w:val="159"/>
          <w:position w:val="0"/>
        </w:rPr>
        <w:t>I.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36" w:after="0" w:line="240" w:lineRule="auto"/>
        <w:ind w:left="13" w:right="-20"/>
        <w:jc w:val="left"/>
        <w:tabs>
          <w:tab w:pos="180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F2F31"/>
          <w:spacing w:val="-6"/>
          <w:w w:val="120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20"/>
        </w:rPr>
        <w:t>5.06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position w:val="1"/>
        </w:rPr>
        <w:t>Ref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position w:val="1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2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  <w:position w:val="1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0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2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14142"/>
          <w:spacing w:val="2"/>
          <w:w w:val="115"/>
          <w:position w:val="1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20"/>
          <w:w w:val="127"/>
          <w:position w:val="1"/>
        </w:rPr>
        <w:t>5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0"/>
          <w:w w:val="253"/>
          <w:position w:val="1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1C1C1F"/>
          <w:spacing w:val="-1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8"/>
          <w:position w:val="1"/>
        </w:rPr>
        <w:t>06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79" w:after="0" w:line="240" w:lineRule="auto"/>
        <w:ind w:right="-20"/>
        <w:jc w:val="left"/>
        <w:tabs>
          <w:tab w:pos="1040" w:val="left"/>
          <w:tab w:pos="1780" w:val="left"/>
          <w:tab w:pos="286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125"/>
          <w:position w:val="1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25"/>
          <w:position w:val="1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37"/>
          <w:w w:val="125"/>
          <w:position w:val="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6D6D6E"/>
          <w:spacing w:val="0"/>
          <w:w w:val="195"/>
          <w:position w:val="0"/>
        </w:rPr>
        <w:t>Ill</w:t>
      </w:r>
      <w:r>
        <w:rPr>
          <w:rFonts w:ascii="Arial" w:hAnsi="Arial" w:cs="Arial" w:eastAsia="Arial"/>
          <w:sz w:val="9"/>
          <w:szCs w:val="9"/>
          <w:color w:val="6D6D6E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9"/>
          <w:szCs w:val="9"/>
          <w:color w:val="6D6D6E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8"/>
          <w:w w:val="112"/>
          <w:position w:val="2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202"/>
          <w:position w:val="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10"/>
          <w:szCs w:val="10"/>
          <w:color w:val="6D6D6E"/>
          <w:spacing w:val="0"/>
          <w:w w:val="72"/>
          <w:b/>
          <w:bCs/>
          <w:position w:val="5"/>
        </w:rPr>
        <w:t>111</w:t>
      </w:r>
      <w:r>
        <w:rPr>
          <w:rFonts w:ascii="Times New Roman" w:hAnsi="Times New Roman" w:cs="Times New Roman" w:eastAsia="Times New Roman"/>
          <w:sz w:val="10"/>
          <w:szCs w:val="10"/>
          <w:color w:val="6D6D6E"/>
          <w:spacing w:val="-2"/>
          <w:w w:val="72"/>
          <w:b/>
          <w:bCs/>
          <w:position w:val="5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0A1A1"/>
          <w:spacing w:val="0"/>
          <w:w w:val="110"/>
          <w:b/>
          <w:bCs/>
          <w:position w:val="5"/>
        </w:rPr>
        <w:t>1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39" w:after="0" w:line="240" w:lineRule="auto"/>
        <w:ind w:left="13" w:right="-20"/>
        <w:jc w:val="left"/>
        <w:tabs>
          <w:tab w:pos="180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11"/>
        </w:rPr>
        <w:t>Ref.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26" w:after="0" w:line="240" w:lineRule="auto"/>
        <w:ind w:right="-70"/>
        <w:jc w:val="left"/>
        <w:tabs>
          <w:tab w:pos="1000" w:val="left"/>
          <w:tab w:pos="1780" w:val="left"/>
          <w:tab w:pos="2840" w:val="left"/>
        </w:tabs>
        <w:rPr>
          <w:rFonts w:ascii="Courier New" w:hAnsi="Courier New" w:cs="Courier New" w:eastAsia="Courier New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858587"/>
          <w:spacing w:val="-13"/>
          <w:w w:val="129"/>
        </w:rPr>
        <w:t>3</w:t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0"/>
          <w:w w:val="129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23"/>
          <w:w w:val="129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-9"/>
          <w:w w:val="129"/>
          <w:u w:val="single" w:color="ACACAC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0"/>
          <w:w w:val="129"/>
          <w:u w:val="single" w:color="ACACAC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0"/>
          <w:w w:val="129"/>
          <w:u w:val="single" w:color="ACACAC"/>
        </w:rPr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0"/>
          <w:w w:val="129"/>
        </w:rPr>
      </w:r>
      <w:r>
        <w:rPr>
          <w:rFonts w:ascii="Times New Roman" w:hAnsi="Times New Roman" w:cs="Times New Roman" w:eastAsia="Times New Roman"/>
          <w:sz w:val="13"/>
          <w:szCs w:val="13"/>
          <w:color w:val="A0A1A1"/>
          <w:spacing w:val="0"/>
          <w:w w:val="129"/>
        </w:rPr>
      </w:r>
      <w:r>
        <w:rPr>
          <w:rFonts w:ascii="Courier New" w:hAnsi="Courier New" w:cs="Courier New" w:eastAsia="Courier New"/>
          <w:sz w:val="10"/>
          <w:szCs w:val="10"/>
          <w:color w:val="565656"/>
          <w:spacing w:val="-3"/>
          <w:w w:val="150"/>
          <w:b/>
          <w:bCs/>
          <w:position w:val="3"/>
        </w:rPr>
        <w:t>m</w:t>
      </w:r>
      <w:r>
        <w:rPr>
          <w:rFonts w:ascii="Courier New" w:hAnsi="Courier New" w:cs="Courier New" w:eastAsia="Courier New"/>
          <w:sz w:val="10"/>
          <w:szCs w:val="10"/>
          <w:color w:val="A0A1A1"/>
          <w:spacing w:val="0"/>
          <w:w w:val="245"/>
          <w:b/>
          <w:bCs/>
          <w:position w:val="3"/>
        </w:rPr>
        <w:t>!</w:t>
      </w:r>
      <w:r>
        <w:rPr>
          <w:rFonts w:ascii="Courier New" w:hAnsi="Courier New" w:cs="Courier New" w:eastAsia="Courier New"/>
          <w:sz w:val="10"/>
          <w:szCs w:val="10"/>
          <w:color w:val="A0A1A1"/>
          <w:spacing w:val="0"/>
          <w:w w:val="100"/>
          <w:b/>
          <w:bCs/>
          <w:position w:val="3"/>
        </w:rPr>
        <w:tab/>
      </w:r>
      <w:r>
        <w:rPr>
          <w:rFonts w:ascii="Courier New" w:hAnsi="Courier New" w:cs="Courier New" w:eastAsia="Courier New"/>
          <w:sz w:val="10"/>
          <w:szCs w:val="10"/>
          <w:color w:val="A0A1A1"/>
          <w:spacing w:val="0"/>
          <w:w w:val="100"/>
          <w:b/>
          <w:bCs/>
          <w:position w:val="3"/>
        </w:rPr>
      </w:r>
      <w:r>
        <w:rPr>
          <w:rFonts w:ascii="Times New Roman" w:hAnsi="Times New Roman" w:cs="Times New Roman" w:eastAsia="Times New Roman"/>
          <w:sz w:val="14"/>
          <w:szCs w:val="14"/>
          <w:color w:val="858587"/>
          <w:spacing w:val="-19"/>
          <w:w w:val="124"/>
          <w:position w:val="1"/>
        </w:rPr>
        <w:t>3</w:t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0"/>
          <w:w w:val="173"/>
          <w:position w:val="1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0"/>
          <w:w w:val="100"/>
          <w:u w:val="single" w:color="979797"/>
          <w:position w:val="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0"/>
          <w:w w:val="100"/>
          <w:u w:val="single" w:color="979797"/>
          <w:position w:val="1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0"/>
          <w:w w:val="100"/>
          <w:u w:val="single" w:color="979797"/>
          <w:position w:val="1"/>
        </w:rPr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4"/>
          <w:szCs w:val="14"/>
          <w:color w:val="A0A1A1"/>
          <w:spacing w:val="0"/>
          <w:w w:val="100"/>
          <w:position w:val="1"/>
        </w:rPr>
      </w:r>
      <w:r>
        <w:rPr>
          <w:rFonts w:ascii="Courier New" w:hAnsi="Courier New" w:cs="Courier New" w:eastAsia="Courier New"/>
          <w:sz w:val="20"/>
          <w:szCs w:val="20"/>
          <w:color w:val="6D6D6E"/>
          <w:spacing w:val="-25"/>
          <w:w w:val="84"/>
          <w:position w:val="1"/>
        </w:rPr>
        <w:t>m</w:t>
      </w:r>
      <w:r>
        <w:rPr>
          <w:rFonts w:ascii="Courier New" w:hAnsi="Courier New" w:cs="Courier New" w:eastAsia="Courier New"/>
          <w:sz w:val="20"/>
          <w:szCs w:val="20"/>
          <w:color w:val="A0A1A1"/>
          <w:spacing w:val="0"/>
          <w:w w:val="151"/>
          <w:position w:val="1"/>
        </w:rPr>
        <w:t>'</w:t>
      </w:r>
      <w:r>
        <w:rPr>
          <w:rFonts w:ascii="Courier New" w:hAnsi="Courier New" w:cs="Courier New" w:eastAsia="Courier New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1" w:after="0" w:line="240" w:lineRule="auto"/>
        <w:ind w:left="13" w:right="-20"/>
        <w:jc w:val="left"/>
        <w:tabs>
          <w:tab w:pos="180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4"/>
          <w:w w:val="107"/>
          <w:position w:val="1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"/>
          <w:w w:val="114"/>
          <w:position w:val="1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38"/>
          <w:position w:val="1"/>
        </w:rPr>
        <w:t>f.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16" w:after="0" w:line="280" w:lineRule="exact"/>
        <w:ind w:right="-80"/>
        <w:jc w:val="left"/>
        <w:tabs>
          <w:tab w:pos="1000" w:val="left"/>
          <w:tab w:pos="1780" w:val="left"/>
          <w:tab w:pos="2860" w:val="left"/>
        </w:tabs>
        <w:rPr>
          <w:rFonts w:ascii="Courier New" w:hAnsi="Courier New" w:cs="Courier New" w:eastAsia="Courier New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30"/>
          <w:position w:val="4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30"/>
          <w:position w:val="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17"/>
          <w:w w:val="130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6"/>
          <w:w w:val="130"/>
          <w:u w:val="single" w:color="909093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30"/>
          <w:u w:val="single" w:color="909093"/>
          <w:position w:val="4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30"/>
          <w:u w:val="single" w:color="909093"/>
          <w:position w:val="4"/>
        </w:rPr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30"/>
          <w:position w:val="4"/>
        </w:rPr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30"/>
          <w:position w:val="4"/>
        </w:rPr>
      </w:r>
      <w:r>
        <w:rPr>
          <w:rFonts w:ascii="Arial" w:hAnsi="Arial" w:cs="Arial" w:eastAsia="Arial"/>
          <w:sz w:val="11"/>
          <w:szCs w:val="11"/>
          <w:color w:val="565656"/>
          <w:spacing w:val="-6"/>
          <w:w w:val="130"/>
          <w:position w:val="3"/>
        </w:rPr>
        <w:t>m</w:t>
      </w:r>
      <w:r>
        <w:rPr>
          <w:rFonts w:ascii="Arial" w:hAnsi="Arial" w:cs="Arial" w:eastAsia="Arial"/>
          <w:sz w:val="26"/>
          <w:szCs w:val="26"/>
          <w:color w:val="A0A1A1"/>
          <w:spacing w:val="0"/>
          <w:w w:val="130"/>
          <w:position w:val="-2"/>
        </w:rPr>
        <w:t>'</w:t>
      </w:r>
      <w:r>
        <w:rPr>
          <w:rFonts w:ascii="Arial" w:hAnsi="Arial" w:cs="Arial" w:eastAsia="Arial"/>
          <w:sz w:val="26"/>
          <w:szCs w:val="26"/>
          <w:color w:val="A0A1A1"/>
          <w:spacing w:val="-85"/>
          <w:w w:val="130"/>
          <w:position w:val="-2"/>
        </w:rPr>
        <w:t> </w:t>
      </w:r>
      <w:r>
        <w:rPr>
          <w:rFonts w:ascii="Arial" w:hAnsi="Arial" w:cs="Arial" w:eastAsia="Arial"/>
          <w:sz w:val="26"/>
          <w:szCs w:val="26"/>
          <w:color w:val="A0A1A1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26"/>
          <w:szCs w:val="26"/>
          <w:color w:val="A0A1A1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1"/>
          <w:w w:val="130"/>
          <w:position w:val="5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30"/>
          <w:position w:val="5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38"/>
          <w:w w:val="130"/>
          <w:position w:val="5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position w:val="5"/>
        </w:rPr>
      </w:r>
      <w:r>
        <w:rPr>
          <w:rFonts w:ascii="Courier New" w:hAnsi="Courier New" w:cs="Courier New" w:eastAsia="Courier New"/>
          <w:sz w:val="20"/>
          <w:szCs w:val="20"/>
          <w:color w:val="6D6D6E"/>
          <w:spacing w:val="-25"/>
          <w:w w:val="84"/>
          <w:position w:val="5"/>
        </w:rPr>
        <w:t>m</w:t>
      </w:r>
      <w:r>
        <w:rPr>
          <w:rFonts w:ascii="Courier New" w:hAnsi="Courier New" w:cs="Courier New" w:eastAsia="Courier New"/>
          <w:sz w:val="20"/>
          <w:szCs w:val="20"/>
          <w:color w:val="B3B3B5"/>
          <w:spacing w:val="0"/>
          <w:w w:val="151"/>
          <w:position w:val="5"/>
        </w:rPr>
        <w:t>'</w:t>
      </w:r>
      <w:r>
        <w:rPr>
          <w:rFonts w:ascii="Courier New" w:hAnsi="Courier New" w:cs="Courier New" w:eastAsia="Courier New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117" w:lineRule="exact"/>
        <w:ind w:left="13" w:right="-20"/>
        <w:jc w:val="left"/>
        <w:tabs>
          <w:tab w:pos="180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3"/>
          <w:w w:val="98"/>
          <w:position w:val="2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4"/>
          <w:position w:val="2"/>
        </w:rPr>
        <w:t>ef.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95" w:after="0" w:line="240" w:lineRule="auto"/>
        <w:ind w:left="357" w:right="2889"/>
        <w:jc w:val="center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AI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66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11"/>
          <w:w w:val="66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12"/>
        </w:rPr>
        <w:t>AT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50" w:right="2564"/>
        <w:jc w:val="center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6D6D6E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12"/>
          <w:szCs w:val="12"/>
          <w:color w:val="6D6D6E"/>
          <w:spacing w:val="-1"/>
          <w:w w:val="100"/>
          <w:b/>
          <w:bCs/>
        </w:rPr>
        <w:t>u</w:t>
      </w:r>
      <w:r>
        <w:rPr>
          <w:rFonts w:ascii="Arial" w:hAnsi="Arial" w:cs="Arial" w:eastAsia="Arial"/>
          <w:sz w:val="12"/>
          <w:szCs w:val="12"/>
          <w:color w:val="858587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12"/>
          <w:szCs w:val="12"/>
          <w:color w:val="6D6D6E"/>
          <w:spacing w:val="0"/>
          <w:w w:val="100"/>
          <w:b/>
          <w:bCs/>
        </w:rPr>
        <w:t>ta</w:t>
      </w:r>
      <w:r>
        <w:rPr>
          <w:rFonts w:ascii="Arial" w:hAnsi="Arial" w:cs="Arial" w:eastAsia="Arial"/>
          <w:sz w:val="12"/>
          <w:szCs w:val="12"/>
          <w:color w:val="6D6D6E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12"/>
          <w:szCs w:val="12"/>
          <w:color w:val="858587"/>
          <w:spacing w:val="0"/>
          <w:w w:val="100"/>
          <w:b/>
          <w:bCs/>
        </w:rPr>
        <w:t>c</w:t>
      </w:r>
      <w:r>
        <w:rPr>
          <w:rFonts w:ascii="Arial" w:hAnsi="Arial" w:cs="Arial" w:eastAsia="Arial"/>
          <w:sz w:val="12"/>
          <w:szCs w:val="12"/>
          <w:color w:val="858587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12"/>
          <w:szCs w:val="12"/>
          <w:color w:val="6D6D6E"/>
          <w:spacing w:val="0"/>
          <w:w w:val="108"/>
          <w:b/>
          <w:bCs/>
        </w:rPr>
        <w:t>p</w:t>
      </w:r>
      <w:r>
        <w:rPr>
          <w:rFonts w:ascii="Arial" w:hAnsi="Arial" w:cs="Arial" w:eastAsia="Arial"/>
          <w:sz w:val="12"/>
          <w:szCs w:val="12"/>
          <w:color w:val="6D6D6E"/>
          <w:spacing w:val="-9"/>
          <w:w w:val="108"/>
          <w:b/>
          <w:bCs/>
        </w:rPr>
        <w:t>j</w:t>
      </w:r>
      <w:r>
        <w:rPr>
          <w:rFonts w:ascii="Arial" w:hAnsi="Arial" w:cs="Arial" w:eastAsia="Arial"/>
          <w:sz w:val="12"/>
          <w:szCs w:val="12"/>
          <w:color w:val="858587"/>
          <w:spacing w:val="1"/>
          <w:w w:val="100"/>
          <w:b/>
          <w:bCs/>
        </w:rPr>
        <w:t>c</w:t>
      </w:r>
      <w:r>
        <w:rPr>
          <w:rFonts w:ascii="Arial" w:hAnsi="Arial" w:cs="Arial" w:eastAsia="Arial"/>
          <w:sz w:val="12"/>
          <w:szCs w:val="12"/>
          <w:color w:val="A0A1A1"/>
          <w:spacing w:val="-6"/>
          <w:w w:val="79"/>
          <w:b/>
          <w:bCs/>
        </w:rPr>
        <w:t>s</w:t>
      </w:r>
      <w:r>
        <w:rPr>
          <w:rFonts w:ascii="Arial" w:hAnsi="Arial" w:cs="Arial" w:eastAsia="Arial"/>
          <w:sz w:val="12"/>
          <w:szCs w:val="12"/>
          <w:color w:val="565656"/>
          <w:spacing w:val="0"/>
          <w:w w:val="95"/>
          <w:b/>
          <w:bCs/>
        </w:rPr>
        <w:t>rnar</w:t>
      </w:r>
      <w:r>
        <w:rPr>
          <w:rFonts w:ascii="Arial" w:hAnsi="Arial" w:cs="Arial" w:eastAsia="Arial"/>
          <w:sz w:val="12"/>
          <w:szCs w:val="12"/>
          <w:color w:val="565656"/>
          <w:spacing w:val="-22"/>
          <w:w w:val="96"/>
          <w:b/>
          <w:bCs/>
        </w:rPr>
        <w:t>r</w:t>
      </w:r>
      <w:r>
        <w:rPr>
          <w:rFonts w:ascii="Arial" w:hAnsi="Arial" w:cs="Arial" w:eastAsia="Arial"/>
          <w:sz w:val="12"/>
          <w:szCs w:val="12"/>
          <w:color w:val="858587"/>
          <w:spacing w:val="0"/>
          <w:w w:val="88"/>
          <w:b/>
          <w:bCs/>
        </w:rPr>
        <w:t>Je</w:t>
      </w:r>
      <w:r>
        <w:rPr>
          <w:rFonts w:ascii="Arial" w:hAnsi="Arial" w:cs="Arial" w:eastAsia="Arial"/>
          <w:sz w:val="12"/>
          <w:szCs w:val="12"/>
          <w:color w:val="858587"/>
          <w:spacing w:val="-10"/>
          <w:w w:val="88"/>
          <w:b/>
          <w:bCs/>
        </w:rPr>
        <w:t>s</w:t>
      </w:r>
      <w:r>
        <w:rPr>
          <w:rFonts w:ascii="Arial" w:hAnsi="Arial" w:cs="Arial" w:eastAsia="Arial"/>
          <w:sz w:val="12"/>
          <w:szCs w:val="12"/>
          <w:color w:val="B3B3B5"/>
          <w:spacing w:val="0"/>
          <w:w w:val="119"/>
          <w:b/>
          <w:bCs/>
        </w:rPr>
        <w:t>: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59" w:after="0" w:line="398" w:lineRule="auto"/>
        <w:ind w:left="46" w:right="2532" w:firstLine="196"/>
        <w:jc w:val="left"/>
        <w:tabs>
          <w:tab w:pos="92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858587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u w:val="single" w:color="9C97A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u w:val="single" w:color="9C97A3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858587"/>
          <w:u w:val="single" w:color="9C97A3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</w:rPr>
        <w:t>     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36"/>
        </w:rPr>
        <w:t>%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36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6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1"/>
          <w:w w:val="115"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8"/>
          <w:w w:val="115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15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15"/>
        </w:rPr>
        <w:t>ur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-2"/>
          <w:w w:val="115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15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5"/>
          <w:w w:val="115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1"/>
        </w:rPr>
        <w:t>(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9"/>
          <w:w w:val="100"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0"/>
          <w:w w:val="100"/>
        </w:rPr>
        <w:t>llat</w:t>
      </w:r>
      <w:r>
        <w:rPr>
          <w:rFonts w:ascii="Times New Roman" w:hAnsi="Times New Roman" w:cs="Times New Roman" w:eastAsia="Times New Roman"/>
          <w:sz w:val="12"/>
          <w:szCs w:val="12"/>
          <w:color w:val="56565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19"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18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-29" w:right="2655"/>
        <w:jc w:val="center"/>
        <w:tabs>
          <w:tab w:pos="500" w:val="left"/>
          <w:tab w:pos="110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858587"/>
          <w:w w:val="111"/>
        </w:rPr>
        <w:t>V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4"/>
          <w:w w:val="111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95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u w:val="single" w:color="9FA0A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u w:val="single" w:color="9FA0A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u w:val="single" w:color="9FA0A0"/>
        </w:rPr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0"/>
          <w:w w:val="109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6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4"/>
        </w:rPr>
        <w:t>q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9"/>
          <w:w w:val="123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14"/>
          <w:w w:val="15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-14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00"/>
          <w:u w:val="single" w:color="B2B2B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00"/>
          <w:u w:val="single" w:color="B2B2B4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00"/>
          <w:u w:val="single" w:color="B2B2B4"/>
        </w:rPr>
      </w:r>
      <w:r>
        <w:rPr>
          <w:rFonts w:ascii="Times New Roman" w:hAnsi="Times New Roman" w:cs="Times New Roman" w:eastAsia="Times New Roman"/>
          <w:sz w:val="12"/>
          <w:szCs w:val="12"/>
          <w:color w:val="B3B3B5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586" w:lineRule="exact"/>
        <w:ind w:left="1329" w:right="1983"/>
        <w:jc w:val="center"/>
        <w:rPr>
          <w:rFonts w:ascii="Arial" w:hAnsi="Arial" w:cs="Arial" w:eastAsia="Arial"/>
          <w:sz w:val="52"/>
          <w:szCs w:val="52"/>
        </w:rPr>
      </w:pPr>
      <w:rPr/>
      <w:r>
        <w:rPr>
          <w:rFonts w:ascii="Arial" w:hAnsi="Arial" w:cs="Arial" w:eastAsia="Arial"/>
          <w:sz w:val="52"/>
          <w:szCs w:val="52"/>
          <w:color w:val="5E64CD"/>
          <w:spacing w:val="0"/>
          <w:w w:val="222"/>
          <w:position w:val="-2"/>
        </w:rPr>
        <w:t>-</w:t>
      </w:r>
      <w:r>
        <w:rPr>
          <w:rFonts w:ascii="Arial" w:hAnsi="Arial" w:cs="Arial" w:eastAsia="Arial"/>
          <w:sz w:val="52"/>
          <w:szCs w:val="52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40" w:bottom="280" w:left="1520" w:right="1520"/>
          <w:cols w:num="3" w:equalWidth="0">
            <w:col w:w="1892" w:space="25"/>
            <w:col w:w="3135" w:space="315"/>
            <w:col w:w="3833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73.30909pt;margin-top:72pt;width:466.036369pt;height:638.509091pt;mso-position-horizontal-relative:page;mso-position-vertical-relative:page;z-index:-1029" coordorigin="1466,1440" coordsize="9321,12770">
            <v:shape style="position:absolute;left:8169;top:3292;width:2618;height:2232" type="#_x0000_t75">
              <v:imagedata r:id="rId7" o:title=""/>
            </v:shape>
            <v:shape style="position:absolute;left:5007;top:3875;width:1826;height:190" type="#_x0000_t75">
              <v:imagedata r:id="rId8" o:title=""/>
            </v:shape>
            <v:group style="position:absolute;left:6833;top:3940;width:1342;height:2" coordorigin="6833,3940" coordsize="1342,2">
              <v:shape style="position:absolute;left:6833;top:3940;width:1342;height:2" coordorigin="6833,3940" coordsize="1342,0" path="m6833,3940l8175,3940e" filled="f" stroked="t" strokeweight="1.309091pt" strokecolor="#747070">
                <v:path arrowok="t"/>
              </v:shape>
            </v:group>
            <v:group style="position:absolute;left:6781;top:3908;width:2;height:1859" coordorigin="6781,3908" coordsize="2,1859">
              <v:shape style="position:absolute;left:6781;top:3908;width:2;height:1859" coordorigin="6781,3908" coordsize="0,1859" path="m6781,5767l6781,3908e" filled="f" stroked="t" strokeweight="1.636364pt" strokecolor="#646467">
                <v:path arrowok="t"/>
              </v:shape>
            </v:group>
            <v:group style="position:absolute;left:6801;top:5249;width:1401;height:2" coordorigin="6801,5249" coordsize="1401,2">
              <v:shape style="position:absolute;left:6801;top:5249;width:1401;height:2" coordorigin="6801,5249" coordsize="1401,0" path="m6801,5249l8201,5249e" filled="f" stroked="t" strokeweight=".654545pt" strokecolor="#A0A0A0">
                <v:path arrowok="t"/>
              </v:shape>
            </v:group>
            <v:group style="position:absolute;left:3207;top:3953;width:2;height:1833" coordorigin="3207,3953" coordsize="2,1833">
              <v:shape style="position:absolute;left:3207;top:3953;width:2;height:1833" coordorigin="3207,3953" coordsize="0,1833" path="m3207,5786l3207,3953e" filled="f" stroked="t" strokeweight=".654545pt" strokecolor="#232323">
                <v:path arrowok="t"/>
              </v:shape>
            </v:group>
            <v:group style="position:absolute;left:1649;top:5773;width:8961;height:2" coordorigin="1649,5773" coordsize="8961,2">
              <v:shape style="position:absolute;left:1649;top:5773;width:8961;height:2" coordorigin="1649,5773" coordsize="8961,0" path="m1649,5773l10610,5773e" filled="f" stroked="t" strokeweight="1.636364pt" strokecolor="#5B6067">
                <v:path arrowok="t"/>
              </v:shape>
            </v:group>
            <v:group style="position:absolute;left:1479;top:1463;width:9288;height:2" coordorigin="1479,1463" coordsize="9288,2">
              <v:shape style="position:absolute;left:1479;top:1463;width:9288;height:2" coordorigin="1479,1463" coordsize="9288,0" path="m1479,1463l10767,1463e" filled="f" stroked="t" strokeweight=".981818pt" strokecolor="#000000">
                <v:path arrowok="t"/>
              </v:shape>
            </v:group>
            <v:group style="position:absolute;left:1492;top:1453;width:2;height:12744" coordorigin="1492,1453" coordsize="2,12744">
              <v:shape style="position:absolute;left:1492;top:1453;width:2;height:12744" coordorigin="1492,1453" coordsize="0,12744" path="m1492,14197l1492,1453e" filled="f" stroked="t" strokeweight="1.309091pt" strokecolor="#000000">
                <v:path arrowok="t"/>
              </v:shape>
            </v:group>
            <v:group style="position:absolute;left:1479;top:14184;width:9288;height:2" coordorigin="1479,14184" coordsize="9288,2">
              <v:shape style="position:absolute;left:1479;top:14184;width:9288;height:2" coordorigin="1479,14184" coordsize="9288,0" path="m1479,14184l10767,14184e" filled="f" stroked="t" strokeweight="1.309091pt" strokecolor="#000000">
                <v:path arrowok="t"/>
              </v:shape>
            </v:group>
            <v:group style="position:absolute;left:10757;top:1453;width:2;height:12744" coordorigin="10757,1453" coordsize="2,12744">
              <v:shape style="position:absolute;left:10757;top:1453;width:2;height:12744" coordorigin="10757,1453" coordsize="0,12744" path="m10757,14197l10757,1453e" filled="f" stroked="t" strokeweight=".981818pt" strokecolor="#000000">
                <v:path arrowok="t"/>
              </v:shape>
            </v:group>
            <v:group style="position:absolute;left:3620;top:4327;width:831;height:2" coordorigin="3620,4327" coordsize="831,2">
              <v:shape style="position:absolute;left:3620;top:4327;width:831;height:2" coordorigin="3620,4327" coordsize="831,0" path="m3620,4327l4451,4327e" filled="f" stroked="t" strokeweight=".654545pt" strokecolor="#939797">
                <v:path arrowok="t"/>
              </v:shape>
              <v:shape style="position:absolute;left:5433;top:4202;width:1034;height:249" type="#_x0000_t75">
                <v:imagedata r:id="rId9" o:title=""/>
              </v:shape>
            </v:group>
            <v:group style="position:absolute;left:4916;top:4353;width:1250;height:2" coordorigin="4916,4353" coordsize="1250,2">
              <v:shape style="position:absolute;left:4916;top:4353;width:1250;height:2" coordorigin="4916,4353" coordsize="1250,0" path="m4916,4353l6166,4353e" filled="f" stroked="t" strokeweight=".327273pt" strokecolor="#4B4B4B">
                <v:path arrowok="t"/>
              </v:shape>
            </v:group>
            <v:group style="position:absolute;left:3436;top:4772;width:1139;height:2" coordorigin="3436,4772" coordsize="1139,2">
              <v:shape style="position:absolute;left:3436;top:4772;width:1139;height:2" coordorigin="3436,4772" coordsize="1139,0" path="m3436,4772l4575,4772e" filled="f" stroked="t" strokeweight=".327273pt" strokecolor="#000000">
                <v:path arrowok="t"/>
              </v:shape>
            </v:group>
            <v:group style="position:absolute;left:4916;top:4772;width:1250;height:2" coordorigin="4916,4772" coordsize="1250,2">
              <v:shape style="position:absolute;left:4916;top:4772;width:1250;height:2" coordorigin="4916,4772" coordsize="1250,0" path="m4916,4772l6166,4772e" filled="f" stroked="t" strokeweight=".327273pt" strokecolor="#545454">
                <v:path arrowok="t"/>
              </v:shape>
            </v:group>
            <v:group style="position:absolute;left:4916;top:5590;width:1250;height:2" coordorigin="4916,5590" coordsize="1250,2">
              <v:shape style="position:absolute;left:4916;top:5590;width:1250;height:2" coordorigin="4916,5590" coordsize="1250,0" path="m4916,5590l6166,5590e" filled="f" stroked="t" strokeweight=".327273pt" strokecolor="#575757">
                <v:path arrowok="t"/>
              </v:shape>
            </v:group>
            <v:group style="position:absolute;left:1872;top:4327;width:857;height:2" coordorigin="1872,4327" coordsize="857,2">
              <v:shape style="position:absolute;left:1872;top:4327;width:857;height:2" coordorigin="1872,4327" coordsize="857,0" path="m1872,4327l2729,4327e" filled="f" stroked="t" strokeweight=".327273pt" strokecolor="#878787">
                <v:path arrowok="t"/>
              </v:shape>
            </v:group>
            <v:group style="position:absolute;left:1957;top:5596;width:661;height:2" coordorigin="1957,5596" coordsize="661,2">
              <v:shape style="position:absolute;left:1957;top:5596;width:661;height:2" coordorigin="1957,5596" coordsize="661,0" path="m1957,5596l2618,5596e" filled="f" stroked="t" strokeweight=".327273pt" strokecolor="#000000">
                <v:path arrowok="t"/>
              </v:shape>
            </v:group>
            <v:group style="position:absolute;left:2075;top:3646;width:1178;height:2" coordorigin="2075,3646" coordsize="1178,2">
              <v:shape style="position:absolute;left:2075;top:3646;width:1178;height:2" coordorigin="2075,3646" coordsize="1178,0" path="m2075,3646l3253,3646e" filled="f" stroked="t" strokeweight="1.309091pt" strokecolor="#000000">
                <v:path arrowok="t"/>
              </v:shape>
            </v:group>
            <v:group style="position:absolute;left:3139;top:3656;width:1087;height:2" coordorigin="3139,3656" coordsize="1087,2">
              <v:shape style="position:absolute;left:3139;top:3656;width:1087;height:2" coordorigin="3139,3656" coordsize="1087,0" path="m3139,3656l4226,3656e" filled="f" stroked="t" strokeweight=".24pt" strokecolor="#848486">
                <v:path arrowok="t"/>
              </v:shape>
            </v:group>
            <v:group style="position:absolute;left:1980;top:4198;width:225;height:2" coordorigin="1980,4198" coordsize="225,2">
              <v:shape style="position:absolute;left:1980;top:4198;width:225;height:2" coordorigin="1980,4198" coordsize="225,0" path="m1980,4198l2205,4198e" filled="f" stroked="t" strokeweight=".36pt" strokecolor="#404041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4" w:after="0" w:line="240" w:lineRule="auto"/>
        <w:ind w:left="188" w:right="-20"/>
        <w:jc w:val="left"/>
        <w:rPr>
          <w:rFonts w:ascii="Arial" w:hAnsi="Arial" w:cs="Arial" w:eastAsia="Arial"/>
          <w:sz w:val="10"/>
          <w:szCs w:val="10"/>
        </w:rPr>
      </w:pPr>
      <w:rPr/>
      <w:r>
        <w:rPr>
          <w:rFonts w:ascii="Arial" w:hAnsi="Arial" w:cs="Arial" w:eastAsia="Arial"/>
          <w:sz w:val="11"/>
          <w:szCs w:val="11"/>
          <w:color w:val="858587"/>
          <w:spacing w:val="-10"/>
          <w:w w:val="87"/>
          <w:b/>
          <w:bCs/>
        </w:rPr>
        <w:t>S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87"/>
          <w:b/>
          <w:bCs/>
        </w:rPr>
        <w:t>ht:</w:t>
      </w:r>
      <w:r>
        <w:rPr>
          <w:rFonts w:ascii="Arial" w:hAnsi="Arial" w:cs="Arial" w:eastAsia="Arial"/>
          <w:sz w:val="11"/>
          <w:szCs w:val="11"/>
          <w:color w:val="6D6D6E"/>
          <w:spacing w:val="-2"/>
          <w:w w:val="87"/>
          <w:b/>
          <w:bCs/>
        </w:rPr>
        <w:t>n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87"/>
          <w:b/>
          <w:bCs/>
        </w:rPr>
        <w:t>i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87"/>
          <w:b/>
          <w:bCs/>
        </w:rPr>
        <w:t>m</w:t>
      </w:r>
      <w:r>
        <w:rPr>
          <w:rFonts w:ascii="Arial" w:hAnsi="Arial" w:cs="Arial" w:eastAsia="Arial"/>
          <w:sz w:val="11"/>
          <w:szCs w:val="11"/>
          <w:color w:val="858587"/>
          <w:spacing w:val="26"/>
          <w:w w:val="87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2"/>
          <w:b/>
          <w:bCs/>
        </w:rPr>
        <w:t>K</w:t>
      </w:r>
      <w:r>
        <w:rPr>
          <w:rFonts w:ascii="Arial" w:hAnsi="Arial" w:cs="Arial" w:eastAsia="Arial"/>
          <w:sz w:val="11"/>
          <w:szCs w:val="11"/>
          <w:color w:val="858587"/>
          <w:spacing w:val="-12"/>
          <w:w w:val="101"/>
          <w:b/>
          <w:bCs/>
        </w:rPr>
        <w:t>o</w:t>
      </w:r>
      <w:r>
        <w:rPr>
          <w:rFonts w:ascii="Arial" w:hAnsi="Arial" w:cs="Arial" w:eastAsia="Arial"/>
          <w:sz w:val="11"/>
          <w:szCs w:val="11"/>
          <w:color w:val="565656"/>
          <w:spacing w:val="0"/>
          <w:w w:val="128"/>
          <w:b/>
          <w:bCs/>
        </w:rPr>
        <w:t>l</w:t>
      </w:r>
      <w:r>
        <w:rPr>
          <w:rFonts w:ascii="Arial" w:hAnsi="Arial" w:cs="Arial" w:eastAsia="Arial"/>
          <w:sz w:val="11"/>
          <w:szCs w:val="11"/>
          <w:color w:val="565656"/>
          <w:spacing w:val="-10"/>
          <w:w w:val="128"/>
          <w:b/>
          <w:bCs/>
        </w:rPr>
        <w:t>l</w:t>
      </w:r>
      <w:r>
        <w:rPr>
          <w:rFonts w:ascii="Arial" w:hAnsi="Arial" w:cs="Arial" w:eastAsia="Arial"/>
          <w:sz w:val="11"/>
          <w:szCs w:val="11"/>
          <w:color w:val="858587"/>
          <w:spacing w:val="-11"/>
          <w:w w:val="99"/>
          <w:b/>
          <w:bCs/>
        </w:rPr>
        <w:t>o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95"/>
          <w:b/>
          <w:bCs/>
        </w:rPr>
        <w:t>n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96"/>
          <w:b/>
          <w:bCs/>
        </w:rPr>
        <w:t>3</w:t>
      </w:r>
      <w:r>
        <w:rPr>
          <w:rFonts w:ascii="Arial" w:hAnsi="Arial" w:cs="Arial" w:eastAsia="Arial"/>
          <w:sz w:val="11"/>
          <w:szCs w:val="11"/>
          <w:color w:val="6D6D6E"/>
          <w:spacing w:val="-18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76"/>
          <w:b/>
          <w:bCs/>
        </w:rPr>
        <w:t>1</w:t>
      </w:r>
      <w:r>
        <w:rPr>
          <w:rFonts w:ascii="Arial" w:hAnsi="Arial" w:cs="Arial" w:eastAsia="Arial"/>
          <w:sz w:val="11"/>
          <w:szCs w:val="11"/>
          <w:color w:val="858587"/>
          <w:spacing w:val="-4"/>
          <w:w w:val="76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  <w:t>F</w:t>
      </w:r>
      <w:r>
        <w:rPr>
          <w:rFonts w:ascii="Arial" w:hAnsi="Arial" w:cs="Arial" w:eastAsia="Arial"/>
          <w:sz w:val="11"/>
          <w:szCs w:val="11"/>
          <w:color w:val="858587"/>
          <w:spacing w:val="-1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  <w:t>B</w:t>
      </w:r>
      <w:r>
        <w:rPr>
          <w:rFonts w:ascii="Arial" w:hAnsi="Arial" w:cs="Arial" w:eastAsia="Arial"/>
          <w:sz w:val="11"/>
          <w:szCs w:val="11"/>
          <w:color w:val="858587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  <w:t>tr</w:t>
      </w:r>
      <w:r>
        <w:rPr>
          <w:rFonts w:ascii="Arial" w:hAnsi="Arial" w:cs="Arial" w:eastAsia="Arial"/>
          <w:sz w:val="11"/>
          <w:szCs w:val="11"/>
          <w:color w:val="858587"/>
          <w:spacing w:val="-14"/>
          <w:w w:val="100"/>
          <w:b/>
          <w:bCs/>
        </w:rPr>
        <w:t>e</w:t>
      </w:r>
      <w:r>
        <w:rPr>
          <w:rFonts w:ascii="Arial" w:hAnsi="Arial" w:cs="Arial" w:eastAsia="Arial"/>
          <w:sz w:val="11"/>
          <w:szCs w:val="11"/>
          <w:color w:val="A0A1A1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1"/>
          <w:szCs w:val="11"/>
          <w:color w:val="A0A1A1"/>
          <w:spacing w:val="-11"/>
          <w:w w:val="100"/>
          <w:b/>
          <w:bCs/>
        </w:rPr>
        <w:t>o</w:t>
      </w:r>
      <w:r>
        <w:rPr>
          <w:rFonts w:ascii="Arial" w:hAnsi="Arial" w:cs="Arial" w:eastAsia="Arial"/>
          <w:sz w:val="11"/>
          <w:szCs w:val="11"/>
          <w:color w:val="6D6D6E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1"/>
          <w:szCs w:val="11"/>
          <w:color w:val="6D6D6E"/>
          <w:spacing w:val="2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6D6D6E"/>
          <w:spacing w:val="-7"/>
          <w:w w:val="275"/>
        </w:rPr>
        <w:t>I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262"/>
        </w:rPr>
        <w:t>·</w:t>
      </w:r>
      <w:r>
        <w:rPr>
          <w:rFonts w:ascii="Arial" w:hAnsi="Arial" w:cs="Arial" w:eastAsia="Arial"/>
          <w:sz w:val="10"/>
          <w:szCs w:val="10"/>
          <w:color w:val="858587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7"/>
          <w:w w:val="89"/>
          <w:b/>
          <w:bCs/>
        </w:rPr>
        <w:t>m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89"/>
          <w:b/>
          <w:bCs/>
        </w:rPr>
        <w:t>d1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89"/>
          <w:b/>
          <w:bCs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7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5"/>
          <w:w w:val="46"/>
          <w:b/>
          <w:bCs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5"/>
          <w:b/>
          <w:bCs/>
        </w:rPr>
        <w:t>d.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86"/>
          <w:b/>
          <w:bCs/>
        </w:rPr>
        <w:t>pe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86"/>
          <w:b/>
          <w:bCs/>
        </w:rPr>
        <w:t>r</w:t>
      </w:r>
      <w:r>
        <w:rPr>
          <w:rFonts w:ascii="Arial" w:hAnsi="Arial" w:cs="Arial" w:eastAsia="Arial"/>
          <w:sz w:val="11"/>
          <w:szCs w:val="11"/>
          <w:color w:val="A0A1A1"/>
          <w:spacing w:val="0"/>
          <w:w w:val="86"/>
          <w:b/>
          <w:bCs/>
        </w:rPr>
        <w:t>s</w:t>
      </w:r>
      <w:r>
        <w:rPr>
          <w:rFonts w:ascii="Arial" w:hAnsi="Arial" w:cs="Arial" w:eastAsia="Arial"/>
          <w:sz w:val="11"/>
          <w:szCs w:val="11"/>
          <w:color w:val="A0A1A1"/>
          <w:spacing w:val="-9"/>
          <w:w w:val="86"/>
          <w:b/>
          <w:bCs/>
        </w:rPr>
        <w:t>o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86"/>
          <w:b/>
          <w:bCs/>
        </w:rPr>
        <w:t>n</w:t>
      </w:r>
      <w:r>
        <w:rPr>
          <w:rFonts w:ascii="Arial" w:hAnsi="Arial" w:cs="Arial" w:eastAsia="Arial"/>
          <w:sz w:val="11"/>
          <w:szCs w:val="11"/>
          <w:color w:val="858587"/>
          <w:spacing w:val="9"/>
          <w:w w:val="86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71"/>
          <w:b/>
          <w:bCs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71"/>
          <w:b/>
          <w:bCs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71"/>
          <w:b/>
          <w:bCs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1"/>
          <w:w w:val="71"/>
          <w:b/>
          <w:bCs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71"/>
          <w:b/>
          <w:bCs/>
        </w:rPr>
        <w:t>l.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71"/>
          <w:b/>
          <w:bCs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1"/>
          <w:w w:val="71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7"/>
          <w:b/>
          <w:bCs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0"/>
          <w:w w:val="107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28"/>
          <w:b/>
          <w:bCs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81"/>
          <w:b/>
          <w:bCs/>
        </w:rPr>
        <w:t>J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6"/>
          <w:w w:val="81"/>
          <w:b/>
          <w:bCs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2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84"/>
          <w:b/>
          <w:bCs/>
        </w:rPr>
        <w:t>d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2"/>
          <w:w w:val="84"/>
          <w:b/>
          <w:bCs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69"/>
          <w:b/>
          <w:bCs/>
        </w:rPr>
        <w:t>!...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A0A1A1"/>
          <w:spacing w:val="0"/>
          <w:w w:val="142"/>
          <w:b/>
          <w:bCs/>
        </w:rPr>
        <w:t>f</w:t>
      </w:r>
      <w:r>
        <w:rPr>
          <w:rFonts w:ascii="Arial" w:hAnsi="Arial" w:cs="Arial" w:eastAsia="Arial"/>
          <w:sz w:val="11"/>
          <w:szCs w:val="11"/>
          <w:color w:val="A0A1A1"/>
          <w:spacing w:val="-15"/>
          <w:w w:val="142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42"/>
          <w:b/>
          <w:bCs/>
        </w:rPr>
        <w:t>-</w:t>
      </w:r>
      <w:r>
        <w:rPr>
          <w:rFonts w:ascii="Arial" w:hAnsi="Arial" w:cs="Arial" w:eastAsia="Arial"/>
          <w:sz w:val="11"/>
          <w:szCs w:val="11"/>
          <w:color w:val="858587"/>
          <w:spacing w:val="-19"/>
          <w:w w:val="142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91"/>
          <w:b/>
          <w:bCs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90"/>
          <w:b/>
          <w:bCs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75"/>
          <w:b/>
          <w:bCs/>
        </w:rPr>
        <w:t>rf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8"/>
          <w:w w:val="75"/>
          <w:b/>
          <w:bCs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61"/>
          <w:b/>
          <w:bCs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7"/>
          <w:w w:val="88"/>
          <w:b/>
          <w:bCs/>
        </w:rPr>
        <w:t>q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8"/>
          <w:w w:val="101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98"/>
          <w:b/>
          <w:bCs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8"/>
          <w:w w:val="97"/>
          <w:b/>
          <w:bCs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122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b/>
          <w:bCs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7"/>
          <w:w w:val="83"/>
          <w:b/>
          <w:bCs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0"/>
          <w:w w:val="83"/>
          <w:b/>
          <w:bCs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6D6D6E"/>
          <w:spacing w:val="-7"/>
          <w:w w:val="83"/>
          <w:b/>
          <w:bCs/>
        </w:rPr>
        <w:t>u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0"/>
          <w:w w:val="83"/>
          <w:b/>
          <w:bCs/>
        </w:rPr>
        <w:t>m!J</w:t>
      </w:r>
      <w:r>
        <w:rPr>
          <w:rFonts w:ascii="Times New Roman" w:hAnsi="Times New Roman" w:cs="Times New Roman" w:eastAsia="Times New Roman"/>
          <w:sz w:val="12"/>
          <w:szCs w:val="12"/>
          <w:color w:val="858587"/>
          <w:spacing w:val="-2"/>
          <w:w w:val="83"/>
          <w:b/>
          <w:bCs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0"/>
          <w:w w:val="83"/>
          <w:b/>
          <w:bCs/>
        </w:rPr>
        <w:t>S.</w:t>
      </w:r>
      <w:r>
        <w:rPr>
          <w:rFonts w:ascii="Times New Roman" w:hAnsi="Times New Roman" w:cs="Times New Roman" w:eastAsia="Times New Roman"/>
          <w:sz w:val="12"/>
          <w:szCs w:val="12"/>
          <w:color w:val="A0A1A1"/>
          <w:spacing w:val="-4"/>
          <w:w w:val="83"/>
          <w:b/>
          <w:bCs/>
        </w:rPr>
        <w:t> </w:t>
      </w:r>
      <w:r>
        <w:rPr>
          <w:rFonts w:ascii="Arial" w:hAnsi="Arial" w:cs="Arial" w:eastAsia="Arial"/>
          <w:sz w:val="11"/>
          <w:szCs w:val="11"/>
          <w:color w:val="858587"/>
          <w:spacing w:val="0"/>
          <w:w w:val="100"/>
          <w:b/>
          <w:bCs/>
        </w:rPr>
        <w:t>B-</w:t>
      </w:r>
      <w:r>
        <w:rPr>
          <w:rFonts w:ascii="Arial" w:hAnsi="Arial" w:cs="Arial" w:eastAsia="Arial"/>
          <w:sz w:val="11"/>
          <w:szCs w:val="11"/>
          <w:color w:val="858587"/>
          <w:spacing w:val="19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</w:rPr>
        <w:t>ba</w:t>
      </w:r>
      <w:r>
        <w:rPr>
          <w:rFonts w:ascii="Arial" w:hAnsi="Arial" w:cs="Arial" w:eastAsia="Arial"/>
          <w:sz w:val="10"/>
          <w:szCs w:val="10"/>
          <w:color w:val="858587"/>
          <w:spacing w:val="-4"/>
          <w:w w:val="100"/>
          <w:b/>
          <w:bCs/>
        </w:rPr>
        <w:t>s</w:t>
      </w:r>
      <w:r>
        <w:rPr>
          <w:rFonts w:ascii="Arial" w:hAnsi="Arial" w:cs="Arial" w:eastAsia="Arial"/>
          <w:sz w:val="10"/>
          <w:szCs w:val="10"/>
          <w:color w:val="6D6D6E"/>
          <w:spacing w:val="-15"/>
          <w:w w:val="100"/>
          <w:b/>
          <w:bCs/>
        </w:rPr>
        <w:t>h</w:t>
      </w:r>
      <w:r>
        <w:rPr>
          <w:rFonts w:ascii="Arial" w:hAnsi="Arial" w:cs="Arial" w:eastAsia="Arial"/>
          <w:sz w:val="10"/>
          <w:szCs w:val="10"/>
          <w:color w:val="858587"/>
          <w:spacing w:val="0"/>
          <w:w w:val="100"/>
          <w:b/>
          <w:bCs/>
        </w:rPr>
        <w:t>l.t</w:t>
      </w:r>
      <w:r>
        <w:rPr>
          <w:rFonts w:ascii="Arial" w:hAnsi="Arial" w:cs="Arial" w:eastAsia="Arial"/>
          <w:sz w:val="10"/>
          <w:szCs w:val="10"/>
          <w:color w:val="858587"/>
          <w:spacing w:val="-4"/>
          <w:w w:val="100"/>
          <w:b/>
          <w:bCs/>
        </w:rPr>
        <w:t>p</w:t>
      </w:r>
      <w:r>
        <w:rPr>
          <w:rFonts w:ascii="Arial" w:hAnsi="Arial" w:cs="Arial" w:eastAsia="Arial"/>
          <w:sz w:val="10"/>
          <w:szCs w:val="10"/>
          <w:color w:val="6D6D6E"/>
          <w:spacing w:val="-10"/>
          <w:w w:val="100"/>
          <w:b/>
          <w:bCs/>
        </w:rPr>
        <w:t>r</w:t>
      </w:r>
      <w:r>
        <w:rPr>
          <w:rFonts w:ascii="Arial" w:hAnsi="Arial" w:cs="Arial" w:eastAsia="Arial"/>
          <w:sz w:val="10"/>
          <w:szCs w:val="10"/>
          <w:color w:val="A0A1A1"/>
          <w:spacing w:val="-11"/>
          <w:w w:val="100"/>
          <w:b/>
          <w:bCs/>
        </w:rPr>
        <w:t>o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</w:rPr>
        <w:t>na</w:t>
      </w:r>
      <w:r>
        <w:rPr>
          <w:rFonts w:ascii="Arial" w:hAnsi="Arial" w:cs="Arial" w:eastAsia="Arial"/>
          <w:sz w:val="10"/>
          <w:szCs w:val="10"/>
          <w:color w:val="6D6D6E"/>
          <w:spacing w:val="0"/>
          <w:w w:val="100"/>
          <w:b/>
          <w:bCs/>
        </w:rPr>
        <w:t>r</w:t>
      </w:r>
      <w:r>
        <w:rPr>
          <w:rFonts w:ascii="Arial" w:hAnsi="Arial" w:cs="Arial" w:eastAsia="Arial"/>
          <w:sz w:val="10"/>
          <w:szCs w:val="10"/>
          <w:color w:val="6D6D6E"/>
          <w:spacing w:val="18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A0A1A1"/>
          <w:spacing w:val="0"/>
          <w:w w:val="139"/>
        </w:rPr>
        <w:t>(</w:t>
      </w:r>
      <w:r>
        <w:rPr>
          <w:rFonts w:ascii="Arial" w:hAnsi="Arial" w:cs="Arial" w:eastAsia="Arial"/>
          <w:sz w:val="10"/>
          <w:szCs w:val="10"/>
          <w:color w:val="A0A1A1"/>
          <w:spacing w:val="0"/>
          <w:w w:val="138"/>
        </w:rPr>
        <w:t>"•</w:t>
      </w:r>
      <w:r>
        <w:rPr>
          <w:rFonts w:ascii="Arial" w:hAnsi="Arial" w:cs="Arial" w:eastAsia="Arial"/>
          <w:sz w:val="10"/>
          <w:szCs w:val="10"/>
          <w:color w:val="A0A1A1"/>
          <w:spacing w:val="0"/>
          <w:w w:val="139"/>
        </w:rPr>
        <w:t>)</w:t>
      </w:r>
      <w:r>
        <w:rPr>
          <w:rFonts w:ascii="Arial" w:hAnsi="Arial" w:cs="Arial" w:eastAsia="Arial"/>
          <w:sz w:val="10"/>
          <w:szCs w:val="1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520" w:right="1520"/>
        </w:sectPr>
      </w:pPr>
      <w:rPr/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/>
        <w:pict>
          <v:group style="position:absolute;margin-left:72pt;margin-top:72pt;width:481.920014pt;height:640.320pt;mso-position-horizontal-relative:page;mso-position-vertical-relative:page;z-index:-1025" coordorigin="1440,1440" coordsize="9638,12806">
            <v:shape style="position:absolute;left:8755;top:12365;width:2323;height:1882" type="#_x0000_t75">
              <v:imagedata r:id="rId10" o:title=""/>
            </v:shape>
            <v:group style="position:absolute;left:1450;top:1459;width:9590;height:2" coordorigin="1450,1459" coordsize="9590,2">
              <v:shape style="position:absolute;left:1450;top:1459;width:9590;height:2" coordorigin="1450,1459" coordsize="9590,0" path="m1450,1459l11040,1459e" filled="f" stroked="t" strokeweight=".96pt" strokecolor="#000000">
                <v:path arrowok="t"/>
              </v:shape>
            </v:group>
            <v:group style="position:absolute;left:1459;top:1450;width:2;height:12749" coordorigin="1459,1450" coordsize="2,12749">
              <v:shape style="position:absolute;left:1459;top:1450;width:2;height:12749" coordorigin="1459,1450" coordsize="0,12749" path="m1459,14198l1459,1450e" filled="f" stroked="t" strokeweight=".96pt" strokecolor="#000000">
                <v:path arrowok="t"/>
              </v:shape>
            </v:group>
            <v:group style="position:absolute;left:1450;top:14189;width:7334;height:2" coordorigin="1450,14189" coordsize="7334,2">
              <v:shape style="position:absolute;left:1450;top:14189;width:7334;height:2" coordorigin="1450,14189" coordsize="7334,0" path="m1450,14189l8784,14189e" filled="f" stroked="t" strokeweight=".96pt" strokecolor="#000000">
                <v:path arrowok="t"/>
              </v:shape>
            </v:group>
            <v:group style="position:absolute;left:11030;top:1450;width:2;height:10944" coordorigin="11030,1450" coordsize="2,10944">
              <v:shape style="position:absolute;left:11030;top:1450;width:2;height:10944" coordorigin="11030,1450" coordsize="0,10944" path="m11030,12394l11030,1450e" filled="f" stroked="t" strokeweight=".96pt" strokecolor="#000000">
                <v:path arrowok="t"/>
              </v:shape>
            </v:group>
            <v:group style="position:absolute;left:1757;top:1958;width:758;height:2" coordorigin="1757,1958" coordsize="758,2">
              <v:shape style="position:absolute;left:1757;top:1958;width:758;height:2" coordorigin="1757,1958" coordsize="758,0" path="m1757,1958l2515,1958e" filled="f" stroked="t" strokeweight=".96pt" strokecolor="#282828">
                <v:path arrowok="t"/>
              </v:shape>
            </v:group>
            <v:group style="position:absolute;left:1747;top:1920;width:2;height:2890" coordorigin="1747,1920" coordsize="2,2890">
              <v:shape style="position:absolute;left:1747;top:1920;width:2;height:2890" coordorigin="1747,1920" coordsize="0,2890" path="m1747,4810l1747,1920e" filled="f" stroked="t" strokeweight=".96pt" strokecolor="#545454">
                <v:path arrowok="t"/>
              </v:shape>
            </v:group>
            <v:group style="position:absolute;left:2515;top:1987;width:2;height:2774" coordorigin="2515,1987" coordsize="2,2774">
              <v:shape style="position:absolute;left:2515;top:1987;width:2;height:2774" coordorigin="2515,1987" coordsize="0,2774" path="m2515,4762l2515,1987e" filled="f" stroked="t" strokeweight=".96pt" strokecolor="#707070">
                <v:path arrowok="t"/>
              </v:shape>
            </v:group>
            <v:group style="position:absolute;left:2486;top:1958;width:778;height:2" coordorigin="2486,1958" coordsize="778,2">
              <v:shape style="position:absolute;left:2486;top:1958;width:778;height:2" coordorigin="2486,1958" coordsize="778,0" path="m2486,1958l3264,1958e" filled="f" stroked="t" strokeweight=".96pt" strokecolor="#9CA3AC">
                <v:path arrowok="t"/>
              </v:shape>
            </v:group>
            <v:group style="position:absolute;left:3274;top:1930;width:2;height:1843" coordorigin="3274,1930" coordsize="2,1843">
              <v:shape style="position:absolute;left:3274;top:1930;width:2;height:1843" coordorigin="3274,1930" coordsize="0,1843" path="m3274,3773l3274,1930e" filled="f" stroked="t" strokeweight=".96pt" strokecolor="#6B6B6B">
                <v:path arrowok="t"/>
              </v:shape>
            </v:group>
            <v:group style="position:absolute;left:3245;top:1958;width:710;height:2" coordorigin="3245,1958" coordsize="710,2">
              <v:shape style="position:absolute;left:3245;top:1958;width:710;height:2" coordorigin="3245,1958" coordsize="710,0" path="m3245,1958l3955,1958e" filled="f" stroked="t" strokeweight=".96pt" strokecolor="#839397">
                <v:path arrowok="t"/>
              </v:shape>
            </v:group>
            <v:group style="position:absolute;left:3970;top:1987;width:2;height:653" coordorigin="3970,1987" coordsize="2,653">
              <v:shape style="position:absolute;left:3970;top:1987;width:2;height:653" coordorigin="3970,1987" coordsize="0,653" path="m3970,2640l3970,1987e" filled="f" stroked="t" strokeweight=".48pt" strokecolor="#484848">
                <v:path arrowok="t"/>
              </v:shape>
            </v:group>
            <v:group style="position:absolute;left:3907;top:1944;width:6912;height:2" coordorigin="3907,1944" coordsize="6912,2">
              <v:shape style="position:absolute;left:3907;top:1944;width:6912;height:2" coordorigin="3907,1944" coordsize="6912,0" path="m3907,1944l10819,1944e" filled="f" stroked="t" strokeweight=".96pt" strokecolor="#44484B">
                <v:path arrowok="t"/>
              </v:shape>
            </v:group>
            <v:group style="position:absolute;left:8122;top:2006;width:2;height:1382" coordorigin="8122,2006" coordsize="2,1382">
              <v:shape style="position:absolute;left:8122;top:2006;width:2;height:1382" coordorigin="8122,2006" coordsize="0,1382" path="m8122,3389l8122,2006e" filled="f" stroked="t" strokeweight=".96pt" strokecolor="#6B7070">
                <v:path arrowok="t"/>
              </v:shape>
            </v:group>
            <v:group style="position:absolute;left:8962;top:2006;width:2;height:173" coordorigin="8962,2006" coordsize="2,173">
              <v:shape style="position:absolute;left:8962;top:2006;width:2;height:173" coordorigin="8962,2006" coordsize="0,173" path="m8962,2179l8962,2006e" filled="f" stroked="t" strokeweight=".48pt" strokecolor="#545454">
                <v:path arrowok="t"/>
              </v:shape>
            </v:group>
            <v:group style="position:absolute;left:8909;top:1954;width:1882;height:2" coordorigin="8909,1954" coordsize="1882,2">
              <v:shape style="position:absolute;left:8909;top:1954;width:1882;height:2" coordorigin="8909,1954" coordsize="1882,0" path="m8909,1954l10790,1954e" filled="f" stroked="t" strokeweight=".48pt" strokecolor="#2B2F2B">
                <v:path arrowok="t"/>
              </v:shape>
            </v:group>
            <v:group style="position:absolute;left:9994;top:2006;width:2;height:864" coordorigin="9994,2006" coordsize="2,864">
              <v:shape style="position:absolute;left:9994;top:2006;width:2;height:864" coordorigin="9994,2006" coordsize="0,864" path="m9994,2870l9994,2006e" filled="f" stroked="t" strokeweight=".96pt" strokecolor="#6B6B74">
                <v:path arrowok="t"/>
              </v:shape>
            </v:group>
            <v:group style="position:absolute;left:10752;top:2006;width:2;height:2765" coordorigin="10752,2006" coordsize="2,2765">
              <v:shape style="position:absolute;left:10752;top:2006;width:2;height:2765" coordorigin="10752,2006" coordsize="0,2765" path="m10752,4771l10752,2006e" filled="f" stroked="t" strokeweight=".96pt" strokecolor="#8C8C8C">
                <v:path arrowok="t"/>
              </v:shape>
            </v:group>
            <v:group style="position:absolute;left:1805;top:2352;width:739;height:2" coordorigin="1805,2352" coordsize="739,2">
              <v:shape style="position:absolute;left:1805;top:2352;width:739;height:2" coordorigin="1805,2352" coordsize="739,0" path="m1805,2352l2544,2352e" filled="f" stroked="t" strokeweight=".96pt" strokecolor="#878C8C">
                <v:path arrowok="t"/>
              </v:shape>
            </v:group>
            <v:group style="position:absolute;left:2458;top:2362;width:5693;height:2" coordorigin="2458,2362" coordsize="5693,2">
              <v:shape style="position:absolute;left:2458;top:2362;width:5693;height:2" coordorigin="2458,2362" coordsize="5693,0" path="m2458,2362l8150,2362e" filled="f" stroked="t" strokeweight=".96pt" strokecolor="#707070">
                <v:path arrowok="t"/>
              </v:shape>
            </v:group>
            <v:group style="position:absolute;left:7997;top:2371;width:979;height:2" coordorigin="7997,2371" coordsize="979,2">
              <v:shape style="position:absolute;left:7997;top:2371;width:979;height:2" coordorigin="7997,2371" coordsize="979,0" path="m7997,2371l8976,2371e" filled="f" stroked="t" strokeweight=".96pt" strokecolor="#909390">
                <v:path arrowok="t"/>
              </v:shape>
            </v:group>
            <v:group style="position:absolute;left:8957;top:2122;width:2;height:2688" coordorigin="8957,2122" coordsize="2,2688">
              <v:shape style="position:absolute;left:8957;top:2122;width:2;height:2688" coordorigin="8957,2122" coordsize="0,2688" path="m8957,4810l8957,2122e" filled="f" stroked="t" strokeweight=".96pt" strokecolor="#6B6B6B">
                <v:path arrowok="t"/>
              </v:shape>
            </v:group>
            <v:group style="position:absolute;left:8899;top:2376;width:1891;height:2" coordorigin="8899,2376" coordsize="1891,2">
              <v:shape style="position:absolute;left:8899;top:2376;width:1891;height:2" coordorigin="8899,2376" coordsize="1891,0" path="m8899,2376l10790,2376e" filled="f" stroked="t" strokeweight=".48pt" strokecolor="#575B60">
                <v:path arrowok="t"/>
              </v:shape>
            </v:group>
            <v:group style="position:absolute;left:9936;top:2976;width:826;height:2" coordorigin="9936,2976" coordsize="826,2">
              <v:shape style="position:absolute;left:9936;top:2976;width:826;height:2" coordorigin="9936,2976" coordsize="826,0" path="m9936,2976l10762,2976e" filled="f" stroked="t" strokeweight=".96pt" strokecolor="#9C9CA3">
                <v:path arrowok="t"/>
              </v:shape>
            </v:group>
            <v:group style="position:absolute;left:3965;top:2582;width:2;height:2227" coordorigin="3965,2582" coordsize="2,2227">
              <v:shape style="position:absolute;left:3965;top:2582;width:2;height:2227" coordorigin="3965,2582" coordsize="0,2227" path="m3965,4810l3965,2582e" filled="f" stroked="t" strokeweight=".96pt" strokecolor="#646464">
                <v:path arrowok="t"/>
              </v:shape>
            </v:group>
            <v:group style="position:absolute;left:1805;top:2952;width:739;height:2" coordorigin="1805,2952" coordsize="739,2">
              <v:shape style="position:absolute;left:1805;top:2952;width:739;height:2" coordorigin="1805,2952" coordsize="739,0" path="m1805,2952l2544,2952e" filled="f" stroked="t" strokeweight=".48pt" strokecolor="#878787">
                <v:path arrowok="t"/>
              </v:shape>
            </v:group>
            <v:group style="position:absolute;left:1834;top:2962;width:8170;height:2" coordorigin="1834,2962" coordsize="8170,2">
              <v:shape style="position:absolute;left:1834;top:2962;width:8170;height:2" coordorigin="1834,2962" coordsize="8170,0" path="m1834,2962l10003,2962e" filled="f" stroked="t" strokeweight=".96pt" strokecolor="#9C9C9C">
                <v:path arrowok="t"/>
              </v:shape>
            </v:group>
            <v:group style="position:absolute;left:9994;top:2803;width:2;height:1968" coordorigin="9994,2803" coordsize="2,1968">
              <v:shape style="position:absolute;left:9994;top:2803;width:2;height:1968" coordorigin="9994,2803" coordsize="0,1968" path="m9994,4771l9994,2803e" filled="f" stroked="t" strokeweight=".48pt" strokecolor="#545457">
                <v:path arrowok="t"/>
              </v:shape>
            </v:group>
            <v:group style="position:absolute;left:1757;top:4771;width:758;height:2" coordorigin="1757,4771" coordsize="758,2">
              <v:shape style="position:absolute;left:1757;top:4771;width:758;height:2" coordorigin="1757,4771" coordsize="758,0" path="m1757,4771l2515,4771e" filled="f" stroked="t" strokeweight=".96pt" strokecolor="#B8B8B8">
                <v:path arrowok="t"/>
              </v:shape>
            </v:group>
            <v:group style="position:absolute;left:2486;top:4771;width:778;height:2" coordorigin="2486,4771" coordsize="778,2">
              <v:shape style="position:absolute;left:2486;top:4771;width:778;height:2" coordorigin="2486,4771" coordsize="778,0" path="m2486,4771l3264,4771e" filled="f" stroked="t" strokeweight=".96pt" strokecolor="#A3A3A3">
                <v:path arrowok="t"/>
              </v:shape>
            </v:group>
            <v:group style="position:absolute;left:3274;top:2928;width:2;height:1882" coordorigin="3274,2928" coordsize="2,1882">
              <v:shape style="position:absolute;left:3274;top:2928;width:2;height:1882" coordorigin="3274,2928" coordsize="0,1882" path="m3274,4810l3274,2928e" filled="f" stroked="t" strokeweight=".48pt" strokecolor="#575757">
                <v:path arrowok="t"/>
              </v:shape>
            </v:group>
            <v:group style="position:absolute;left:3936;top:4771;width:4186;height:2" coordorigin="3936,4771" coordsize="4186,2">
              <v:shape style="position:absolute;left:3936;top:4771;width:4186;height:2" coordorigin="3936,4771" coordsize="4186,0" path="m3936,4771l8122,4771e" filled="f" stroked="t" strokeweight=".96pt" strokecolor="#777774">
                <v:path arrowok="t"/>
              </v:shape>
            </v:group>
            <v:group style="position:absolute;left:8117;top:2928;width:2;height:1834" coordorigin="8117,2928" coordsize="2,1834">
              <v:shape style="position:absolute;left:8117;top:2928;width:2;height:1834" coordorigin="8117,2928" coordsize="0,1834" path="m8117,4762l8117,2928e" filled="f" stroked="t" strokeweight=".48pt" strokecolor="#575757">
                <v:path arrowok="t"/>
              </v:shape>
            </v:group>
            <v:group style="position:absolute;left:8928;top:4771;width:1056;height:2" coordorigin="8928,4771" coordsize="1056,2">
              <v:shape style="position:absolute;left:8928;top:4771;width:1056;height:2" coordorigin="8928,4771" coordsize="1056,0" path="m8928,4771l9984,4771e" filled="f" stroked="t" strokeweight=".96pt" strokecolor="#A8A8A8">
                <v:path arrowok="t"/>
              </v:shape>
            </v:group>
            <v:group style="position:absolute;left:1805;top:4771;width:8947;height:2" coordorigin="1805,4771" coordsize="8947,2">
              <v:shape style="position:absolute;left:1805;top:4771;width:8947;height:2" coordorigin="1805,4771" coordsize="8947,0" path="m1805,4771l10752,4771e" filled="f" stroked="t" strokeweight=".48pt" strokecolor="#8C8C8C">
                <v:path arrowok="t"/>
              </v:shape>
            </v:group>
            <v:group style="position:absolute;left:9754;top:12337;width:226;height:2" coordorigin="9754,12337" coordsize="226,2">
              <v:shape style="position:absolute;left:9754;top:12337;width:226;height:2" coordorigin="9754,12337" coordsize="226,0" path="m9754,12337l9980,12337e" filled="f" stroked="t" strokeweight=".378pt" strokecolor="#B4B7BE">
                <v:path arrowok="t"/>
              </v:shape>
            </v:group>
            <w10:wrap type="none"/>
          </v:group>
        </w:pict>
      </w:r>
      <w:r>
        <w:rPr>
          <w:sz w:val="12"/>
          <w:szCs w:val="12"/>
        </w:rPr>
      </w:r>
    </w:p>
    <w:p>
      <w:pPr>
        <w:spacing w:before="0" w:after="0" w:line="172" w:lineRule="auto"/>
        <w:ind w:left="3113" w:right="2534" w:firstLine="-902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55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27"/>
          <w:w w:val="155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6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2"/>
          <w:w w:val="134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4"/>
        </w:rPr>
        <w:t>f.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3"/>
          <w:w w:val="104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6"/>
          <w:w w:val="134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5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1"/>
          <w:w w:val="153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0"/>
        </w:rPr>
        <w:t>:\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16"/>
          <w:w w:val="7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9"/>
        </w:rPr>
        <w:t>Qllt,\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VE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9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26"/>
        </w:rPr>
        <w:t>:"'t:</w:t>
      </w:r>
      <w:r>
        <w:rPr>
          <w:rFonts w:ascii="Arial" w:hAnsi="Arial" w:cs="Arial" w:eastAsia="Arial"/>
          <w:sz w:val="12"/>
          <w:szCs w:val="12"/>
          <w:color w:val="676969"/>
          <w:spacing w:val="-13"/>
          <w:w w:val="126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7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2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4"/>
          <w:w w:val="141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10"/>
        </w:rPr>
        <w:t>RD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2"/>
          <w:w w:val="111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101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7"/>
          <w:w w:val="10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21"/>
        </w:rPr>
        <w:t>I.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6"/>
          <w:w w:val="137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23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9"/>
          <w:w w:val="124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-7"/>
          <w:w w:val="137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20"/>
        </w:rPr>
        <w:t>\R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21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6"/>
          <w:w w:val="10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77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5"/>
          <w:w w:val="178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0"/>
        </w:rPr>
        <w:t>f.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6"/>
          <w:w w:val="120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3"/>
          <w:w w:val="10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9"/>
          <w:w w:val="137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1"/>
        </w:rPr>
        <w:t>Jf.V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8"/>
          <w:w w:val="149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7"/>
          <w:w w:val="95"/>
        </w:rPr>
        <w:t>V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3"/>
          <w:w w:val="85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9"/>
        </w:rPr>
        <w:t>7.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6"/>
          <w:w w:val="118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B5B8BF"/>
          <w:spacing w:val="-11"/>
          <w:w w:val="224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2"/>
        </w:rPr>
        <w:t>F.SE,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2"/>
          <w:w w:val="134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7"/>
        </w:rPr>
        <w:t>f.ll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5"/>
          <w:w w:val="118"/>
        </w:rPr>
        <w:t>V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125"/>
        </w:rPr>
        <w:t>IT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1"/>
          <w:w w:val="125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B5B8BF"/>
          <w:spacing w:val="0"/>
          <w:w w:val="97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B5B8BF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16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"/>
          <w:w w:val="116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0"/>
        </w:rPr>
        <w:t>,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8"/>
          <w:w w:val="139"/>
        </w:rPr>
        <w:t>\</w:t>
      </w:r>
      <w:r>
        <w:rPr>
          <w:rFonts w:ascii="Times New Roman" w:hAnsi="Times New Roman" w:cs="Times New Roman" w:eastAsia="Times New Roman"/>
          <w:sz w:val="19"/>
          <w:szCs w:val="19"/>
          <w:color w:val="676969"/>
          <w:spacing w:val="-13"/>
          <w:w w:val="165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A1A1A1"/>
          <w:spacing w:val="-11"/>
          <w:w w:val="231"/>
        </w:rPr>
        <w:t>:</w:t>
      </w:r>
      <w:r>
        <w:rPr>
          <w:rFonts w:ascii="Arial" w:hAnsi="Arial" w:cs="Arial" w:eastAsia="Arial"/>
          <w:sz w:val="10"/>
          <w:szCs w:val="10"/>
          <w:color w:val="444444"/>
          <w:spacing w:val="0"/>
          <w:w w:val="179"/>
        </w:rPr>
        <w:t>I</w:t>
      </w:r>
      <w:r>
        <w:rPr>
          <w:rFonts w:ascii="Arial" w:hAnsi="Arial" w:cs="Arial" w:eastAsia="Arial"/>
          <w:sz w:val="10"/>
          <w:szCs w:val="10"/>
          <w:color w:val="444444"/>
          <w:spacing w:val="-9"/>
          <w:w w:val="180"/>
        </w:rPr>
        <w:t>)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32"/>
        </w:rPr>
        <w:t>li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61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5"/>
        </w:rPr>
        <w:t>"';Tf.ltf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9"/>
          <w:w w:val="116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4"/>
        </w:rPr>
        <w:t>SA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VE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25454"/>
          <w:spacing w:val="-10"/>
          <w:w w:val="165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A1A1A1"/>
          <w:spacing w:val="-5"/>
          <w:w w:val="184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22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23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-17"/>
          <w:w w:val="9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10"/>
          <w:w w:val="194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5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145" w:lineRule="exact"/>
        <w:ind w:left="1123" w:right="2231"/>
        <w:jc w:val="center"/>
        <w:tabs>
          <w:tab w:pos="656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  <w:t>J)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  <w:t>ala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2"/>
          <w:szCs w:val="12"/>
          <w:color w:val="7C7C7C"/>
          <w:spacing w:val="0"/>
          <w:w w:val="100"/>
          <w:position w:val="-3"/>
        </w:rPr>
        <w:t>Data</w:t>
      </w:r>
      <w:r>
        <w:rPr>
          <w:rFonts w:ascii="Times New Roman" w:hAnsi="Times New Roman" w:cs="Times New Roman" w:eastAsia="Times New Roman"/>
          <w:sz w:val="12"/>
          <w:szCs w:val="12"/>
          <w:color w:val="7C7C7C"/>
          <w:spacing w:val="2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100"/>
          <w:i/>
          <w:position w:val="-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16"/>
          <w:w w:val="100"/>
          <w:i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7C7C7C"/>
          <w:spacing w:val="0"/>
          <w:w w:val="100"/>
          <w:position w:val="-3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7C7C7C"/>
          <w:spacing w:val="-4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0"/>
          <w:w w:val="105"/>
          <w:position w:val="-3"/>
        </w:rPr>
        <w:t>C</w:t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-11"/>
          <w:w w:val="106"/>
          <w:position w:val="-3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676969"/>
          <w:spacing w:val="0"/>
          <w:w w:val="99"/>
          <w:position w:val="-3"/>
        </w:rPr>
        <w:t>h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178" w:lineRule="exact"/>
        <w:ind w:left="371" w:right="558"/>
        <w:jc w:val="center"/>
        <w:tabs>
          <w:tab w:pos="1840" w:val="left"/>
          <w:tab w:pos="4140" w:val="left"/>
          <w:tab w:pos="6580" w:val="left"/>
          <w:tab w:pos="7560" w:val="left"/>
          <w:tab w:pos="854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Arial" w:hAnsi="Arial" w:cs="Arial" w:eastAsia="Arial"/>
          <w:sz w:val="12"/>
          <w:szCs w:val="12"/>
          <w:color w:val="7C7C7C"/>
          <w:w w:val="113"/>
          <w:position w:val="7"/>
        </w:rPr>
        <w:t>N</w:t>
      </w:r>
      <w:r>
        <w:rPr>
          <w:rFonts w:ascii="Arial" w:hAnsi="Arial" w:cs="Arial" w:eastAsia="Arial"/>
          <w:sz w:val="12"/>
          <w:szCs w:val="12"/>
          <w:color w:val="7C7C7C"/>
          <w:spacing w:val="-22"/>
          <w:w w:val="113"/>
          <w:position w:val="7"/>
        </w:rPr>
        <w:t>r</w:t>
      </w:r>
      <w:r>
        <w:rPr>
          <w:rFonts w:ascii="Arial" w:hAnsi="Arial" w:cs="Arial" w:eastAsia="Arial"/>
          <w:sz w:val="12"/>
          <w:szCs w:val="12"/>
          <w:color w:val="A1A1A1"/>
          <w:spacing w:val="0"/>
          <w:w w:val="239"/>
          <w:position w:val="7"/>
        </w:rPr>
        <w:t>.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13"/>
          <w:position w:val="7"/>
        </w:rPr>
        <w:t>Dok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00"/>
          <w:position w:val="7"/>
        </w:rPr>
        <w:t>   </w:t>
      </w:r>
      <w:r>
        <w:rPr>
          <w:rFonts w:ascii="Arial" w:hAnsi="Arial" w:cs="Arial" w:eastAsia="Arial"/>
          <w:sz w:val="12"/>
          <w:szCs w:val="12"/>
          <w:color w:val="7C7C7C"/>
          <w:spacing w:val="-1"/>
          <w:w w:val="100"/>
          <w:position w:val="7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03"/>
          <w:b/>
          <w:bCs/>
          <w:position w:val="0"/>
        </w:rPr>
        <w:t>Regj</w:t>
      </w:r>
      <w:r>
        <w:rPr>
          <w:rFonts w:ascii="Arial" w:hAnsi="Arial" w:cs="Arial" w:eastAsia="Arial"/>
          <w:sz w:val="12"/>
          <w:szCs w:val="12"/>
          <w:color w:val="676969"/>
          <w:spacing w:val="-14"/>
          <w:w w:val="103"/>
          <w:b/>
          <w:bCs/>
          <w:position w:val="0"/>
        </w:rPr>
        <w:t>i</w:t>
      </w:r>
      <w:r>
        <w:rPr>
          <w:rFonts w:ascii="Arial" w:hAnsi="Arial" w:cs="Arial" w:eastAsia="Arial"/>
          <w:sz w:val="12"/>
          <w:szCs w:val="12"/>
          <w:color w:val="8C8C8E"/>
          <w:spacing w:val="-2"/>
          <w:w w:val="82"/>
          <w:b/>
          <w:bCs/>
          <w:position w:val="0"/>
        </w:rPr>
        <w:t>s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99"/>
          <w:b/>
          <w:bCs/>
          <w:position w:val="0"/>
        </w:rPr>
        <w:t>rrimit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00"/>
          <w:b/>
          <w:bCs/>
          <w:position w:val="0"/>
        </w:rPr>
        <w:tab/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00"/>
          <w:b/>
          <w:bCs/>
          <w:position w:val="0"/>
        </w:rPr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1"/>
          <w:w w:val="100"/>
          <w:position w:val="6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6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1"/>
          <w:w w:val="100"/>
          <w:position w:val="6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100"/>
          <w:position w:val="6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-14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  <w:position w:val="6"/>
        </w:rPr>
        <w:t>Pershkrimi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0"/>
          <w:w w:val="100"/>
          <w:position w:val="6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0"/>
          <w:w w:val="94"/>
          <w:b/>
          <w:bCs/>
          <w:position w:val="-1"/>
        </w:rPr>
        <w:t>(</w:t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0"/>
          <w:w w:val="93"/>
          <w:b/>
          <w:bCs/>
          <w:position w:val="-1"/>
        </w:rPr>
        <w:t>"crt</w:t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0"/>
          <w:w w:val="94"/>
          <w:b/>
          <w:bCs/>
          <w:position w:val="-1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-14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76969"/>
          <w:spacing w:val="0"/>
          <w:w w:val="100"/>
          <w:b/>
          <w:bCs/>
          <w:position w:val="-1"/>
        </w:rPr>
        <w:t>liko</w:t>
      </w:r>
      <w:r>
        <w:rPr>
          <w:rFonts w:ascii="Times New Roman" w:hAnsi="Times New Roman" w:cs="Times New Roman" w:eastAsia="Times New Roman"/>
          <w:sz w:val="12"/>
          <w:szCs w:val="12"/>
          <w:color w:val="676969"/>
          <w:spacing w:val="0"/>
          <w:w w:val="100"/>
          <w:b/>
          <w:bCs/>
          <w:position w:val="-1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676969"/>
          <w:spacing w:val="2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0"/>
          <w:w w:val="191"/>
          <w:b/>
          <w:bCs/>
          <w:position w:val="-1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0"/>
          <w:w w:val="100"/>
          <w:b/>
          <w:bCs/>
          <w:position w:val="-1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8C8C8E"/>
          <w:spacing w:val="0"/>
          <w:w w:val="100"/>
          <w:b/>
          <w:bCs/>
          <w:position w:val="-1"/>
        </w:rPr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00"/>
          <w:b/>
          <w:bCs/>
          <w:position w:val="5"/>
        </w:rPr>
        <w:t>SM</w:t>
      </w:r>
      <w:r>
        <w:rPr>
          <w:rFonts w:ascii="Arial" w:hAnsi="Arial" w:cs="Arial" w:eastAsia="Arial"/>
          <w:sz w:val="12"/>
          <w:szCs w:val="12"/>
          <w:color w:val="7C7C7C"/>
          <w:spacing w:val="-4"/>
          <w:w w:val="100"/>
          <w:b/>
          <w:bCs/>
          <w:position w:val="5"/>
        </w:rPr>
        <w:t> 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00"/>
          <w:b/>
          <w:bCs/>
          <w:position w:val="5"/>
        </w:rPr>
        <w:t>nimc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00"/>
          <w:b/>
          <w:bCs/>
          <w:position w:val="5"/>
        </w:rPr>
        <w:tab/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00"/>
          <w:b/>
          <w:bCs/>
          <w:position w:val="5"/>
        </w:rPr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3"/>
          <w:b/>
          <w:bCs/>
          <w:position w:val="4"/>
        </w:rPr>
        <w:t>firma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31" w:after="0" w:line="251" w:lineRule="auto"/>
        <w:ind w:left="2402" w:right="3417" w:firstLine="-1920"/>
        <w:jc w:val="left"/>
        <w:tabs>
          <w:tab w:pos="1720" w:val="left"/>
          <w:tab w:pos="240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3"/>
        </w:rPr>
        <w:t>O.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3"/>
          <w:w w:val="100"/>
          <w:b/>
          <w:bCs/>
          <w:position w:val="3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3"/>
        </w:rPr>
        <w:t>ll'll&lt;ilf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3"/>
        </w:rPr>
        <w:t>  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4"/>
          <w:w w:val="100"/>
          <w:b/>
          <w:bCs/>
          <w:position w:val="3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10"/>
          <w:b/>
          <w:bCs/>
          <w:position w:val="2"/>
        </w:rPr>
        <w:t>2001'1017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2"/>
        </w:rPr>
        <w:tab/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2"/>
        </w:rPr>
      </w:r>
      <w:r>
        <w:rPr>
          <w:rFonts w:ascii="Arial" w:hAnsi="Arial" w:cs="Arial" w:eastAsia="Arial"/>
          <w:sz w:val="8"/>
          <w:szCs w:val="8"/>
          <w:color w:val="A1A1A1"/>
          <w:spacing w:val="0"/>
          <w:w w:val="348"/>
          <w:position w:val="2"/>
        </w:rPr>
        <w:t>ll</w:t>
      </w:r>
      <w:r>
        <w:rPr>
          <w:rFonts w:ascii="Arial" w:hAnsi="Arial" w:cs="Arial" w:eastAsia="Arial"/>
          <w:sz w:val="8"/>
          <w:szCs w:val="8"/>
          <w:color w:val="A1A1A1"/>
          <w:spacing w:val="0"/>
          <w:w w:val="100"/>
          <w:position w:val="2"/>
        </w:rPr>
        <w:tab/>
      </w:r>
      <w:r>
        <w:rPr>
          <w:rFonts w:ascii="Arial" w:hAnsi="Arial" w:cs="Arial" w:eastAsia="Arial"/>
          <w:sz w:val="8"/>
          <w:szCs w:val="8"/>
          <w:color w:val="A1A1A1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0"/>
        </w:rPr>
        <w:t>flA.WA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0"/>
        </w:rPr>
        <w:t>A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17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0"/>
        </w:rPr>
        <w:t>\ISNOG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0"/>
        </w:rPr>
        <w:t>J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18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9"/>
          <w:b/>
          <w:bCs/>
          <w:position w:val="0"/>
        </w:rPr>
        <w:t>APEUTTIM"E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1"/>
          <w:w w:val="109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8C8C8E"/>
          <w:spacing w:val="0"/>
          <w:w w:val="100"/>
          <w:b/>
          <w:bCs/>
          <w:position w:val="0"/>
        </w:rPr>
        <w:t>\IENR</w:t>
      </w:r>
      <w:r>
        <w:rPr>
          <w:rFonts w:ascii="Times New Roman" w:hAnsi="Times New Roman" w:cs="Times New Roman" w:eastAsia="Times New Roman"/>
          <w:sz w:val="9"/>
          <w:szCs w:val="9"/>
          <w:color w:val="8C8C8E"/>
          <w:spacing w:val="0"/>
          <w:w w:val="100"/>
          <w:b/>
          <w:bCs/>
          <w:position w:val="0"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8C8C8E"/>
          <w:spacing w:val="0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8C8C8E"/>
          <w:spacing w:val="2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  <w:position w:val="0"/>
        </w:rPr>
        <w:t>1)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22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22"/>
          <w:b/>
          <w:bCs/>
          <w:position w:val="0"/>
        </w:rPr>
        <w:t>0T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22"/>
          <w:b/>
          <w:bCs/>
          <w:position w:val="0"/>
        </w:rPr>
        <w:t>(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22"/>
          <w:b/>
          <w:bCs/>
          <w:position w:val="0"/>
        </w:rPr>
        <w:t>•l.tH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22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22"/>
          <w:b/>
          <w:bCs/>
          <w:position w:val="0"/>
        </w:rPr>
        <w:t>ol01jiCILI!'OR\'SH0'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22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89"/>
          <w:b/>
          <w:bCs/>
          <w:position w:val="0"/>
        </w:rPr>
        <w:t>VFNO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6"/>
          <w:w w:val="90"/>
          <w:b/>
          <w:bCs/>
          <w:position w:val="0"/>
        </w:rPr>
        <w:t>I</w:t>
      </w:r>
      <w:r>
        <w:rPr>
          <w:rFonts w:ascii="Times New Roman" w:hAnsi="Times New Roman" w:cs="Times New Roman" w:eastAsia="Times New Roman"/>
          <w:sz w:val="10"/>
          <w:szCs w:val="10"/>
          <w:color w:val="7C7C7C"/>
          <w:spacing w:val="6"/>
          <w:w w:val="73"/>
          <w:b/>
          <w:bCs/>
          <w:position w:val="0"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96"/>
          <w:b/>
          <w:bCs/>
          <w:position w:val="0"/>
        </w:rPr>
        <w:t>fN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8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134"/>
          <w:b/>
          <w:bCs/>
          <w:position w:val="0"/>
        </w:rPr>
        <w:t>R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0"/>
          <w:w w:val="134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134"/>
          <w:b/>
          <w:bCs/>
          <w:position w:val="0"/>
        </w:rPr>
        <w:t>9Ut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2"/>
          <w:w w:val="134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8C8C8E"/>
          <w:spacing w:val="0"/>
          <w:w w:val="83"/>
          <w:b/>
          <w:bCs/>
          <w:position w:val="0"/>
        </w:rPr>
        <w:t>OT</w:t>
      </w:r>
      <w:r>
        <w:rPr>
          <w:rFonts w:ascii="Times New Roman" w:hAnsi="Times New Roman" w:cs="Times New Roman" w:eastAsia="Times New Roman"/>
          <w:sz w:val="10"/>
          <w:szCs w:val="10"/>
          <w:color w:val="8C8C8E"/>
          <w:spacing w:val="-12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8"/>
          <w:szCs w:val="8"/>
          <w:color w:val="B5B8BF"/>
          <w:spacing w:val="0"/>
          <w:w w:val="100"/>
          <w:b/>
          <w:bCs/>
          <w:position w:val="0"/>
        </w:rPr>
        <w:t>C»</w:t>
      </w:r>
      <w:r>
        <w:rPr>
          <w:rFonts w:ascii="Arial" w:hAnsi="Arial" w:cs="Arial" w:eastAsia="Arial"/>
          <w:sz w:val="8"/>
          <w:szCs w:val="8"/>
          <w:color w:val="B5B8BF"/>
          <w:spacing w:val="7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86"/>
          <w:b/>
          <w:bCs/>
          <w:position w:val="0"/>
        </w:rPr>
        <w:t>10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4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8"/>
          <w:szCs w:val="8"/>
          <w:color w:val="A1A1A1"/>
          <w:spacing w:val="0"/>
          <w:w w:val="159"/>
          <w:b/>
          <w:bCs/>
          <w:position w:val="0"/>
        </w:rPr>
        <w:t>lUI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99"/>
          <w:b/>
          <w:bCs/>
          <w:position w:val="0"/>
        </w:rPr>
        <w:t>TE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4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79"/>
          <w:b/>
          <w:bCs/>
          <w:position w:val="0"/>
        </w:rPr>
        <w:t>GJ'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6"/>
          <w:w w:val="79"/>
          <w:b/>
          <w:bCs/>
          <w:position w:val="0"/>
        </w:rPr>
        <w:t>\</w:t>
      </w:r>
      <w:r>
        <w:rPr>
          <w:rFonts w:ascii="Times New Roman" w:hAnsi="Times New Roman" w:cs="Times New Roman" w:eastAsia="Times New Roman"/>
          <w:sz w:val="10"/>
          <w:szCs w:val="10"/>
          <w:color w:val="B5B8BF"/>
          <w:spacing w:val="-3"/>
          <w:w w:val="131"/>
          <w:b/>
          <w:bCs/>
          <w:position w:val="0"/>
        </w:rPr>
        <w:t>'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84"/>
          <w:b/>
          <w:bCs/>
          <w:position w:val="0"/>
        </w:rPr>
        <w:t>K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4"/>
          <w:w w:val="85"/>
          <w:b/>
          <w:bCs/>
          <w:position w:val="0"/>
        </w:rPr>
        <w:t>A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94"/>
          <w:b/>
          <w:bCs/>
          <w:position w:val="0"/>
        </w:rPr>
        <w:t>TE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95"/>
          <w:b/>
          <w:bCs/>
          <w:position w:val="0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4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127"/>
          <w:b/>
          <w:bCs/>
          <w:position w:val="0"/>
        </w:rPr>
        <w:t>Sf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8"/>
          <w:w w:val="127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92"/>
          <w:b/>
          <w:bCs/>
          <w:position w:val="0"/>
        </w:rPr>
        <w:t>SHKA.UE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93"/>
          <w:b/>
          <w:bCs/>
          <w:position w:val="0"/>
        </w:rPr>
        <w:t>S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B5B8BF"/>
          <w:spacing w:val="-6"/>
          <w:w w:val="112"/>
          <w:b/>
          <w:bCs/>
          <w:position w:val="0"/>
        </w:rPr>
        <w:t>T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81"/>
          <w:b/>
          <w:bCs/>
          <w:position w:val="0"/>
        </w:rPr>
        <w:t>lR.A!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4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81"/>
          <w:b/>
          <w:bCs/>
          <w:position w:val="0"/>
        </w:rPr>
        <w:t>-E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82"/>
          <w:b/>
          <w:bCs/>
          <w:position w:val="0"/>
        </w:rPr>
        <w:t>.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3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0"/>
          <w:w w:val="108"/>
          <w:b/>
          <w:bCs/>
          <w:position w:val="0"/>
        </w:rPr>
        <w:t>k</w:t>
      </w:r>
      <w:r>
        <w:rPr>
          <w:rFonts w:ascii="Times New Roman" w:hAnsi="Times New Roman" w:cs="Times New Roman" w:eastAsia="Times New Roman"/>
          <w:sz w:val="10"/>
          <w:szCs w:val="10"/>
          <w:color w:val="A1A1A1"/>
          <w:spacing w:val="-17"/>
          <w:w w:val="100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10"/>
          <w:szCs w:val="10"/>
          <w:color w:val="B5B8BF"/>
          <w:spacing w:val="0"/>
          <w:w w:val="57"/>
          <w:b/>
          <w:bCs/>
          <w:position w:val="0"/>
        </w:rPr>
        <w:t>l.J</w:t>
      </w:r>
      <w:r>
        <w:rPr>
          <w:rFonts w:ascii="Times New Roman" w:hAnsi="Times New Roman" w:cs="Times New Roman" w:eastAsia="Times New Roman"/>
          <w:sz w:val="10"/>
          <w:szCs w:val="10"/>
          <w:color w:val="B5B8BF"/>
          <w:spacing w:val="0"/>
          <w:w w:val="57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B5B8BF"/>
          <w:spacing w:val="-8"/>
          <w:w w:val="131"/>
          <w:b/>
          <w:bCs/>
          <w:position w:val="0"/>
        </w:rPr>
        <w:t>U</w:t>
      </w:r>
      <w:r>
        <w:rPr>
          <w:rFonts w:ascii="Arial" w:hAnsi="Arial" w:cs="Arial" w:eastAsia="Arial"/>
          <w:sz w:val="9"/>
          <w:szCs w:val="9"/>
          <w:color w:val="8C8C8E"/>
          <w:spacing w:val="0"/>
          <w:w w:val="105"/>
          <w:b/>
          <w:bCs/>
          <w:position w:val="0"/>
        </w:rPr>
        <w:t>R</w:t>
      </w:r>
      <w:r>
        <w:rPr>
          <w:rFonts w:ascii="Arial" w:hAnsi="Arial" w:cs="Arial" w:eastAsia="Arial"/>
          <w:sz w:val="9"/>
          <w:szCs w:val="9"/>
          <w:color w:val="8C8C8E"/>
          <w:spacing w:val="-11"/>
          <w:w w:val="105"/>
          <w:b/>
          <w:bCs/>
          <w:position w:val="0"/>
        </w:rPr>
        <w:t>D</w:t>
      </w:r>
      <w:r>
        <w:rPr>
          <w:rFonts w:ascii="Arial" w:hAnsi="Arial" w:cs="Arial" w:eastAsia="Arial"/>
          <w:sz w:val="9"/>
          <w:szCs w:val="9"/>
          <w:color w:val="676969"/>
          <w:spacing w:val="0"/>
          <w:w w:val="151"/>
          <w:b/>
          <w:bCs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676969"/>
          <w:spacing w:val="-3"/>
          <w:w w:val="151"/>
          <w:b/>
          <w:bCs/>
          <w:position w:val="0"/>
        </w:rPr>
        <w:t>I</w:t>
      </w:r>
      <w:r>
        <w:rPr>
          <w:rFonts w:ascii="Arial" w:hAnsi="Arial" w:cs="Arial" w:eastAsia="Arial"/>
          <w:sz w:val="9"/>
          <w:szCs w:val="9"/>
          <w:color w:val="8C8C8E"/>
          <w:spacing w:val="0"/>
          <w:w w:val="101"/>
          <w:b/>
          <w:bCs/>
          <w:position w:val="0"/>
        </w:rPr>
        <w:t>t:ROIIET</w:t>
      </w:r>
      <w:r>
        <w:rPr>
          <w:rFonts w:ascii="Arial" w:hAnsi="Arial" w:cs="Arial" w:eastAsia="Arial"/>
          <w:sz w:val="9"/>
          <w:szCs w:val="9"/>
          <w:color w:val="8C8C8E"/>
          <w:spacing w:val="0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8C8C8E"/>
          <w:spacing w:val="8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89"/>
          <w:b/>
          <w:bCs/>
          <w:position w:val="0"/>
        </w:rPr>
        <w:t>FSHIRJ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89"/>
          <w:b/>
          <w:bCs/>
          <w:position w:val="0"/>
        </w:rPr>
        <w:t>A</w:t>
      </w:r>
      <w:r>
        <w:rPr>
          <w:rFonts w:ascii="Arial" w:hAnsi="Arial" w:cs="Arial" w:eastAsia="Arial"/>
          <w:sz w:val="9"/>
          <w:szCs w:val="9"/>
          <w:color w:val="A1A1A1"/>
          <w:spacing w:val="18"/>
          <w:w w:val="89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89"/>
          <w:b/>
          <w:bCs/>
          <w:position w:val="0"/>
        </w:rPr>
        <w:t>C</w:t>
      </w:r>
      <w:r>
        <w:rPr>
          <w:rFonts w:ascii="Arial" w:hAnsi="Arial" w:cs="Arial" w:eastAsia="Arial"/>
          <w:sz w:val="9"/>
          <w:szCs w:val="9"/>
          <w:color w:val="A1A1A1"/>
          <w:spacing w:val="-1"/>
          <w:w w:val="89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Tf.</w:t>
      </w:r>
      <w:r>
        <w:rPr>
          <w:rFonts w:ascii="Arial" w:hAnsi="Arial" w:cs="Arial" w:eastAsia="Arial"/>
          <w:sz w:val="9"/>
          <w:szCs w:val="9"/>
          <w:color w:val="A1A1A1"/>
          <w:spacing w:val="-4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8C8C8E"/>
          <w:spacing w:val="0"/>
          <w:w w:val="100"/>
          <w:b/>
          <w:bCs/>
          <w:position w:val="0"/>
        </w:rPr>
        <w:t>OREJTAV</w:t>
      </w:r>
      <w:r>
        <w:rPr>
          <w:rFonts w:ascii="Arial" w:hAnsi="Arial" w:cs="Arial" w:eastAsia="Arial"/>
          <w:sz w:val="9"/>
          <w:szCs w:val="9"/>
          <w:color w:val="8C8C8E"/>
          <w:spacing w:val="0"/>
          <w:w w:val="100"/>
          <w:b/>
          <w:bCs/>
          <w:position w:val="0"/>
        </w:rPr>
        <w:t>r</w:t>
      </w:r>
      <w:r>
        <w:rPr>
          <w:rFonts w:ascii="Arial" w:hAnsi="Arial" w:cs="Arial" w:eastAsia="Arial"/>
          <w:sz w:val="9"/>
          <w:szCs w:val="9"/>
          <w:color w:val="8C8C8E"/>
          <w:spacing w:val="-5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94"/>
          <w:b/>
          <w:bCs/>
          <w:position w:val="0"/>
        </w:rPr>
        <w:t>RF.AI</w:t>
      </w:r>
      <w:r>
        <w:rPr>
          <w:rFonts w:ascii="Arial" w:hAnsi="Arial" w:cs="Arial" w:eastAsia="Arial"/>
          <w:sz w:val="9"/>
          <w:szCs w:val="9"/>
          <w:color w:val="A1A1A1"/>
          <w:spacing w:val="-14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31"/>
          <w:b/>
          <w:bCs/>
          <w:position w:val="0"/>
        </w:rPr>
        <w:t>FIT</w:t>
      </w:r>
      <w:r>
        <w:rPr>
          <w:rFonts w:ascii="Arial" w:hAnsi="Arial" w:cs="Arial" w:eastAsia="Arial"/>
          <w:sz w:val="9"/>
          <w:szCs w:val="9"/>
          <w:color w:val="A1A1A1"/>
          <w:spacing w:val="29"/>
          <w:w w:val="131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31"/>
          <w:b/>
          <w:bCs/>
          <w:position w:val="0"/>
        </w:rPr>
        <w:t>MS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31"/>
          <w:b/>
          <w:bCs/>
          <w:position w:val="0"/>
        </w:rPr>
        <w:t>H</w:t>
      </w:r>
      <w:r>
        <w:rPr>
          <w:rFonts w:ascii="Arial" w:hAnsi="Arial" w:cs="Arial" w:eastAsia="Arial"/>
          <w:sz w:val="9"/>
          <w:szCs w:val="9"/>
          <w:color w:val="A1A1A1"/>
          <w:spacing w:val="-16"/>
          <w:w w:val="131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TE</w:t>
      </w:r>
      <w:r>
        <w:rPr>
          <w:rFonts w:ascii="Arial" w:hAnsi="Arial" w:cs="Arial" w:eastAsia="Arial"/>
          <w:sz w:val="9"/>
          <w:szCs w:val="9"/>
          <w:color w:val="A1A1A1"/>
          <w:spacing w:val="-7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flTt.iA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R</w:t>
      </w:r>
      <w:r>
        <w:rPr>
          <w:rFonts w:ascii="Arial" w:hAnsi="Arial" w:cs="Arial" w:eastAsia="Arial"/>
          <w:sz w:val="9"/>
          <w:szCs w:val="9"/>
          <w:color w:val="A1A1A1"/>
          <w:spacing w:val="4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M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E</w:t>
      </w:r>
      <w:r>
        <w:rPr>
          <w:rFonts w:ascii="Arial" w:hAnsi="Arial" w:cs="Arial" w:eastAsia="Arial"/>
          <w:sz w:val="9"/>
          <w:szCs w:val="9"/>
          <w:color w:val="A1A1A1"/>
          <w:spacing w:val="10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VE</w:t>
      </w:r>
      <w:r>
        <w:rPr>
          <w:rFonts w:ascii="Arial" w:hAnsi="Arial" w:cs="Arial" w:eastAsia="Arial"/>
          <w:sz w:val="9"/>
          <w:szCs w:val="9"/>
          <w:color w:val="A1A1A1"/>
          <w:spacing w:val="-2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9"/>
          <w:szCs w:val="9"/>
          <w:color w:val="A1A1A1"/>
          <w:spacing w:val="0"/>
          <w:w w:val="100"/>
          <w:b/>
          <w:bCs/>
          <w:position w:val="0"/>
        </w:rPr>
        <w:t>Ol\11"'1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0" w:after="0" w:line="101" w:lineRule="exact"/>
        <w:ind w:left="2402" w:right="-20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9"/>
          <w:szCs w:val="9"/>
          <w:color w:val="A1A1A1"/>
          <w:w w:val="132"/>
          <w:b/>
          <w:bCs/>
          <w:i/>
        </w:rPr>
        <w:t>14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w w:val="157"/>
          <w:b/>
          <w:bCs/>
          <w:i/>
        </w:rPr>
        <w:t>,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-1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8"/>
          <w:b/>
          <w:bCs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3"/>
          <w:w w:val="108"/>
          <w:b/>
          <w:bCs/>
        </w:rPr>
        <w:t>T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-6"/>
          <w:w w:val="213"/>
          <w:b/>
          <w:bCs/>
        </w:rPr>
        <w:t>l</w:t>
      </w:r>
      <w:r>
        <w:rPr>
          <w:rFonts w:ascii="Times New Roman" w:hAnsi="Times New Roman" w:cs="Times New Roman" w:eastAsia="Times New Roman"/>
          <w:sz w:val="9"/>
          <w:szCs w:val="9"/>
          <w:color w:val="8C8C8E"/>
          <w:spacing w:val="1"/>
          <w:w w:val="123"/>
          <w:b/>
          <w:bCs/>
        </w:rPr>
        <w:t>4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0"/>
          <w:w w:val="127"/>
          <w:b/>
          <w:bCs/>
        </w:rPr>
        <w:t>09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11"/>
          <w:b/>
          <w:bCs/>
        </w:rPr>
        <w:t>1MnTii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9"/>
          <w:w w:val="111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11"/>
          <w:b/>
          <w:bCs/>
        </w:rPr>
        <w:t>KKK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9"/>
          <w:w w:val="111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11"/>
          <w:b/>
          <w:bCs/>
        </w:rPr>
        <w:t>PkO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24"/>
          <w:w w:val="111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24"/>
          <w:b/>
          <w:bCs/>
        </w:rPr>
        <w:t>A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6"/>
          <w:w w:val="123"/>
          <w:b/>
          <w:bCs/>
        </w:rPr>
        <w:t>\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5"/>
          <w:w w:val="220"/>
          <w:b/>
          <w:bCs/>
        </w:rPr>
        <w:t>'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8"/>
          <w:w w:val="88"/>
          <w:b/>
          <w:bCs/>
        </w:rPr>
        <w:t>E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0"/>
          <w:w w:val="196"/>
          <w:b/>
          <w:bCs/>
        </w:rPr>
        <w:t>.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19"/>
          <w:b/>
          <w:bCs/>
        </w:rPr>
        <w:t>t'EZV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1"/>
          <w:w w:val="119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</w:rPr>
        <w:t>PP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0"/>
          <w:b/>
          <w:bCs/>
        </w:rPr>
        <w:t>DHE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95"/>
          <w:b/>
          <w:bCs/>
        </w:rPr>
        <w:t>RE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4"/>
          <w:w w:val="95"/>
          <w:b/>
          <w:bCs/>
        </w:rPr>
        <w:t>O</w:t>
      </w:r>
      <w:r>
        <w:rPr>
          <w:rFonts w:ascii="Times New Roman" w:hAnsi="Times New Roman" w:cs="Times New Roman" w:eastAsia="Times New Roman"/>
          <w:sz w:val="9"/>
          <w:szCs w:val="9"/>
          <w:color w:val="B5B8BF"/>
          <w:spacing w:val="-2"/>
          <w:w w:val="88"/>
          <w:b/>
          <w:bCs/>
        </w:rPr>
        <w:t>J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95"/>
          <w:b/>
          <w:bCs/>
        </w:rPr>
        <w:t>IST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1"/>
          <w:w w:val="96"/>
          <w:b/>
          <w:bCs/>
        </w:rPr>
        <w:t>R</w:t>
      </w:r>
      <w:r>
        <w:rPr>
          <w:rFonts w:ascii="Times New Roman" w:hAnsi="Times New Roman" w:cs="Times New Roman" w:eastAsia="Times New Roman"/>
          <w:sz w:val="9"/>
          <w:szCs w:val="9"/>
          <w:color w:val="676969"/>
          <w:spacing w:val="0"/>
          <w:w w:val="62"/>
          <w:b/>
          <w:bCs/>
        </w:rPr>
        <w:t>I</w:t>
      </w:r>
      <w:r>
        <w:rPr>
          <w:rFonts w:ascii="Times New Roman" w:hAnsi="Times New Roman" w:cs="Times New Roman" w:eastAsia="Times New Roman"/>
          <w:sz w:val="9"/>
          <w:szCs w:val="9"/>
          <w:color w:val="676969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8C8C8E"/>
          <w:spacing w:val="0"/>
          <w:w w:val="172"/>
          <w:b/>
          <w:bCs/>
        </w:rPr>
        <w:t>tN</w:t>
      </w:r>
      <w:r>
        <w:rPr>
          <w:rFonts w:ascii="Times New Roman" w:hAnsi="Times New Roman" w:cs="Times New Roman" w:eastAsia="Times New Roman"/>
          <w:sz w:val="9"/>
          <w:szCs w:val="9"/>
          <w:color w:val="8C8C8E"/>
          <w:spacing w:val="-22"/>
          <w:w w:val="172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79"/>
          <w:b/>
          <w:bCs/>
        </w:rPr>
        <w:t>E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95"/>
          <w:b/>
          <w:bCs/>
        </w:rPr>
        <w:t>FAVO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95"/>
          <w:b/>
          <w:bCs/>
        </w:rPr>
        <w:t>R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-4"/>
          <w:w w:val="95"/>
          <w:b/>
          <w:bCs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A1A1A1"/>
          <w:spacing w:val="0"/>
          <w:w w:val="101"/>
          <w:b/>
          <w:bCs/>
        </w:rPr>
        <w:t>TE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spacing w:before="0" w:after="0" w:line="447" w:lineRule="exact"/>
        <w:ind w:left="2402" w:right="-20"/>
        <w:jc w:val="left"/>
        <w:tabs>
          <w:tab w:pos="8560" w:val="left"/>
        </w:tabs>
        <w:rPr>
          <w:rFonts w:ascii="Times New Roman" w:hAnsi="Times New Roman" w:cs="Times New Roman" w:eastAsia="Times New Roman"/>
          <w:sz w:val="42"/>
          <w:szCs w:val="42"/>
        </w:rPr>
      </w:pPr>
      <w:rPr/>
      <w:r>
        <w:rPr>
          <w:rFonts w:ascii="Times New Roman" w:hAnsi="Times New Roman" w:cs="Times New Roman" w:eastAsia="Times New Roman"/>
          <w:sz w:val="8"/>
          <w:szCs w:val="8"/>
          <w:color w:val="A1A1A1"/>
          <w:spacing w:val="0"/>
          <w:w w:val="113"/>
          <w:b/>
          <w:bCs/>
          <w:position w:val="26"/>
        </w:rPr>
        <w:t>TAJUKATil</w:t>
      </w:r>
      <w:r>
        <w:rPr>
          <w:rFonts w:ascii="Times New Roman" w:hAnsi="Times New Roman" w:cs="Times New Roman" w:eastAsia="Times New Roman"/>
          <w:sz w:val="8"/>
          <w:szCs w:val="8"/>
          <w:color w:val="A1A1A1"/>
          <w:spacing w:val="11"/>
          <w:w w:val="113"/>
          <w:b/>
          <w:bCs/>
          <w:position w:val="26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0"/>
          <w:w w:val="100"/>
          <w:b/>
          <w:bCs/>
          <w:position w:val="26"/>
        </w:rPr>
        <w:t>ISI.Jt.</w:t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0"/>
          <w:w w:val="100"/>
          <w:b/>
          <w:bCs/>
          <w:position w:val="26"/>
        </w:rPr>
        <w:t>\</w:t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0"/>
          <w:w w:val="100"/>
          <w:b/>
          <w:bCs/>
          <w:position w:val="26"/>
        </w:rPr>
        <w:t>11</w:t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0"/>
          <w:w w:val="100"/>
          <w:b/>
          <w:bCs/>
          <w:position w:val="26"/>
        </w:rPr>
        <w:t>K</w:t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-4"/>
          <w:w w:val="100"/>
          <w:b/>
          <w:bCs/>
          <w:position w:val="26"/>
        </w:rPr>
        <w:t> </w:t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0"/>
          <w:w w:val="113"/>
          <w:b/>
          <w:bCs/>
          <w:position w:val="26"/>
        </w:rPr>
        <w:t>IIA.LV[TlAN</w:t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0"/>
          <w:w w:val="100"/>
          <w:b/>
          <w:bCs/>
          <w:position w:val="26"/>
        </w:rPr>
        <w:tab/>
      </w:r>
      <w:r>
        <w:rPr>
          <w:rFonts w:ascii="Times New Roman" w:hAnsi="Times New Roman" w:cs="Times New Roman" w:eastAsia="Times New Roman"/>
          <w:sz w:val="8"/>
          <w:szCs w:val="8"/>
          <w:color w:val="8C8C8E"/>
          <w:spacing w:val="0"/>
          <w:w w:val="100"/>
          <w:b/>
          <w:bCs/>
          <w:position w:val="26"/>
        </w:rPr>
      </w:r>
      <w:r>
        <w:rPr>
          <w:rFonts w:ascii="Times New Roman" w:hAnsi="Times New Roman" w:cs="Times New Roman" w:eastAsia="Times New Roman"/>
          <w:sz w:val="42"/>
          <w:szCs w:val="42"/>
          <w:color w:val="838AB8"/>
          <w:spacing w:val="0"/>
          <w:w w:val="75"/>
          <w:i/>
          <w:position w:val="0"/>
        </w:rPr>
        <w:t>v</w:t>
      </w:r>
      <w:r>
        <w:rPr>
          <w:rFonts w:ascii="Times New Roman" w:hAnsi="Times New Roman" w:cs="Times New Roman" w:eastAsia="Times New Roman"/>
          <w:sz w:val="42"/>
          <w:szCs w:val="42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03" w:lineRule="exact"/>
        <w:ind w:left="2033" w:right="2389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  <w:t>f.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146"/>
          <w:position w:val="-1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-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7"/>
          <w:w w:val="93"/>
          <w:position w:val="-1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8"/>
          <w:w w:val="151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78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5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24"/>
          <w:position w:val="-1"/>
        </w:rPr>
        <w:t>IIIII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2"/>
          <w:w w:val="124"/>
          <w:position w:val="-1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4"/>
          <w:position w:val="-1"/>
        </w:rPr>
        <w:t>OTEKAVE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4"/>
          <w:position w:val="-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8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4"/>
          <w:position w:val="-1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5"/>
          <w:position w:val="-1"/>
        </w:rPr>
        <w:t>'f.'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4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0"/>
          <w:position w:val="-1"/>
        </w:rPr>
        <w:t>rll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3"/>
          <w:position w:val="-1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2"/>
          <w:w w:val="123"/>
          <w:position w:val="-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23"/>
          <w:position w:val="-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20"/>
          <w:w w:val="123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16"/>
          <w:position w:val="-1"/>
        </w:rPr>
        <w:t>f.Vf.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6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676969"/>
          <w:spacing w:val="10"/>
          <w:w w:val="215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A1A1A1"/>
          <w:spacing w:val="1"/>
          <w:w w:val="159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17"/>
          <w:position w:val="-1"/>
        </w:rPr>
        <w:t>GJ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5"/>
          <w:w w:val="158"/>
          <w:position w:val="-1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B5B8BF"/>
          <w:spacing w:val="-1"/>
          <w:w w:val="224"/>
          <w:position w:val="-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93"/>
          <w:position w:val="-1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7"/>
          <w:position w:val="-1"/>
        </w:rPr>
        <w:t>ATF.S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8"/>
          <w:w w:val="108"/>
          <w:position w:val="-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92"/>
          <w:position w:val="-1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3"/>
          <w:w w:val="92"/>
          <w:position w:val="-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94"/>
          <w:position w:val="-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36"/>
          <w:position w:val="-1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3"/>
          <w:w w:val="136"/>
          <w:position w:val="-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78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2"/>
          <w:w w:val="116"/>
          <w:position w:val="-1"/>
        </w:rPr>
        <w:t>Z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78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0"/>
          <w:position w:val="-1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2"/>
          <w:w w:val="120"/>
          <w:position w:val="-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147"/>
          <w:position w:val="-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-18"/>
          <w:w w:val="147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76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2"/>
          <w:w w:val="76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7"/>
          <w:position w:val="-1"/>
        </w:rPr>
        <w:t>VE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4"/>
          <w:w w:val="118"/>
          <w:position w:val="-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9"/>
          <w:position w:val="-1"/>
        </w:rPr>
        <w:t>tlj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3.599997" w:type="dxa"/>
      </w:tblPr>
      <w:tblGrid/>
      <w:tr>
        <w:trPr>
          <w:trHeight w:val="413" w:hRule="exact"/>
        </w:trPr>
        <w:tc>
          <w:tcPr>
            <w:tcW w:w="739" w:type="dxa"/>
            <w:tcBorders>
              <w:top w:val="single" w:sz="11.52" w:space="0" w:color="5B5B5B"/>
              <w:bottom w:val="single" w:sz="11.52" w:space="0" w:color="7C7C7C"/>
              <w:left w:val="single" w:sz="11.52" w:space="0" w:color="4B4B4B"/>
              <w:right w:val="single" w:sz="7.68" w:space="0" w:color="707070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78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7C7C7C"/>
                <w:spacing w:val="0"/>
                <w:w w:val="111"/>
              </w:rPr>
              <w:t>NrDok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754" w:type="dxa"/>
            <w:tcBorders>
              <w:top w:val="single" w:sz="11.52" w:space="0" w:color="5B5B5B"/>
              <w:bottom w:val="single" w:sz="11.52" w:space="0" w:color="7C7C7C"/>
              <w:left w:val="single" w:sz="7.68" w:space="0" w:color="707070"/>
              <w:right w:val="single" w:sz="3.84" w:space="0" w:color="4F4F4F"/>
            </w:tcBorders>
          </w:tcPr>
          <w:p>
            <w:pPr>
              <w:spacing w:before="8" w:after="0" w:line="240" w:lineRule="auto"/>
              <w:ind w:left="209" w:right="195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7C7C7C"/>
                <w:spacing w:val="0"/>
                <w:w w:val="98"/>
              </w:rPr>
              <w:t>O;,ta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  <w:p>
            <w:pPr>
              <w:spacing w:before="13" w:after="0" w:line="240" w:lineRule="auto"/>
              <w:ind w:left="9" w:right="-8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w w:val="98"/>
                <w:b/>
                <w:bCs/>
              </w:rPr>
              <w:t>Rcgj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spacing w:val="4"/>
                <w:w w:val="98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spacing w:val="1"/>
                <w:w w:val="118"/>
                <w:b/>
                <w:bCs/>
              </w:rPr>
              <w:t>s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525454"/>
                <w:spacing w:val="0"/>
                <w:w w:val="90"/>
                <w:b/>
                <w:bCs/>
              </w:rPr>
              <w:t>tritmt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701" w:type="dxa"/>
            <w:tcBorders>
              <w:top w:val="single" w:sz="11.52" w:space="0" w:color="5B5B5B"/>
              <w:bottom w:val="single" w:sz="11.52" w:space="0" w:color="7C7C7C"/>
              <w:left w:val="single" w:sz="3.84" w:space="0" w:color="4F4F4F"/>
              <w:right w:val="single" w:sz="3.84" w:space="0" w:color="4F4F4F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21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spacing w:val="7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spacing w:val="0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spacing w:val="-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spacing w:val="0"/>
                <w:w w:val="65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4152" w:type="dxa"/>
            <w:tcBorders>
              <w:top w:val="single" w:sz="11.52" w:space="0" w:color="5B5B5B"/>
              <w:bottom w:val="single" w:sz="11.52" w:space="0" w:color="7C7C7C"/>
              <w:left w:val="single" w:sz="3.84" w:space="0" w:color="4F4F4F"/>
              <w:right w:val="single" w:sz="7.68" w:space="0" w:color="7C7C7C"/>
            </w:tcBorders>
          </w:tcPr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737" w:right="1711"/>
              <w:jc w:val="center"/>
              <w:rPr>
                <w:rFonts w:ascii="Arial" w:hAnsi="Arial" w:cs="Arial" w:eastAsia="Arial"/>
                <w:sz w:val="13"/>
                <w:szCs w:val="13"/>
              </w:rPr>
            </w:pPr>
            <w:rPr/>
            <w:r>
              <w:rPr>
                <w:rFonts w:ascii="Arial" w:hAnsi="Arial" w:cs="Arial" w:eastAsia="Arial"/>
                <w:sz w:val="13"/>
                <w:szCs w:val="13"/>
                <w:color w:val="7C7C7C"/>
                <w:w w:val="89"/>
                <w:b/>
                <w:bCs/>
              </w:rPr>
              <w:t>Pe</w:t>
            </w:r>
            <w:r>
              <w:rPr>
                <w:rFonts w:ascii="Arial" w:hAnsi="Arial" w:cs="Arial" w:eastAsia="Arial"/>
                <w:sz w:val="13"/>
                <w:szCs w:val="13"/>
                <w:color w:val="7C7C7C"/>
                <w:spacing w:val="-12"/>
                <w:w w:val="9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3"/>
                <w:szCs w:val="13"/>
                <w:color w:val="A1A1A1"/>
                <w:spacing w:val="-14"/>
                <w:w w:val="91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3"/>
                <w:szCs w:val="13"/>
                <w:color w:val="676969"/>
                <w:spacing w:val="0"/>
                <w:w w:val="97"/>
                <w:b/>
                <w:bCs/>
              </w:rPr>
              <w:t>hkrimi</w:t>
            </w:r>
            <w:r>
              <w:rPr>
                <w:rFonts w:ascii="Arial" w:hAnsi="Arial" w:cs="Arial" w:eastAsia="Arial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835" w:type="dxa"/>
            <w:tcBorders>
              <w:top w:val="single" w:sz="11.52" w:space="0" w:color="5B5B5B"/>
              <w:bottom w:val="single" w:sz="11.52" w:space="0" w:color="7C7C7C"/>
              <w:left w:val="single" w:sz="7.68" w:space="0" w:color="7C7C7C"/>
              <w:right w:val="single" w:sz="7.68" w:space="0" w:color="7C7C7C"/>
            </w:tcBorders>
          </w:tcPr>
          <w:p>
            <w:pPr>
              <w:spacing w:before="27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7C7C7C"/>
                <w:spacing w:val="0"/>
                <w:w w:val="100"/>
              </w:rPr>
              <w:t>Dn1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7C7C7C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7C7C7C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7C7C7C"/>
                <w:spacing w:val="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7C7C7C"/>
                <w:spacing w:val="1"/>
                <w:w w:val="126"/>
              </w:rPr>
              <w:t> 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676969"/>
                <w:spacing w:val="0"/>
                <w:w w:val="122"/>
              </w:rPr>
              <w:t>l.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676969"/>
                <w:spacing w:val="-13"/>
                <w:w w:val="122"/>
              </w:rPr>
              <w:t>e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8C8C8E"/>
                <w:spacing w:val="1"/>
                <w:w w:val="131"/>
              </w:rPr>
              <w:t>s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676969"/>
                <w:spacing w:val="-9"/>
                <w:w w:val="115"/>
              </w:rPr>
              <w:t>h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B5B8BF"/>
                <w:spacing w:val="0"/>
                <w:w w:val="222"/>
              </w:rPr>
              <w:t>.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  <w:p>
            <w:pPr>
              <w:spacing w:before="6" w:after="0" w:line="240" w:lineRule="auto"/>
              <w:ind w:left="48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w w:val="111"/>
              </w:rPr>
              <w:t>'cnol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spacing w:val="5"/>
                <w:w w:val="111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spacing w:val="0"/>
                <w:w w:val="125"/>
              </w:rPr>
              <w:t>kut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spacing w:val="0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1042" w:type="dxa"/>
            <w:tcBorders>
              <w:top w:val="single" w:sz="11.52" w:space="0" w:color="5B5B5B"/>
              <w:bottom w:val="single" w:sz="11.52" w:space="0" w:color="7C7C7C"/>
              <w:left w:val="single" w:sz="7.68" w:space="0" w:color="7C7C7C"/>
              <w:right w:val="single" w:sz="3.84" w:space="0" w:color="6B6B6B"/>
            </w:tcBorders>
          </w:tcPr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230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8C8C8E"/>
                <w:spacing w:val="-4"/>
                <w:w w:val="119"/>
              </w:rPr>
              <w:t>S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spacing w:val="0"/>
                <w:w w:val="119"/>
              </w:rPr>
              <w:t>h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spacing w:val="7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76969"/>
                <w:spacing w:val="0"/>
                <w:w w:val="119"/>
              </w:rPr>
              <w:t>nimc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773" w:type="dxa"/>
            <w:tcBorders>
              <w:top w:val="single" w:sz="11.52" w:space="0" w:color="5B5B5B"/>
              <w:bottom w:val="single" w:sz="11.52" w:space="0" w:color="7C7C7C"/>
              <w:left w:val="single" w:sz="3.84" w:space="0" w:color="6B6B6B"/>
              <w:right w:val="single" w:sz="11.52" w:space="0" w:color="838383"/>
            </w:tcBorders>
          </w:tcPr>
          <w:p>
            <w:pPr>
              <w:spacing w:before="2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4" w:right="-20"/>
              <w:jc w:val="left"/>
              <w:rPr>
                <w:rFonts w:ascii="Arial" w:hAnsi="Arial" w:cs="Arial" w:eastAsia="Arial"/>
                <w:sz w:val="11"/>
                <w:szCs w:val="11"/>
              </w:rPr>
            </w:pPr>
            <w:rPr/>
            <w:r>
              <w:rPr>
                <w:rFonts w:ascii="Arial" w:hAnsi="Arial" w:cs="Arial" w:eastAsia="Arial"/>
                <w:sz w:val="11"/>
                <w:szCs w:val="11"/>
                <w:color w:val="8C8C8E"/>
                <w:spacing w:val="-6"/>
                <w:w w:val="123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1"/>
                <w:szCs w:val="11"/>
                <w:color w:val="676969"/>
                <w:spacing w:val="0"/>
                <w:w w:val="98"/>
                <w:b/>
                <w:bCs/>
              </w:rPr>
              <w:t>im1n</w:t>
            </w:r>
            <w:r>
              <w:rPr>
                <w:rFonts w:ascii="Arial" w:hAnsi="Arial" w:cs="Arial" w:eastAsia="Arial"/>
                <w:sz w:val="11"/>
                <w:szCs w:val="11"/>
                <w:color w:val="000000"/>
                <w:spacing w:val="0"/>
                <w:w w:val="100"/>
              </w:rPr>
            </w:r>
          </w:p>
        </w:tc>
      </w:tr>
      <w:tr>
        <w:trPr>
          <w:trHeight w:val="5472" w:hRule="exact"/>
        </w:trPr>
        <w:tc>
          <w:tcPr>
            <w:tcW w:w="739" w:type="dxa"/>
            <w:tcBorders>
              <w:top w:val="single" w:sz="11.52" w:space="0" w:color="7C7C7C"/>
              <w:bottom w:val="single" w:sz="11.52" w:space="0" w:color="7C8080"/>
              <w:left w:val="single" w:sz="11.52" w:space="0" w:color="4B4B4B"/>
              <w:right w:val="single" w:sz="7.68" w:space="0" w:color="707070"/>
            </w:tcBorders>
          </w:tcPr>
          <w:p>
            <w:pPr/>
            <w:rPr/>
          </w:p>
        </w:tc>
        <w:tc>
          <w:tcPr>
            <w:tcW w:w="754" w:type="dxa"/>
            <w:tcBorders>
              <w:top w:val="single" w:sz="11.52" w:space="0" w:color="7C7C7C"/>
              <w:bottom w:val="single" w:sz="11.52" w:space="0" w:color="7C8080"/>
              <w:left w:val="single" w:sz="7.68" w:space="0" w:color="707070"/>
              <w:right w:val="single" w:sz="3.84" w:space="0" w:color="4F4F4F"/>
            </w:tcBorders>
          </w:tcPr>
          <w:p>
            <w:pPr/>
            <w:rPr/>
          </w:p>
        </w:tc>
        <w:tc>
          <w:tcPr>
            <w:tcW w:w="701" w:type="dxa"/>
            <w:tcBorders>
              <w:top w:val="single" w:sz="11.52" w:space="0" w:color="7C7C7C"/>
              <w:bottom w:val="single" w:sz="11.52" w:space="0" w:color="7C8080"/>
              <w:left w:val="single" w:sz="3.84" w:space="0" w:color="4F4F4F"/>
              <w:right w:val="single" w:sz="3.84" w:space="0" w:color="4F4F4F"/>
            </w:tcBorders>
          </w:tcPr>
          <w:p>
            <w:pPr/>
            <w:rPr/>
          </w:p>
        </w:tc>
        <w:tc>
          <w:tcPr>
            <w:tcW w:w="4152" w:type="dxa"/>
            <w:tcBorders>
              <w:top w:val="single" w:sz="11.52" w:space="0" w:color="7C7C7C"/>
              <w:bottom w:val="single" w:sz="11.52" w:space="0" w:color="7C8080"/>
              <w:left w:val="single" w:sz="3.84" w:space="0" w:color="4F4F4F"/>
              <w:right w:val="single" w:sz="7.68" w:space="0" w:color="7C7C7C"/>
            </w:tcBorders>
          </w:tcPr>
          <w:p>
            <w:pPr/>
            <w:rPr/>
          </w:p>
        </w:tc>
        <w:tc>
          <w:tcPr>
            <w:tcW w:w="835" w:type="dxa"/>
            <w:tcBorders>
              <w:top w:val="single" w:sz="11.52" w:space="0" w:color="7C7C7C"/>
              <w:bottom w:val="single" w:sz="11.52" w:space="0" w:color="7C8080"/>
              <w:left w:val="single" w:sz="7.68" w:space="0" w:color="7C7C7C"/>
              <w:right w:val="single" w:sz="7.68" w:space="0" w:color="7C7C7C"/>
            </w:tcBorders>
          </w:tcPr>
          <w:p>
            <w:pPr/>
            <w:rPr/>
          </w:p>
        </w:tc>
        <w:tc>
          <w:tcPr>
            <w:tcW w:w="1042" w:type="dxa"/>
            <w:tcBorders>
              <w:top w:val="single" w:sz="11.52" w:space="0" w:color="7C7C7C"/>
              <w:bottom w:val="single" w:sz="11.52" w:space="0" w:color="7C8080"/>
              <w:left w:val="single" w:sz="7.68" w:space="0" w:color="7C7C7C"/>
              <w:right w:val="single" w:sz="3.84" w:space="0" w:color="6B6B6B"/>
            </w:tcBorders>
          </w:tcPr>
          <w:p>
            <w:pPr/>
            <w:rPr/>
          </w:p>
        </w:tc>
        <w:tc>
          <w:tcPr>
            <w:tcW w:w="773" w:type="dxa"/>
            <w:tcBorders>
              <w:top w:val="single" w:sz="11.52" w:space="0" w:color="7C7C7C"/>
              <w:bottom w:val="single" w:sz="11.52" w:space="0" w:color="7C8080"/>
              <w:left w:val="single" w:sz="3.84" w:space="0" w:color="6B6B6B"/>
              <w:right w:val="single" w:sz="11.52" w:space="0" w:color="838383"/>
            </w:tcBorders>
          </w:tcPr>
          <w:p>
            <w:pPr/>
            <w:rPr/>
          </w:p>
        </w:tc>
      </w:tr>
      <w:tr>
        <w:trPr>
          <w:trHeight w:val="58" w:hRule="exact"/>
        </w:trPr>
        <w:tc>
          <w:tcPr>
            <w:tcW w:w="8995" w:type="dxa"/>
            <w:gridSpan w:val="7"/>
            <w:tcBorders>
              <w:top w:val="single" w:sz="11.52" w:space="0" w:color="7C8080"/>
              <w:bottom w:val="nil" w:sz="6" w:space="0" w:color="auto"/>
              <w:left w:val="single" w:sz="11.52" w:space="0" w:color="4B4B4B"/>
              <w:right w:val="single" w:sz="11.52" w:space="0" w:color="838383"/>
            </w:tcBorders>
          </w:tcPr>
          <w:p>
            <w:pPr/>
            <w:rPr/>
          </w:p>
        </w:tc>
      </w:tr>
    </w:tbl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50" w:after="0" w:line="144" w:lineRule="exact"/>
        <w:ind w:left="3505" w:right="3585" w:firstLine="-13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2"/>
        </w:rPr>
        <w:t>H.IIJPUU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2"/>
          <w:w w:val="122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22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3"/>
          <w:w w:val="12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2"/>
        </w:rPr>
        <w:t>KA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1"/>
          <w:w w:val="122"/>
        </w:rPr>
        <w:t> </w:t>
      </w:r>
      <w:r>
        <w:rPr>
          <w:rFonts w:ascii="Arial" w:hAnsi="Arial" w:cs="Arial" w:eastAsia="Arial"/>
          <w:sz w:val="13"/>
          <w:szCs w:val="13"/>
          <w:color w:val="676969"/>
          <w:spacing w:val="0"/>
          <w:w w:val="122"/>
        </w:rPr>
        <w:t>E</w:t>
      </w:r>
      <w:r>
        <w:rPr>
          <w:rFonts w:ascii="Arial" w:hAnsi="Arial" w:cs="Arial" w:eastAsia="Arial"/>
          <w:sz w:val="13"/>
          <w:szCs w:val="13"/>
          <w:color w:val="676969"/>
          <w:spacing w:val="5"/>
          <w:w w:val="12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4"/>
          <w:w w:val="152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52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52"/>
        </w:rPr>
        <w:t>QH'ih&lt;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22"/>
          <w:w w:val="15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104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0"/>
          <w:w w:val="167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3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3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>\l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143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-16"/>
          <w:w w:val="143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3"/>
        </w:rPr>
        <w:t>NlSTHJ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3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18"/>
          <w:w w:val="143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3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22"/>
          <w:w w:val="143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3"/>
        </w:rPr>
        <w:t>DJ'!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8"/>
          <w:w w:val="123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3"/>
          <w:w w:val="86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35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7"/>
          <w:w w:val="134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0"/>
          <w:w w:val="298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3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81"/>
        </w:rPr>
        <w:t>'£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3"/>
          <w:w w:val="18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5"/>
          <w:w w:val="156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97"/>
        </w:rPr>
        <w:t>S:II;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17" w:after="0" w:line="134" w:lineRule="exact"/>
        <w:ind w:left="905" w:right="1483" w:firstLine="720"/>
        <w:jc w:val="left"/>
        <w:tabs>
          <w:tab w:pos="716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17"/>
        </w:rPr>
        <w:t>L&gt;YR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17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23"/>
          <w:w w:val="11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1"/>
        </w:rPr>
        <w:t>QENlH&lt;OK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23"/>
          <w:w w:val="14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10"/>
          <w:w w:val="141"/>
        </w:rPr>
        <w:t>!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41"/>
        </w:rPr>
        <w:t>;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22"/>
          <w:w w:val="141"/>
        </w:rPr>
        <w:t> 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41"/>
        </w:rPr>
        <w:t>i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41"/>
        </w:rPr>
        <w:t>;</w:t>
      </w:r>
      <w:r>
        <w:rPr>
          <w:rFonts w:ascii="Arial" w:hAnsi="Arial" w:cs="Arial" w:eastAsia="Arial"/>
          <w:sz w:val="12"/>
          <w:szCs w:val="12"/>
          <w:color w:val="7C7C7C"/>
          <w:spacing w:val="-1"/>
          <w:w w:val="14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8"/>
        </w:rPr>
        <w:t>HWG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8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9"/>
          <w:w w:val="12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4"/>
          <w:w w:val="156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39"/>
        </w:rPr>
        <w:t>S'.rH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57"/>
        </w:rPr>
        <w:t>JM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56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57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5"/>
          <w:w w:val="156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224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'J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7"/>
          <w:w w:val="10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</w:rPr>
        <w:t>:Ii;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51"/>
        </w:rPr>
        <w:t>PA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"/>
          <w:w w:val="15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115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H.J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5"/>
          <w:w w:val="158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7"/>
          <w:w w:val="224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-8"/>
          <w:w w:val="104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73"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11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38"/>
        </w:rPr>
        <w:t>Til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38"/>
        </w:rPr>
        <w:t>)</w:t>
      </w:r>
      <w:r>
        <w:rPr>
          <w:rFonts w:ascii="Arial" w:hAnsi="Arial" w:cs="Arial" w:eastAsia="Arial"/>
          <w:sz w:val="12"/>
          <w:szCs w:val="12"/>
          <w:color w:val="676969"/>
          <w:spacing w:val="22"/>
          <w:w w:val="13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38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38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5"/>
          <w:w w:val="13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1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44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1"/>
          <w:w w:val="144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24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8"/>
          <w:w w:val="124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45"/>
        </w:rPr>
        <w:t>.J'l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2"/>
          <w:w w:val="146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3"/>
          <w:w w:val="184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15"/>
        </w:rPr>
        <w:t>I-IM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7"/>
          <w:w w:val="115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25"/>
        </w:rPr>
        <w:t>,;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25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1"/>
        </w:rPr>
        <w:t>ZYR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28"/>
          <w:w w:val="14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7"/>
          <w:w w:val="82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37"/>
        </w:rPr>
        <w:t>,;N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7"/>
          <w:w w:val="138"/>
        </w:rPr>
        <w:t>D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56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14"/>
          <w:w w:val="155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32"/>
        </w:rPr>
        <w:t>:U: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4"/>
          <w:w w:val="104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1"/>
        </w:rPr>
        <w:t>RI!: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6"/>
          <w:w w:val="122"/>
        </w:rPr>
        <w:t>G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2"/>
          <w:w w:val="205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2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36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S•.r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2"/>
          <w:w w:val="136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5"/>
        </w:rPr>
        <w:t>HM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65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8"/>
          <w:w w:val="165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3"/>
          <w:w w:val="108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23"/>
          <w:w w:val="108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298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27"/>
        </w:rPr>
        <w:t>J.'£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6"/>
          <w:w w:val="12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64"/>
        </w:rPr>
        <w:t>l'A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4"/>
          <w:w w:val="165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4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41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19"/>
          <w:w w:val="194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32"/>
        </w:rPr>
        <w:t>UVJ,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31"/>
        </w:rPr>
        <w:t>;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46"/>
        </w:rPr>
        <w:t>'l'B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3"/>
          <w:w w:val="146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40"/>
        </w:rPr>
        <w:t>PALlJ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8"/>
          <w:w w:val="14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2"/>
          <w:w w:val="205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2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3"/>
          <w:w w:val="224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259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84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"/>
          <w:w w:val="184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0"/>
          <w:w w:val="129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color w:val="232323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35"/>
        </w:rPr>
        <w:t>ME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7"/>
          <w:w w:val="373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51"/>
        </w:rPr>
        <w:t>l'I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52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94"/>
        </w:rPr>
        <w:t>A:-.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6"/>
          <w:w w:val="95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41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0" w:after="0" w:line="136" w:lineRule="exact"/>
        <w:ind w:left="3622" w:right="-20"/>
        <w:jc w:val="left"/>
        <w:tabs>
          <w:tab w:pos="932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90"/>
          <w:b/>
          <w:bCs/>
        </w:rPr>
        <w:t>Ac.lre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"/>
          <w:w w:val="90"/>
          <w:b/>
          <w:bCs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90"/>
          <w:b/>
          <w:bCs/>
        </w:rPr>
        <w:t>n: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20"/>
          <w:w w:val="9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3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b/>
          <w:bCs/>
        </w:rPr>
        <w:t>rue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92"/>
          <w:b/>
          <w:bCs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91"/>
          <w:b/>
          <w:bCs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3"/>
          <w:w w:val="91"/>
          <w:b/>
          <w:bCs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91"/>
          <w:b/>
          <w:bCs/>
        </w:rPr>
        <w:t>d:Jn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91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13"/>
          <w:w w:val="91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7"/>
          <w:b/>
          <w:bCs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6"/>
          <w:b/>
          <w:bCs/>
        </w:rPr>
        <w:t>\l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2"/>
          <w:w w:val="116"/>
          <w:b/>
          <w:bCs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15"/>
          <w:b/>
          <w:bCs/>
        </w:rPr>
        <w:t>sia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16"/>
          <w:b/>
          <w:bCs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6"/>
          <w:w w:val="100"/>
          <w:b/>
          <w:bCs/>
        </w:rPr>
        <w:t> </w:t>
      </w:r>
      <w:r>
        <w:rPr>
          <w:rFonts w:ascii="Arial" w:hAnsi="Arial" w:cs="Arial" w:eastAsia="Arial"/>
          <w:sz w:val="12"/>
          <w:szCs w:val="12"/>
          <w:color w:val="525454"/>
          <w:spacing w:val="0"/>
          <w:w w:val="111"/>
          <w:b/>
          <w:bCs/>
        </w:rPr>
        <w:t>Tinuu:</w:t>
      </w:r>
      <w:r>
        <w:rPr>
          <w:rFonts w:ascii="Arial" w:hAnsi="Arial" w:cs="Arial" w:eastAsia="Arial"/>
          <w:sz w:val="12"/>
          <w:szCs w:val="12"/>
          <w:color w:val="52545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2"/>
          <w:szCs w:val="12"/>
          <w:color w:val="525454"/>
          <w:spacing w:val="0"/>
          <w:w w:val="100"/>
          <w:b/>
          <w:bCs/>
        </w:rPr>
      </w:r>
      <w:r>
        <w:rPr>
          <w:rFonts w:ascii="Arial" w:hAnsi="Arial" w:cs="Arial" w:eastAsia="Arial"/>
          <w:sz w:val="12"/>
          <w:szCs w:val="12"/>
          <w:color w:val="B5B8BF"/>
          <w:spacing w:val="0"/>
          <w:w w:val="228"/>
          <w:i/>
          <w:position w:val="1"/>
        </w:rPr>
        <w:t>I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74" w:after="0" w:line="124" w:lineRule="exact"/>
        <w:ind w:left="1961" w:right="1221" w:firstLine="3485"/>
        <w:jc w:val="left"/>
        <w:tabs>
          <w:tab w:pos="6660" w:val="left"/>
          <w:tab w:pos="708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21"/>
        </w:rPr>
        <w:t>Tll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13"/>
          <w:w w:val="121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1"/>
        </w:rPr>
        <w:t>ANE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3"/>
          <w:w w:val="121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00"/>
        </w:rPr>
        <w:t>nw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00"/>
        </w:rPr>
        <w:t>   </w:t>
      </w:r>
      <w:r>
        <w:rPr>
          <w:rFonts w:ascii="Arial" w:hAnsi="Arial" w:cs="Arial" w:eastAsia="Arial"/>
          <w:sz w:val="12"/>
          <w:szCs w:val="12"/>
          <w:color w:val="67696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0"/>
          <w:w w:val="131"/>
        </w:rPr>
        <w:t>/</w:t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2017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600"/>
        </w:rPr>
        <w:t>Q</w:t>
      </w:r>
      <w:r>
        <w:rPr>
          <w:rFonts w:ascii="Times New Roman" w:hAnsi="Times New Roman" w:cs="Times New Roman" w:eastAsia="Times New Roman"/>
          <w:sz w:val="13"/>
          <w:szCs w:val="13"/>
          <w:color w:val="8C8C8E"/>
          <w:spacing w:val="0"/>
          <w:w w:val="6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8"/>
        </w:rPr>
        <w:t>II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1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77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77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77"/>
        </w:rPr>
        <w:t>'1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77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7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h: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6"/>
          <w:w w:val="100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kopje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3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27"/>
        </w:rPr>
        <w:t>karld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27"/>
        </w:rPr>
        <w:t>&lt;</w:t>
      </w:r>
      <w:r>
        <w:rPr>
          <w:rFonts w:ascii="Arial" w:hAnsi="Arial" w:cs="Arial" w:eastAsia="Arial"/>
          <w:sz w:val="12"/>
          <w:szCs w:val="12"/>
          <w:color w:val="676969"/>
          <w:spacing w:val="1"/>
          <w:w w:val="12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4"/>
          <w:w w:val="78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78"/>
        </w:rPr>
        <w:t>i.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78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11"/>
          <w:w w:val="7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>A4.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77"/>
        </w:rPr>
        <w:t>k: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77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7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3"/>
          <w:w w:val="77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20"/>
        </w:rPr>
        <w:t>ruq</w:t>
      </w:r>
      <w:r>
        <w:rPr>
          <w:rFonts w:ascii="Arial" w:hAnsi="Arial" w:cs="Arial" w:eastAsia="Arial"/>
          <w:sz w:val="12"/>
          <w:szCs w:val="12"/>
          <w:color w:val="676969"/>
          <w:spacing w:val="-9"/>
          <w:w w:val="120"/>
        </w:rPr>
        <w:t>l</w:t>
      </w:r>
      <w:r>
        <w:rPr>
          <w:rFonts w:ascii="Arial" w:hAnsi="Arial" w:cs="Arial" w:eastAsia="Arial"/>
          <w:sz w:val="12"/>
          <w:szCs w:val="12"/>
          <w:color w:val="444444"/>
          <w:spacing w:val="0"/>
          <w:w w:val="273"/>
        </w:rPr>
        <w:t>l</w:t>
      </w:r>
      <w:r>
        <w:rPr>
          <w:rFonts w:ascii="Arial" w:hAnsi="Arial" w:cs="Arial" w:eastAsia="Arial"/>
          <w:sz w:val="12"/>
          <w:szCs w:val="12"/>
          <w:color w:val="444444"/>
          <w:spacing w:val="-24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00"/>
        </w:rPr>
        <w:t>c</w:t>
      </w:r>
      <w:r>
        <w:rPr>
          <w:rFonts w:ascii="Arial" w:hAnsi="Arial" w:cs="Arial" w:eastAsia="Arial"/>
          <w:sz w:val="12"/>
          <w:szCs w:val="12"/>
          <w:color w:val="676969"/>
          <w:spacing w:val="10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525454"/>
          <w:spacing w:val="0"/>
          <w:w w:val="140"/>
        </w:rPr>
        <w:t>nji'jli'</w:t>
      </w:r>
      <w:r>
        <w:rPr>
          <w:rFonts w:ascii="Arial" w:hAnsi="Arial" w:cs="Arial" w:eastAsia="Arial"/>
          <w:sz w:val="12"/>
          <w:szCs w:val="12"/>
          <w:color w:val="525454"/>
          <w:spacing w:val="-22"/>
          <w:w w:val="14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16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14"/>
        </w:rPr>
        <w:t>o.-lld</w:t>
      </w:r>
      <w:r>
        <w:rPr>
          <w:rFonts w:ascii="Arial" w:hAnsi="Arial" w:cs="Arial" w:eastAsia="Arial"/>
          <w:sz w:val="12"/>
          <w:szCs w:val="12"/>
          <w:color w:val="7C7C7C"/>
          <w:spacing w:val="-11"/>
          <w:w w:val="114"/>
        </w:rPr>
        <w:t>l</w:t>
      </w:r>
      <w:r>
        <w:rPr>
          <w:rFonts w:ascii="Arial" w:hAnsi="Arial" w:cs="Arial" w:eastAsia="Arial"/>
          <w:sz w:val="12"/>
          <w:szCs w:val="12"/>
          <w:color w:val="444444"/>
          <w:spacing w:val="0"/>
          <w:w w:val="114"/>
        </w:rPr>
        <w:t>nalin</w:t>
      </w:r>
      <w:r>
        <w:rPr>
          <w:rFonts w:ascii="Arial" w:hAnsi="Arial" w:cs="Arial" w:eastAsia="Arial"/>
          <w:sz w:val="12"/>
          <w:szCs w:val="12"/>
          <w:color w:val="444444"/>
          <w:spacing w:val="-7"/>
          <w:w w:val="114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00"/>
        </w:rPr>
        <w:t>&lt;</w:t>
      </w:r>
      <w:r>
        <w:rPr>
          <w:rFonts w:ascii="Arial" w:hAnsi="Arial" w:cs="Arial" w:eastAsia="Arial"/>
          <w:sz w:val="12"/>
          <w:szCs w:val="12"/>
          <w:color w:val="676969"/>
          <w:spacing w:val="1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525454"/>
          <w:spacing w:val="0"/>
          <w:w w:val="117"/>
        </w:rPr>
        <w:t>ndodhnr</w:t>
      </w:r>
      <w:r>
        <w:rPr>
          <w:rFonts w:ascii="Arial" w:hAnsi="Arial" w:cs="Arial" w:eastAsia="Arial"/>
          <w:sz w:val="12"/>
          <w:szCs w:val="12"/>
          <w:color w:val="525454"/>
          <w:spacing w:val="-4"/>
          <w:w w:val="11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0"/>
        </w:rPr>
        <w:t>&lt;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11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88"/>
        </w:rPr>
        <w:t>7.</w:t>
      </w:r>
      <w:r>
        <w:rPr>
          <w:rFonts w:ascii="Arial" w:hAnsi="Arial" w:cs="Arial" w:eastAsia="Arial"/>
          <w:sz w:val="12"/>
          <w:szCs w:val="12"/>
          <w:color w:val="676969"/>
          <w:spacing w:val="-18"/>
          <w:w w:val="89"/>
        </w:rPr>
        <w:t>)</w:t>
      </w:r>
      <w:r>
        <w:rPr>
          <w:rFonts w:ascii="Arial" w:hAnsi="Arial" w:cs="Arial" w:eastAsia="Arial"/>
          <w:sz w:val="12"/>
          <w:szCs w:val="12"/>
          <w:color w:val="B5B8BF"/>
          <w:spacing w:val="8"/>
          <w:w w:val="79"/>
        </w:rPr>
        <w:t>'</w:t>
      </w:r>
      <w:r>
        <w:rPr>
          <w:rFonts w:ascii="Arial" w:hAnsi="Arial" w:cs="Arial" w:eastAsia="Arial"/>
          <w:sz w:val="12"/>
          <w:szCs w:val="12"/>
          <w:color w:val="676969"/>
          <w:spacing w:val="0"/>
          <w:w w:val="116"/>
        </w:rPr>
        <w:t>ren</w:t>
      </w:r>
      <w:r>
        <w:rPr>
          <w:rFonts w:ascii="Arial" w:hAnsi="Arial" w:cs="Arial" w:eastAsia="Arial"/>
          <w:sz w:val="12"/>
          <w:szCs w:val="12"/>
          <w:color w:val="676969"/>
          <w:spacing w:val="-9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525454"/>
          <w:spacing w:val="0"/>
          <w:w w:val="75"/>
        </w:rPr>
        <w:t>101</w:t>
      </w:r>
      <w:r>
        <w:rPr>
          <w:rFonts w:ascii="Arial" w:hAnsi="Arial" w:cs="Arial" w:eastAsia="Arial"/>
          <w:sz w:val="12"/>
          <w:szCs w:val="12"/>
          <w:color w:val="525454"/>
          <w:spacing w:val="-39"/>
          <w:w w:val="75"/>
        </w:rPr>
        <w:t>1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268"/>
        </w:rPr>
        <w:t>-.---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100"/>
        </w:rPr>
        <w:t>    </w:t>
      </w:r>
      <w:r>
        <w:rPr>
          <w:rFonts w:ascii="Arial" w:hAnsi="Arial" w:cs="Arial" w:eastAsia="Arial"/>
          <w:sz w:val="12"/>
          <w:szCs w:val="12"/>
          <w:color w:val="7C7C7C"/>
          <w:spacing w:val="12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B5B8BF"/>
          <w:spacing w:val="0"/>
          <w:w w:val="133"/>
        </w:rPr>
        <w:t>-</w:t>
      </w:r>
      <w:r>
        <w:rPr>
          <w:rFonts w:ascii="Arial" w:hAnsi="Arial" w:cs="Arial" w:eastAsia="Arial"/>
          <w:sz w:val="12"/>
          <w:szCs w:val="12"/>
          <w:color w:val="B5B8BF"/>
          <w:spacing w:val="0"/>
          <w:w w:val="133"/>
        </w:rPr>
        <w:t>   </w:t>
      </w:r>
      <w:r>
        <w:rPr>
          <w:rFonts w:ascii="Arial" w:hAnsi="Arial" w:cs="Arial" w:eastAsia="Arial"/>
          <w:sz w:val="12"/>
          <w:szCs w:val="12"/>
          <w:color w:val="B5B8BF"/>
          <w:spacing w:val="19"/>
          <w:w w:val="133"/>
        </w:rPr>
        <w:t> </w:t>
      </w:r>
      <w:r>
        <w:rPr>
          <w:rFonts w:ascii="Arial" w:hAnsi="Arial" w:cs="Arial" w:eastAsia="Arial"/>
          <w:sz w:val="12"/>
          <w:szCs w:val="12"/>
          <w:color w:val="B5B8BF"/>
          <w:spacing w:val="0"/>
          <w:w w:val="133"/>
        </w:rPr>
        <w:t>....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36" w:after="0" w:line="240" w:lineRule="auto"/>
        <w:ind w:left="2210" w:right="-20"/>
        <w:jc w:val="left"/>
        <w:tabs>
          <w:tab w:pos="5620" w:val="left"/>
          <w:tab w:pos="7580" w:val="left"/>
          <w:tab w:pos="812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7C7C7C"/>
          <w:spacing w:val="0"/>
          <w:w w:val="87"/>
          <w:i/>
        </w:rPr>
        <w:t>Nii</w:t>
      </w:r>
      <w:r>
        <w:rPr>
          <w:rFonts w:ascii="Times New Roman" w:hAnsi="Times New Roman" w:cs="Times New Roman" w:eastAsia="Times New Roman"/>
          <w:sz w:val="14"/>
          <w:szCs w:val="14"/>
          <w:color w:val="7C7C7C"/>
          <w:spacing w:val="8"/>
          <w:w w:val="87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0"/>
        </w:rPr>
        <w:t>rtgjistri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7"/>
          <w:w w:val="12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6"/>
        </w:rPr>
        <w:t>V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1"/>
          <w:w w:val="106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64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B5B8BF"/>
          <w:spacing w:val="-1"/>
          <w:w w:val="243"/>
        </w:rPr>
        <w:t>_</w:t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-56"/>
          <w:w w:val="129"/>
        </w:rPr>
        <w:t>_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97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1A1A1"/>
          <w:spacing w:val="-75"/>
          <w:w w:val="129"/>
        </w:rPr>
        <w:t>_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97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B5B8BF"/>
          <w:spacing w:val="-17"/>
          <w:w w:val="143"/>
        </w:rPr>
        <w:t>_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8"/>
          <w:w w:val="274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6"/>
          <w:w w:val="149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04"/>
        </w:rPr>
        <w:t>:1qt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2"/>
        </w:rPr>
        <w:t>-Zona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33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12"/>
        </w:rPr>
        <w:t>h:nd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3"/>
          <w:w w:val="112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7C7C7C"/>
          <w:spacing w:val="1"/>
          <w:w w:val="112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0"/>
          <w:w w:val="112"/>
        </w:rPr>
        <w:t>tr</w:t>
      </w:r>
      <w:r>
        <w:rPr>
          <w:rFonts w:ascii="Times New Roman" w:hAnsi="Times New Roman" w:cs="Times New Roman" w:eastAsia="Times New Roman"/>
          <w:sz w:val="13"/>
          <w:szCs w:val="13"/>
          <w:color w:val="525454"/>
          <w:spacing w:val="6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343434"/>
          <w:spacing w:val="2"/>
          <w:w w:val="112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00"/>
        </w:rPr>
      </w:r>
      <w:r>
        <w:rPr>
          <w:rFonts w:ascii="Times New Roman" w:hAnsi="Times New Roman" w:cs="Times New Roman" w:eastAsia="Times New Roman"/>
          <w:sz w:val="14"/>
          <w:szCs w:val="14"/>
          <w:color w:val="676969"/>
          <w:spacing w:val="0"/>
          <w:w w:val="124"/>
        </w:rPr>
        <w:t>8380</w:t>
      </w:r>
      <w:r>
        <w:rPr>
          <w:rFonts w:ascii="Times New Roman" w:hAnsi="Times New Roman" w:cs="Times New Roman" w:eastAsia="Times New Roman"/>
          <w:sz w:val="14"/>
          <w:szCs w:val="14"/>
          <w:color w:val="676969"/>
          <w:spacing w:val="7"/>
          <w:w w:val="124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4"/>
        </w:rPr>
        <w:t>Q)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0"/>
          <w:w w:val="124"/>
        </w:rPr>
        <w:t>lrt</w:t>
      </w:r>
      <w:r>
        <w:rPr>
          <w:rFonts w:ascii="Times New Roman" w:hAnsi="Times New Roman" w:cs="Times New Roman" w:eastAsia="Times New Roman"/>
          <w:sz w:val="13"/>
          <w:szCs w:val="13"/>
          <w:color w:val="676969"/>
          <w:spacing w:val="-20"/>
          <w:w w:val="124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4444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76969"/>
          <w:spacing w:val="0"/>
          <w:w w:val="113"/>
        </w:rPr>
        <w:t>T;ronc</w:t>
      </w:r>
      <w:r>
        <w:rPr>
          <w:rFonts w:ascii="Times New Roman" w:hAnsi="Times New Roman" w:cs="Times New Roman" w:eastAsia="Times New Roman"/>
          <w:sz w:val="11"/>
          <w:szCs w:val="11"/>
          <w:color w:val="67696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676969"/>
          <w:spacing w:val="0"/>
          <w:w w:val="100"/>
        </w:rPr>
      </w:r>
      <w:r>
        <w:rPr>
          <w:rFonts w:ascii="Arial" w:hAnsi="Arial" w:cs="Arial" w:eastAsia="Arial"/>
          <w:sz w:val="8"/>
          <w:szCs w:val="8"/>
          <w:color w:val="B5B8BF"/>
          <w:spacing w:val="0"/>
          <w:w w:val="181"/>
          <w:i/>
        </w:rPr>
        <w:t>1</w:t>
      </w:r>
      <w:r>
        <w:rPr>
          <w:rFonts w:ascii="Arial" w:hAnsi="Arial" w:cs="Arial" w:eastAsia="Arial"/>
          <w:sz w:val="8"/>
          <w:szCs w:val="8"/>
          <w:color w:val="B5B8BF"/>
          <w:spacing w:val="0"/>
          <w:w w:val="100"/>
          <w:i/>
        </w:rPr>
        <w:tab/>
      </w:r>
      <w:r>
        <w:rPr>
          <w:rFonts w:ascii="Arial" w:hAnsi="Arial" w:cs="Arial" w:eastAsia="Arial"/>
          <w:sz w:val="8"/>
          <w:szCs w:val="8"/>
          <w:color w:val="B5B8BF"/>
          <w:spacing w:val="0"/>
          <w:w w:val="100"/>
          <w:i/>
        </w:rPr>
      </w:r>
      <w:r>
        <w:rPr>
          <w:rFonts w:ascii="Arial" w:hAnsi="Arial" w:cs="Arial" w:eastAsia="Arial"/>
          <w:sz w:val="8"/>
          <w:szCs w:val="8"/>
          <w:color w:val="B5B8BF"/>
          <w:spacing w:val="0"/>
          <w:w w:val="250"/>
        </w:rPr>
        <w:t>•'\</w:t>
      </w:r>
      <w:r>
        <w:rPr>
          <w:rFonts w:ascii="Arial" w:hAnsi="Arial" w:cs="Arial" w:eastAsia="Arial"/>
          <w:sz w:val="8"/>
          <w:szCs w:val="8"/>
          <w:color w:val="B5B8BF"/>
          <w:spacing w:val="0"/>
          <w:w w:val="249"/>
        </w:rPr>
        <w:t>'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50" w:after="0" w:line="240" w:lineRule="auto"/>
        <w:ind w:right="1291"/>
        <w:jc w:val="righ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343434"/>
          <w:spacing w:val="5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525454"/>
          <w:spacing w:val="0"/>
          <w:w w:val="100"/>
        </w:rPr>
        <w:t>EC</w:t>
      </w:r>
      <w:r>
        <w:rPr>
          <w:rFonts w:ascii="Arial" w:hAnsi="Arial" w:cs="Arial" w:eastAsia="Arial"/>
          <w:sz w:val="15"/>
          <w:szCs w:val="15"/>
          <w:color w:val="525454"/>
          <w:spacing w:val="0"/>
          <w:w w:val="100"/>
        </w:rPr>
        <w:t>J</w:t>
      </w:r>
      <w:r>
        <w:rPr>
          <w:rFonts w:ascii="Arial" w:hAnsi="Arial" w:cs="Arial" w:eastAsia="Arial"/>
          <w:sz w:val="15"/>
          <w:szCs w:val="15"/>
          <w:color w:val="525454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525454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676969"/>
          <w:spacing w:val="-11"/>
          <w:w w:val="100"/>
        </w:rPr>
        <w:t>S</w:t>
      </w:r>
      <w:r>
        <w:rPr>
          <w:rFonts w:ascii="Arial" w:hAnsi="Arial" w:cs="Arial" w:eastAsia="Arial"/>
          <w:sz w:val="15"/>
          <w:szCs w:val="15"/>
          <w:color w:val="444444"/>
          <w:spacing w:val="0"/>
          <w:w w:val="100"/>
        </w:rPr>
        <w:t>TR</w:t>
      </w:r>
      <w:r>
        <w:rPr>
          <w:rFonts w:ascii="Arial" w:hAnsi="Arial" w:cs="Arial" w:eastAsia="Arial"/>
          <w:sz w:val="15"/>
          <w:szCs w:val="15"/>
          <w:color w:val="444444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color w:val="444444"/>
          <w:spacing w:val="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676969"/>
          <w:spacing w:val="0"/>
          <w:w w:val="105"/>
        </w:rPr>
        <w:t>£</w:t>
      </w:r>
      <w:r>
        <w:rPr>
          <w:rFonts w:ascii="Arial" w:hAnsi="Arial" w:cs="Arial" w:eastAsia="Arial"/>
          <w:sz w:val="15"/>
          <w:szCs w:val="15"/>
          <w:color w:val="676969"/>
          <w:spacing w:val="-2"/>
          <w:w w:val="104"/>
        </w:rPr>
        <w:t>S</w:t>
      </w:r>
      <w:r>
        <w:rPr>
          <w:rFonts w:ascii="Arial" w:hAnsi="Arial" w:cs="Arial" w:eastAsia="Arial"/>
          <w:sz w:val="15"/>
          <w:szCs w:val="15"/>
          <w:color w:val="343434"/>
          <w:spacing w:val="0"/>
          <w:w w:val="65"/>
        </w:rPr>
        <w:t>J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right"/>
        <w:spacing w:after="0"/>
        <w:sectPr>
          <w:pgSz w:w="12240" w:h="15840"/>
          <w:pgMar w:top="1400" w:bottom="280" w:left="1620" w:right="11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0" w:bottom="0" w:left="0" w:right="0"/>
        </w:sectPr>
      </w:pPr>
      <w:rPr/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9" w:after="0" w:line="271" w:lineRule="exact"/>
        <w:ind w:left="3767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262628"/>
          <w:spacing w:val="0"/>
          <w:w w:val="100"/>
          <w:b/>
          <w:bCs/>
          <w:position w:val="-1"/>
        </w:rPr>
        <w:t>HAR</w:t>
      </w:r>
      <w:r>
        <w:rPr>
          <w:rFonts w:ascii="Arial" w:hAnsi="Arial" w:cs="Arial" w:eastAsia="Arial"/>
          <w:sz w:val="24"/>
          <w:szCs w:val="24"/>
          <w:color w:val="262628"/>
          <w:spacing w:val="13"/>
          <w:w w:val="100"/>
          <w:b/>
          <w:bCs/>
          <w:position w:val="-1"/>
        </w:rPr>
        <w:t>T</w:t>
      </w:r>
      <w:r>
        <w:rPr>
          <w:rFonts w:ascii="Arial" w:hAnsi="Arial" w:cs="Arial" w:eastAsia="Arial"/>
          <w:sz w:val="24"/>
          <w:szCs w:val="24"/>
          <w:color w:val="262628"/>
          <w:spacing w:val="0"/>
          <w:w w:val="100"/>
          <w:b/>
          <w:bCs/>
          <w:position w:val="-1"/>
        </w:rPr>
        <w:t>A</w:t>
      </w:r>
      <w:r>
        <w:rPr>
          <w:rFonts w:ascii="Arial" w:hAnsi="Arial" w:cs="Arial" w:eastAsia="Arial"/>
          <w:sz w:val="24"/>
          <w:szCs w:val="24"/>
          <w:color w:val="262628"/>
          <w:spacing w:val="59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262628"/>
          <w:spacing w:val="0"/>
          <w:w w:val="107"/>
          <w:b/>
          <w:bCs/>
          <w:position w:val="-1"/>
        </w:rPr>
        <w:t>TREGUESE</w:t>
      </w:r>
      <w:r>
        <w:rPr>
          <w:rFonts w:ascii="Arial" w:hAnsi="Arial" w:cs="Arial" w:eastAsia="Arial"/>
          <w:sz w:val="24"/>
          <w:szCs w:val="24"/>
          <w:color w:val="262628"/>
          <w:spacing w:val="2"/>
          <w:w w:val="107"/>
          <w:b/>
          <w:bCs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262628"/>
          <w:spacing w:val="0"/>
          <w:w w:val="100"/>
          <w:b/>
          <w:bCs/>
          <w:position w:val="-1"/>
        </w:rPr>
        <w:t>E</w:t>
      </w:r>
      <w:r>
        <w:rPr>
          <w:rFonts w:ascii="Arial" w:hAnsi="Arial" w:cs="Arial" w:eastAsia="Arial"/>
          <w:sz w:val="24"/>
          <w:szCs w:val="24"/>
          <w:color w:val="262628"/>
          <w:spacing w:val="11"/>
          <w:w w:val="100"/>
          <w:b/>
          <w:bCs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262628"/>
          <w:spacing w:val="0"/>
          <w:w w:val="107"/>
          <w:b/>
          <w:bCs/>
          <w:position w:val="-1"/>
        </w:rPr>
        <w:t>REGJISTRIMIT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Sz w:w="12240" w:h="15840"/>
          <w:pgMar w:top="1480" w:bottom="280" w:left="140" w:right="1540"/>
        </w:sectPr>
      </w:pPr>
      <w:rPr/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730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ZYRA</w:t>
      </w:r>
      <w:r>
        <w:rPr>
          <w:rFonts w:ascii="Arial" w:hAnsi="Arial" w:cs="Arial" w:eastAsia="Arial"/>
          <w:sz w:val="16"/>
          <w:szCs w:val="16"/>
          <w:color w:val="464649"/>
          <w:spacing w:val="5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464649"/>
          <w:spacing w:val="-8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1"/>
        </w:rPr>
        <w:t>REGJISTRIMIT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8" w:after="0" w:line="338" w:lineRule="auto"/>
        <w:ind w:left="3345" w:right="-48" w:firstLine="-1008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TE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PAS</w:t>
      </w:r>
      <w:r>
        <w:rPr>
          <w:rFonts w:ascii="Arial" w:hAnsi="Arial" w:cs="Arial" w:eastAsia="Arial"/>
          <w:sz w:val="16"/>
          <w:szCs w:val="16"/>
          <w:color w:val="464649"/>
          <w:spacing w:val="-8"/>
          <w:w w:val="100"/>
        </w:rPr>
        <w:t>U</w:t>
      </w:r>
      <w:r>
        <w:rPr>
          <w:rFonts w:ascii="Arial" w:hAnsi="Arial" w:cs="Arial" w:eastAsia="Arial"/>
          <w:sz w:val="16"/>
          <w:szCs w:val="16"/>
          <w:color w:val="262628"/>
          <w:spacing w:val="-8"/>
          <w:w w:val="100"/>
        </w:rPr>
        <w:t>R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IVE</w:t>
      </w:r>
      <w:r>
        <w:rPr>
          <w:rFonts w:ascii="Arial" w:hAnsi="Arial" w:cs="Arial" w:eastAsia="Arial"/>
          <w:sz w:val="16"/>
          <w:szCs w:val="16"/>
          <w:color w:val="464649"/>
          <w:spacing w:val="13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TE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4"/>
        </w:rPr>
        <w:t>PA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5"/>
        </w:rPr>
        <w:t>L</w:t>
      </w:r>
      <w:r>
        <w:rPr>
          <w:rFonts w:ascii="Arial" w:hAnsi="Arial" w:cs="Arial" w:eastAsia="Arial"/>
          <w:sz w:val="16"/>
          <w:szCs w:val="16"/>
          <w:color w:val="262628"/>
          <w:spacing w:val="4"/>
          <w:w w:val="107"/>
        </w:rPr>
        <w:t>U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AJTSHME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TIR</w:t>
      </w:r>
      <w:r>
        <w:rPr>
          <w:rFonts w:ascii="Arial" w:hAnsi="Arial" w:cs="Arial" w:eastAsia="Arial"/>
          <w:sz w:val="16"/>
          <w:szCs w:val="16"/>
          <w:color w:val="464649"/>
          <w:spacing w:val="-2"/>
          <w:w w:val="100"/>
        </w:rPr>
        <w:t>A</w:t>
      </w:r>
      <w:r>
        <w:rPr>
          <w:rFonts w:ascii="Arial" w:hAnsi="Arial" w:cs="Arial" w:eastAsia="Arial"/>
          <w:sz w:val="16"/>
          <w:szCs w:val="16"/>
          <w:color w:val="262628"/>
          <w:spacing w:val="2"/>
          <w:w w:val="106"/>
        </w:rPr>
        <w:t>N</w:t>
      </w:r>
      <w:r>
        <w:rPr>
          <w:rFonts w:ascii="Arial" w:hAnsi="Arial" w:cs="Arial" w:eastAsia="Arial"/>
          <w:sz w:val="16"/>
          <w:szCs w:val="16"/>
          <w:color w:val="5D5D5E"/>
          <w:spacing w:val="0"/>
          <w:w w:val="100"/>
        </w:rPr>
        <w:t>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41" w:after="0" w:line="240" w:lineRule="auto"/>
        <w:ind w:left="1899" w:right="1813"/>
        <w:jc w:val="center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707070"/>
          <w:w w:val="108"/>
          <w:i/>
        </w:rPr>
        <w:t>(</w:t>
      </w:r>
      <w:r>
        <w:rPr>
          <w:rFonts w:ascii="Arial" w:hAnsi="Arial" w:cs="Arial" w:eastAsia="Arial"/>
          <w:sz w:val="15"/>
          <w:szCs w:val="15"/>
          <w:color w:val="707070"/>
          <w:w w:val="107"/>
          <w:i/>
        </w:rPr>
        <w:t>Fragment</w:t>
      </w:r>
      <w:r>
        <w:rPr>
          <w:rFonts w:ascii="Arial" w:hAnsi="Arial" w:cs="Arial" w:eastAsia="Arial"/>
          <w:sz w:val="15"/>
          <w:szCs w:val="15"/>
          <w:color w:val="707070"/>
          <w:w w:val="108"/>
          <w:i/>
        </w:rPr>
        <w:t>)</w:t>
      </w:r>
      <w:r>
        <w:rPr>
          <w:rFonts w:ascii="Arial" w:hAnsi="Arial" w:cs="Arial" w:eastAsia="Arial"/>
          <w:sz w:val="15"/>
          <w:szCs w:val="15"/>
          <w:color w:val="00000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64649"/>
          <w:w w:val="104"/>
        </w:rPr>
        <w:t>A.</w:t>
      </w:r>
      <w:r>
        <w:rPr>
          <w:rFonts w:ascii="Arial" w:hAnsi="Arial" w:cs="Arial" w:eastAsia="Arial"/>
          <w:sz w:val="16"/>
          <w:szCs w:val="16"/>
          <w:color w:val="464649"/>
          <w:spacing w:val="-29"/>
          <w:w w:val="100"/>
        </w:rPr>
        <w:t> 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6"/>
        </w:rPr>
        <w:t>IDENTIFIKIMI</w:t>
      </w:r>
      <w:r>
        <w:rPr>
          <w:rFonts w:ascii="Arial" w:hAnsi="Arial" w:cs="Arial" w:eastAsia="Arial"/>
          <w:sz w:val="16"/>
          <w:szCs w:val="16"/>
          <w:color w:val="464649"/>
          <w:spacing w:val="5"/>
          <w:w w:val="106"/>
        </w:rPr>
        <w:t>I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PASURISE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26" w:after="0" w:line="240" w:lineRule="auto"/>
        <w:ind w:right="-20"/>
        <w:jc w:val="left"/>
        <w:tabs>
          <w:tab w:pos="168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5D5D5E"/>
          <w:spacing w:val="0"/>
          <w:w w:val="100"/>
        </w:rPr>
        <w:t>ZONA</w:t>
      </w:r>
      <w:r>
        <w:rPr>
          <w:rFonts w:ascii="Arial" w:hAnsi="Arial" w:cs="Arial" w:eastAsia="Arial"/>
          <w:sz w:val="14"/>
          <w:szCs w:val="14"/>
          <w:color w:val="5D5D5E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>KADASTRALE</w:t>
      </w:r>
      <w:r>
        <w:rPr>
          <w:rFonts w:ascii="Arial" w:hAnsi="Arial" w:cs="Arial" w:eastAsia="Arial"/>
          <w:sz w:val="14"/>
          <w:szCs w:val="14"/>
          <w:color w:val="707070"/>
          <w:spacing w:val="-2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464649"/>
          <w:spacing w:val="0"/>
          <w:w w:val="100"/>
        </w:rPr>
        <w:t>8380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0" w:after="0" w:line="215" w:lineRule="exact"/>
        <w:ind w:left="10" w:right="-20"/>
        <w:jc w:val="left"/>
        <w:tabs>
          <w:tab w:pos="1380" w:val="left"/>
          <w:tab w:pos="2060" w:val="left"/>
          <w:tab w:pos="2300" w:val="left"/>
          <w:tab w:pos="342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5D5D5E"/>
          <w:spacing w:val="0"/>
          <w:w w:val="100"/>
        </w:rPr>
        <w:t>NR</w:t>
      </w:r>
      <w:r>
        <w:rPr>
          <w:rFonts w:ascii="Arial" w:hAnsi="Arial" w:cs="Arial" w:eastAsia="Arial"/>
          <w:sz w:val="14"/>
          <w:szCs w:val="14"/>
          <w:color w:val="5D5D5E"/>
          <w:spacing w:val="0"/>
          <w:w w:val="100"/>
        </w:rPr>
        <w:t>.</w:t>
      </w:r>
      <w:r>
        <w:rPr>
          <w:rFonts w:ascii="Arial" w:hAnsi="Arial" w:cs="Arial" w:eastAsia="Arial"/>
          <w:sz w:val="14"/>
          <w:szCs w:val="14"/>
          <w:color w:val="5D5D5E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64649"/>
          <w:spacing w:val="0"/>
          <w:w w:val="143"/>
        </w:rPr>
        <w:t>I</w:t>
      </w:r>
      <w:r>
        <w:rPr>
          <w:rFonts w:ascii="Arial" w:hAnsi="Arial" w:cs="Arial" w:eastAsia="Arial"/>
          <w:sz w:val="14"/>
          <w:szCs w:val="14"/>
          <w:color w:val="464649"/>
          <w:spacing w:val="-1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2"/>
        </w:rPr>
        <w:t>PASURIS</w:t>
      </w:r>
      <w:r>
        <w:rPr>
          <w:rFonts w:ascii="Arial" w:hAnsi="Arial" w:cs="Arial" w:eastAsia="Arial"/>
          <w:sz w:val="14"/>
          <w:szCs w:val="14"/>
          <w:color w:val="707070"/>
          <w:spacing w:val="-23"/>
          <w:w w:val="102"/>
        </w:rPr>
        <w:t>E</w:t>
      </w:r>
      <w:r>
        <w:rPr>
          <w:rFonts w:ascii="Arial" w:hAnsi="Arial" w:cs="Arial" w:eastAsia="Arial"/>
          <w:sz w:val="14"/>
          <w:szCs w:val="14"/>
          <w:color w:val="A5A5A5"/>
          <w:spacing w:val="0"/>
          <w:w w:val="205"/>
        </w:rPr>
        <w:t>:</w:t>
      </w:r>
      <w:r>
        <w:rPr>
          <w:rFonts w:ascii="Arial" w:hAnsi="Arial" w:cs="Arial" w:eastAsia="Arial"/>
          <w:sz w:val="14"/>
          <w:szCs w:val="14"/>
          <w:color w:val="A5A5A5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A5A5A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05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05"/>
          <w:u w:val="single" w:color="0000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05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3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3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3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7B79B5"/>
          <w:spacing w:val="0"/>
          <w:w w:val="132"/>
          <w:u w:val="single" w:color="0000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7B79B5"/>
          <w:spacing w:val="0"/>
          <w:w w:val="132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7B79B5"/>
          <w:spacing w:val="0"/>
          <w:w w:val="132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32"/>
          <w:u w:val="single" w:color="0000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1"/>
          <w:w w:val="132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32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32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3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3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32"/>
        </w:rPr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32"/>
        </w:rPr>
        <w:t>VOL_lf_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828282"/>
          <w:spacing w:val="0"/>
          <w:w w:val="102"/>
        </w:rPr>
        <w:t>F</w:t>
      </w:r>
      <w:r>
        <w:rPr>
          <w:rFonts w:ascii="Arial" w:hAnsi="Arial" w:cs="Arial" w:eastAsia="Arial"/>
          <w:sz w:val="14"/>
          <w:szCs w:val="14"/>
          <w:color w:val="828282"/>
          <w:spacing w:val="-10"/>
          <w:w w:val="102"/>
        </w:rPr>
        <w:t>O</w:t>
      </w:r>
      <w:r>
        <w:rPr>
          <w:rFonts w:ascii="Arial" w:hAnsi="Arial" w:cs="Arial" w:eastAsia="Arial"/>
          <w:sz w:val="14"/>
          <w:szCs w:val="14"/>
          <w:color w:val="5D62AA"/>
          <w:spacing w:val="0"/>
          <w:w w:val="101"/>
        </w:rPr>
        <w:t>.JBZ.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0" w:after="0" w:line="195" w:lineRule="exact"/>
        <w:ind w:right="-20"/>
        <w:jc w:val="left"/>
        <w:tabs>
          <w:tab w:pos="270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07070"/>
          <w:spacing w:val="-3"/>
          <w:w w:val="216"/>
        </w:rPr>
        <w:t>I</w:t>
      </w:r>
      <w:r>
        <w:rPr>
          <w:rFonts w:ascii="Arial" w:hAnsi="Arial" w:cs="Arial" w:eastAsia="Arial"/>
          <w:sz w:val="14"/>
          <w:szCs w:val="14"/>
          <w:color w:val="464649"/>
          <w:spacing w:val="-5"/>
          <w:w w:val="109"/>
        </w:rPr>
        <w:t>N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12"/>
        </w:rPr>
        <w:t>DEKSI</w:t>
      </w:r>
      <w:r>
        <w:rPr>
          <w:rFonts w:ascii="Arial" w:hAnsi="Arial" w:cs="Arial" w:eastAsia="Arial"/>
          <w:sz w:val="14"/>
          <w:szCs w:val="14"/>
          <w:color w:val="707070"/>
          <w:spacing w:val="4"/>
          <w:w w:val="112"/>
        </w:rPr>
        <w:t>I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2"/>
        </w:rPr>
        <w:t>HARTE</w:t>
      </w:r>
      <w:r>
        <w:rPr>
          <w:rFonts w:ascii="Arial" w:hAnsi="Arial" w:cs="Arial" w:eastAsia="Arial"/>
          <w:sz w:val="14"/>
          <w:szCs w:val="14"/>
          <w:color w:val="707070"/>
          <w:spacing w:val="-11"/>
          <w:w w:val="102"/>
        </w:rPr>
        <w:t>S</w:t>
      </w:r>
      <w:r>
        <w:rPr>
          <w:rFonts w:ascii="Arial" w:hAnsi="Arial" w:cs="Arial" w:eastAsia="Arial"/>
          <w:sz w:val="14"/>
          <w:szCs w:val="14"/>
          <w:color w:val="A5A5A5"/>
          <w:spacing w:val="0"/>
          <w:w w:val="136"/>
        </w:rPr>
        <w:t>:</w:t>
      </w:r>
      <w:r>
        <w:rPr>
          <w:rFonts w:ascii="Arial" w:hAnsi="Arial" w:cs="Arial" w:eastAsia="Arial"/>
          <w:sz w:val="14"/>
          <w:szCs w:val="14"/>
          <w:color w:val="A5A5A5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A5A5A5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D62AA"/>
          <w:spacing w:val="0"/>
          <w:w w:val="164"/>
        </w:rPr>
        <w:t>f(</w:t>
      </w:r>
      <w:r>
        <w:rPr>
          <w:rFonts w:ascii="Times New Roman" w:hAnsi="Times New Roman" w:cs="Times New Roman" w:eastAsia="Times New Roman"/>
          <w:sz w:val="17"/>
          <w:szCs w:val="17"/>
          <w:color w:val="5D62AA"/>
          <w:spacing w:val="0"/>
          <w:w w:val="164"/>
        </w:rPr>
        <w:t>:0-10</w:t>
      </w:r>
      <w:r>
        <w:rPr>
          <w:rFonts w:ascii="Times New Roman" w:hAnsi="Times New Roman" w:cs="Times New Roman" w:eastAsia="Times New Roman"/>
          <w:sz w:val="17"/>
          <w:szCs w:val="17"/>
          <w:color w:val="5D62AA"/>
          <w:spacing w:val="-69"/>
          <w:w w:val="164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D62A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5D62AA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>SHKALLA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>   </w:t>
      </w:r>
      <w:r>
        <w:rPr>
          <w:rFonts w:ascii="Arial" w:hAnsi="Arial" w:cs="Arial" w:eastAsia="Arial"/>
          <w:sz w:val="14"/>
          <w:szCs w:val="14"/>
          <w:color w:val="70707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64649"/>
          <w:spacing w:val="-17"/>
          <w:w w:val="131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color w:val="707070"/>
          <w:spacing w:val="0"/>
          <w:w w:val="251"/>
        </w:rPr>
        <w:t>:</w:t>
      </w:r>
      <w:r>
        <w:rPr>
          <w:rFonts w:ascii="Times New Roman" w:hAnsi="Times New Roman" w:cs="Times New Roman" w:eastAsia="Times New Roman"/>
          <w:sz w:val="14"/>
          <w:szCs w:val="14"/>
          <w:color w:val="707070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64649"/>
          <w:spacing w:val="0"/>
          <w:w w:val="116"/>
        </w:rPr>
        <w:t>500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24" w:after="0" w:line="240" w:lineRule="auto"/>
        <w:ind w:right="-20"/>
        <w:jc w:val="left"/>
        <w:tabs>
          <w:tab w:pos="332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>ADRESA</w:t>
      </w:r>
      <w:r>
        <w:rPr>
          <w:rFonts w:ascii="Arial" w:hAnsi="Arial" w:cs="Arial" w:eastAsia="Arial"/>
          <w:sz w:val="14"/>
          <w:szCs w:val="14"/>
          <w:color w:val="707070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707070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1"/>
        </w:rPr>
        <w:t>PASU</w:t>
      </w:r>
      <w:r>
        <w:rPr>
          <w:rFonts w:ascii="Arial" w:hAnsi="Arial" w:cs="Arial" w:eastAsia="Arial"/>
          <w:sz w:val="14"/>
          <w:szCs w:val="14"/>
          <w:color w:val="707070"/>
          <w:spacing w:val="-7"/>
          <w:w w:val="102"/>
        </w:rPr>
        <w:t>R</w:t>
      </w:r>
      <w:r>
        <w:rPr>
          <w:rFonts w:ascii="Arial" w:hAnsi="Arial" w:cs="Arial" w:eastAsia="Arial"/>
          <w:sz w:val="14"/>
          <w:szCs w:val="14"/>
          <w:color w:val="262628"/>
          <w:spacing w:val="-11"/>
          <w:w w:val="143"/>
        </w:rPr>
        <w:t>I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99"/>
        </w:rPr>
        <w:t>S</w:t>
      </w:r>
      <w:r>
        <w:rPr>
          <w:rFonts w:ascii="Arial" w:hAnsi="Arial" w:cs="Arial" w:eastAsia="Arial"/>
          <w:sz w:val="14"/>
          <w:szCs w:val="14"/>
          <w:color w:val="707070"/>
          <w:spacing w:val="-5"/>
          <w:w w:val="99"/>
        </w:rPr>
        <w:t>E</w:t>
      </w:r>
      <w:r>
        <w:rPr>
          <w:rFonts w:ascii="Arial" w:hAnsi="Arial" w:cs="Arial" w:eastAsia="Arial"/>
          <w:sz w:val="14"/>
          <w:szCs w:val="14"/>
          <w:color w:val="A5A5A5"/>
          <w:spacing w:val="0"/>
          <w:w w:val="137"/>
        </w:rPr>
        <w:t>·</w:t>
      </w:r>
      <w:r>
        <w:rPr>
          <w:rFonts w:ascii="Arial" w:hAnsi="Arial" w:cs="Arial" w:eastAsia="Arial"/>
          <w:sz w:val="14"/>
          <w:szCs w:val="14"/>
          <w:color w:val="A5A5A5"/>
          <w:spacing w:val="-2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5D5D5E"/>
          <w:spacing w:val="0"/>
          <w:w w:val="100"/>
        </w:rPr>
        <w:t>R</w:t>
      </w:r>
      <w:r>
        <w:rPr>
          <w:rFonts w:ascii="Arial" w:hAnsi="Arial" w:cs="Arial" w:eastAsia="Arial"/>
          <w:sz w:val="14"/>
          <w:szCs w:val="14"/>
          <w:color w:val="5D5D5E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646787"/>
          <w:spacing w:val="0"/>
          <w:w w:val="105"/>
        </w:rPr>
        <w:t>et</w:t>
      </w:r>
      <w:r>
        <w:rPr>
          <w:rFonts w:ascii="Arial" w:hAnsi="Arial" w:cs="Arial" w:eastAsia="Arial"/>
          <w:sz w:val="14"/>
          <w:szCs w:val="14"/>
          <w:color w:val="646787"/>
          <w:spacing w:val="-12"/>
          <w:w w:val="106"/>
        </w:rPr>
        <w:t>h</w:t>
      </w:r>
      <w:r>
        <w:rPr>
          <w:rFonts w:ascii="Arial" w:hAnsi="Arial" w:cs="Arial" w:eastAsia="Arial"/>
          <w:sz w:val="14"/>
          <w:szCs w:val="14"/>
          <w:color w:val="828282"/>
          <w:spacing w:val="0"/>
          <w:w w:val="234"/>
        </w:rPr>
        <w:t>i</w:t>
      </w:r>
      <w:r>
        <w:rPr>
          <w:rFonts w:ascii="Arial" w:hAnsi="Arial" w:cs="Arial" w:eastAsia="Arial"/>
          <w:sz w:val="14"/>
          <w:szCs w:val="14"/>
          <w:color w:val="828282"/>
          <w:spacing w:val="0"/>
          <w:w w:val="100"/>
        </w:rPr>
        <w:t>   </w:t>
      </w:r>
      <w:r>
        <w:rPr>
          <w:rFonts w:ascii="Arial" w:hAnsi="Arial" w:cs="Arial" w:eastAsia="Arial"/>
          <w:sz w:val="14"/>
          <w:szCs w:val="14"/>
          <w:color w:val="828282"/>
          <w:spacing w:val="-4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64649"/>
          <w:spacing w:val="0"/>
          <w:w w:val="100"/>
        </w:rPr>
        <w:t>TIRANE</w:t>
      </w:r>
      <w:r>
        <w:rPr>
          <w:rFonts w:ascii="Arial" w:hAnsi="Arial" w:cs="Arial" w:eastAsia="Arial"/>
          <w:sz w:val="14"/>
          <w:szCs w:val="14"/>
          <w:color w:val="464649"/>
          <w:spacing w:val="-2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64649"/>
          <w:spacing w:val="0"/>
          <w:w w:val="100"/>
        </w:rPr>
        <w:tab/>
      </w:r>
      <w:r>
        <w:rPr>
          <w:rFonts w:ascii="Arial" w:hAnsi="Arial" w:cs="Arial" w:eastAsia="Arial"/>
          <w:sz w:val="14"/>
          <w:szCs w:val="14"/>
          <w:color w:val="464649"/>
          <w:spacing w:val="0"/>
          <w:w w:val="100"/>
        </w:rPr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</w:rPr>
        <w:t>Q/F</w:t>
      </w:r>
      <w:r>
        <w:rPr>
          <w:rFonts w:ascii="Arial" w:hAnsi="Arial" w:cs="Arial" w:eastAsia="Arial"/>
          <w:sz w:val="14"/>
          <w:szCs w:val="14"/>
          <w:color w:val="707070"/>
          <w:spacing w:val="2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64649"/>
          <w:spacing w:val="-18"/>
          <w:w w:val="108"/>
        </w:rPr>
        <w:t>T</w:t>
      </w:r>
      <w:r>
        <w:rPr>
          <w:rFonts w:ascii="Arial" w:hAnsi="Arial" w:cs="Arial" w:eastAsia="Arial"/>
          <w:sz w:val="14"/>
          <w:szCs w:val="14"/>
          <w:color w:val="262628"/>
          <w:spacing w:val="-3"/>
          <w:w w:val="216"/>
        </w:rPr>
        <w:t>I</w:t>
      </w:r>
      <w:r>
        <w:rPr>
          <w:rFonts w:ascii="Arial" w:hAnsi="Arial" w:cs="Arial" w:eastAsia="Arial"/>
          <w:sz w:val="14"/>
          <w:szCs w:val="14"/>
          <w:color w:val="464649"/>
          <w:spacing w:val="0"/>
          <w:w w:val="105"/>
        </w:rPr>
        <w:t>RANE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22" w:after="0" w:line="180" w:lineRule="exact"/>
        <w:ind w:left="10" w:right="-20"/>
        <w:jc w:val="left"/>
        <w:tabs>
          <w:tab w:pos="1000" w:val="left"/>
        </w:tabs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6"/>
          <w:szCs w:val="16"/>
          <w:color w:val="707070"/>
          <w:spacing w:val="0"/>
          <w:w w:val="100"/>
          <w:position w:val="-1"/>
        </w:rPr>
        <w:t>R</w:t>
      </w:r>
      <w:r>
        <w:rPr>
          <w:rFonts w:ascii="Arial" w:hAnsi="Arial" w:cs="Arial" w:eastAsia="Arial"/>
          <w:sz w:val="16"/>
          <w:szCs w:val="16"/>
          <w:color w:val="707070"/>
          <w:spacing w:val="2"/>
          <w:w w:val="100"/>
          <w:position w:val="-1"/>
        </w:rPr>
        <w:t>r</w:t>
      </w:r>
      <w:r>
        <w:rPr>
          <w:rFonts w:ascii="Arial" w:hAnsi="Arial" w:cs="Arial" w:eastAsia="Arial"/>
          <w:sz w:val="16"/>
          <w:szCs w:val="16"/>
          <w:color w:val="939393"/>
          <w:spacing w:val="-2"/>
          <w:w w:val="100"/>
          <w:position w:val="-1"/>
        </w:rPr>
        <w:t>/</w:t>
      </w:r>
      <w:r>
        <w:rPr>
          <w:rFonts w:ascii="Arial" w:hAnsi="Arial" w:cs="Arial" w:eastAsia="Arial"/>
          <w:sz w:val="16"/>
          <w:szCs w:val="16"/>
          <w:color w:val="5D5D5E"/>
          <w:spacing w:val="0"/>
          <w:w w:val="100"/>
          <w:position w:val="-1"/>
        </w:rPr>
        <w:t>L</w:t>
      </w:r>
      <w:r>
        <w:rPr>
          <w:rFonts w:ascii="Arial" w:hAnsi="Arial" w:cs="Arial" w:eastAsia="Arial"/>
          <w:sz w:val="16"/>
          <w:szCs w:val="16"/>
          <w:color w:val="5D5D5E"/>
          <w:spacing w:val="0"/>
          <w:w w:val="100"/>
          <w:position w:val="-1"/>
        </w:rPr>
        <w:t>.</w:t>
      </w:r>
      <w:r>
        <w:rPr>
          <w:rFonts w:ascii="Arial" w:hAnsi="Arial" w:cs="Arial" w:eastAsia="Arial"/>
          <w:sz w:val="16"/>
          <w:szCs w:val="16"/>
          <w:color w:val="5D5D5E"/>
          <w:spacing w:val="-13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5D62AA"/>
          <w:spacing w:val="0"/>
          <w:w w:val="129"/>
          <w:i/>
          <w:position w:val="-1"/>
        </w:rPr>
        <w:t>,Y10</w:t>
      </w:r>
      <w:r>
        <w:rPr>
          <w:rFonts w:ascii="Arial" w:hAnsi="Arial" w:cs="Arial" w:eastAsia="Arial"/>
          <w:sz w:val="16"/>
          <w:szCs w:val="16"/>
          <w:color w:val="5D62AA"/>
          <w:spacing w:val="0"/>
          <w:w w:val="100"/>
          <w:i/>
          <w:position w:val="-1"/>
        </w:rPr>
        <w:tab/>
      </w:r>
      <w:r>
        <w:rPr>
          <w:rFonts w:ascii="Arial" w:hAnsi="Arial" w:cs="Arial" w:eastAsia="Arial"/>
          <w:sz w:val="16"/>
          <w:szCs w:val="16"/>
          <w:color w:val="5D62AA"/>
          <w:spacing w:val="0"/>
          <w:w w:val="129"/>
          <w:i/>
          <w:position w:val="-1"/>
        </w:rPr>
        <w:t>KAiAf/Ll•</w:t>
      </w:r>
      <w:r>
        <w:rPr>
          <w:rFonts w:ascii="Arial" w:hAnsi="Arial" w:cs="Arial" w:eastAsia="Arial"/>
          <w:sz w:val="16"/>
          <w:szCs w:val="16"/>
          <w:color w:val="5D62AA"/>
          <w:spacing w:val="0"/>
          <w:w w:val="129"/>
          <w:i/>
          <w:position w:val="-1"/>
        </w:rPr>
        <w:t>  </w:t>
      </w:r>
      <w:r>
        <w:rPr>
          <w:rFonts w:ascii="Arial" w:hAnsi="Arial" w:cs="Arial" w:eastAsia="Arial"/>
          <w:sz w:val="16"/>
          <w:szCs w:val="16"/>
          <w:color w:val="5D62AA"/>
          <w:spacing w:val="24"/>
          <w:w w:val="129"/>
          <w:i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5D5D5E"/>
          <w:spacing w:val="-75"/>
          <w:w w:val="98"/>
          <w:position w:val="-1"/>
        </w:rPr>
        <w:t>P</w:t>
      </w:r>
      <w:r>
        <w:rPr>
          <w:rFonts w:ascii="Arial" w:hAnsi="Arial" w:cs="Arial" w:eastAsia="Arial"/>
          <w:sz w:val="16"/>
          <w:szCs w:val="16"/>
          <w:color w:val="939393"/>
          <w:spacing w:val="-16"/>
          <w:w w:val="273"/>
          <w:position w:val="-1"/>
        </w:rPr>
        <w:t>i</w:t>
      </w:r>
      <w:r>
        <w:rPr>
          <w:rFonts w:ascii="Arial" w:hAnsi="Arial" w:cs="Arial" w:eastAsia="Arial"/>
          <w:sz w:val="16"/>
          <w:szCs w:val="16"/>
          <w:color w:val="707070"/>
          <w:spacing w:val="-8"/>
          <w:w w:val="99"/>
          <w:position w:val="-1"/>
        </w:rPr>
        <w:t>G</w:t>
      </w:r>
      <w:r>
        <w:rPr>
          <w:rFonts w:ascii="Arial" w:hAnsi="Arial" w:cs="Arial" w:eastAsia="Arial"/>
          <w:sz w:val="16"/>
          <w:szCs w:val="16"/>
          <w:color w:val="A5A5A5"/>
          <w:spacing w:val="0"/>
          <w:w w:val="351"/>
          <w:position w:val="-1"/>
        </w:rPr>
        <w:t>_</w:t>
      </w:r>
      <w:r>
        <w:rPr>
          <w:rFonts w:ascii="Arial" w:hAnsi="Arial" w:cs="Arial" w:eastAsia="Arial"/>
          <w:sz w:val="16"/>
          <w:szCs w:val="16"/>
          <w:color w:val="A5A5A5"/>
          <w:spacing w:val="18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  <w:position w:val="-1"/>
        </w:rPr>
        <w:t>H</w:t>
      </w:r>
      <w:r>
        <w:rPr>
          <w:rFonts w:ascii="Arial" w:hAnsi="Arial" w:cs="Arial" w:eastAsia="Arial"/>
          <w:sz w:val="14"/>
          <w:szCs w:val="14"/>
          <w:color w:val="707070"/>
          <w:spacing w:val="-7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A5A5A5"/>
          <w:spacing w:val="0"/>
          <w:w w:val="412"/>
          <w:position w:val="-1"/>
        </w:rPr>
        <w:t>_</w:t>
      </w:r>
      <w:r>
        <w:rPr>
          <w:rFonts w:ascii="Arial" w:hAnsi="Arial" w:cs="Arial" w:eastAsia="Arial"/>
          <w:sz w:val="14"/>
          <w:szCs w:val="14"/>
          <w:color w:val="A5A5A5"/>
          <w:spacing w:val="-26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5D5D5E"/>
          <w:spacing w:val="0"/>
          <w:w w:val="100"/>
          <w:position w:val="-1"/>
        </w:rPr>
        <w:t>K</w:t>
      </w:r>
      <w:r>
        <w:rPr>
          <w:rFonts w:ascii="Arial" w:hAnsi="Arial" w:cs="Arial" w:eastAsia="Arial"/>
          <w:sz w:val="14"/>
          <w:szCs w:val="14"/>
          <w:color w:val="5D5D5E"/>
          <w:spacing w:val="4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939393"/>
          <w:spacing w:val="0"/>
          <w:w w:val="401"/>
          <w:position w:val="-1"/>
        </w:rPr>
        <w:t>_</w:t>
      </w:r>
      <w:r>
        <w:rPr>
          <w:rFonts w:ascii="Arial" w:hAnsi="Arial" w:cs="Arial" w:eastAsia="Arial"/>
          <w:sz w:val="14"/>
          <w:szCs w:val="14"/>
          <w:color w:val="939393"/>
          <w:spacing w:val="-17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14"/>
          <w:szCs w:val="14"/>
          <w:color w:val="707070"/>
          <w:spacing w:val="0"/>
          <w:w w:val="100"/>
          <w:position w:val="-1"/>
        </w:rPr>
        <w:t>p</w:t>
      </w:r>
      <w:r>
        <w:rPr>
          <w:rFonts w:ascii="Arial" w:hAnsi="Arial" w:cs="Arial" w:eastAsia="Arial"/>
          <w:sz w:val="14"/>
          <w:szCs w:val="14"/>
          <w:color w:val="707070"/>
          <w:spacing w:val="20"/>
          <w:w w:val="100"/>
          <w:position w:val="-1"/>
        </w:rPr>
        <w:t> </w:t>
      </w:r>
      <w:r>
        <w:rPr>
          <w:rFonts w:ascii="Arial" w:hAnsi="Arial" w:cs="Arial" w:eastAsia="Arial"/>
          <w:sz w:val="14"/>
          <w:szCs w:val="14"/>
          <w:color w:val="828282"/>
          <w:spacing w:val="20"/>
          <w:w w:val="100"/>
          <w:position w:val="-1"/>
        </w:rPr>
      </w:r>
      <w:r>
        <w:rPr>
          <w:rFonts w:ascii="Arial" w:hAnsi="Arial" w:cs="Arial" w:eastAsia="Arial"/>
          <w:sz w:val="14"/>
          <w:szCs w:val="14"/>
          <w:color w:val="828282"/>
          <w:spacing w:val="0"/>
          <w:w w:val="401"/>
          <w:u w:val="single" w:color="000000"/>
          <w:position w:val="-1"/>
        </w:rPr>
        <w:t>_</w:t>
      </w:r>
      <w:r>
        <w:rPr>
          <w:rFonts w:ascii="Arial" w:hAnsi="Arial" w:cs="Arial" w:eastAsia="Arial"/>
          <w:sz w:val="14"/>
          <w:szCs w:val="14"/>
          <w:color w:val="828282"/>
          <w:spacing w:val="0"/>
          <w:w w:val="401"/>
          <w:position w:val="-1"/>
        </w:rPr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  <w:cols w:num="2" w:equalWidth="0">
            <w:col w:w="4891" w:space="1074"/>
            <w:col w:w="4595"/>
          </w:cols>
        </w:sectPr>
      </w:pPr>
      <w:rPr/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right="852"/>
        <w:jc w:val="righ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464649"/>
          <w:w w:val="114"/>
        </w:rPr>
        <w:t>B</w:t>
      </w:r>
      <w:r>
        <w:rPr>
          <w:rFonts w:ascii="Arial" w:hAnsi="Arial" w:cs="Arial" w:eastAsia="Arial"/>
          <w:sz w:val="16"/>
          <w:szCs w:val="16"/>
          <w:color w:val="464649"/>
          <w:spacing w:val="10"/>
          <w:w w:val="114"/>
        </w:rPr>
        <w:t>.</w:t>
      </w:r>
      <w:r>
        <w:rPr>
          <w:rFonts w:ascii="Arial" w:hAnsi="Arial" w:cs="Arial" w:eastAsia="Arial"/>
          <w:sz w:val="16"/>
          <w:szCs w:val="16"/>
          <w:color w:val="464649"/>
          <w:spacing w:val="0"/>
          <w:w w:val="100"/>
        </w:rPr>
        <w:t>KUFIZIMET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96" w:after="0" w:line="215" w:lineRule="exact"/>
        <w:ind w:right="-20"/>
        <w:jc w:val="right"/>
        <w:tabs>
          <w:tab w:pos="620" w:val="left"/>
          <w:tab w:pos="18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-4"/>
          <w:w w:val="89"/>
          <w:position w:val="-2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0"/>
          <w:w w:val="105"/>
          <w:position w:val="-2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-26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26"/>
          <w:w w:val="100"/>
          <w:i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0"/>
          <w:w w:val="100"/>
          <w:i/>
          <w:u w:val="single" w:color="454548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0"/>
          <w:w w:val="100"/>
          <w:i/>
          <w:u w:val="single" w:color="454548"/>
          <w:position w:val="-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0"/>
          <w:w w:val="100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0"/>
          <w:w w:val="100"/>
          <w:i/>
          <w:u w:val="single" w:color="454548"/>
          <w:position w:val="-2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11"/>
          <w:w w:val="100"/>
          <w:i/>
          <w:u w:val="single" w:color="454548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11"/>
          <w:w w:val="100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27"/>
          <w:w w:val="61"/>
          <w:i/>
          <w:u w:val="single" w:color="454548"/>
          <w:position w:val="-2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27"/>
          <w:w w:val="61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27"/>
          <w:w w:val="61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75"/>
          <w:w w:val="70"/>
          <w:i/>
          <w:u w:val="single" w:color="454548"/>
          <w:position w:val="-2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75"/>
          <w:w w:val="70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75"/>
          <w:w w:val="70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0"/>
          <w:w w:val="62"/>
          <w:i/>
          <w:u w:val="single" w:color="454548"/>
          <w:position w:val="-2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0"/>
          <w:w w:val="62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14"/>
          <w:w w:val="62"/>
          <w:i/>
          <w:u w:val="single" w:color="454548"/>
          <w:position w:val="-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14"/>
          <w:w w:val="62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4D4F75"/>
          <w:spacing w:val="-14"/>
          <w:w w:val="62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69"/>
          <w:i/>
          <w:u w:val="single" w:color="454548"/>
          <w:position w:val="-2"/>
        </w:rPr>
        <w:t>+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69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120"/>
          <w:w w:val="45"/>
          <w:i/>
          <w:u w:val="single" w:color="454548"/>
          <w:position w:val="-2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120"/>
          <w:w w:val="45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69"/>
          <w:i/>
          <w:u w:val="single" w:color="454548"/>
          <w:position w:val="-2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69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47"/>
          <w:w w:val="69"/>
          <w:i/>
          <w:u w:val="single" w:color="454548"/>
          <w:position w:val="-2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47"/>
          <w:w w:val="69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45"/>
          <w:i/>
          <w:u w:val="single" w:color="454548"/>
          <w:position w:val="-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45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28"/>
          <w:w w:val="100"/>
          <w:i/>
          <w:u w:val="single" w:color="454548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28"/>
          <w:w w:val="100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44"/>
          <w:i/>
          <w:u w:val="single" w:color="454548"/>
          <w:position w:val="-2"/>
        </w:rPr>
        <w:t>&gt;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44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44"/>
          <w:i/>
          <w:u w:val="single" w:color="454548"/>
          <w:position w:val="-2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44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40"/>
          <w:w w:val="100"/>
          <w:i/>
          <w:u w:val="single" w:color="454548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-40"/>
          <w:w w:val="100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00"/>
          <w:i/>
          <w:u w:val="single" w:color="454548"/>
          <w:position w:val="-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00"/>
          <w:i/>
          <w:u w:val="single" w:color="454548"/>
          <w:position w:val="-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00"/>
          <w:i/>
          <w:u w:val="single" w:color="454548"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00"/>
          <w:i/>
          <w:position w:val="-2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181" w:lineRule="exact"/>
        <w:ind w:left="48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5D5D5E"/>
          <w:w w:val="104"/>
          <w:position w:val="-1"/>
        </w:rPr>
        <w:t>C</w:t>
      </w:r>
      <w:r>
        <w:rPr>
          <w:rFonts w:ascii="Arial" w:hAnsi="Arial" w:cs="Arial" w:eastAsia="Arial"/>
          <w:sz w:val="16"/>
          <w:szCs w:val="16"/>
          <w:color w:val="5D5D5E"/>
          <w:w w:val="103"/>
          <w:position w:val="-1"/>
        </w:rPr>
        <w:t>.</w:t>
      </w:r>
      <w:r>
        <w:rPr>
          <w:rFonts w:ascii="Arial" w:hAnsi="Arial" w:cs="Arial" w:eastAsia="Arial"/>
          <w:sz w:val="16"/>
          <w:szCs w:val="16"/>
          <w:color w:val="5D5D5E"/>
          <w:spacing w:val="-26"/>
          <w:w w:val="100"/>
          <w:position w:val="-1"/>
        </w:rPr>
        <w:t> </w:t>
      </w:r>
      <w:r>
        <w:rPr>
          <w:rFonts w:ascii="Arial" w:hAnsi="Arial" w:cs="Arial" w:eastAsia="Arial"/>
          <w:sz w:val="16"/>
          <w:szCs w:val="16"/>
          <w:color w:val="5D5D5E"/>
          <w:spacing w:val="0"/>
          <w:w w:val="100"/>
          <w:position w:val="-1"/>
        </w:rPr>
        <w:t>PRONARI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0" w:after="0" w:line="253" w:lineRule="exact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Arial" w:hAnsi="Arial" w:cs="Arial" w:eastAsia="Arial"/>
          <w:sz w:val="25"/>
          <w:szCs w:val="25"/>
          <w:color w:val="5D62AA"/>
          <w:spacing w:val="0"/>
          <w:w w:val="74"/>
          <w:i/>
        </w:rPr>
        <w:t>rlE</w:t>
      </w:r>
      <w:r>
        <w:rPr>
          <w:rFonts w:ascii="Arial" w:hAnsi="Arial" w:cs="Arial" w:eastAsia="Arial"/>
          <w:sz w:val="25"/>
          <w:szCs w:val="25"/>
          <w:color w:val="5D62AA"/>
          <w:spacing w:val="8"/>
          <w:w w:val="74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62AA"/>
          <w:spacing w:val="0"/>
          <w:w w:val="74"/>
        </w:rPr>
        <w:t>pt:</w:t>
      </w:r>
      <w:r>
        <w:rPr>
          <w:rFonts w:ascii="Times New Roman" w:hAnsi="Times New Roman" w:cs="Times New Roman" w:eastAsia="Times New Roman"/>
          <w:sz w:val="21"/>
          <w:szCs w:val="21"/>
          <w:color w:val="5D62AA"/>
          <w:spacing w:val="6"/>
          <w:w w:val="7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62AA"/>
          <w:spacing w:val="0"/>
          <w:w w:val="74"/>
        </w:rPr>
        <w:t>&amp;:JE</w:t>
      </w:r>
      <w:r>
        <w:rPr>
          <w:rFonts w:ascii="Times New Roman" w:hAnsi="Times New Roman" w:cs="Times New Roman" w:eastAsia="Times New Roman"/>
          <w:sz w:val="21"/>
          <w:szCs w:val="21"/>
          <w:color w:val="5D62AA"/>
          <w:spacing w:val="0"/>
          <w:w w:val="74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5D62AA"/>
          <w:spacing w:val="7"/>
          <w:w w:val="74"/>
        </w:rPr>
        <w:t> </w:t>
      </w:r>
      <w:r>
        <w:rPr>
          <w:rFonts w:ascii="Arial" w:hAnsi="Arial" w:cs="Arial" w:eastAsia="Arial"/>
          <w:sz w:val="17"/>
          <w:szCs w:val="17"/>
          <w:color w:val="5D62AA"/>
          <w:spacing w:val="0"/>
          <w:w w:val="214"/>
        </w:rPr>
        <w:t>51</w:t>
      </w:r>
      <w:r>
        <w:rPr>
          <w:rFonts w:ascii="Arial" w:hAnsi="Arial" w:cs="Arial" w:eastAsia="Arial"/>
          <w:sz w:val="17"/>
          <w:szCs w:val="17"/>
          <w:color w:val="5D62AA"/>
          <w:spacing w:val="-59"/>
          <w:w w:val="214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0"/>
          <w:w w:val="100"/>
          <w:b/>
          <w:bCs/>
          <w:i/>
        </w:rPr>
        <w:t>A/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0"/>
          <w:w w:val="100"/>
          <w:b/>
          <w:bCs/>
          <w:i/>
        </w:rPr>
        <w:t>)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0"/>
          <w:w w:val="100"/>
          <w:b/>
          <w:bCs/>
          <w:i/>
        </w:rPr>
        <w:t>l'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0"/>
          <w:w w:val="100"/>
          <w:b/>
          <w:bCs/>
          <w:i/>
        </w:rPr>
        <w:t>f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-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0"/>
          <w:w w:val="100"/>
          <w:i/>
        </w:rPr>
        <w:t>}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4"/>
          <w:szCs w:val="14"/>
          <w:color w:val="5D62AA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7B79B5"/>
          <w:spacing w:val="0"/>
          <w:w w:val="81"/>
          <w:i/>
        </w:rPr>
        <w:t>/</w:t>
      </w:r>
      <w:r>
        <w:rPr>
          <w:rFonts w:ascii="Times New Roman" w:hAnsi="Times New Roman" w:cs="Times New Roman" w:eastAsia="Times New Roman"/>
          <w:sz w:val="14"/>
          <w:szCs w:val="14"/>
          <w:color w:val="7B79B5"/>
          <w:spacing w:val="24"/>
          <w:w w:val="81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AA"/>
          <w:spacing w:val="0"/>
          <w:w w:val="110"/>
          <w:i/>
        </w:rPr>
        <w:t>srr;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  <w:cols w:num="2" w:equalWidth="0">
            <w:col w:w="7882" w:space="253"/>
            <w:col w:w="2425"/>
          </w:cols>
        </w:sectPr>
      </w:pPr>
      <w:rPr/>
    </w:p>
    <w:p>
      <w:pPr>
        <w:spacing w:before="15" w:after="0" w:line="188" w:lineRule="exact"/>
        <w:ind w:right="-20"/>
        <w:jc w:val="right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16"/>
          <w:szCs w:val="16"/>
          <w:color w:val="707070"/>
          <w:spacing w:val="1"/>
          <w:w w:val="107"/>
          <w:position w:val="-5"/>
        </w:rPr>
        <w:t>L</w:t>
      </w:r>
      <w:r>
        <w:rPr>
          <w:rFonts w:ascii="Arial" w:hAnsi="Arial" w:cs="Arial" w:eastAsia="Arial"/>
          <w:sz w:val="16"/>
          <w:szCs w:val="16"/>
          <w:color w:val="707070"/>
          <w:spacing w:val="11"/>
          <w:w w:val="106"/>
          <w:position w:val="-5"/>
        </w:rPr>
        <w:t>.</w:t>
      </w:r>
      <w:r>
        <w:rPr>
          <w:rFonts w:ascii="Arial" w:hAnsi="Arial" w:cs="Arial" w:eastAsia="Arial"/>
          <w:sz w:val="21"/>
          <w:szCs w:val="21"/>
          <w:color w:val="707070"/>
          <w:spacing w:val="0"/>
          <w:w w:val="460"/>
          <w:i/>
          <w:position w:val="-5"/>
        </w:rPr>
        <w:t>-</w:t>
      </w:r>
      <w:r>
        <w:rPr>
          <w:rFonts w:ascii="Arial" w:hAnsi="Arial" w:cs="Arial" w:eastAsia="Arial"/>
          <w:sz w:val="21"/>
          <w:szCs w:val="21"/>
          <w:color w:val="707070"/>
          <w:spacing w:val="0"/>
          <w:w w:val="100"/>
          <w:i/>
          <w:position w:val="-5"/>
        </w:rPr>
        <w:t> </w:t>
      </w:r>
      <w:r>
        <w:rPr>
          <w:rFonts w:ascii="Arial" w:hAnsi="Arial" w:cs="Arial" w:eastAsia="Arial"/>
          <w:sz w:val="21"/>
          <w:szCs w:val="21"/>
          <w:color w:val="707070"/>
          <w:spacing w:val="27"/>
          <w:w w:val="100"/>
          <w:i/>
          <w:position w:val="-5"/>
        </w:rPr>
        <w:t> </w:t>
      </w:r>
      <w:r>
        <w:rPr>
          <w:rFonts w:ascii="Arial" w:hAnsi="Arial" w:cs="Arial" w:eastAsia="Arial"/>
          <w:sz w:val="21"/>
          <w:szCs w:val="21"/>
          <w:color w:val="5D62AA"/>
          <w:spacing w:val="0"/>
          <w:w w:val="80"/>
          <w:i/>
          <w:position w:val="-5"/>
        </w:rPr>
        <w:t>z"</w:t>
      </w:r>
      <w:r>
        <w:rPr>
          <w:rFonts w:ascii="Arial" w:hAnsi="Arial" w:cs="Arial" w:eastAsia="Arial"/>
          <w:sz w:val="21"/>
          <w:szCs w:val="21"/>
          <w:color w:val="5D62AA"/>
          <w:spacing w:val="-36"/>
          <w:w w:val="80"/>
          <w:i/>
          <w:position w:val="-5"/>
        </w:rPr>
        <w:t>f</w:t>
      </w:r>
      <w:r>
        <w:rPr>
          <w:rFonts w:ascii="Arial" w:hAnsi="Arial" w:cs="Arial" w:eastAsia="Arial"/>
          <w:sz w:val="21"/>
          <w:szCs w:val="21"/>
          <w:color w:val="7B79B5"/>
          <w:spacing w:val="0"/>
          <w:w w:val="58"/>
          <w:i/>
          <w:position w:val="-5"/>
        </w:rPr>
        <w:t>/</w:t>
      </w:r>
      <w:r>
        <w:rPr>
          <w:rFonts w:ascii="Arial" w:hAnsi="Arial" w:cs="Arial" w:eastAsia="Arial"/>
          <w:sz w:val="21"/>
          <w:szCs w:val="21"/>
          <w:color w:val="4D4F75"/>
          <w:spacing w:val="-4"/>
          <w:w w:val="91"/>
          <w:i/>
          <w:position w:val="-5"/>
        </w:rPr>
        <w:t>.</w:t>
      </w:r>
      <w:r>
        <w:rPr>
          <w:rFonts w:ascii="Arial" w:hAnsi="Arial" w:cs="Arial" w:eastAsia="Arial"/>
          <w:sz w:val="21"/>
          <w:szCs w:val="21"/>
          <w:color w:val="4D4F75"/>
          <w:spacing w:val="-29"/>
          <w:w w:val="92"/>
          <w:i/>
          <w:position w:val="-5"/>
        </w:rPr>
        <w:t>L</w:t>
      </w:r>
      <w:r>
        <w:rPr>
          <w:rFonts w:ascii="Arial" w:hAnsi="Arial" w:cs="Arial" w:eastAsia="Arial"/>
          <w:sz w:val="21"/>
          <w:szCs w:val="21"/>
          <w:color w:val="4D4F75"/>
          <w:spacing w:val="-4"/>
          <w:w w:val="91"/>
          <w:i/>
          <w:position w:val="-5"/>
        </w:rPr>
        <w:t>.</w:t>
      </w:r>
      <w:r>
        <w:rPr>
          <w:rFonts w:ascii="Arial" w:hAnsi="Arial" w:cs="Arial" w:eastAsia="Arial"/>
          <w:sz w:val="21"/>
          <w:szCs w:val="21"/>
          <w:color w:val="4D4F75"/>
          <w:spacing w:val="0"/>
          <w:w w:val="92"/>
          <w:i/>
          <w:position w:val="-5"/>
        </w:rPr>
        <w:t>L</w:t>
      </w:r>
      <w:r>
        <w:rPr>
          <w:rFonts w:ascii="Arial" w:hAnsi="Arial" w:cs="Arial" w:eastAsia="Arial"/>
          <w:sz w:val="21"/>
          <w:szCs w:val="21"/>
          <w:color w:val="4D4F75"/>
          <w:spacing w:val="0"/>
          <w:w w:val="100"/>
          <w:i/>
          <w:position w:val="-5"/>
        </w:rPr>
        <w:t> </w:t>
      </w:r>
      <w:r>
        <w:rPr>
          <w:rFonts w:ascii="Arial" w:hAnsi="Arial" w:cs="Arial" w:eastAsia="Arial"/>
          <w:sz w:val="21"/>
          <w:szCs w:val="21"/>
          <w:color w:val="4D4F75"/>
          <w:spacing w:val="14"/>
          <w:w w:val="100"/>
          <w:i/>
          <w:position w:val="-5"/>
        </w:rPr>
        <w:t> </w:t>
      </w:r>
      <w:r>
        <w:rPr>
          <w:rFonts w:ascii="Arial" w:hAnsi="Arial" w:cs="Arial" w:eastAsia="Arial"/>
          <w:sz w:val="21"/>
          <w:szCs w:val="21"/>
          <w:color w:val="464649"/>
          <w:spacing w:val="0"/>
          <w:w w:val="403"/>
          <w:i/>
          <w:position w:val="-5"/>
        </w:rPr>
        <w:t>--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184" w:lineRule="exact"/>
        <w:ind w:right="-6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5D62AA"/>
          <w:spacing w:val="1"/>
          <w:w w:val="120"/>
          <w:i/>
        </w:rPr>
        <w:t>M</w:t>
      </w:r>
      <w:r>
        <w:rPr>
          <w:rFonts w:ascii="Arial" w:hAnsi="Arial" w:cs="Arial" w:eastAsia="Arial"/>
          <w:sz w:val="15"/>
          <w:szCs w:val="15"/>
          <w:color w:val="7B79B5"/>
          <w:spacing w:val="0"/>
          <w:w w:val="120"/>
          <w:i/>
        </w:rPr>
        <w:t>l</w:t>
      </w:r>
      <w:r>
        <w:rPr>
          <w:rFonts w:ascii="Arial" w:hAnsi="Arial" w:cs="Arial" w:eastAsia="Arial"/>
          <w:sz w:val="15"/>
          <w:szCs w:val="15"/>
          <w:color w:val="7B79B5"/>
          <w:spacing w:val="3"/>
          <w:w w:val="12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5D62AA"/>
          <w:spacing w:val="0"/>
          <w:w w:val="82"/>
          <w:i/>
        </w:rPr>
        <w:t>/'I/S'Tr.J$</w:t>
      </w:r>
      <w:r>
        <w:rPr>
          <w:rFonts w:ascii="Times New Roman" w:hAnsi="Times New Roman" w:cs="Times New Roman" w:eastAsia="Times New Roman"/>
          <w:sz w:val="18"/>
          <w:szCs w:val="18"/>
          <w:color w:val="5D62AA"/>
          <w:spacing w:val="-26"/>
          <w:w w:val="82"/>
          <w:i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7B79B5"/>
          <w:spacing w:val="-19"/>
          <w:w w:val="122"/>
          <w:i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color w:val="5D62AA"/>
          <w:spacing w:val="0"/>
          <w:w w:val="83"/>
          <w:i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40" w:lineRule="auto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5D62AA"/>
          <w:spacing w:val="0"/>
          <w:w w:val="108"/>
          <w:i/>
        </w:rPr>
        <w:t>f.T'/l.S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  <w:cols w:num="3" w:equalWidth="0">
            <w:col w:w="7688" w:space="601"/>
            <w:col w:w="914" w:space="411"/>
            <w:col w:w="946"/>
          </w:cols>
        </w:sectPr>
      </w:pPr>
      <w:rPr/>
    </w:p>
    <w:p>
      <w:pPr>
        <w:spacing w:before="0" w:after="0" w:line="190" w:lineRule="exact"/>
        <w:ind w:left="6071" w:right="-20"/>
        <w:jc w:val="left"/>
        <w:tabs>
          <w:tab w:pos="66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8"/>
          <w:w w:val="126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26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-53"/>
          <w:w w:val="126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5D5D5E"/>
          <w:spacing w:val="-12"/>
          <w:w w:val="98"/>
          <w:i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93"/>
          <w:w w:val="112"/>
          <w:i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5D5D5E"/>
          <w:spacing w:val="-38"/>
          <w:w w:val="98"/>
          <w:i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0"/>
          <w:w w:val="95"/>
          <w:i/>
        </w:rPr>
        <w:t>4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-24"/>
          <w:w w:val="94"/>
          <w:i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4D4F75"/>
          <w:spacing w:val="-4"/>
          <w:w w:val="96"/>
          <w:i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57"/>
          <w:w w:val="86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4D4F75"/>
          <w:spacing w:val="-53"/>
          <w:w w:val="96"/>
          <w:i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1"/>
          <w:w w:val="85"/>
          <w:i/>
        </w:rPr>
        <w:t>'</w:t>
      </w:r>
      <w:r>
        <w:rPr>
          <w:rFonts w:ascii="Times New Roman" w:hAnsi="Times New Roman" w:cs="Times New Roman" w:eastAsia="Times New Roman"/>
          <w:sz w:val="19"/>
          <w:szCs w:val="19"/>
          <w:color w:val="4D4F75"/>
          <w:spacing w:val="-60"/>
          <w:w w:val="81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68"/>
          <w:w w:val="85"/>
          <w:i/>
        </w:rPr>
        <w:t>&lt;</w:t>
      </w:r>
      <w:r>
        <w:rPr>
          <w:rFonts w:ascii="Times New Roman" w:hAnsi="Times New Roman" w:cs="Times New Roman" w:eastAsia="Times New Roman"/>
          <w:sz w:val="19"/>
          <w:szCs w:val="19"/>
          <w:color w:val="4D4F75"/>
          <w:spacing w:val="0"/>
          <w:w w:val="81"/>
          <w:i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4D4F75"/>
          <w:spacing w:val="-43"/>
          <w:w w:val="81"/>
          <w:i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7"/>
          <w:w w:val="69"/>
          <w:i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4D4F75"/>
          <w:spacing w:val="0"/>
          <w:w w:val="81"/>
          <w:i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25" w:after="0" w:line="214" w:lineRule="exact"/>
        <w:ind w:left="60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1"/>
          <w:w w:val="101"/>
          <w:position w:val="-1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0"/>
          <w:w w:val="105"/>
          <w:position w:val="-1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-2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07070"/>
          <w:spacing w:val="21"/>
          <w:w w:val="258"/>
          <w:i/>
          <w:position w:val="-1"/>
        </w:rPr>
        <w:t>_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21"/>
          <w:w w:val="258"/>
          <w:i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68"/>
          <w:w w:val="258"/>
          <w:i/>
          <w:u w:val="single" w:color="63668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68"/>
          <w:w w:val="258"/>
          <w:i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-17"/>
          <w:w w:val="94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57"/>
          <w:w w:val="61"/>
          <w:i/>
          <w:position w:val="-1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-4"/>
          <w:w w:val="94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0"/>
          <w:w w:val="60"/>
          <w:i/>
          <w:position w:val="-1"/>
        </w:rPr>
        <w:t>"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58"/>
          <w:w w:val="61"/>
          <w:i/>
          <w:position w:val="-1"/>
        </w:rPr>
        <w:t>*</w:t>
      </w:r>
      <w:r>
        <w:rPr>
          <w:rFonts w:ascii="Times New Roman" w:hAnsi="Times New Roman" w:cs="Times New Roman" w:eastAsia="Times New Roman"/>
          <w:sz w:val="19"/>
          <w:szCs w:val="19"/>
          <w:color w:val="7B79B5"/>
          <w:spacing w:val="-11"/>
          <w:w w:val="95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0"/>
          <w:w w:val="46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-4"/>
          <w:w w:val="46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43"/>
          <w:w w:val="49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-16"/>
          <w:w w:val="45"/>
          <w:i/>
          <w:position w:val="-1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-55"/>
          <w:w w:val="49"/>
          <w:i/>
          <w:position w:val="-1"/>
        </w:rPr>
        <w:t>4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0"/>
          <w:w w:val="46"/>
          <w:i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-15"/>
          <w:w w:val="46"/>
          <w:i/>
          <w:position w:val="-1"/>
        </w:rPr>
        <w:t>;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0"/>
          <w:w w:val="49"/>
          <w:i/>
          <w:position w:val="-1"/>
        </w:rPr>
        <w:t>::L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0"/>
          <w:w w:val="48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D62AA"/>
          <w:spacing w:val="6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0"/>
          <w:w w:val="191"/>
          <w:i/>
          <w:position w:val="-1"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color w:val="646787"/>
          <w:spacing w:val="0"/>
          <w:w w:val="190"/>
          <w:i/>
          <w:position w:val="-1"/>
        </w:rPr>
        <w:t>'-----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192" w:lineRule="exact"/>
        <w:ind w:left="5985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15"/>
          <w:szCs w:val="15"/>
          <w:color w:val="464649"/>
          <w:spacing w:val="-13"/>
          <w:w w:val="108"/>
          <w:position w:val="-1"/>
        </w:rPr>
        <w:t>D</w:t>
      </w:r>
      <w:r>
        <w:rPr>
          <w:rFonts w:ascii="Arial" w:hAnsi="Arial" w:cs="Arial" w:eastAsia="Arial"/>
          <w:sz w:val="15"/>
          <w:szCs w:val="15"/>
          <w:color w:val="707070"/>
          <w:spacing w:val="9"/>
          <w:w w:val="191"/>
          <w:position w:val="-1"/>
        </w:rPr>
        <w:t>.</w:t>
      </w:r>
      <w:r>
        <w:rPr>
          <w:rFonts w:ascii="Arial" w:hAnsi="Arial" w:cs="Arial" w:eastAsia="Arial"/>
          <w:sz w:val="15"/>
          <w:szCs w:val="15"/>
          <w:color w:val="707070"/>
          <w:spacing w:val="0"/>
          <w:w w:val="108"/>
          <w:position w:val="-1"/>
        </w:rPr>
        <w:t>Dat</w:t>
      </w:r>
      <w:r>
        <w:rPr>
          <w:rFonts w:ascii="Arial" w:hAnsi="Arial" w:cs="Arial" w:eastAsia="Arial"/>
          <w:sz w:val="15"/>
          <w:szCs w:val="15"/>
          <w:color w:val="707070"/>
          <w:spacing w:val="-1"/>
          <w:w w:val="109"/>
          <w:position w:val="-1"/>
        </w:rPr>
        <w:t>a</w:t>
      </w:r>
      <w:r>
        <w:rPr>
          <w:rFonts w:ascii="Arial" w:hAnsi="Arial" w:cs="Arial" w:eastAsia="Arial"/>
          <w:sz w:val="15"/>
          <w:szCs w:val="15"/>
          <w:color w:val="A5A5A5"/>
          <w:spacing w:val="0"/>
          <w:w w:val="127"/>
          <w:position w:val="-1"/>
        </w:rPr>
        <w:t>:</w:t>
      </w:r>
      <w:r>
        <w:rPr>
          <w:rFonts w:ascii="Arial" w:hAnsi="Arial" w:cs="Arial" w:eastAsia="Arial"/>
          <w:sz w:val="15"/>
          <w:szCs w:val="15"/>
          <w:color w:val="A5A5A5"/>
          <w:spacing w:val="0"/>
          <w:w w:val="100"/>
          <w:position w:val="-1"/>
        </w:rPr>
        <w:t>  </w:t>
      </w:r>
      <w:r>
        <w:rPr>
          <w:rFonts w:ascii="Arial" w:hAnsi="Arial" w:cs="Arial" w:eastAsia="Arial"/>
          <w:sz w:val="15"/>
          <w:szCs w:val="15"/>
          <w:color w:val="A5A5A5"/>
          <w:spacing w:val="-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D62AA"/>
          <w:spacing w:val="0"/>
          <w:w w:val="143"/>
          <w:i/>
          <w:position w:val="-1"/>
        </w:rPr>
        <w:t>JLIJi</w:t>
      </w:r>
      <w:r>
        <w:rPr>
          <w:rFonts w:ascii="Times New Roman" w:hAnsi="Times New Roman" w:cs="Times New Roman" w:eastAsia="Times New Roman"/>
          <w:sz w:val="17"/>
          <w:szCs w:val="17"/>
          <w:color w:val="5D62AA"/>
          <w:spacing w:val="-6"/>
          <w:w w:val="143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5D5D5E"/>
          <w:spacing w:val="0"/>
          <w:w w:val="101"/>
          <w:i/>
          <w:position w:val="-1"/>
        </w:rPr>
        <w:t>l2017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1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59.52pt;height:59.52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20" w:after="0" w:line="240" w:lineRule="auto"/>
        <w:ind w:left="103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v:shape style="position:absolute;margin-left:70.080002pt;margin-top:20.160717pt;width:66.239998pt;height:58.560001pt;mso-position-horizontal-relative:page;mso-position-vertical-relative:paragraph;z-index:-1022" type="#_x0000_t75">
            <v:imagedata r:id="rId12" o:title=""/>
          </v:shape>
        </w:pict>
      </w:r>
      <w:r>
        <w:rPr>
          <w:rFonts w:ascii="Arial" w:hAnsi="Arial" w:cs="Arial" w:eastAsia="Arial"/>
          <w:sz w:val="49"/>
          <w:szCs w:val="49"/>
          <w:color w:val="A5A5A5"/>
          <w:spacing w:val="-641"/>
          <w:w w:val="393"/>
          <w:position w:val="1"/>
        </w:rPr>
        <w:t>-</w:t>
      </w:r>
      <w:r>
        <w:rPr>
          <w:rFonts w:ascii="Times New Roman" w:hAnsi="Times New Roman" w:cs="Times New Roman" w:eastAsia="Times New Roman"/>
          <w:sz w:val="17"/>
          <w:szCs w:val="17"/>
          <w:color w:val="939393"/>
          <w:spacing w:val="0"/>
          <w:w w:val="102"/>
          <w:position w:val="0"/>
        </w:rPr>
        <w:t>...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77" w:right="-20"/>
        <w:jc w:val="left"/>
        <w:rPr>
          <w:rFonts w:ascii="Arial" w:hAnsi="Arial" w:cs="Arial" w:eastAsia="Arial"/>
          <w:sz w:val="69"/>
          <w:szCs w:val="69"/>
        </w:rPr>
      </w:pPr>
      <w:rPr/>
      <w:r>
        <w:rPr>
          <w:rFonts w:ascii="Arial" w:hAnsi="Arial" w:cs="Arial" w:eastAsia="Arial"/>
          <w:sz w:val="69"/>
          <w:szCs w:val="69"/>
          <w:color w:val="A5A5A5"/>
          <w:spacing w:val="0"/>
          <w:w w:val="165"/>
          <w:i/>
        </w:rPr>
        <w:t>(</w:t>
      </w:r>
      <w:r>
        <w:rPr>
          <w:rFonts w:ascii="Arial" w:hAnsi="Arial" w:cs="Arial" w:eastAsia="Arial"/>
          <w:sz w:val="69"/>
          <w:szCs w:val="69"/>
          <w:color w:val="000000"/>
          <w:spacing w:val="0"/>
          <w:w w:val="100"/>
        </w:rPr>
      </w:r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tabs>
          <w:tab w:pos="420" w:val="left"/>
          <w:tab w:pos="86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A5A5A5"/>
          <w:spacing w:val="0"/>
          <w:w w:val="248"/>
        </w:rPr>
        <w:t>,</w:t>
      </w:r>
      <w:r>
        <w:rPr>
          <w:rFonts w:ascii="Times New Roman" w:hAnsi="Times New Roman" w:cs="Times New Roman" w:eastAsia="Times New Roman"/>
          <w:sz w:val="13"/>
          <w:szCs w:val="13"/>
          <w:color w:val="A5A5A5"/>
          <w:spacing w:val="0"/>
          <w:w w:val="248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A5A5A5"/>
          <w:spacing w:val="-80"/>
          <w:w w:val="24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5A5A5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A5A5A5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939393"/>
          <w:spacing w:val="0"/>
          <w:w w:val="503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93939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939393"/>
          <w:spacing w:val="-17"/>
          <w:w w:val="118"/>
        </w:rPr>
        <w:t>2</w:t>
      </w:r>
      <w:r>
        <w:rPr>
          <w:rFonts w:ascii="Times New Roman" w:hAnsi="Times New Roman" w:cs="Times New Roman" w:eastAsia="Times New Roman"/>
          <w:sz w:val="13"/>
          <w:szCs w:val="13"/>
          <w:color w:val="707070"/>
          <w:spacing w:val="0"/>
          <w:w w:val="131"/>
        </w:rPr>
        <w:t>/140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6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Arial" w:hAnsi="Arial" w:cs="Arial" w:eastAsia="Arial"/>
          <w:sz w:val="23"/>
          <w:szCs w:val="23"/>
          <w:color w:val="A5A5A5"/>
          <w:spacing w:val="0"/>
          <w:w w:val="100"/>
          <w:position w:val="1"/>
        </w:rPr>
        <w:t>"\</w:t>
      </w:r>
      <w:r>
        <w:rPr>
          <w:rFonts w:ascii="Arial" w:hAnsi="Arial" w:cs="Arial" w:eastAsia="Arial"/>
          <w:sz w:val="23"/>
          <w:szCs w:val="23"/>
          <w:color w:val="A5A5A5"/>
          <w:spacing w:val="4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0"/>
          <w:w w:val="100"/>
          <w:position w:val="0"/>
        </w:rPr>
        <w:t>"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0"/>
          <w:w w:val="113"/>
          <w:position w:val="0"/>
        </w:rPr>
        <w:t>/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-41"/>
          <w:w w:val="114"/>
          <w:position w:val="0"/>
        </w:rPr>
        <w:t>1</w:t>
      </w:r>
      <w:r>
        <w:rPr>
          <w:rFonts w:ascii="Arial" w:hAnsi="Arial" w:cs="Arial" w:eastAsia="Arial"/>
          <w:sz w:val="23"/>
          <w:szCs w:val="23"/>
          <w:color w:val="BFBFBF"/>
          <w:spacing w:val="-8"/>
          <w:w w:val="167"/>
          <w:position w:val="1"/>
        </w:rPr>
        <w:t>'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-61"/>
          <w:w w:val="114"/>
          <w:position w:val="0"/>
        </w:rPr>
        <w:t>0</w:t>
      </w:r>
      <w:r>
        <w:rPr>
          <w:rFonts w:ascii="Arial" w:hAnsi="Arial" w:cs="Arial" w:eastAsia="Arial"/>
          <w:sz w:val="23"/>
          <w:szCs w:val="23"/>
          <w:color w:val="BFBFBF"/>
          <w:spacing w:val="-11"/>
          <w:w w:val="167"/>
          <w:position w:val="1"/>
        </w:rPr>
        <w:t>\</w:t>
      </w:r>
      <w:r>
        <w:rPr>
          <w:rFonts w:ascii="Times New Roman" w:hAnsi="Times New Roman" w:cs="Times New Roman" w:eastAsia="Times New Roman"/>
          <w:sz w:val="17"/>
          <w:szCs w:val="17"/>
          <w:color w:val="A5A5A5"/>
          <w:spacing w:val="0"/>
          <w:w w:val="114"/>
          <w:position w:val="0"/>
        </w:rPr>
        <w:t>'1.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5" w:after="0" w:line="147" w:lineRule="exact"/>
        <w:ind w:left="470" w:right="7024"/>
        <w:jc w:val="center"/>
        <w:rPr>
          <w:rFonts w:ascii="Arial" w:hAnsi="Arial" w:cs="Arial" w:eastAsia="Arial"/>
          <w:sz w:val="25"/>
          <w:szCs w:val="25"/>
        </w:rPr>
      </w:pPr>
      <w:rPr/>
      <w:r>
        <w:rPr>
          <w:rFonts w:ascii="Arial" w:hAnsi="Arial" w:cs="Arial" w:eastAsia="Arial"/>
          <w:sz w:val="25"/>
          <w:szCs w:val="25"/>
          <w:color w:val="A5A5A5"/>
          <w:spacing w:val="0"/>
          <w:w w:val="78"/>
          <w:position w:val="-12"/>
        </w:rPr>
        <w:t>\_,</w:t>
      </w:r>
      <w:r>
        <w:rPr>
          <w:rFonts w:ascii="Arial" w:hAnsi="Arial" w:cs="Arial" w:eastAsia="Arial"/>
          <w:sz w:val="25"/>
          <w:szCs w:val="25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640" w:bottom="280" w:left="140" w:right="1540"/>
          <w:cols w:num="2" w:equalWidth="0">
            <w:col w:w="2606" w:space="143"/>
            <w:col w:w="7811"/>
          </w:cols>
        </w:sectPr>
      </w:pPr>
      <w:rPr/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129" w:lineRule="atLeast"/>
        <w:ind w:right="-20"/>
        <w:jc w:val="right"/>
        <w:rPr>
          <w:rFonts w:ascii="Times New Roman" w:hAnsi="Times New Roman" w:cs="Times New Roman" w:eastAsia="Times New Roman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42"/>
          <w:szCs w:val="42"/>
          <w:color w:val="A5A5A5"/>
          <w:spacing w:val="-18"/>
          <w:w w:val="54"/>
        </w:rPr>
        <w:t>-</w:t>
      </w:r>
      <w:r>
        <w:rPr>
          <w:rFonts w:ascii="Times New Roman" w:hAnsi="Times New Roman" w:cs="Times New Roman" w:eastAsia="Times New Roman"/>
          <w:sz w:val="42"/>
          <w:szCs w:val="42"/>
          <w:color w:val="828282"/>
          <w:spacing w:val="0"/>
          <w:w w:val="190"/>
        </w:rPr>
        <w:t>-</w:t>
      </w:r>
      <w:r>
        <w:rPr>
          <w:rFonts w:ascii="Times New Roman" w:hAnsi="Times New Roman" w:cs="Times New Roman" w:eastAsia="Times New Roman"/>
          <w:sz w:val="42"/>
          <w:szCs w:val="42"/>
          <w:color w:val="828282"/>
          <w:spacing w:val="-25"/>
          <w:w w:val="100"/>
        </w:rPr>
        <w:t> </w:t>
      </w:r>
      <w:r>
        <w:rPr>
          <w:rFonts w:ascii="Courier New" w:hAnsi="Courier New" w:cs="Courier New" w:eastAsia="Courier New"/>
          <w:sz w:val="35"/>
          <w:szCs w:val="35"/>
          <w:color w:val="A5A5A5"/>
          <w:spacing w:val="-44"/>
          <w:w w:val="81"/>
          <w:position w:val="12"/>
        </w:rPr>
        <w:t>'</w:t>
      </w:r>
      <w:r>
        <w:rPr>
          <w:rFonts w:ascii="Times New Roman" w:hAnsi="Times New Roman" w:cs="Times New Roman" w:eastAsia="Times New Roman"/>
          <w:sz w:val="39"/>
          <w:szCs w:val="39"/>
          <w:color w:val="A5A5A5"/>
          <w:spacing w:val="-48"/>
          <w:w w:val="78"/>
          <w:position w:val="0"/>
        </w:rPr>
        <w:t>.</w:t>
      </w:r>
      <w:r>
        <w:rPr>
          <w:rFonts w:ascii="Courier New" w:hAnsi="Courier New" w:cs="Courier New" w:eastAsia="Courier New"/>
          <w:sz w:val="35"/>
          <w:szCs w:val="35"/>
          <w:color w:val="A5A5A5"/>
          <w:spacing w:val="-160"/>
          <w:w w:val="81"/>
          <w:position w:val="12"/>
        </w:rPr>
        <w:t>)</w:t>
      </w:r>
      <w:r>
        <w:rPr>
          <w:rFonts w:ascii="Times New Roman" w:hAnsi="Times New Roman" w:cs="Times New Roman" w:eastAsia="Times New Roman"/>
          <w:sz w:val="39"/>
          <w:szCs w:val="39"/>
          <w:color w:val="A5A5A5"/>
          <w:spacing w:val="0"/>
          <w:w w:val="78"/>
          <w:position w:val="0"/>
        </w:rPr>
        <w:t>,</w:t>
      </w:r>
      <w:r>
        <w:rPr>
          <w:rFonts w:ascii="Times New Roman" w:hAnsi="Times New Roman" w:cs="Times New Roman" w:eastAsia="Times New Roman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152" w:lineRule="exact"/>
        <w:ind w:left="209" w:right="-20"/>
        <w:jc w:val="left"/>
        <w:tabs>
          <w:tab w:pos="780" w:val="left"/>
        </w:tabs>
        <w:rPr>
          <w:rFonts w:ascii="Times New Roman" w:hAnsi="Times New Roman" w:cs="Times New Roman" w:eastAsia="Times New Roman"/>
          <w:sz w:val="86"/>
          <w:szCs w:val="8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939393"/>
          <w:spacing w:val="0"/>
          <w:w w:val="100"/>
          <w:position w:val="-57"/>
        </w:rPr>
        <w:t>...</w:t>
      </w:r>
      <w:r>
        <w:rPr>
          <w:rFonts w:ascii="Times New Roman" w:hAnsi="Times New Roman" w:cs="Times New Roman" w:eastAsia="Times New Roman"/>
          <w:sz w:val="21"/>
          <w:szCs w:val="21"/>
          <w:color w:val="939393"/>
          <w:spacing w:val="38"/>
          <w:w w:val="100"/>
          <w:u w:val="single" w:color="929292"/>
          <w:position w:val="-5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939393"/>
          <w:spacing w:val="0"/>
          <w:w w:val="100"/>
          <w:u w:val="single" w:color="929292"/>
          <w:position w:val="-57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939393"/>
          <w:spacing w:val="0"/>
          <w:w w:val="100"/>
          <w:u w:val="single" w:color="929292"/>
          <w:position w:val="-57"/>
        </w:rPr>
      </w:r>
      <w:r>
        <w:rPr>
          <w:rFonts w:ascii="Times New Roman" w:hAnsi="Times New Roman" w:cs="Times New Roman" w:eastAsia="Times New Roman"/>
          <w:sz w:val="21"/>
          <w:szCs w:val="21"/>
          <w:color w:val="939393"/>
          <w:spacing w:val="0"/>
          <w:w w:val="100"/>
          <w:position w:val="-57"/>
        </w:rPr>
      </w:r>
      <w:r>
        <w:rPr>
          <w:rFonts w:ascii="Times New Roman" w:hAnsi="Times New Roman" w:cs="Times New Roman" w:eastAsia="Times New Roman"/>
          <w:sz w:val="21"/>
          <w:szCs w:val="21"/>
          <w:color w:val="939393"/>
          <w:spacing w:val="0"/>
          <w:w w:val="100"/>
          <w:position w:val="-57"/>
        </w:rPr>
      </w:r>
      <w:r>
        <w:rPr>
          <w:rFonts w:ascii="Times New Roman" w:hAnsi="Times New Roman" w:cs="Times New Roman" w:eastAsia="Times New Roman"/>
          <w:sz w:val="21"/>
          <w:szCs w:val="21"/>
          <w:color w:val="BFBFBF"/>
          <w:spacing w:val="0"/>
          <w:w w:val="100"/>
          <w:position w:val="-57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BFBFBF"/>
          <w:spacing w:val="0"/>
          <w:w w:val="100"/>
          <w:position w:val="-5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BFBFBF"/>
          <w:spacing w:val="32"/>
          <w:w w:val="100"/>
          <w:position w:val="-57"/>
        </w:rPr>
        <w:t> </w:t>
      </w:r>
      <w:r>
        <w:rPr>
          <w:rFonts w:ascii="Times New Roman" w:hAnsi="Times New Roman" w:cs="Times New Roman" w:eastAsia="Times New Roman"/>
          <w:sz w:val="86"/>
          <w:szCs w:val="86"/>
          <w:color w:val="BFBFBF"/>
          <w:spacing w:val="0"/>
          <w:w w:val="177"/>
          <w:position w:val="-57"/>
        </w:rPr>
        <w:t>--</w:t>
      </w:r>
      <w:r>
        <w:rPr>
          <w:rFonts w:ascii="Times New Roman" w:hAnsi="Times New Roman" w:cs="Times New Roman" w:eastAsia="Times New Roman"/>
          <w:sz w:val="86"/>
          <w:szCs w:val="8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  <w:cols w:num="2" w:equalWidth="0">
            <w:col w:w="3113" w:space="443"/>
            <w:col w:w="7004"/>
          </w:cols>
        </w:sectPr>
      </w:pPr>
      <w:rPr/>
    </w:p>
    <w:p>
      <w:pPr>
        <w:spacing w:before="0" w:after="0" w:line="386" w:lineRule="atLeast"/>
        <w:ind w:right="1050"/>
        <w:jc w:val="right"/>
        <w:rPr>
          <w:rFonts w:ascii="Arial" w:hAnsi="Arial" w:cs="Arial" w:eastAsia="Arial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84.800003pt;margin-top:3.463679pt;width:10.575361pt;height:24pt;mso-position-horizontal-relative:page;mso-position-vertical-relative:paragraph;z-index:-1021" type="#_x0000_t202" filled="f" stroked="f">
            <v:textbox inset="0,0,0,0">
              <w:txbxContent>
                <w:p>
                  <w:pPr>
                    <w:spacing w:before="0" w:after="0" w:line="480" w:lineRule="exact"/>
                    <w:ind w:right="-112"/>
                    <w:jc w:val="left"/>
                    <w:rPr>
                      <w:rFonts w:ascii="Times New Roman" w:hAnsi="Times New Roman" w:cs="Times New Roman" w:eastAsia="Times New Roman"/>
                      <w:sz w:val="48"/>
                      <w:szCs w:val="4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48"/>
                      <w:szCs w:val="48"/>
                      <w:color w:val="A5A5A5"/>
                      <w:spacing w:val="0"/>
                      <w:w w:val="108"/>
                    </w:rPr>
                    <w:t>"</w:t>
                  </w:r>
                  <w:r>
                    <w:rPr>
                      <w:rFonts w:ascii="Times New Roman" w:hAnsi="Times New Roman" w:cs="Times New Roman" w:eastAsia="Times New Roman"/>
                      <w:sz w:val="48"/>
                      <w:szCs w:val="4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06.720001pt;margin-top:5.468904pt;width:21.312001pt;height:40pt;mso-position-horizontal-relative:page;mso-position-vertical-relative:paragraph;z-index:-1020" type="#_x0000_t202" filled="f" stroked="f">
            <v:textbox inset="0,0,0,0">
              <w:txbxContent>
                <w:p>
                  <w:pPr>
                    <w:spacing w:before="0" w:after="0" w:line="800" w:lineRule="exact"/>
                    <w:ind w:right="-160"/>
                    <w:jc w:val="left"/>
                    <w:rPr>
                      <w:rFonts w:ascii="Times New Roman" w:hAnsi="Times New Roman" w:cs="Times New Roman" w:eastAsia="Times New Roman"/>
                      <w:sz w:val="80"/>
                      <w:szCs w:val="8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80"/>
                      <w:szCs w:val="80"/>
                      <w:color w:val="A5A5A5"/>
                      <w:spacing w:val="0"/>
                      <w:w w:val="80"/>
                    </w:rPr>
                    <w:t>--</w:t>
                  </w:r>
                  <w:r>
                    <w:rPr>
                      <w:rFonts w:ascii="Times New Roman" w:hAnsi="Times New Roman" w:cs="Times New Roman" w:eastAsia="Times New Roman"/>
                      <w:sz w:val="80"/>
                      <w:szCs w:val="8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4"/>
          <w:szCs w:val="24"/>
          <w:color w:val="A5A5A5"/>
          <w:spacing w:val="0"/>
          <w:w w:val="278"/>
        </w:rPr>
        <w:t>'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47" w:lineRule="exact"/>
        <w:ind w:left="2985" w:right="-86"/>
        <w:jc w:val="left"/>
        <w:tabs>
          <w:tab w:pos="3640" w:val="left"/>
          <w:tab w:pos="4300" w:val="left"/>
        </w:tabs>
        <w:rPr>
          <w:rFonts w:ascii="Times New Roman" w:hAnsi="Times New Roman" w:cs="Times New Roman" w:eastAsia="Times New Roman"/>
          <w:sz w:val="31"/>
          <w:szCs w:val="31"/>
        </w:rPr>
      </w:pPr>
      <w:rPr/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0"/>
          <w:w w:val="366"/>
          <w:position w:val="-1"/>
        </w:rPr>
        <w:t>-</w:t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0"/>
          <w:w w:val="366"/>
          <w:position w:val="-1"/>
        </w:rPr>
        <w:t>-</w:t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0"/>
          <w:w w:val="366"/>
          <w:position w:val="-1"/>
        </w:rPr>
        <w:t>-</w:t>
      </w:r>
      <w:r>
        <w:rPr>
          <w:rFonts w:ascii="Times New Roman" w:hAnsi="Times New Roman" w:cs="Times New Roman" w:eastAsia="Times New Roman"/>
          <w:sz w:val="31"/>
          <w:szCs w:val="31"/>
          <w:color w:val="000000"/>
          <w:spacing w:val="0"/>
          <w:w w:val="100"/>
          <w:position w:val="0"/>
        </w:rPr>
      </w:r>
    </w:p>
    <w:p>
      <w:pPr>
        <w:spacing w:before="0" w:after="0" w:line="471" w:lineRule="atLeast"/>
        <w:ind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5"/>
          <w:szCs w:val="15"/>
          <w:color w:val="939393"/>
          <w:spacing w:val="0"/>
          <w:w w:val="100"/>
          <w:i/>
        </w:rPr>
        <w:t>4</w:t>
      </w:r>
      <w:r>
        <w:rPr>
          <w:rFonts w:ascii="Times New Roman" w:hAnsi="Times New Roman" w:cs="Times New Roman" w:eastAsia="Times New Roman"/>
          <w:sz w:val="15"/>
          <w:szCs w:val="15"/>
          <w:color w:val="939393"/>
          <w:spacing w:val="0"/>
          <w:w w:val="100"/>
          <w:i/>
        </w:rPr>
        <w:t>'</w:t>
      </w:r>
      <w:r>
        <w:rPr>
          <w:rFonts w:ascii="Times New Roman" w:hAnsi="Times New Roman" w:cs="Times New Roman" w:eastAsia="Times New Roman"/>
          <w:sz w:val="15"/>
          <w:szCs w:val="15"/>
          <w:color w:val="939393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5A5A5"/>
          <w:spacing w:val="0"/>
          <w:w w:val="83"/>
        </w:rPr>
        <w:t>1-41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  <w:cols w:num="2" w:equalWidth="0">
            <w:col w:w="4687" w:space="69"/>
            <w:col w:w="5804"/>
          </w:cols>
        </w:sectPr>
      </w:pPr>
      <w:rPr/>
    </w:p>
    <w:p>
      <w:pPr>
        <w:spacing w:before="0" w:after="0" w:line="190" w:lineRule="exact"/>
        <w:ind w:left="3057" w:right="-20"/>
        <w:jc w:val="left"/>
        <w:tabs>
          <w:tab w:pos="460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828282"/>
          <w:spacing w:val="0"/>
          <w:w w:val="159"/>
        </w:rPr>
        <w:t>I</w:t>
      </w:r>
      <w:r>
        <w:rPr>
          <w:rFonts w:ascii="Arial" w:hAnsi="Arial" w:cs="Arial" w:eastAsia="Arial"/>
          <w:sz w:val="19"/>
          <w:szCs w:val="19"/>
          <w:color w:val="828282"/>
          <w:spacing w:val="0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828282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A5A5A5"/>
          <w:spacing w:val="0"/>
          <w:w w:val="421"/>
        </w:rPr>
        <w:t>------</w:t>
      </w:r>
      <w:r>
        <w:rPr>
          <w:rFonts w:ascii="Arial" w:hAnsi="Arial" w:cs="Arial" w:eastAsia="Arial"/>
          <w:sz w:val="19"/>
          <w:szCs w:val="19"/>
          <w:color w:val="A5A5A5"/>
          <w:spacing w:val="-42"/>
          <w:w w:val="421"/>
        </w:rPr>
        <w:t>-</w:t>
      </w:r>
      <w:r>
        <w:rPr>
          <w:rFonts w:ascii="Arial" w:hAnsi="Arial" w:cs="Arial" w:eastAsia="Arial"/>
          <w:sz w:val="19"/>
          <w:szCs w:val="19"/>
          <w:color w:val="A5A5A5"/>
          <w:spacing w:val="0"/>
          <w:w w:val="421"/>
        </w:rPr>
        <w:t>-</w:t>
      </w:r>
      <w:r>
        <w:rPr>
          <w:rFonts w:ascii="Arial" w:hAnsi="Arial" w:cs="Arial" w:eastAsia="Arial"/>
          <w:sz w:val="19"/>
          <w:szCs w:val="19"/>
          <w:color w:val="A5A5A5"/>
          <w:spacing w:val="-89"/>
          <w:w w:val="421"/>
        </w:rPr>
        <w:t> </w:t>
      </w:r>
      <w:r>
        <w:rPr>
          <w:rFonts w:ascii="Arial" w:hAnsi="Arial" w:cs="Arial" w:eastAsia="Arial"/>
          <w:sz w:val="19"/>
          <w:szCs w:val="19"/>
          <w:color w:val="BFBFBF"/>
          <w:spacing w:val="0"/>
          <w:w w:val="297"/>
        </w:rPr>
        <w:t>-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9" w:after="0" w:line="90" w:lineRule="exact"/>
        <w:ind w:left="3162" w:right="-20"/>
        <w:jc w:val="left"/>
        <w:tabs>
          <w:tab w:pos="4660" w:val="left"/>
          <w:tab w:pos="558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8"/>
          <w:szCs w:val="8"/>
          <w:color w:val="A5A5A5"/>
          <w:spacing w:val="0"/>
          <w:w w:val="377"/>
        </w:rPr>
        <w:t>I</w:t>
      </w:r>
      <w:r>
        <w:rPr>
          <w:rFonts w:ascii="Arial" w:hAnsi="Arial" w:cs="Arial" w:eastAsia="Arial"/>
          <w:sz w:val="8"/>
          <w:szCs w:val="8"/>
          <w:color w:val="A5A5A5"/>
          <w:spacing w:val="0"/>
          <w:w w:val="100"/>
        </w:rPr>
        <w:tab/>
      </w:r>
      <w:r>
        <w:rPr>
          <w:rFonts w:ascii="Arial" w:hAnsi="Arial" w:cs="Arial" w:eastAsia="Arial"/>
          <w:sz w:val="8"/>
          <w:szCs w:val="8"/>
          <w:color w:val="A5A5A5"/>
          <w:spacing w:val="0"/>
          <w:w w:val="600"/>
        </w:rPr>
        <w:t>--</w:t>
      </w:r>
      <w:r>
        <w:rPr>
          <w:rFonts w:ascii="Arial" w:hAnsi="Arial" w:cs="Arial" w:eastAsia="Arial"/>
          <w:sz w:val="8"/>
          <w:szCs w:val="8"/>
          <w:color w:val="A5A5A5"/>
          <w:spacing w:val="0"/>
          <w:w w:val="100"/>
        </w:rPr>
        <w:tab/>
      </w:r>
      <w:r>
        <w:rPr>
          <w:rFonts w:ascii="Arial" w:hAnsi="Arial" w:cs="Arial" w:eastAsia="Arial"/>
          <w:sz w:val="8"/>
          <w:szCs w:val="8"/>
          <w:color w:val="A5A5A5"/>
          <w:spacing w:val="0"/>
          <w:w w:val="100"/>
        </w:rPr>
      </w:r>
      <w:r>
        <w:rPr>
          <w:rFonts w:ascii="Arial" w:hAnsi="Arial" w:cs="Arial" w:eastAsia="Arial"/>
          <w:sz w:val="8"/>
          <w:szCs w:val="8"/>
          <w:color w:val="BFBFBF"/>
          <w:spacing w:val="-11"/>
          <w:w w:val="600"/>
        </w:rPr>
        <w:t>-</w:t>
      </w:r>
      <w:r>
        <w:rPr>
          <w:rFonts w:ascii="Arial" w:hAnsi="Arial" w:cs="Arial" w:eastAsia="Arial"/>
          <w:sz w:val="8"/>
          <w:szCs w:val="8"/>
          <w:color w:val="A5A5A5"/>
          <w:spacing w:val="0"/>
          <w:w w:val="240"/>
        </w:rPr>
        <w:t>:-----,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70.080002pt;margin-top:72pt;width:475.200012pt;height:412.799988pt;mso-position-horizontal-relative:page;mso-position-vertical-relative:page;z-index:-1024" coordorigin="1402,1440" coordsize="9504,8256">
            <v:shape style="position:absolute;left:1786;top:1517;width:902;height:787" type="#_x0000_t75">
              <v:imagedata r:id="rId13" o:title=""/>
            </v:shape>
            <v:group style="position:absolute;left:1450;top:1459;width:9408;height:2" coordorigin="1450,1459" coordsize="9408,2">
              <v:shape style="position:absolute;left:1450;top:1459;width:9408;height:2" coordorigin="1450,1459" coordsize="9408,0" path="m1450,1459l10858,1459e" filled="f" stroked="t" strokeweight=".96pt" strokecolor="#000000">
                <v:path arrowok="t"/>
              </v:shape>
              <v:shape style="position:absolute;left:1402;top:3379;width:9504;height:6317" type="#_x0000_t75">
                <v:imagedata r:id="rId14" o:title=""/>
              </v:shape>
            </v:group>
            <v:group style="position:absolute;left:1459;top:1450;width:2;height:1958" coordorigin="1459,1450" coordsize="2,1958">
              <v:shape style="position:absolute;left:1459;top:1450;width:2;height:1958" coordorigin="1459,1450" coordsize="0,1958" path="m1459,3408l1459,1450e" filled="f" stroked="t" strokeweight=".96pt" strokecolor="#000000">
                <v:path arrowok="t"/>
              </v:shape>
            </v:group>
            <v:group style="position:absolute;left:10685;top:2611;width:2;height:2726" coordorigin="10685,2611" coordsize="2,2726">
              <v:shape style="position:absolute;left:10685;top:2611;width:2;height:2726" coordorigin="10685,2611" coordsize="0,2726" path="m10685,5338l10685,2611e" filled="f" stroked="t" strokeweight=".96pt" strokecolor="#48484F">
                <v:path arrowok="t"/>
              </v:shape>
            </v:group>
            <v:group style="position:absolute;left:10848;top:1450;width:2;height:3888" coordorigin="10848,1450" coordsize="2,3888">
              <v:shape style="position:absolute;left:10848;top:1450;width:2;height:3888" coordorigin="10848,1450" coordsize="0,3888" path="m10848,5338l10848,1450e" filled="f" stroked="t" strokeweight=".96pt" strokecolor="#000000">
                <v:path arrowok="t"/>
              </v:shape>
            </v:group>
            <v:group style="position:absolute;left:1555;top:2626;width:9139;height:2" coordorigin="1555,2626" coordsize="9139,2">
              <v:shape style="position:absolute;left:1555;top:2626;width:9139;height:2" coordorigin="1555,2626" coordsize="9139,0" path="m1555,2626l10694,2626e" filled="f" stroked="t" strokeweight=".48pt" strokecolor="#4B4B4B">
                <v:path arrowok="t"/>
              </v:shape>
            </v:group>
            <v:group style="position:absolute;left:5952;top:2621;width:2;height:2918" coordorigin="5952,2621" coordsize="2,2918">
              <v:shape style="position:absolute;left:5952;top:2621;width:2;height:2918" coordorigin="5952,2621" coordsize="0,2918" path="m5952,5539l5952,2621e" filled="f" stroked="t" strokeweight=".96pt" strokecolor="#575757">
                <v:path arrowok="t"/>
              </v:shape>
            </v:group>
            <v:group style="position:absolute;left:6058;top:5784;width:2314;height:2" coordorigin="6058,5784" coordsize="2314,2">
              <v:shape style="position:absolute;left:6058;top:5784;width:2314;height:2" coordorigin="6058,5784" coordsize="2314,0" path="m6058,5784l8371,5784e" filled="f" stroked="t" strokeweight=".96pt" strokecolor="#606060">
                <v:path arrowok="t"/>
              </v:shape>
            </v:group>
            <v:group style="position:absolute;left:6605;top:4838;width:758;height:2" coordorigin="6605,4838" coordsize="758,2">
              <v:shape style="position:absolute;left:6605;top:4838;width:758;height:2" coordorigin="6605,4838" coordsize="758,0" path="m6605,4838l7363,4838e" filled="f" stroked="t" strokeweight=".96pt" strokecolor="#000000">
                <v:path arrowok="t"/>
              </v:shape>
            </v:group>
            <v:group style="position:absolute;left:7517;top:3422;width:710;height:2" coordorigin="7517,3422" coordsize="710,2">
              <v:shape style="position:absolute;left:7517;top:3422;width:710;height:2" coordorigin="7517,3422" coordsize="710,0" path="m7517,3422l8227,3422e" filled="f" stroked="t" strokeweight=".48pt" strokecolor="#000000">
                <v:path arrowok="t"/>
              </v:shape>
            </v:group>
            <v:group style="position:absolute;left:6360;top:4843;width:436;height:2" coordorigin="6360,4843" coordsize="436,2">
              <v:shape style="position:absolute;left:6360;top:4843;width:436;height:2" coordorigin="6360,4843" coordsize="436,0" path="m6360,4843l6796,4843e" filled="f" stroked="t" strokeweight=".34850pt" strokecolor="#6F6F6F">
                <v:path arrowok="t"/>
              </v:shape>
            </v:group>
            <v:group style="position:absolute;left:7361;top:4847;width:759;height:2" coordorigin="7361,4847" coordsize="759,2">
              <v:shape style="position:absolute;left:7361;top:4847;width:759;height:2" coordorigin="7361,4847" coordsize="759,0" path="m7361,4847l8120,4847e" filled="f" stroked="t" strokeweight=".38pt" strokecolor="#454548">
                <v:path arrowok="t"/>
              </v:shape>
            </v:group>
            <w10:wrap type="none"/>
          </v:group>
        </w:pict>
      </w:r>
      <w:r>
        <w:rPr/>
        <w:pict>
          <v:group style="position:absolute;margin-left:70.080002pt;margin-top:499.199982pt;width:475.199997pt;height:227.520005pt;mso-position-horizontal-relative:page;mso-position-vertical-relative:page;z-index:-1023" coordorigin="1402,9984" coordsize="9504,4550">
            <v:shape style="position:absolute;left:3782;top:9984;width:7123;height:4435" type="#_x0000_t75">
              <v:imagedata r:id="rId15" o:title=""/>
            </v:shape>
            <v:shape style="position:absolute;left:3168;top:14285;width:1402;height:250" type="#_x0000_t75">
              <v:imagedata r:id="rId16" o:title=""/>
            </v:shape>
            <v:group style="position:absolute;left:3014;top:13536;width:1680;height:2" coordorigin="3014,13536" coordsize="1680,2">
              <v:shape style="position:absolute;left:3014;top:13536;width:1680;height:2" coordorigin="3014,13536" coordsize="1680,0" path="m3014,13536l4694,13536e" filled="f" stroked="t" strokeweight=".48pt" strokecolor="#7C7C80">
                <v:path arrowok="t"/>
              </v:shape>
              <v:shape style="position:absolute;left:1402;top:13901;width:307;height:634" type="#_x0000_t75">
                <v:imagedata r:id="rId17" o:title=""/>
              </v:shape>
            </v:group>
            <v:group style="position:absolute;left:1690;top:14386;width:1507;height:2" coordorigin="1690,14386" coordsize="1507,2">
              <v:shape style="position:absolute;left:1690;top:14386;width:1507;height:2" coordorigin="1690,14386" coordsize="1507,0" path="m1690,14386l3197,14386e" filled="f" stroked="t" strokeweight="1.92pt" strokecolor="#BCBCBC">
                <v:path arrowok="t"/>
              </v:shape>
            </v:group>
            <v:group style="position:absolute;left:1738;top:14357;width:902;height:2" coordorigin="1738,14357" coordsize="902,2">
              <v:shape style="position:absolute;left:1738;top:14357;width:902;height:2" coordorigin="1738,14357" coordsize="902,0" path="m1738,14357l2640,14357e" filled="f" stroked="t" strokeweight=".48pt" strokecolor="#000000">
                <v:path arrowok="t"/>
              </v:shape>
            </v:group>
            <w10:wrap type="none"/>
          </v:group>
        </w:pict>
      </w:r>
      <w:r>
        <w:rPr>
          <w:sz w:val="10"/>
          <w:szCs w:val="10"/>
        </w:rPr>
      </w:r>
    </w:p>
    <w:p>
      <w:pPr>
        <w:spacing w:before="0" w:after="0" w:line="240" w:lineRule="auto"/>
        <w:ind w:left="1598" w:right="-67"/>
        <w:jc w:val="left"/>
        <w:tabs>
          <w:tab w:pos="240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939393"/>
          <w:spacing w:val="0"/>
          <w:w w:val="406"/>
        </w:rPr>
        <w:t>--</w:t>
      </w:r>
      <w:r>
        <w:rPr>
          <w:rFonts w:ascii="Arial" w:hAnsi="Arial" w:cs="Arial" w:eastAsia="Arial"/>
          <w:sz w:val="18"/>
          <w:szCs w:val="18"/>
          <w:color w:val="939393"/>
          <w:spacing w:val="-106"/>
          <w:w w:val="406"/>
        </w:rPr>
        <w:t> </w:t>
      </w:r>
      <w:r>
        <w:rPr>
          <w:rFonts w:ascii="Arial" w:hAnsi="Arial" w:cs="Arial" w:eastAsia="Arial"/>
          <w:sz w:val="18"/>
          <w:szCs w:val="18"/>
          <w:color w:val="707070"/>
          <w:spacing w:val="0"/>
          <w:w w:val="600"/>
        </w:rPr>
        <w:t>-</w:t>
      </w:r>
      <w:r>
        <w:rPr>
          <w:rFonts w:ascii="Arial" w:hAnsi="Arial" w:cs="Arial" w:eastAsia="Arial"/>
          <w:sz w:val="18"/>
          <w:szCs w:val="18"/>
          <w:color w:val="707070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707070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939393"/>
          <w:spacing w:val="0"/>
          <w:w w:val="394"/>
        </w:rPr>
        <w:t>--</w:t>
      </w:r>
      <w:r>
        <w:rPr>
          <w:rFonts w:ascii="Arial" w:hAnsi="Arial" w:cs="Arial" w:eastAsia="Arial"/>
          <w:sz w:val="18"/>
          <w:szCs w:val="18"/>
          <w:color w:val="939393"/>
          <w:spacing w:val="-70"/>
          <w:w w:val="394"/>
        </w:rPr>
        <w:t> </w:t>
      </w:r>
      <w:r>
        <w:rPr>
          <w:rFonts w:ascii="Arial" w:hAnsi="Arial" w:cs="Arial" w:eastAsia="Arial"/>
          <w:sz w:val="18"/>
          <w:szCs w:val="18"/>
          <w:color w:val="707070"/>
          <w:spacing w:val="0"/>
          <w:w w:val="394"/>
        </w:rPr>
        <w:t>----</w:t>
      </w:r>
      <w:r>
        <w:rPr>
          <w:rFonts w:ascii="Arial" w:hAnsi="Arial" w:cs="Arial" w:eastAsia="Arial"/>
          <w:sz w:val="18"/>
          <w:szCs w:val="18"/>
          <w:color w:val="707070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707070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939393"/>
          <w:spacing w:val="0"/>
          <w:w w:val="327"/>
        </w:rPr>
        <w:t>----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0" w:after="0" w:line="240" w:lineRule="auto"/>
        <w:ind w:right="-86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31"/>
          <w:szCs w:val="31"/>
          <w:color w:val="939393"/>
          <w:w w:val="176"/>
        </w:rPr>
        <w:t>---</w:t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-5"/>
          <w:w w:val="176"/>
        </w:rPr>
        <w:t>-</w:t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-48"/>
          <w:w w:val="176"/>
        </w:rPr>
        <w:t>-</w:t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-155"/>
          <w:w w:val="176"/>
        </w:rPr>
        <w:t>-</w:t>
      </w:r>
      <w:r>
        <w:rPr>
          <w:rFonts w:ascii="Arial" w:hAnsi="Arial" w:cs="Arial" w:eastAsia="Arial"/>
          <w:sz w:val="18"/>
          <w:szCs w:val="18"/>
          <w:color w:val="BFBFBF"/>
          <w:spacing w:val="0"/>
          <w:w w:val="157"/>
          <w:i/>
          <w:position w:val="4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20" w:after="0" w:line="240" w:lineRule="auto"/>
        <w:ind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31"/>
          <w:szCs w:val="31"/>
          <w:color w:val="939393"/>
          <w:w w:val="175"/>
        </w:rPr>
        <w:t>./</w:t>
      </w:r>
      <w:r>
        <w:rPr>
          <w:rFonts w:ascii="Times New Roman" w:hAnsi="Times New Roman" w:cs="Times New Roman" w:eastAsia="Times New Roman"/>
          <w:sz w:val="31"/>
          <w:szCs w:val="31"/>
          <w:color w:val="939393"/>
          <w:spacing w:val="-34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A5A5A5"/>
          <w:spacing w:val="0"/>
          <w:w w:val="162"/>
          <w:i/>
          <w:position w:val="4"/>
        </w:rPr>
        <w:t>)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40" w:right="1540"/>
          <w:cols w:num="3" w:equalWidth="0">
            <w:col w:w="4484" w:space="311"/>
            <w:col w:w="985" w:space="105"/>
            <w:col w:w="4675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0" w:bottom="0" w:left="0" w:right="0"/>
        </w:sectPr>
      </w:pPr>
      <w:rPr/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720" w:right="1620"/>
        </w:sectPr>
      </w:pPr>
      <w:rPr/>
    </w:p>
    <w:p>
      <w:pPr>
        <w:spacing w:before="40" w:after="0" w:line="240" w:lineRule="auto"/>
        <w:ind w:left="248" w:right="-64"/>
        <w:jc w:val="left"/>
        <w:tabs>
          <w:tab w:pos="264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Arial" w:hAnsi="Arial" w:cs="Arial" w:eastAsia="Arial"/>
          <w:sz w:val="10"/>
          <w:szCs w:val="10"/>
          <w:color w:val="858789"/>
          <w:spacing w:val="0"/>
          <w:w w:val="117"/>
          <w:b/>
          <w:bCs/>
        </w:rPr>
        <w:t>MamluarruV</w:t>
      </w:r>
      <w:r>
        <w:rPr>
          <w:rFonts w:ascii="Arial" w:hAnsi="Arial" w:cs="Arial" w:eastAsia="Arial"/>
          <w:sz w:val="10"/>
          <w:szCs w:val="10"/>
          <w:color w:val="858789"/>
          <w:spacing w:val="18"/>
          <w:w w:val="117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39"/>
          <w:b/>
          <w:bCs/>
        </w:rPr>
        <w:t>M</w:t>
      </w:r>
      <w:r>
        <w:rPr>
          <w:rFonts w:ascii="Arial" w:hAnsi="Arial" w:cs="Arial" w:eastAsia="Arial"/>
          <w:sz w:val="10"/>
          <w:szCs w:val="10"/>
          <w:color w:val="858789"/>
          <w:spacing w:val="-1"/>
          <w:w w:val="139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100"/>
          <w:b/>
          <w:bCs/>
        </w:rPr>
        <w:t>Nr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979799"/>
          <w:spacing w:val="10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81"/>
          <w:b/>
          <w:bCs/>
        </w:rPr>
        <w:t>S</w:t>
      </w:r>
      <w:r>
        <w:rPr>
          <w:rFonts w:ascii="Arial" w:hAnsi="Arial" w:cs="Arial" w:eastAsia="Arial"/>
          <w:sz w:val="10"/>
          <w:szCs w:val="10"/>
          <w:color w:val="858789"/>
          <w:spacing w:val="-20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646467"/>
          <w:spacing w:val="0"/>
          <w:w w:val="61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646467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9"/>
          <w:b/>
          <w:bCs/>
        </w:rPr>
        <w:t>9.031t.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9"/>
          <w:b/>
          <w:bCs/>
        </w:rPr>
        <w:t>7</w:t>
      </w:r>
      <w:r>
        <w:rPr>
          <w:rFonts w:ascii="Arial" w:hAnsi="Arial" w:cs="Arial" w:eastAsia="Arial"/>
          <w:sz w:val="10"/>
          <w:szCs w:val="10"/>
          <w:color w:val="858789"/>
          <w:spacing w:val="6"/>
          <w:w w:val="109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646467"/>
          <w:spacing w:val="0"/>
          <w:w w:val="61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646467"/>
          <w:spacing w:val="-14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0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858789"/>
          <w:spacing w:val="-6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494B4F"/>
          <w:spacing w:val="0"/>
          <w:w w:val="61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494B4F"/>
          <w:spacing w:val="-19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111"/>
          <w:b/>
          <w:bCs/>
        </w:rPr>
        <w:t>9</w:t>
      </w:r>
      <w:r>
        <w:rPr>
          <w:rFonts w:ascii="Arial" w:hAnsi="Arial" w:cs="Arial" w:eastAsia="Arial"/>
          <w:sz w:val="10"/>
          <w:szCs w:val="10"/>
          <w:color w:val="979799"/>
          <w:spacing w:val="6"/>
          <w:w w:val="111"/>
          <w:b/>
          <w:bCs/>
        </w:rPr>
        <w:t>9</w:t>
      </w:r>
      <w:r>
        <w:rPr>
          <w:rFonts w:ascii="Arial" w:hAnsi="Arial" w:cs="Arial" w:eastAsia="Arial"/>
          <w:sz w:val="10"/>
          <w:szCs w:val="10"/>
          <w:color w:val="646467"/>
          <w:spacing w:val="0"/>
          <w:w w:val="61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646467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0"/>
          <w:szCs w:val="10"/>
          <w:color w:val="646467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0"/>
          <w:position w:val="-3"/>
        </w:rPr>
        <w:t>KA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7"/>
          <w:w w:val="100"/>
          <w:position w:val="-3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26262A"/>
          <w:spacing w:val="1"/>
          <w:w w:val="100"/>
          <w:position w:val="-3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0"/>
          <w:position w:val="-3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4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6262A"/>
          <w:spacing w:val="5"/>
          <w:w w:val="100"/>
          <w:position w:val="-3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0"/>
          <w:position w:val="-3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10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6363B"/>
          <w:spacing w:val="0"/>
          <w:w w:val="100"/>
          <w:position w:val="-3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36363B"/>
          <w:spacing w:val="16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1"/>
          <w:position w:val="-3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-2"/>
          <w:w w:val="101"/>
          <w:position w:val="-3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0"/>
          <w:w w:val="100"/>
          <w:position w:val="-3"/>
        </w:rPr>
        <w:t>SU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-25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6363B"/>
          <w:spacing w:val="0"/>
          <w:w w:val="100"/>
          <w:position w:val="-3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36363B"/>
          <w:spacing w:val="-3"/>
          <w:w w:val="100"/>
          <w:position w:val="-3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0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0"/>
          <w:w w:val="100"/>
          <w:position w:val="-3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33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6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0"/>
          <w:position w:val="-3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14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6262A"/>
          <w:spacing w:val="2"/>
          <w:w w:val="100"/>
          <w:position w:val="-3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0"/>
          <w:position w:val="-3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0"/>
          <w:position w:val="-3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-7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7"/>
          <w:w w:val="100"/>
          <w:position w:val="-3"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0"/>
          <w:position w:val="-3"/>
        </w:rPr>
        <w:t>AJ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-6"/>
          <w:w w:val="100"/>
          <w:position w:val="-3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646467"/>
          <w:spacing w:val="6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-3"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-2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B4F"/>
          <w:spacing w:val="0"/>
          <w:w w:val="106"/>
          <w:position w:val="-3"/>
        </w:rPr>
        <w:t>ME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83" w:after="0" w:line="240" w:lineRule="auto"/>
        <w:ind w:left="181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A-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14"/>
          <w:w w:val="134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85"/>
        </w:rPr>
        <w:t>::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3"/>
          <w:w w:val="85"/>
        </w:rPr>
        <w:t>;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4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1"/>
          <w:w w:val="104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6"/>
        </w:rPr>
        <w:t>IO-'I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0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18"/>
          <w:w w:val="7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4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91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4"/>
          <w:w w:val="112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2"/>
        </w:rPr>
        <w:t>Ti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2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2"/>
          <w:w w:val="11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0"/>
          <w:w w:val="9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</w:rPr>
        <w:t>KIM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5"/>
          <w:w w:val="100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6"/>
          <w:w w:val="100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0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15"/>
        </w:rPr>
        <w:t>SE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99" w:after="0" w:line="150" w:lineRule="exact"/>
        <w:ind w:left="459" w:right="-20"/>
        <w:jc w:val="left"/>
        <w:tabs>
          <w:tab w:pos="226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v:group style="position:absolute;margin-left:363.34256pt;margin-top:18.474327pt;width:20.880001pt;height:.1pt;mso-position-horizontal-relative:page;mso-position-vertical-relative:paragraph;z-index:-1014" coordorigin="7267,369" coordsize="418,2">
            <v:shape style="position:absolute;left:7267;top:369;width:418;height:2" coordorigin="7267,369" coordsize="418,0" path="m7267,369l7684,369e" filled="f" stroked="t" strokeweight=".24pt" strokecolor="#96969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-2"/>
        </w:rPr>
        <w:t>Zona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3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8"/>
          <w:position w:val="-2"/>
        </w:rPr>
        <w:t>Kad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7"/>
          <w:w w:val="98"/>
          <w:position w:val="-2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1"/>
          <w:w w:val="121"/>
          <w:position w:val="-2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81"/>
          <w:position w:val="-2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23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-2"/>
        </w:rPr>
        <w:t>ral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7"/>
          <w:w w:val="100"/>
          <w:position w:val="-2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34"/>
          <w:position w:val="-2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8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403"/>
          <w:position w:val="-2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62"/>
          <w:w w:val="403"/>
          <w:position w:val="-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53"/>
          <w:w w:val="403"/>
          <w:position w:val="-2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11"/>
          <w:w w:val="212"/>
          <w:position w:val="-2"/>
        </w:rPr>
        <w:t>"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4"/>
          <w:w w:val="121"/>
          <w:position w:val="-2"/>
        </w:rPr>
        <w:t>8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57"/>
          <w:w w:val="123"/>
          <w:position w:val="-2"/>
        </w:rPr>
        <w:t>"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41"/>
          <w:w w:val="121"/>
          <w:position w:val="-2"/>
        </w:rPr>
        <w:t>3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74"/>
          <w:w w:val="135"/>
          <w:position w:val="-2"/>
        </w:rPr>
        <w:t>8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7"/>
          <w:w w:val="123"/>
          <w:position w:val="-2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4"/>
          <w:w w:val="123"/>
          <w:position w:val="-2"/>
        </w:rPr>
        <w:t>"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61"/>
          <w:w w:val="104"/>
          <w:position w:val="-2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4"/>
          <w:w w:val="123"/>
          <w:position w:val="-2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44"/>
          <w:position w:val="-2"/>
        </w:rPr>
        <w:t>'--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position w:val="-2"/>
        </w:rPr>
      </w:r>
      <w:r>
        <w:rPr>
          <w:rFonts w:ascii="Arial" w:hAnsi="Arial" w:cs="Arial" w:eastAsia="Arial"/>
          <w:sz w:val="12"/>
          <w:szCs w:val="12"/>
          <w:color w:val="858789"/>
          <w:spacing w:val="-18"/>
          <w:w w:val="142"/>
          <w:position w:val="0"/>
        </w:rPr>
        <w:t>N</w:t>
      </w:r>
      <w:r>
        <w:rPr>
          <w:rFonts w:ascii="Arial" w:hAnsi="Arial" w:cs="Arial" w:eastAsia="Arial"/>
          <w:sz w:val="12"/>
          <w:szCs w:val="12"/>
          <w:color w:val="646467"/>
          <w:spacing w:val="-25"/>
          <w:w w:val="102"/>
          <w:position w:val="0"/>
        </w:rPr>
        <w:t>R</w:t>
      </w:r>
      <w:r>
        <w:rPr>
          <w:rFonts w:ascii="Arial" w:hAnsi="Arial" w:cs="Arial" w:eastAsia="Arial"/>
          <w:sz w:val="12"/>
          <w:szCs w:val="12"/>
          <w:color w:val="A8A8AA"/>
          <w:spacing w:val="3"/>
          <w:w w:val="239"/>
          <w:position w:val="0"/>
        </w:rPr>
        <w:t>.</w:t>
      </w:r>
      <w:r>
        <w:rPr>
          <w:rFonts w:ascii="Arial" w:hAnsi="Arial" w:cs="Arial" w:eastAsia="Arial"/>
          <w:sz w:val="12"/>
          <w:szCs w:val="12"/>
          <w:color w:val="646467"/>
          <w:spacing w:val="0"/>
          <w:w w:val="273"/>
          <w:position w:val="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PAS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6"/>
          <w:w w:val="94"/>
          <w:position w:val="0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RISE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202"/>
          <w:position w:val="0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15"/>
          <w:w w:val="202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82"/>
          <w:position w:val="0"/>
        </w:rPr>
        <w:t>211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4"/>
          <w:position w:val="0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4"/>
          <w:position w:val="0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40" w:lineRule="auto"/>
        <w:ind w:left="730" w:right="-20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v:group style="position:absolute;margin-left:507.966858pt;margin-top:7.907156pt;width:9.8pt;height:.1pt;mso-position-horizontal-relative:page;mso-position-vertical-relative:paragraph;z-index:-1015" coordorigin="10159,158" coordsize="196,2">
            <v:shape style="position:absolute;left:10159;top:158;width:196;height:2" coordorigin="10159,158" coordsize="196,0" path="m10159,158l10355,158e" filled="f" stroked="t" strokeweight=".280pt" strokecolor="#84868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-65"/>
          <w:w w:val="155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36363B"/>
          <w:spacing w:val="0"/>
          <w:w w:val="92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36363B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54"/>
          <w:w w:val="92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-12"/>
          <w:w w:val="155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357"/>
        </w:rPr>
        <w:t>---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Fq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858789"/>
          <w:spacing w:val="0"/>
          <w:w w:val="139"/>
        </w:rPr>
        <w:t>JB...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97" w:after="0" w:line="240" w:lineRule="auto"/>
        <w:ind w:right="-20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Arial" w:hAnsi="Arial" w:cs="Arial" w:eastAsia="Arial"/>
          <w:sz w:val="11"/>
          <w:szCs w:val="11"/>
          <w:color w:val="858789"/>
          <w:spacing w:val="0"/>
          <w:w w:val="100"/>
        </w:rPr>
        <w:t>-</w:t>
      </w:r>
      <w:r>
        <w:rPr>
          <w:rFonts w:ascii="Arial" w:hAnsi="Arial" w:cs="Arial" w:eastAsia="Arial"/>
          <w:sz w:val="11"/>
          <w:szCs w:val="11"/>
          <w:color w:val="858789"/>
          <w:spacing w:val="-2"/>
          <w:w w:val="100"/>
        </w:rPr>
        <w:t>-</w:t>
      </w:r>
      <w:r>
        <w:rPr>
          <w:rFonts w:ascii="Arial" w:hAnsi="Arial" w:cs="Arial" w:eastAsia="Arial"/>
          <w:sz w:val="11"/>
          <w:szCs w:val="11"/>
          <w:color w:val="B8BABD"/>
          <w:spacing w:val="0"/>
          <w:w w:val="100"/>
        </w:rPr>
        <w:t>&gt;</w:t>
      </w:r>
      <w:r>
        <w:rPr>
          <w:rFonts w:ascii="Arial" w:hAnsi="Arial" w:cs="Arial" w:eastAsia="Arial"/>
          <w:sz w:val="11"/>
          <w:szCs w:val="11"/>
          <w:color w:val="B8BABD"/>
          <w:spacing w:val="0"/>
          <w:w w:val="100"/>
        </w:rPr>
        <w:t> </w:t>
      </w:r>
      <w:r>
        <w:rPr>
          <w:rFonts w:ascii="Arial" w:hAnsi="Arial" w:cs="Arial" w:eastAsia="Arial"/>
          <w:sz w:val="11"/>
          <w:szCs w:val="11"/>
          <w:color w:val="B8BAB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89"/>
        </w:rPr>
        <w:t>VIJOn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6"/>
          <w:w w:val="8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4"/>
          <w:w w:val="89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89"/>
        </w:rPr>
        <w:t>go·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2"/>
        </w:rPr>
        <w:t>V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10"/>
          <w:w w:val="102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69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401"/>
        </w:rPr>
        <w:t>---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-14"/>
          <w:w w:val="401"/>
        </w:rPr>
        <w:t>·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92"/>
        </w:rPr>
        <w:t>Fq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620"/>
          <w:cols w:num="2" w:equalWidth="0">
            <w:col w:w="5984" w:space="302"/>
            <w:col w:w="2614"/>
          </w:cols>
        </w:sectPr>
      </w:pPr>
      <w:rPr/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135" w:lineRule="exact"/>
        <w:ind w:left="478"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pict>
          <v:group style="position:absolute;margin-left:398.120239pt;margin-top:-.42245pt;width:20.430001pt;height:.1pt;mso-position-horizontal-relative:page;mso-position-vertical-relative:paragraph;z-index:-1013" coordorigin="7962,-8" coordsize="409,2">
            <v:shape style="position:absolute;left:7962;top:-8;width:409;height:2" coordorigin="7962,-8" coordsize="409,0" path="m7962,-8l8371,-8e" filled="f" stroked="t" strokeweight=".24pt" strokecolor="#969698">
              <v:path arrowok="t"/>
            </v:shape>
          </v:group>
          <w10:wrap type="none"/>
        </w:pict>
      </w:r>
      <w:r>
        <w:rPr/>
        <w:pict>
          <v:group style="position:absolute;margin-left:449.286743pt;margin-top:-.42245pt;width:20.880001pt;height:.1pt;mso-position-horizontal-relative:page;mso-position-vertical-relative:paragraph;z-index:-1012" coordorigin="8986,-8" coordsize="418,2">
            <v:shape style="position:absolute;left:8986;top:-8;width:418;height:2" coordorigin="8986,-8" coordsize="418,0" path="m8986,-8l9403,-8e" filled="f" stroked="t" strokeweight=".24pt" strokecolor="#969698">
              <v:path arrowok="t"/>
            </v:shape>
          </v:group>
          <w10:wrap type="none"/>
        </w:pict>
      </w:r>
      <w:r>
        <w:rPr/>
        <w:pict>
          <v:group style="position:absolute;margin-left:481.836731pt;margin-top:-.42245pt;width:20.880001pt;height:.1pt;mso-position-horizontal-relative:page;mso-position-vertical-relative:paragraph;z-index:-1011" coordorigin="9637,-8" coordsize="418,2">
            <v:shape style="position:absolute;left:9637;top:-8;width:418;height:2" coordorigin="9637,-8" coordsize="418,0" path="m9637,-8l10054,-8e" filled="f" stroked="t" strokeweight=".24pt" strokecolor="#96969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lnd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5"/>
          <w:w w:val="100"/>
        </w:rPr>
        <w:t>k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7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7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3"/>
          <w:w w:val="7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17"/>
        </w:rPr>
        <w:t>Hane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7"/>
          <w:w w:val="117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17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3"/>
          <w:w w:val="11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19"/>
          <w:w w:val="61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60"/>
          <w:w w:val="105"/>
        </w:rPr>
        <w:t>T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61"/>
        </w:rPr>
        <w:t>..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9"/>
          <w:w w:val="61"/>
        </w:rPr>
        <w:t>_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13"/>
          <w:w w:val="106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67"/>
          <w:w w:val="108"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06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12"/>
          <w:w w:val="106"/>
        </w:rPr>
        <w:t>,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30"/>
          <w:w w:val="81"/>
        </w:rPr>
        <w:t>c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16"/>
          <w:w w:val="159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17"/>
          <w:w w:val="81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91"/>
          <w:w w:val="132"/>
        </w:rPr>
        <w:t>=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20"/>
          <w:w w:val="81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11"/>
          <w:w w:val="159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53"/>
          <w:w w:val="133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35"/>
          <w:w w:val="122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0"/>
          <w:w w:val="88"/>
        </w:rPr>
        <w:t>'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15"/>
          <w:w w:val="88"/>
        </w:rPr>
        <w:t>-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46"/>
          <w:w w:val="112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11"/>
          <w:w w:val="88"/>
        </w:rPr>
        <w:t>"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394"/>
        </w:rPr>
        <w:t>'-----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23" w:lineRule="exact"/>
        <w:ind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VIJOnn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23" w:lineRule="exact"/>
        <w:ind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A8A8AA"/>
          <w:w w:val="150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-10"/>
          <w:w w:val="150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3"/>
        </w:rPr>
        <w:t>q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23" w:lineRule="exact"/>
        <w:ind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0"/>
          <w:w w:val="119"/>
        </w:rPr>
        <w:t>dcnne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25"/>
          <w:w w:val="119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23" w:lineRule="exact"/>
        <w:ind w:right="-20"/>
        <w:jc w:val="left"/>
        <w:tabs>
          <w:tab w:pos="740" w:val="left"/>
        </w:tabs>
        <w:rPr>
          <w:rFonts w:ascii="Arial" w:hAnsi="Arial" w:cs="Arial" w:eastAsia="Arial"/>
          <w:sz w:val="9"/>
          <w:szCs w:val="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7"/>
          <w:w w:val="22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-8"/>
          <w:w w:val="96"/>
        </w:rPr>
        <w:t>F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1"/>
          <w:w w:val="103"/>
        </w:rPr>
        <w:t>q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48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00"/>
        </w:rPr>
      </w:r>
      <w:r>
        <w:rPr>
          <w:rFonts w:ascii="Arial" w:hAnsi="Arial" w:cs="Arial" w:eastAsia="Arial"/>
          <w:sz w:val="9"/>
          <w:szCs w:val="9"/>
          <w:color w:val="858789"/>
          <w:spacing w:val="-16"/>
          <w:w w:val="431"/>
        </w:rPr>
        <w:t>-</w:t>
      </w:r>
      <w:r>
        <w:rPr>
          <w:rFonts w:ascii="Arial" w:hAnsi="Arial" w:cs="Arial" w:eastAsia="Arial"/>
          <w:sz w:val="9"/>
          <w:szCs w:val="9"/>
          <w:color w:val="B8BABD"/>
          <w:spacing w:val="0"/>
          <w:w w:val="112"/>
        </w:rPr>
        <w:t>&gt;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620"/>
          <w:cols w:num="5" w:equalWidth="0">
            <w:col w:w="2711" w:space="2154"/>
            <w:col w:w="665" w:space="447"/>
            <w:col w:w="198" w:space="484"/>
            <w:col w:w="581" w:space="437"/>
            <w:col w:w="1223"/>
          </w:cols>
        </w:sectPr>
      </w:pPr>
      <w:rPr/>
    </w:p>
    <w:p>
      <w:pPr>
        <w:spacing w:before="55" w:after="0" w:line="240" w:lineRule="auto"/>
        <w:ind w:left="469" w:right="-20"/>
        <w:jc w:val="left"/>
        <w:tabs>
          <w:tab w:pos="3020" w:val="left"/>
          <w:tab w:pos="612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4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6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7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-8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1"/>
          <w:w w:val="98"/>
          <w:b/>
          <w:bCs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1"/>
          <w:w w:val="128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36363B"/>
          <w:spacing w:val="0"/>
          <w:w w:val="103"/>
          <w:b/>
          <w:bCs/>
        </w:rPr>
        <w:t>ur</w:t>
      </w:r>
      <w:r>
        <w:rPr>
          <w:rFonts w:ascii="Times New Roman" w:hAnsi="Times New Roman" w:cs="Times New Roman" w:eastAsia="Times New Roman"/>
          <w:sz w:val="12"/>
          <w:szCs w:val="12"/>
          <w:color w:val="36363B"/>
          <w:spacing w:val="5"/>
          <w:w w:val="103"/>
          <w:b/>
          <w:bCs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14"/>
          <w:b/>
          <w:bCs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4"/>
          <w:w w:val="113"/>
          <w:b/>
          <w:bCs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47"/>
          <w:b/>
          <w:bCs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b/>
          <w:bCs/>
        </w:rPr>
        <w:t>Rrcthi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13"/>
          <w:b/>
          <w:bCs/>
        </w:rPr>
        <w:t>TI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7"/>
          <w:w w:val="114"/>
          <w:b/>
          <w:bCs/>
        </w:rPr>
        <w:t>R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-17"/>
          <w:w w:val="89"/>
          <w:b/>
          <w:bCs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36363B"/>
          <w:spacing w:val="0"/>
          <w:w w:val="170"/>
          <w:b/>
          <w:bCs/>
        </w:rPr>
        <w:t>\</w:t>
      </w:r>
      <w:r>
        <w:rPr>
          <w:rFonts w:ascii="Times New Roman" w:hAnsi="Times New Roman" w:cs="Times New Roman" w:eastAsia="Times New Roman"/>
          <w:sz w:val="12"/>
          <w:szCs w:val="12"/>
          <w:color w:val="36363B"/>
          <w:spacing w:val="-2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  <w:position w:val="1"/>
        </w:rPr>
        <w:t>QIF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0"/>
          <w:position w:val="1"/>
        </w:rPr>
        <w:t> 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1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00"/>
          <w:position w:val="1"/>
        </w:rPr>
        <w:t>TIR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00"/>
          <w:position w:val="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-7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  <w:t>NA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4"/>
          <w:w w:val="106"/>
          <w:position w:val="4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6"/>
          <w:position w:val="4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7"/>
          <w:w w:val="106"/>
          <w:position w:val="4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6"/>
          <w:position w:val="4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7"/>
          <w:w w:val="106"/>
          <w:position w:val="4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6"/>
          <w:position w:val="4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3"/>
          <w:w w:val="106"/>
          <w:position w:val="4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1"/>
          <w:w w:val="106"/>
          <w:position w:val="4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4"/>
          <w:w w:val="106"/>
          <w:position w:val="4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3"/>
          <w:w w:val="106"/>
          <w:position w:val="4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6"/>
          <w:w w:val="106"/>
          <w:position w:val="4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6"/>
          <w:position w:val="4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6"/>
          <w:position w:val="4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3"/>
          <w:w w:val="106"/>
          <w:position w:val="4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4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9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1"/>
          <w:w w:val="119"/>
          <w:position w:val="4"/>
        </w:rPr>
        <w:t>(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98"/>
          <w:position w:val="4"/>
        </w:rPr>
        <w:t>da1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4"/>
          <w:w w:val="98"/>
          <w:position w:val="4"/>
        </w:rPr>
        <w:t>a</w:t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-7"/>
          <w:w w:val="119"/>
          <w:position w:val="4"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219"/>
          <w:position w:val="4"/>
        </w:rPr>
        <w:t>: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3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92"/>
          <w:position w:val="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18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0"/>
          <w:w w:val="95"/>
          <w:position w:val="4"/>
        </w:rPr>
        <w:t>7</w:t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8"/>
          <w:w w:val="95"/>
          <w:position w:val="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5"/>
          <w:position w:val="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7"/>
          <w:w w:val="105"/>
          <w:position w:val="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95"/>
          <w:position w:val="4"/>
        </w:rPr>
        <w:t>1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1"/>
          <w:w w:val="95"/>
          <w:position w:val="4"/>
        </w:rPr>
        <w:t>2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12"/>
          <w:position w:val="4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1"/>
          <w:w w:val="112"/>
          <w:position w:val="4"/>
        </w:rPr>
        <w:t>0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15"/>
          <w:position w:val="4"/>
        </w:rPr>
        <w:t>6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573" w:right="-20"/>
        <w:jc w:val="left"/>
        <w:tabs>
          <w:tab w:pos="3860" w:val="left"/>
          <w:tab w:pos="4480" w:val="left"/>
          <w:tab w:pos="5000" w:val="left"/>
          <w:tab w:pos="7120" w:val="left"/>
        </w:tabs>
        <w:rPr>
          <w:rFonts w:ascii="Arial" w:hAnsi="Arial" w:cs="Arial" w:eastAsia="Arial"/>
          <w:sz w:val="11"/>
          <w:szCs w:val="11"/>
        </w:rPr>
      </w:pPr>
      <w:rPr/>
      <w:r>
        <w:rPr/>
        <w:pict>
          <v:group style="position:absolute;margin-left:411.119995pt;margin-top:-2.311628pt;width:113.76pt;height:151.2pt;mso-position-horizontal-relative:page;mso-position-vertical-relative:paragraph;z-index:-1017" coordorigin="8222,-46" coordsize="2275,3024">
            <v:group style="position:absolute;left:8227;top:-13;width:2246;height:2" coordorigin="8227,-13" coordsize="2246,2">
              <v:shape style="position:absolute;left:8227;top:-13;width:2246;height:2" coordorigin="8227,-13" coordsize="2246,0" path="m8227,-13l10474,-13e" filled="f" stroked="t" strokeweight=".48pt" strokecolor="#544F57">
                <v:path arrowok="t"/>
              </v:shape>
            </v:group>
            <v:group style="position:absolute;left:10483;top:-32;width:2;height:2995" coordorigin="10483,-32" coordsize="2,2995">
              <v:shape style="position:absolute;left:10483;top:-32;width:2;height:2995" coordorigin="10483,-32" coordsize="0,2995" path="m10483,2963l10483,-32e" filled="f" stroked="t" strokeweight="1.44pt" strokecolor="#545457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3"/>
          <w:szCs w:val="13"/>
          <w:color w:val="646467"/>
          <w:w w:val="96"/>
          <w:position w:val="1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9"/>
          <w:w w:val="97"/>
          <w:position w:val="1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2"/>
          <w:w w:val="131"/>
          <w:position w:val="1"/>
        </w:rPr>
        <w:t>/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0"/>
          <w:position w:val="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1"/>
        </w:rPr>
        <w:t>   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6"/>
          <w:w w:val="100"/>
          <w:position w:val="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4"/>
          <w:w w:val="100"/>
          <w:position w:val="1"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2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9"/>
          <w:position w:val="1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6"/>
          <w:w w:val="99"/>
          <w:position w:val="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1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5"/>
          <w:position w:val="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2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61"/>
          <w:position w:val="1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60"/>
          <w:position w:val="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-1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3"/>
          <w:w w:val="100"/>
          <w:position w:val="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2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1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5"/>
          <w:w w:val="100"/>
          <w:position w:val="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4"/>
          <w:w w:val="100"/>
          <w:position w:val="1"/>
        </w:rPr>
        <w:t>/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1"/>
        </w:rPr>
        <w:t>G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3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u w:val="single" w:color="B7B9BC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u w:val="single" w:color="B7B9BC"/>
          <w:position w:val="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u w:val="single" w:color="B7B9BC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1"/>
        </w:rPr>
        <w:t> 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6"/>
          <w:w w:val="100"/>
          <w:position w:val="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  <w:t>ll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83"/>
          <w:position w:val="0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83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15"/>
          <w:w w:val="83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224"/>
          <w:position w:val="0"/>
        </w:rPr>
        <w:t>_A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-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343"/>
          <w:position w:val="0"/>
        </w:rPr>
        <w:t>_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position w:val="0"/>
        </w:rPr>
      </w:r>
      <w:r>
        <w:rPr>
          <w:rFonts w:ascii="Arial" w:hAnsi="Arial" w:cs="Arial" w:eastAsia="Arial"/>
          <w:sz w:val="11"/>
          <w:szCs w:val="11"/>
          <w:color w:val="858789"/>
          <w:spacing w:val="0"/>
          <w:w w:val="86"/>
          <w:b/>
          <w:bCs/>
          <w:position w:val="-4"/>
        </w:rPr>
        <w:t>Pcrshkrun</w:t>
      </w:r>
      <w:r>
        <w:rPr>
          <w:rFonts w:ascii="Arial" w:hAnsi="Arial" w:cs="Arial" w:eastAsia="Arial"/>
          <w:sz w:val="11"/>
          <w:szCs w:val="11"/>
          <w:color w:val="858789"/>
          <w:spacing w:val="0"/>
          <w:w w:val="86"/>
          <w:b/>
          <w:bCs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858789"/>
          <w:spacing w:val="1"/>
          <w:w w:val="86"/>
          <w:b/>
          <w:bCs/>
          <w:position w:val="-4"/>
        </w:rPr>
        <w:t> </w:t>
      </w:r>
      <w:r>
        <w:rPr>
          <w:rFonts w:ascii="Arial" w:hAnsi="Arial" w:cs="Arial" w:eastAsia="Arial"/>
          <w:sz w:val="8"/>
          <w:szCs w:val="8"/>
          <w:color w:val="757577"/>
          <w:spacing w:val="0"/>
          <w:w w:val="86"/>
          <w:b/>
          <w:bCs/>
          <w:position w:val="-4"/>
        </w:rPr>
        <w:t>1</w:t>
      </w:r>
      <w:r>
        <w:rPr>
          <w:rFonts w:ascii="Arial" w:hAnsi="Arial" w:cs="Arial" w:eastAsia="Arial"/>
          <w:sz w:val="8"/>
          <w:szCs w:val="8"/>
          <w:color w:val="757577"/>
          <w:spacing w:val="6"/>
          <w:w w:val="86"/>
          <w:b/>
          <w:bCs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858789"/>
          <w:spacing w:val="0"/>
          <w:w w:val="100"/>
          <w:b/>
          <w:bCs/>
          <w:position w:val="-4"/>
        </w:rPr>
        <w:t>v</w:t>
      </w:r>
      <w:r>
        <w:rPr>
          <w:rFonts w:ascii="Arial" w:hAnsi="Arial" w:cs="Arial" w:eastAsia="Arial"/>
          <w:sz w:val="11"/>
          <w:szCs w:val="11"/>
          <w:color w:val="858789"/>
          <w:spacing w:val="13"/>
          <w:w w:val="100"/>
          <w:b/>
          <w:bCs/>
          <w:position w:val="-4"/>
        </w:rPr>
        <w:t> </w:t>
      </w:r>
      <w:r>
        <w:rPr>
          <w:rFonts w:ascii="Arial" w:hAnsi="Arial" w:cs="Arial" w:eastAsia="Arial"/>
          <w:sz w:val="11"/>
          <w:szCs w:val="11"/>
          <w:color w:val="858789"/>
          <w:spacing w:val="0"/>
          <w:w w:val="114"/>
          <w:b/>
          <w:bCs/>
          <w:position w:val="-4"/>
        </w:rPr>
        <w:t>nntl!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3" w:lineRule="exact"/>
        <w:ind w:left="190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v:group style="position:absolute;margin-left:93.120003pt;margin-top:2.162308pt;width:410.880015pt;height:128.639999pt;mso-position-horizontal-relative:page;mso-position-vertical-relative:paragraph;z-index:-1019" coordorigin="1862,43" coordsize="8218,2573">
            <v:shape style="position:absolute;left:6758;top:43;width:3322;height:2573" type="#_x0000_t75">
              <v:imagedata r:id="rId18" o:title=""/>
            </v:shape>
            <v:group style="position:absolute;left:6854;top:1997;width:1354;height:2" coordorigin="6854,1997" coordsize="1354,2">
              <v:shape style="position:absolute;left:6854;top:1997;width:1354;height:2" coordorigin="6854,1997" coordsize="1354,0" path="m6854,1997l8208,1997e" filled="f" stroked="t" strokeweight=".48pt" strokecolor="#979C9C">
                <v:path arrowok="t"/>
              </v:shape>
            </v:group>
            <v:group style="position:absolute;left:3398;top:878;width:2;height:1642" coordorigin="3398,878" coordsize="2,1642">
              <v:shape style="position:absolute;left:3398;top:878;width:2;height:1642" coordorigin="3398,878" coordsize="0,1642" path="m3398,2520l3398,878e" filled="f" stroked="t" strokeweight=".96pt" strokecolor="#484848">
                <v:path arrowok="t"/>
              </v:shape>
            </v:group>
            <v:group style="position:absolute;left:1891;top:888;width:1766;height:2" coordorigin="1891,888" coordsize="1766,2">
              <v:shape style="position:absolute;left:1891;top:888;width:1766;height:2" coordorigin="1891,888" coordsize="1766,0" path="m1891,888l3658,888e" filled="f" stroked="t" strokeweight=".96pt" strokecolor="#777780">
                <v:path arrowok="t"/>
              </v:shape>
            </v:group>
            <v:group style="position:absolute;left:1882;top:2520;width:6298;height:2" coordorigin="1882,2520" coordsize="6298,2">
              <v:shape style="position:absolute;left:1882;top:2520;width:6298;height:2" coordorigin="1882,2520" coordsize="6298,0" path="m1882,2520l8179,2520e" filled="f" stroked="t" strokeweight="1.92pt" strokecolor="#83878C">
                <v:path arrowok="t"/>
              </v:shape>
            </v:group>
            <v:group style="position:absolute;left:6826;top:715;width:2;height:173" coordorigin="6826,715" coordsize="2,173">
              <v:shape style="position:absolute;left:6826;top:715;width:2;height:173" coordorigin="6826,715" coordsize="0,173" path="m6826,888l6826,715e" filled="f" stroked="t" strokeweight=".96pt" strokecolor="#6B6B74">
                <v:path arrowok="t"/>
              </v:shape>
            </v:group>
            <v:group style="position:absolute;left:6826;top:888;width:2;height:403" coordorigin="6826,888" coordsize="2,403">
              <v:shape style="position:absolute;left:6826;top:888;width:2;height:403" coordorigin="6826,888" coordsize="0,403" path="m6826,1291l6826,888e" filled="f" stroked="t" strokeweight="1.44pt" strokecolor="#707474">
                <v:path arrowok="t"/>
              </v:shape>
            </v:group>
            <v:group style="position:absolute;left:6826;top:1282;width:2;height:221" coordorigin="6826,1282" coordsize="2,221">
              <v:shape style="position:absolute;left:6826;top:1282;width:2;height:221" coordorigin="6826,1282" coordsize="0,221" path="m6826,1502l6826,1282e" filled="f" stroked="t" strokeweight=".96pt" strokecolor="#676B6B">
                <v:path arrowok="t"/>
              </v:shape>
            </v:group>
            <v:group style="position:absolute;left:6826;top:1502;width:2;height:173" coordorigin="6826,1502" coordsize="2,173">
              <v:shape style="position:absolute;left:6826;top:1502;width:2;height:173" coordorigin="6826,1502" coordsize="0,173" path="m6826,1675l6826,1502e" filled="f" stroked="t" strokeweight="1.44pt" strokecolor="#3F3F3F">
                <v:path arrowok="t"/>
              </v:shape>
            </v:group>
            <v:group style="position:absolute;left:7306;top:1675;width:787;height:2" coordorigin="7306,1675" coordsize="787,2">
              <v:shape style="position:absolute;left:7306;top:1675;width:787;height:2" coordorigin="7306,1675" coordsize="787,0" path="m7306,1675l8093,1675e" filled="f" stroked="t" strokeweight=".48pt" strokecolor="#000000">
                <v:path arrowok="t"/>
              </v:shape>
            </v:group>
            <v:group style="position:absolute;left:6826;top:1675;width:2;height:192" coordorigin="6826,1675" coordsize="2,192">
              <v:shape style="position:absolute;left:6826;top:1675;width:2;height:192" coordorigin="6826,1675" coordsize="0,192" path="m6826,1867l6826,1675e" filled="f" stroked="t" strokeweight=".96pt" strokecolor="#3F4448">
                <v:path arrowok="t"/>
              </v:shape>
            </v:group>
            <v:group style="position:absolute;left:6826;top:1867;width:2;height:595" coordorigin="6826,1867" coordsize="2,595">
              <v:shape style="position:absolute;left:6826;top:1867;width:2;height:595" coordorigin="6826,1867" coordsize="0,595" path="m6826,2462l6826,1867e" filled="f" stroked="t" strokeweight="1.44pt" strokecolor="#3B3B3B">
                <v:path arrowok="t"/>
              </v:shape>
            </v:group>
            <v:group style="position:absolute;left:5126;top:706;width:2;height:1190" coordorigin="5126,706" coordsize="2,1190">
              <v:shape style="position:absolute;left:5126;top:706;width:2;height:1190" coordorigin="5126,706" coordsize="0,1190" path="m5126,1896l5126,706e" filled="f" stroked="t" strokeweight=".96pt" strokecolor="#646467">
                <v:path arrowok="t"/>
              </v:shape>
            </v:group>
            <v:group style="position:absolute;left:5122;top:1838;width:2;height:470" coordorigin="5122,1838" coordsize="2,470">
              <v:shape style="position:absolute;left:5122;top:1838;width:2;height:470" coordorigin="5122,1838" coordsize="0,470" path="m5122,2309l5122,1838e" filled="f" stroked="t" strokeweight=".48pt" strokecolor="#3F3F3F">
                <v:path arrowok="t"/>
              </v:shape>
            </v:group>
            <v:group style="position:absolute;left:5122;top:2251;width:2;height:240" coordorigin="5122,2251" coordsize="2,240">
              <v:shape style="position:absolute;left:5122;top:2251;width:2;height:240" coordorigin="5122,2251" coordsize="0,240" path="m5122,2491l5122,2251e" filled="f" stroked="t" strokeweight=".48pt" strokecolor="#2F2B2F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2"/>
          <w:szCs w:val="12"/>
          <w:color w:val="36363B"/>
          <w:spacing w:val="0"/>
          <w:w w:val="100"/>
          <w:position w:val="-1"/>
        </w:rPr>
        <w:t>H</w:t>
      </w:r>
      <w:r>
        <w:rPr>
          <w:rFonts w:ascii="Arial" w:hAnsi="Arial" w:cs="Arial" w:eastAsia="Arial"/>
          <w:sz w:val="12"/>
          <w:szCs w:val="12"/>
          <w:color w:val="36363B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2"/>
          <w:szCs w:val="12"/>
          <w:color w:val="646467"/>
          <w:spacing w:val="0"/>
          <w:w w:val="100"/>
          <w:position w:val="-1"/>
        </w:rPr>
        <w:t>-</w:t>
      </w:r>
      <w:r>
        <w:rPr>
          <w:rFonts w:ascii="Arial" w:hAnsi="Arial" w:cs="Arial" w:eastAsia="Arial"/>
          <w:sz w:val="12"/>
          <w:szCs w:val="12"/>
          <w:color w:val="646467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1"/>
          <w:position w:val="-1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5"/>
          <w:w w:val="111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8"/>
          <w:position w:val="-1"/>
        </w:rPr>
        <w:t>KS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3"/>
          <w:w w:val="78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5"/>
          <w:w w:val="114"/>
          <w:position w:val="-1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2"/>
          <w:position w:val="-1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78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78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2"/>
          <w:w w:val="78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42"/>
          <w:position w:val="-1"/>
        </w:rPr>
        <w:t>II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-10"/>
          <w:w w:val="142"/>
          <w:position w:val="-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0"/>
          <w:position w:val="-1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3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3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0"/>
          <w:w w:val="100"/>
          <w:position w:val="-1"/>
        </w:rPr>
        <w:t>II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-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0"/>
          <w:position w:val="-1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6"/>
          <w:w w:val="110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-2"/>
          <w:w w:val="110"/>
          <w:position w:val="-1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0"/>
          <w:w w:val="110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2"/>
          <w:w w:val="110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0"/>
          <w:position w:val="-1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0"/>
          <w:position w:val="-1"/>
        </w:rPr>
        <w:t> 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20"/>
          <w:w w:val="11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94B4F"/>
          <w:spacing w:val="-13"/>
          <w:w w:val="164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979799"/>
          <w:spacing w:val="-12"/>
          <w:w w:val="244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-11"/>
          <w:w w:val="116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104"/>
          <w:w w:val="111"/>
          <w:position w:val="-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16"/>
          <w:position w:val="-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-1"/>
        </w:rPr>
        <w:t>Sli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2"/>
          <w:w w:val="125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26262A"/>
          <w:spacing w:val="-26"/>
          <w:w w:val="78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25"/>
          <w:w w:val="126"/>
          <w:position w:val="-1"/>
        </w:rPr>
        <w:t>!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2"/>
          <w:position w:val="-1"/>
        </w:rPr>
        <w:t>SF;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620"/>
        </w:sectPr>
      </w:pPr>
      <w:rPr/>
    </w:p>
    <w:p>
      <w:pPr>
        <w:spacing w:before="74" w:after="0" w:line="147" w:lineRule="exact"/>
        <w:ind w:left="238" w:right="-59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Lloji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8"/>
        </w:rPr>
        <w:t>Pasur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3"/>
          <w:w w:val="9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79"/>
        </w:rPr>
        <w:t>s..,e·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57"/>
        </w:rPr>
        <w:t>T...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13"/>
          <w:w w:val="58"/>
        </w:rPr>
        <w:t>,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75"/>
          <w:w w:val="89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9"/>
        </w:rPr>
        <w:t>=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9"/>
          <w:w w:val="100"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-23"/>
          <w:w w:val="86"/>
        </w:rPr>
        <w:t>"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55"/>
          <w:w w:val="63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-6"/>
          <w:w w:val="86"/>
        </w:rPr>
        <w:t>"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62"/>
        </w:rPr>
        <w:t>'-'L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35"/>
          <w:w w:val="63"/>
        </w:rPr>
        <w:t>"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55"/>
          <w:w w:val="116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63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64" w:after="0" w:line="157" w:lineRule="exact"/>
        <w:ind w:right="-20"/>
        <w:jc w:val="left"/>
        <w:tabs>
          <w:tab w:pos="104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257"/>
          <w:position w:val="-1"/>
        </w:rPr>
        <w:t>'-------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0"/>
        </w:rPr>
        <w:t>Brenda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"/>
          <w:w w:val="95"/>
          <w:position w:val="0"/>
        </w:rPr>
        <w:t>V</w:t>
      </w:r>
      <w:r>
        <w:rPr>
          <w:rFonts w:ascii="Times New Roman" w:hAnsi="Times New Roman" w:cs="Times New Roman" w:eastAsia="Times New Roman"/>
          <w:sz w:val="13"/>
          <w:szCs w:val="13"/>
          <w:color w:val="B8BABD"/>
          <w:spacing w:val="1"/>
          <w:w w:val="205"/>
          <w:position w:val="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83"/>
          <w:position w:val="0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B8BABD"/>
          <w:spacing w:val="-5"/>
          <w:w w:val="137"/>
          <w:position w:val="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92"/>
          <w:position w:val="0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34"/>
          <w:position w:val="0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343"/>
          <w:position w:val="0"/>
        </w:rPr>
        <w:t>.l_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-5"/>
          <w:w w:val="343"/>
          <w:position w:val="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6"/>
          <w:w w:val="242"/>
          <w:position w:val="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61"/>
          <w:position w:val="0"/>
        </w:rPr>
        <w:t>Rcf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61"/>
          <w:position w:val="0"/>
        </w:rPr>
        <w:t>ll.llll.f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620"/>
          <w:cols w:num="2" w:equalWidth="0">
            <w:col w:w="1626" w:space="119"/>
            <w:col w:w="7155"/>
          </w:cols>
        </w:sectPr>
      </w:pPr>
      <w:rPr/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3" w:after="0" w:line="147" w:lineRule="exact"/>
        <w:ind w:left="267" w:right="-20"/>
        <w:jc w:val="left"/>
        <w:tabs>
          <w:tab w:pos="1860" w:val="left"/>
          <w:tab w:pos="356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858789"/>
          <w:w w:val="106"/>
        </w:rPr>
        <w:t>Si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4"/>
          <w:w w:val="107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37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4"/>
        </w:rPr>
        <w:t>To1ale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1"/>
          <w:w w:val="94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Pasurisc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8"/>
          <w:w w:val="100"/>
        </w:rPr>
        <w:t>g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6"/>
        </w:rPr>
        <w:t>Si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4"/>
          <w:w w:val="107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137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5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2"/>
          <w:w w:val="106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4"/>
          <w:w w:val="81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5"/>
          <w:w w:val="108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5"/>
          <w:w w:val="64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7"/>
          <w:w w:val="116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34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-14"/>
          <w:w w:val="126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26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17"/>
          <w:w w:val="126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6"/>
          <w:w w:val="119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9"/>
        </w:rPr>
        <w:t>ru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5"/>
          <w:w w:val="98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64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11"/>
        </w:rPr>
        <w:t>Si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4"/>
          <w:w w:val="111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1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16"/>
          <w:w w:val="11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1"/>
        </w:rPr>
        <w:t>Trual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3"/>
          <w:w w:val="10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1"/>
          <w:w w:val="202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-11"/>
          <w:w w:val="12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8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dcrtcsl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620"/>
        </w:sectPr>
      </w:pPr>
      <w:rPr/>
    </w:p>
    <w:p>
      <w:pPr>
        <w:spacing w:before="50" w:after="0" w:line="235" w:lineRule="exact"/>
        <w:ind w:left="277" w:right="-20"/>
        <w:jc w:val="left"/>
        <w:tabs>
          <w:tab w:pos="1200" w:val="left"/>
        </w:tabs>
        <w:rPr>
          <w:rFonts w:ascii="Courier New" w:hAnsi="Courier New" w:cs="Courier New" w:eastAsia="Courier New"/>
          <w:sz w:val="21"/>
          <w:szCs w:val="21"/>
        </w:rPr>
      </w:pPr>
      <w:rPr/>
      <w:r>
        <w:rPr>
          <w:rFonts w:ascii="Arial" w:hAnsi="Arial" w:cs="Arial" w:eastAsia="Arial"/>
          <w:sz w:val="13"/>
          <w:szCs w:val="13"/>
          <w:color w:val="858789"/>
          <w:spacing w:val="0"/>
          <w:w w:val="127"/>
          <w:position w:val="2"/>
        </w:rPr>
        <w:t>I.</w:t>
      </w:r>
      <w:r>
        <w:rPr>
          <w:rFonts w:ascii="Arial" w:hAnsi="Arial" w:cs="Arial" w:eastAsia="Arial"/>
          <w:sz w:val="13"/>
          <w:szCs w:val="13"/>
          <w:color w:val="858789"/>
          <w:spacing w:val="-118"/>
          <w:w w:val="127"/>
          <w:position w:val="2"/>
        </w:rPr>
        <w:t> </w:t>
      </w:r>
      <w:r>
        <w:rPr>
          <w:rFonts w:ascii="Courier New" w:hAnsi="Courier New" w:cs="Courier New" w:eastAsia="Courier New"/>
          <w:sz w:val="21"/>
          <w:szCs w:val="21"/>
          <w:color w:val="646467"/>
          <w:spacing w:val="-118"/>
          <w:w w:val="127"/>
          <w:position w:val="1"/>
        </w:rPr>
      </w:r>
      <w:r>
        <w:rPr>
          <w:rFonts w:ascii="Courier New" w:hAnsi="Courier New" w:cs="Courier New" w:eastAsia="Courier New"/>
          <w:sz w:val="21"/>
          <w:szCs w:val="21"/>
          <w:color w:val="646467"/>
          <w:spacing w:val="-12"/>
          <w:w w:val="127"/>
          <w:u w:val="single" w:color="8C8C87"/>
          <w:position w:val="1"/>
        </w:rPr>
        <w:t> </w:t>
      </w:r>
      <w:r>
        <w:rPr>
          <w:rFonts w:ascii="Courier New" w:hAnsi="Courier New" w:cs="Courier New" w:eastAsia="Courier New"/>
          <w:sz w:val="21"/>
          <w:szCs w:val="21"/>
          <w:color w:val="646467"/>
          <w:spacing w:val="-12"/>
          <w:w w:val="127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27"/>
          <w:position w:val="4"/>
        </w:rPr>
        <w:t>31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18"/>
          <w:w w:val="127"/>
          <w:position w:val="4"/>
        </w:rPr>
        <w:t>8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27"/>
          <w:position w:val="4"/>
        </w:rPr>
        <w:t>.00</w:t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36363B"/>
          <w:spacing w:val="0"/>
          <w:w w:val="100"/>
          <w:position w:val="4"/>
        </w:rPr>
      </w:r>
      <w:r>
        <w:rPr>
          <w:rFonts w:ascii="Courier New" w:hAnsi="Courier New" w:cs="Courier New" w:eastAsia="Courier New"/>
          <w:sz w:val="21"/>
          <w:szCs w:val="21"/>
          <w:color w:val="646467"/>
          <w:spacing w:val="-37"/>
          <w:w w:val="78"/>
          <w:position w:val="1"/>
        </w:rPr>
        <w:t>m</w:t>
      </w:r>
      <w:r>
        <w:rPr>
          <w:rFonts w:ascii="Courier New" w:hAnsi="Courier New" w:cs="Courier New" w:eastAsia="Courier New"/>
          <w:sz w:val="21"/>
          <w:szCs w:val="21"/>
          <w:color w:val="A8A8AA"/>
          <w:spacing w:val="0"/>
          <w:w w:val="141"/>
          <w:position w:val="1"/>
        </w:rPr>
        <w:t>'</w:t>
      </w:r>
      <w:r>
        <w:rPr>
          <w:rFonts w:ascii="Courier New" w:hAnsi="Courier New" w:cs="Courier New" w:eastAsia="Courier New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130" w:lineRule="exact"/>
        <w:ind w:left="248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10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1"/>
          <w:w w:val="110"/>
        </w:rPr>
        <w:t>5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31"/>
          <w:w w:val="11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3"/>
          <w:w w:val="121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6"/>
        </w:rPr>
        <w:t>6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51" w:after="0" w:line="240" w:lineRule="auto"/>
        <w:ind w:left="258" w:right="-20"/>
        <w:jc w:val="left"/>
        <w:tabs>
          <w:tab w:pos="120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757577"/>
          <w:w w:val="98"/>
          <w:i/>
        </w:rPr>
        <w:t>2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49"/>
          <w:i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16"/>
          <w:w w:val="149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-16"/>
          <w:w w:val="149"/>
          <w:i/>
          <w:u w:val="single" w:color="878C9C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49"/>
          <w:i/>
          <w:u w:val="single" w:color="878C9C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49"/>
          <w:i/>
          <w:u w:val="single" w:color="878C9C"/>
        </w:rPr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49"/>
          <w:i/>
        </w:rPr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49"/>
          <w:i/>
        </w:rPr>
      </w:r>
      <w:r>
        <w:rPr>
          <w:rFonts w:ascii="Times New Roman" w:hAnsi="Times New Roman" w:cs="Times New Roman" w:eastAsia="Times New Roman"/>
          <w:sz w:val="14"/>
          <w:szCs w:val="14"/>
          <w:color w:val="646467"/>
          <w:spacing w:val="0"/>
          <w:w w:val="89"/>
          <w:b/>
          <w:bCs/>
          <w:position w:val="3"/>
        </w:rPr>
        <w:t>m</w:t>
      </w:r>
      <w:r>
        <w:rPr>
          <w:rFonts w:ascii="Times New Roman" w:hAnsi="Times New Roman" w:cs="Times New Roman" w:eastAsia="Times New Roman"/>
          <w:sz w:val="14"/>
          <w:szCs w:val="14"/>
          <w:color w:val="646467"/>
          <w:spacing w:val="-20"/>
          <w:w w:val="100"/>
          <w:b/>
          <w:bCs/>
          <w:position w:val="3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979799"/>
          <w:spacing w:val="0"/>
          <w:w w:val="65"/>
          <w:b/>
          <w:bCs/>
          <w:position w:val="3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23" w:after="0" w:line="240" w:lineRule="auto"/>
        <w:ind w:left="248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79" w:after="0" w:line="240" w:lineRule="auto"/>
        <w:ind w:left="258" w:right="-20"/>
        <w:jc w:val="left"/>
        <w:tabs>
          <w:tab w:pos="12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4"/>
          <w:w w:val="118"/>
        </w:rPr>
        <w:t>3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5"/>
          <w:w w:val="205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5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u w:val="single" w:color="9CA3A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u w:val="single" w:color="9CA3A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u w:val="single" w:color="9CA3A0"/>
        </w:rPr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46467"/>
          <w:spacing w:val="3"/>
          <w:w w:val="130"/>
          <w:b/>
          <w:bCs/>
          <w:i/>
          <w:position w:val="3"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979799"/>
          <w:spacing w:val="0"/>
          <w:w w:val="155"/>
          <w:b/>
          <w:bCs/>
          <w:i/>
          <w:position w:val="3"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33" w:after="0" w:line="240" w:lineRule="auto"/>
        <w:ind w:left="248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79" w:after="0" w:line="240" w:lineRule="auto"/>
        <w:ind w:left="258" w:right="-20"/>
        <w:jc w:val="left"/>
        <w:tabs>
          <w:tab w:pos="1200" w:val="left"/>
        </w:tabs>
        <w:rPr>
          <w:rFonts w:ascii="Times New Roman" w:hAnsi="Times New Roman" w:cs="Times New Roman" w:eastAsia="Times New Roman"/>
          <w:sz w:val="10"/>
          <w:szCs w:val="10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4"/>
          <w:w w:val="107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7"/>
          <w:w w:val="222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7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0"/>
          <w:w w:val="100"/>
          <w:u w:val="single" w:color="8C8787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0"/>
          <w:w w:val="100"/>
          <w:u w:val="single" w:color="8C8787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0"/>
          <w:w w:val="100"/>
          <w:u w:val="single" w:color="8C8787"/>
        </w:rPr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0"/>
          <w:w w:val="100"/>
        </w:rPr>
      </w:r>
      <w:r>
        <w:rPr>
          <w:rFonts w:ascii="Times New Roman" w:hAnsi="Times New Roman" w:cs="Times New Roman" w:eastAsia="Times New Roman"/>
          <w:sz w:val="12"/>
          <w:szCs w:val="12"/>
          <w:color w:val="B8BABD"/>
          <w:spacing w:val="0"/>
          <w:w w:val="100"/>
        </w:rPr>
      </w:r>
      <w:r>
        <w:rPr>
          <w:rFonts w:ascii="Times New Roman" w:hAnsi="Times New Roman" w:cs="Times New Roman" w:eastAsia="Times New Roman"/>
          <w:sz w:val="10"/>
          <w:szCs w:val="10"/>
          <w:color w:val="646467"/>
          <w:spacing w:val="3"/>
          <w:w w:val="125"/>
          <w:b/>
          <w:bCs/>
          <w:position w:val="2"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A8A8AA"/>
          <w:spacing w:val="0"/>
          <w:w w:val="90"/>
          <w:b/>
          <w:bCs/>
          <w:position w:val="2"/>
        </w:rPr>
        <w:t>2</w:t>
      </w:r>
      <w:r>
        <w:rPr>
          <w:rFonts w:ascii="Times New Roman" w:hAnsi="Times New Roman" w:cs="Times New Roman" w:eastAsia="Times New Roman"/>
          <w:sz w:val="10"/>
          <w:szCs w:val="10"/>
          <w:color w:val="000000"/>
          <w:spacing w:val="0"/>
          <w:w w:val="100"/>
          <w:position w:val="0"/>
        </w:rPr>
      </w:r>
    </w:p>
    <w:p>
      <w:pPr>
        <w:spacing w:before="44" w:after="0" w:line="240" w:lineRule="auto"/>
        <w:ind w:left="248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62" w:right="-58"/>
        <w:jc w:val="left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Arial" w:hAnsi="Arial" w:cs="Arial" w:eastAsia="Arial"/>
          <w:sz w:val="11"/>
          <w:szCs w:val="11"/>
          <w:color w:val="646467"/>
          <w:spacing w:val="0"/>
          <w:w w:val="154"/>
          <w:i/>
        </w:rPr>
        <w:t>C-</w:t>
      </w:r>
      <w:r>
        <w:rPr>
          <w:rFonts w:ascii="Arial" w:hAnsi="Arial" w:cs="Arial" w:eastAsia="Arial"/>
          <w:sz w:val="11"/>
          <w:szCs w:val="11"/>
          <w:color w:val="646467"/>
          <w:spacing w:val="-17"/>
          <w:w w:val="154"/>
          <w:i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3"/>
          <w:w w:val="127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8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3"/>
          <w:w w:val="109"/>
        </w:rPr>
        <w:t>K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6"/>
          <w:w w:val="145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0"/>
          <w:w w:val="85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5"/>
          <w:w w:val="100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-8"/>
          <w:w w:val="105"/>
        </w:rPr>
        <w:t>l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71"/>
        </w:rPr>
        <w:t>'lt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4"/>
          <w:w w:val="172"/>
        </w:rPr>
        <w:t>o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-11"/>
          <w:w w:val="112"/>
        </w:rPr>
        <w:t>E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-6"/>
          <w:w w:val="145"/>
        </w:rPr>
        <w:t>S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0"/>
          <w:w w:val="85"/>
        </w:rPr>
        <w:t>I</w:t>
      </w:r>
      <w:r>
        <w:rPr>
          <w:rFonts w:ascii="Times New Roman" w:hAnsi="Times New Roman" w:cs="Times New Roman" w:eastAsia="Times New Roman"/>
          <w:sz w:val="12"/>
          <w:szCs w:val="12"/>
          <w:color w:val="26262A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646467"/>
          <w:spacing w:val="0"/>
          <w:w w:val="117"/>
        </w:rPr>
        <w:t>SE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</w:rPr>
      </w:r>
    </w:p>
    <w:p>
      <w:pPr>
        <w:spacing w:before="64" w:after="0" w:line="240" w:lineRule="auto"/>
        <w:ind w:left="29" w:right="-20"/>
        <w:jc w:val="left"/>
        <w:tabs>
          <w:tab w:pos="1000" w:val="left"/>
          <w:tab w:pos="1740" w:val="left"/>
          <w:tab w:pos="2720" w:val="left"/>
        </w:tabs>
        <w:rPr>
          <w:rFonts w:ascii="Courier New" w:hAnsi="Courier New" w:cs="Courier New" w:eastAsia="Courier New"/>
          <w:sz w:val="14"/>
          <w:szCs w:val="14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646467"/>
          <w:spacing w:val="0"/>
          <w:w w:val="136"/>
          <w:position w:val="-3"/>
        </w:rPr>
        <w:t>I.</w:t>
      </w:r>
      <w:r>
        <w:rPr>
          <w:rFonts w:ascii="Arial" w:hAnsi="Arial" w:cs="Arial" w:eastAsia="Arial"/>
          <w:sz w:val="12"/>
          <w:szCs w:val="12"/>
          <w:color w:val="646467"/>
          <w:spacing w:val="0"/>
          <w:w w:val="136"/>
          <w:position w:val="-3"/>
        </w:rPr>
        <w:t>  </w:t>
      </w:r>
      <w:r>
        <w:rPr>
          <w:rFonts w:ascii="Arial" w:hAnsi="Arial" w:cs="Arial" w:eastAsia="Arial"/>
          <w:sz w:val="12"/>
          <w:szCs w:val="12"/>
          <w:color w:val="646467"/>
          <w:spacing w:val="22"/>
          <w:w w:val="136"/>
          <w:position w:val="-3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36"/>
          <w:position w:val="0"/>
        </w:rPr>
        <w:t>318.00</w:t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494B4F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0"/>
          <w:szCs w:val="10"/>
          <w:color w:val="757577"/>
          <w:spacing w:val="4"/>
          <w:w w:val="136"/>
          <w:b/>
          <w:bCs/>
          <w:position w:val="0"/>
        </w:rPr>
        <w:t>m</w:t>
      </w:r>
      <w:r>
        <w:rPr>
          <w:rFonts w:ascii="Times New Roman" w:hAnsi="Times New Roman" w:cs="Times New Roman" w:eastAsia="Times New Roman"/>
          <w:sz w:val="10"/>
          <w:szCs w:val="10"/>
          <w:color w:val="A8A8AA"/>
          <w:spacing w:val="0"/>
          <w:w w:val="136"/>
          <w:b/>
          <w:bCs/>
          <w:position w:val="0"/>
        </w:rPr>
        <w:t>l</w:t>
      </w:r>
      <w:r>
        <w:rPr>
          <w:rFonts w:ascii="Times New Roman" w:hAnsi="Times New Roman" w:cs="Times New Roman" w:eastAsia="Times New Roman"/>
          <w:sz w:val="10"/>
          <w:szCs w:val="10"/>
          <w:color w:val="A8A8AA"/>
          <w:spacing w:val="0"/>
          <w:w w:val="100"/>
          <w:b/>
          <w:bCs/>
          <w:position w:val="0"/>
        </w:rPr>
        <w:tab/>
      </w:r>
      <w:r>
        <w:rPr>
          <w:rFonts w:ascii="Times New Roman" w:hAnsi="Times New Roman" w:cs="Times New Roman" w:eastAsia="Times New Roman"/>
          <w:sz w:val="10"/>
          <w:szCs w:val="10"/>
          <w:color w:val="A8A8AA"/>
          <w:spacing w:val="0"/>
          <w:w w:val="100"/>
          <w:b/>
          <w:bCs/>
          <w:position w:val="0"/>
        </w:rPr>
      </w:r>
      <w:r>
        <w:rPr>
          <w:rFonts w:ascii="Arial" w:hAnsi="Arial" w:cs="Arial" w:eastAsia="Arial"/>
          <w:sz w:val="13"/>
          <w:szCs w:val="13"/>
          <w:color w:val="858789"/>
          <w:spacing w:val="0"/>
          <w:w w:val="136"/>
          <w:position w:val="-3"/>
        </w:rPr>
        <w:t>I.</w:t>
      </w:r>
      <w:r>
        <w:rPr>
          <w:rFonts w:ascii="Arial" w:hAnsi="Arial" w:cs="Arial" w:eastAsia="Arial"/>
          <w:sz w:val="13"/>
          <w:szCs w:val="13"/>
          <w:color w:val="858789"/>
          <w:spacing w:val="-35"/>
          <w:w w:val="136"/>
          <w:position w:val="-3"/>
        </w:rPr>
        <w:t> </w:t>
      </w:r>
      <w:r>
        <w:rPr>
          <w:rFonts w:ascii="Courier New" w:hAnsi="Courier New" w:cs="Courier New" w:eastAsia="Courier New"/>
          <w:sz w:val="14"/>
          <w:szCs w:val="14"/>
          <w:color w:val="757577"/>
          <w:spacing w:val="-35"/>
          <w:w w:val="136"/>
          <w:position w:val="-1"/>
        </w:rPr>
      </w:r>
      <w:r>
        <w:rPr>
          <w:rFonts w:ascii="Courier New" w:hAnsi="Courier New" w:cs="Courier New" w:eastAsia="Courier New"/>
          <w:sz w:val="14"/>
          <w:szCs w:val="14"/>
          <w:color w:val="757577"/>
          <w:spacing w:val="-22"/>
          <w:w w:val="136"/>
          <w:u w:val="single" w:color="AFBCBC"/>
          <w:position w:val="-1"/>
        </w:rPr>
        <w:t> </w:t>
      </w:r>
      <w:r>
        <w:rPr>
          <w:rFonts w:ascii="Courier New" w:hAnsi="Courier New" w:cs="Courier New" w:eastAsia="Courier New"/>
          <w:sz w:val="14"/>
          <w:szCs w:val="14"/>
          <w:color w:val="757577"/>
          <w:spacing w:val="0"/>
          <w:w w:val="136"/>
          <w:u w:val="single" w:color="AFBCBC"/>
          <w:position w:val="-1"/>
        </w:rPr>
        <w:tab/>
      </w:r>
      <w:r>
        <w:rPr>
          <w:rFonts w:ascii="Courier New" w:hAnsi="Courier New" w:cs="Courier New" w:eastAsia="Courier New"/>
          <w:sz w:val="14"/>
          <w:szCs w:val="14"/>
          <w:color w:val="757577"/>
          <w:spacing w:val="0"/>
          <w:w w:val="136"/>
          <w:u w:val="single" w:color="AFBCBC"/>
          <w:position w:val="-1"/>
        </w:rPr>
      </w:r>
      <w:r>
        <w:rPr>
          <w:rFonts w:ascii="Courier New" w:hAnsi="Courier New" w:cs="Courier New" w:eastAsia="Courier New"/>
          <w:sz w:val="14"/>
          <w:szCs w:val="14"/>
          <w:color w:val="757577"/>
          <w:spacing w:val="0"/>
          <w:w w:val="136"/>
          <w:position w:val="-1"/>
        </w:rPr>
      </w:r>
      <w:r>
        <w:rPr>
          <w:rFonts w:ascii="Courier New" w:hAnsi="Courier New" w:cs="Courier New" w:eastAsia="Courier New"/>
          <w:sz w:val="14"/>
          <w:szCs w:val="14"/>
          <w:color w:val="757577"/>
          <w:spacing w:val="0"/>
          <w:w w:val="136"/>
          <w:position w:val="-1"/>
        </w:rPr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36"/>
          <w:position w:val="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5"/>
          <w:w w:val="137"/>
          <w:position w:val="0"/>
        </w:rPr>
        <w:t>7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1"/>
          <w:w w:val="116"/>
          <w:position w:val="0"/>
        </w:rPr>
        <w:t>8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205"/>
          <w:position w:val="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11"/>
          <w:position w:val="0"/>
        </w:rPr>
        <w:t>00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0"/>
        </w:rPr>
      </w:r>
      <w:r>
        <w:rPr>
          <w:rFonts w:ascii="Courier New" w:hAnsi="Courier New" w:cs="Courier New" w:eastAsia="Courier New"/>
          <w:sz w:val="14"/>
          <w:szCs w:val="14"/>
          <w:color w:val="757577"/>
          <w:spacing w:val="-15"/>
          <w:w w:val="118"/>
          <w:position w:val="-1"/>
        </w:rPr>
        <w:t>m</w:t>
      </w:r>
      <w:r>
        <w:rPr>
          <w:rFonts w:ascii="Courier New" w:hAnsi="Courier New" w:cs="Courier New" w:eastAsia="Courier New"/>
          <w:sz w:val="14"/>
          <w:szCs w:val="14"/>
          <w:color w:val="A8A8AA"/>
          <w:spacing w:val="0"/>
          <w:w w:val="264"/>
          <w:position w:val="-1"/>
        </w:rPr>
        <w:t>'</w:t>
      </w:r>
      <w:r>
        <w:rPr>
          <w:rFonts w:ascii="Courier New" w:hAnsi="Courier New" w:cs="Courier New" w:eastAsia="Courier New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22" w:after="0" w:line="240" w:lineRule="auto"/>
        <w:ind w:left="19" w:right="-20"/>
        <w:jc w:val="left"/>
        <w:tabs>
          <w:tab w:pos="174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v:group style="position:absolute;margin-left:191.039993pt;margin-top:-.27165pt;width:38.880pt;height:.1pt;mso-position-horizontal-relative:page;mso-position-vertical-relative:paragraph;z-index:-1016" coordorigin="3821,-5" coordsize="778,2">
            <v:shape style="position:absolute;left:3821;top:-5;width:778;height:2" coordorigin="3821,-5" coordsize="778,0" path="m3821,-5l4598,-5e" filled="f" stroked="t" strokeweight=".48pt" strokecolor="#90938C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3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5.06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1"/>
        </w:rPr>
        <w:t>Re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3"/>
          <w:w w:val="92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B8BABD"/>
          <w:spacing w:val="7"/>
          <w:w w:val="205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6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97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7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2"/>
          <w:w w:val="107"/>
        </w:rPr>
        <w:t>5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205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3"/>
          <w:w w:val="121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6"/>
        </w:rPr>
        <w:t>6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79" w:after="0" w:line="240" w:lineRule="auto"/>
        <w:ind w:left="10" w:right="-20"/>
        <w:jc w:val="left"/>
        <w:tabs>
          <w:tab w:pos="980" w:val="left"/>
          <w:tab w:pos="1720" w:val="left"/>
          <w:tab w:pos="2740" w:val="left"/>
        </w:tabs>
        <w:rPr>
          <w:rFonts w:ascii="Arial" w:hAnsi="Arial" w:cs="Arial" w:eastAsia="Arial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i/>
        </w:rPr>
        <w:t>2.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2"/>
          <w:w w:val="100"/>
          <w:i/>
          <w:u w:val="single" w:color="9087A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i/>
          <w:u w:val="single" w:color="9087A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i/>
          <w:u w:val="single" w:color="9087A0"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5"/>
          <w:w w:val="118"/>
          <w:b/>
          <w:bCs/>
          <w:position w:val="3"/>
        </w:rPr>
        <w:t>m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118"/>
          <w:b/>
          <w:bCs/>
          <w:position w:val="3"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-31"/>
          <w:w w:val="118"/>
          <w:b/>
          <w:bCs/>
          <w:position w:val="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100"/>
          <w:b/>
          <w:bCs/>
          <w:position w:val="3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100"/>
          <w:b/>
          <w:bCs/>
          <w:position w:val="3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5"/>
          <w:w w:val="101"/>
          <w:position w:val="1"/>
        </w:rPr>
        <w:t>2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205"/>
          <w:position w:val="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position w:val="1"/>
        </w:rPr>
        <w:t> 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u w:val="single" w:color="A0A0AF"/>
          <w:position w:val="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u w:val="single" w:color="A0A0AF"/>
          <w:position w:val="1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u w:val="single" w:color="A0A0AF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3"/>
          <w:szCs w:val="13"/>
          <w:color w:val="A8A8AA"/>
          <w:spacing w:val="0"/>
          <w:w w:val="100"/>
          <w:position w:val="1"/>
        </w:rPr>
      </w:r>
      <w:r>
        <w:rPr>
          <w:rFonts w:ascii="Arial" w:hAnsi="Arial" w:cs="Arial" w:eastAsia="Arial"/>
          <w:sz w:val="9"/>
          <w:szCs w:val="9"/>
          <w:color w:val="858789"/>
          <w:spacing w:val="0"/>
          <w:w w:val="100"/>
          <w:b/>
          <w:bCs/>
          <w:position w:val="4"/>
        </w:rPr>
        <w:t>ll</w:t>
      </w:r>
      <w:r>
        <w:rPr>
          <w:rFonts w:ascii="Arial" w:hAnsi="Arial" w:cs="Arial" w:eastAsia="Arial"/>
          <w:sz w:val="9"/>
          <w:szCs w:val="9"/>
          <w:color w:val="858789"/>
          <w:spacing w:val="0"/>
          <w:w w:val="100"/>
          <w:b/>
          <w:bCs/>
          <w:position w:val="4"/>
        </w:rPr>
        <w:t>1</w:t>
      </w:r>
      <w:r>
        <w:rPr>
          <w:rFonts w:ascii="Arial" w:hAnsi="Arial" w:cs="Arial" w:eastAsia="Arial"/>
          <w:sz w:val="9"/>
          <w:szCs w:val="9"/>
          <w:color w:val="858789"/>
          <w:spacing w:val="-5"/>
          <w:w w:val="100"/>
          <w:b/>
          <w:bCs/>
          <w:position w:val="4"/>
        </w:rPr>
        <w:t> </w:t>
      </w:r>
      <w:r>
        <w:rPr>
          <w:rFonts w:ascii="Arial" w:hAnsi="Arial" w:cs="Arial" w:eastAsia="Arial"/>
          <w:sz w:val="9"/>
          <w:szCs w:val="9"/>
          <w:color w:val="A8A8AA"/>
          <w:spacing w:val="0"/>
          <w:w w:val="111"/>
          <w:b/>
          <w:bCs/>
          <w:position w:val="4"/>
        </w:rPr>
        <w:t>2</w:t>
      </w:r>
      <w:r>
        <w:rPr>
          <w:rFonts w:ascii="Arial" w:hAnsi="Arial" w:cs="Arial" w:eastAsia="Arial"/>
          <w:sz w:val="9"/>
          <w:szCs w:val="9"/>
          <w:color w:val="000000"/>
          <w:spacing w:val="0"/>
          <w:w w:val="100"/>
          <w:position w:val="0"/>
        </w:rPr>
      </w:r>
    </w:p>
    <w:p>
      <w:pPr>
        <w:spacing w:before="23" w:after="0" w:line="240" w:lineRule="auto"/>
        <w:ind w:left="19" w:right="-20"/>
        <w:jc w:val="left"/>
        <w:tabs>
          <w:tab w:pos="174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1"/>
        </w:rPr>
        <w:t>Ref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4" w:after="0" w:line="262" w:lineRule="auto"/>
        <w:ind w:left="19" w:right="2471" w:firstLine="-10"/>
        <w:jc w:val="left"/>
        <w:tabs>
          <w:tab w:pos="960" w:val="left"/>
          <w:tab w:pos="1720" w:val="left"/>
          <w:tab w:pos="2740" w:val="left"/>
          <w:tab w:pos="336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-7"/>
        </w:rPr>
        <w:t>3.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-7"/>
        </w:rPr>
        <w:t> 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3"/>
          <w:w w:val="100"/>
          <w:position w:val="-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1"/>
          <w:w w:val="100"/>
          <w:u w:val="single" w:color="A8B8AF"/>
          <w:position w:val="-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u w:val="single" w:color="A8B8AF"/>
          <w:position w:val="-7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u w:val="single" w:color="A8B8AF"/>
          <w:position w:val="-7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-7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-7"/>
        </w:rPr>
      </w:r>
      <w:r>
        <w:rPr>
          <w:rFonts w:ascii="Arial" w:hAnsi="Arial" w:cs="Arial" w:eastAsia="Arial"/>
          <w:sz w:val="10"/>
          <w:szCs w:val="10"/>
          <w:color w:val="757577"/>
          <w:spacing w:val="-7"/>
          <w:w w:val="126"/>
          <w:b/>
          <w:bCs/>
          <w:position w:val="-4"/>
        </w:rPr>
        <w:t>m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86"/>
          <w:b/>
          <w:bCs/>
          <w:position w:val="-4"/>
        </w:rPr>
        <w:t>.!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100"/>
          <w:b/>
          <w:bCs/>
          <w:position w:val="-4"/>
        </w:rPr>
        <w:tab/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100"/>
          <w:b/>
          <w:bCs/>
          <w:position w:val="-4"/>
        </w:rPr>
      </w:r>
      <w:r>
        <w:rPr>
          <w:rFonts w:ascii="Times New Roman" w:hAnsi="Times New Roman" w:cs="Times New Roman" w:eastAsia="Times New Roman"/>
          <w:sz w:val="14"/>
          <w:szCs w:val="14"/>
          <w:color w:val="858789"/>
          <w:spacing w:val="-13"/>
          <w:w w:val="109"/>
          <w:position w:val="-6"/>
        </w:rPr>
        <w:t>3</w:t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90"/>
          <w:position w:val="-6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position w:val="-6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-7"/>
          <w:w w:val="100"/>
          <w:position w:val="-6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u w:val="single" w:color="7C7793"/>
          <w:position w:val="-6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u w:val="single" w:color="7C7793"/>
          <w:position w:val="-6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u w:val="single" w:color="7C7793"/>
          <w:position w:val="-6"/>
        </w:rPr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4"/>
          <w:szCs w:val="14"/>
          <w:color w:val="757577"/>
          <w:spacing w:val="0"/>
          <w:w w:val="72"/>
          <w:b/>
          <w:bCs/>
          <w:position w:val="-3"/>
        </w:rPr>
        <w:t>m</w:t>
      </w:r>
      <w:r>
        <w:rPr>
          <w:rFonts w:ascii="Times New Roman" w:hAnsi="Times New Roman" w:cs="Times New Roman" w:eastAsia="Times New Roman"/>
          <w:sz w:val="14"/>
          <w:szCs w:val="14"/>
          <w:color w:val="757577"/>
          <w:spacing w:val="10"/>
          <w:w w:val="72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72"/>
          <w:b/>
          <w:bCs/>
          <w:position w:val="-3"/>
        </w:rPr>
        <w:t>z</w:t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b/>
          <w:bCs/>
          <w:position w:val="-3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A8A8AA"/>
          <w:spacing w:val="0"/>
          <w:w w:val="100"/>
          <w:b/>
          <w:bCs/>
          <w:position w:val="-3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0"/>
        </w:rPr>
        <w:t>Nr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7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3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0"/>
        </w:rPr>
        <w:t>urisc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-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7"/>
          <w:w w:val="109"/>
          <w:position w:val="0"/>
        </w:rPr>
        <w:t>(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4"/>
          <w:position w:val="0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5"/>
          <w:w w:val="93"/>
          <w:position w:val="0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64"/>
          <w:position w:val="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0"/>
        </w:rPr>
        <w:t>la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7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0"/>
        </w:rPr>
        <w:t>Ref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61"/>
          <w:position w:val="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96"/>
          <w:position w:val="1"/>
        </w:rPr>
        <w:t>Re</w:t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3"/>
          <w:w w:val="97"/>
          <w:position w:val="1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979799"/>
          <w:spacing w:val="0"/>
          <w:w w:val="137"/>
          <w:position w:val="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4" w:after="0" w:line="264" w:lineRule="exact"/>
        <w:ind w:right="-20"/>
        <w:jc w:val="left"/>
        <w:tabs>
          <w:tab w:pos="980" w:val="left"/>
          <w:tab w:pos="1720" w:val="left"/>
          <w:tab w:pos="2740" w:val="left"/>
          <w:tab w:pos="3320" w:val="left"/>
          <w:tab w:pos="3840" w:val="left"/>
        </w:tabs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6"/>
          <w:w w:val="128"/>
          <w:position w:val="4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28"/>
          <w:position w:val="4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25"/>
          <w:w w:val="128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-7"/>
          <w:w w:val="128"/>
          <w:u w:val="single" w:color="9C8C93"/>
          <w:position w:val="4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28"/>
          <w:u w:val="single" w:color="9C8C93"/>
          <w:position w:val="4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28"/>
          <w:u w:val="single" w:color="9C8C93"/>
          <w:position w:val="4"/>
        </w:rPr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28"/>
          <w:position w:val="4"/>
        </w:rPr>
      </w:r>
      <w:r>
        <w:rPr>
          <w:rFonts w:ascii="Times New Roman" w:hAnsi="Times New Roman" w:cs="Times New Roman" w:eastAsia="Times New Roman"/>
          <w:sz w:val="12"/>
          <w:szCs w:val="12"/>
          <w:color w:val="A8A8AA"/>
          <w:spacing w:val="0"/>
          <w:w w:val="128"/>
          <w:position w:val="4"/>
        </w:rPr>
      </w:r>
      <w:r>
        <w:rPr>
          <w:rFonts w:ascii="Arial" w:hAnsi="Arial" w:cs="Arial" w:eastAsia="Arial"/>
          <w:sz w:val="11"/>
          <w:szCs w:val="11"/>
          <w:color w:val="646467"/>
          <w:spacing w:val="0"/>
          <w:w w:val="128"/>
          <w:position w:val="3"/>
        </w:rPr>
        <w:t>r</w:t>
      </w:r>
      <w:r>
        <w:rPr>
          <w:rFonts w:ascii="Arial" w:hAnsi="Arial" w:cs="Arial" w:eastAsia="Arial"/>
          <w:sz w:val="11"/>
          <w:szCs w:val="11"/>
          <w:color w:val="646467"/>
          <w:spacing w:val="-10"/>
          <w:w w:val="128"/>
          <w:position w:val="3"/>
        </w:rPr>
        <w:t>n</w:t>
      </w:r>
      <w:r>
        <w:rPr>
          <w:rFonts w:ascii="Arial" w:hAnsi="Arial" w:cs="Arial" w:eastAsia="Arial"/>
          <w:sz w:val="24"/>
          <w:szCs w:val="24"/>
          <w:color w:val="979799"/>
          <w:spacing w:val="0"/>
          <w:w w:val="128"/>
          <w:position w:val="-1"/>
        </w:rPr>
        <w:t>'</w:t>
      </w:r>
      <w:r>
        <w:rPr>
          <w:rFonts w:ascii="Arial" w:hAnsi="Arial" w:cs="Arial" w:eastAsia="Arial"/>
          <w:sz w:val="24"/>
          <w:szCs w:val="24"/>
          <w:color w:val="979799"/>
          <w:spacing w:val="-81"/>
          <w:w w:val="128"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979799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24"/>
          <w:szCs w:val="24"/>
          <w:color w:val="979799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2"/>
          <w:szCs w:val="12"/>
          <w:color w:val="757577"/>
          <w:spacing w:val="-5"/>
          <w:w w:val="128"/>
          <w:position w:val="5"/>
        </w:rPr>
        <w:t>4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128"/>
          <w:position w:val="5"/>
        </w:rPr>
        <w:t>.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128"/>
          <w:position w:val="5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9"/>
          <w:w w:val="128"/>
          <w:position w:val="5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-5"/>
          <w:w w:val="128"/>
          <w:u w:val="single" w:color="AFACAC"/>
          <w:position w:val="5"/>
        </w:rPr>
        <w:t> </w:t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128"/>
          <w:u w:val="single" w:color="AFACAC"/>
          <w:position w:val="5"/>
        </w:rPr>
        <w:tab/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128"/>
          <w:u w:val="single" w:color="AFACAC"/>
          <w:position w:val="5"/>
        </w:rPr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128"/>
          <w:position w:val="5"/>
        </w:rPr>
      </w:r>
      <w:r>
        <w:rPr>
          <w:rFonts w:ascii="Times New Roman" w:hAnsi="Times New Roman" w:cs="Times New Roman" w:eastAsia="Times New Roman"/>
          <w:sz w:val="12"/>
          <w:szCs w:val="12"/>
          <w:color w:val="979799"/>
          <w:spacing w:val="0"/>
          <w:w w:val="128"/>
          <w:position w:val="5"/>
        </w:rPr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0"/>
          <w:w w:val="100"/>
          <w:b/>
          <w:bCs/>
          <w:position w:val="7"/>
        </w:rPr>
        <w:t>lll</w:t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-5"/>
          <w:w w:val="100"/>
          <w:b/>
          <w:bCs/>
          <w:position w:val="7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A8A8AA"/>
          <w:spacing w:val="0"/>
          <w:w w:val="139"/>
          <w:b/>
          <w:bCs/>
          <w:position w:val="7"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A8A8AA"/>
          <w:spacing w:val="0"/>
          <w:w w:val="100"/>
          <w:b/>
          <w:bCs/>
          <w:position w:val="7"/>
        </w:rPr>
        <w:tab/>
      </w:r>
      <w:r>
        <w:rPr>
          <w:rFonts w:ascii="Times New Roman" w:hAnsi="Times New Roman" w:cs="Times New Roman" w:eastAsia="Times New Roman"/>
          <w:sz w:val="11"/>
          <w:szCs w:val="11"/>
          <w:color w:val="A8A8AA"/>
          <w:spacing w:val="0"/>
          <w:w w:val="100"/>
          <w:b/>
          <w:bCs/>
          <w:position w:val="7"/>
        </w:rPr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0"/>
          <w:w w:val="100"/>
          <w:position w:val="6"/>
        </w:rPr>
        <w:t>V</w:t>
      </w:r>
      <w:r>
        <w:rPr>
          <w:rFonts w:ascii="Times New Roman" w:hAnsi="Times New Roman" w:cs="Times New Roman" w:eastAsia="Times New Roman"/>
          <w:sz w:val="13"/>
          <w:szCs w:val="13"/>
          <w:color w:val="858789"/>
          <w:spacing w:val="-1"/>
          <w:w w:val="100"/>
          <w:position w:val="6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6"/>
        </w:rPr>
        <w:t>l.</w:t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6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94B4F"/>
          <w:spacing w:val="0"/>
          <w:w w:val="100"/>
          <w:position w:val="6"/>
        </w:rPr>
      </w:r>
      <w:r>
        <w:rPr>
          <w:rFonts w:ascii="Times New Roman" w:hAnsi="Times New Roman" w:cs="Times New Roman" w:eastAsia="Times New Roman"/>
          <w:sz w:val="12"/>
          <w:szCs w:val="12"/>
          <w:color w:val="858789"/>
          <w:spacing w:val="0"/>
          <w:w w:val="109"/>
          <w:position w:val="6"/>
        </w:rPr>
        <w:t>Faqc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0" w:after="0" w:line="130" w:lineRule="exact"/>
        <w:ind w:left="19" w:right="-20"/>
        <w:jc w:val="left"/>
        <w:tabs>
          <w:tab w:pos="174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3.599998pt;margin-top:21.193701pt;width:432.48pt;height:392.16pt;mso-position-horizontal-relative:page;mso-position-vertical-relative:paragraph;z-index:-101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442" w:hRule="exact"/>
                    </w:trPr>
                    <w:tc>
                      <w:tcPr>
                        <w:tcW w:w="677" w:type="dxa"/>
                        <w:tcBorders>
                          <w:top w:val="single" w:sz="11.52" w:space="0" w:color="484448"/>
                          <w:bottom w:val="single" w:sz="3.84" w:space="0" w:color="676B70"/>
                          <w:left w:val="single" w:sz="7.68" w:space="0" w:color="939393"/>
                          <w:right w:val="nil" w:sz="6" w:space="0" w:color="auto"/>
                        </w:tcBorders>
                      </w:tcPr>
                      <w:p>
                        <w:pPr>
                          <w:spacing w:before="94" w:after="0" w:line="240" w:lineRule="auto"/>
                          <w:ind w:left="16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w w:val="96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-8"/>
                            <w:w w:val="96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A8A8AA"/>
                            <w:spacing w:val="1"/>
                            <w:w w:val="13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95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4"/>
                            <w:w w:val="95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89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53" w:type="dxa"/>
                        <w:tcBorders>
                          <w:top w:val="single" w:sz="11.52" w:space="0" w:color="484448"/>
                          <w:bottom w:val="single" w:sz="3.84" w:space="0" w:color="676B70"/>
                          <w:left w:val="nil" w:sz="6" w:space="0" w:color="auto"/>
                          <w:right w:val="single" w:sz="11.52" w:space="0" w:color="606064"/>
                        </w:tcBorders>
                      </w:tcPr>
                      <w:p>
                        <w:pPr>
                          <w:spacing w:before="75" w:after="0" w:line="240" w:lineRule="auto"/>
                          <w:ind w:left="204" w:right="111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87"/>
                          </w:rPr>
                          <w:t>Da1a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3" w:after="0" w:line="240" w:lineRule="auto"/>
                          <w:ind w:left="13" w:right="-40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w w:val="99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-9"/>
                            <w:w w:val="98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97"/>
                            <w:b/>
                            <w:bCs/>
                          </w:rPr>
                          <w:t>gji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1"/>
                            <w:w w:val="98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4"/>
                            <w:w w:val="73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494B4F"/>
                            <w:spacing w:val="0"/>
                            <w:w w:val="87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494B4F"/>
                            <w:spacing w:val="-6"/>
                            <w:w w:val="87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96"/>
                            <w:b/>
                            <w:bCs/>
                          </w:rPr>
                          <w:t>mi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747" w:type="dxa"/>
                        <w:tcBorders>
                          <w:top w:val="single" w:sz="11.52" w:space="0" w:color="484448"/>
                          <w:bottom w:val="single" w:sz="3.84" w:space="0" w:color="676B70"/>
                          <w:left w:val="single" w:sz="11.52" w:space="0" w:color="606064"/>
                          <w:right w:val="single" w:sz="7.68" w:space="0" w:color="808080"/>
                        </w:tcBorders>
                      </w:tcPr>
                      <w:p>
                        <w:pPr>
                          <w:spacing w:before="85" w:after="0" w:line="240" w:lineRule="auto"/>
                          <w:ind w:left="29" w:right="-20"/>
                          <w:jc w:val="left"/>
                          <w:tabs>
                            <w:tab w:pos="580" w:val="left"/>
                            <w:tab w:pos="1160" w:val="left"/>
                          </w:tabs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-4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0"/>
                            <w:b/>
                            <w:bCs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0"/>
                            <w:b/>
                            <w:bCs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100"/>
                          </w:rPr>
                          <w:t>A1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-11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979799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100"/>
                          </w:rPr>
                          <w:t>ia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100"/>
                            <w:b/>
                            <w:bCs/>
                          </w:rPr>
                          <w:t>Mbicmri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11.52" w:space="0" w:color="484448"/>
                          <w:bottom w:val="single" w:sz="3.84" w:space="0" w:color="676B70"/>
                          <w:left w:val="single" w:sz="7.68" w:space="0" w:color="808080"/>
                          <w:right w:val="single" w:sz="3.84" w:space="0" w:color="777477"/>
                        </w:tcBorders>
                      </w:tcPr>
                      <w:p>
                        <w:pPr>
                          <w:spacing w:before="94" w:after="0" w:line="240" w:lineRule="auto"/>
                          <w:ind w:left="214" w:right="168"/>
                          <w:jc w:val="center"/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858789"/>
                            <w:spacing w:val="0"/>
                            <w:w w:val="93"/>
                            <w:b/>
                            <w:bCs/>
                          </w:rPr>
                          <w:t>Nr.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6" w:after="0" w:line="240" w:lineRule="auto"/>
                          <w:ind w:left="148" w:right="94"/>
                          <w:jc w:val="center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99"/>
                          </w:rPr>
                          <w:t>Pasap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55" w:type="dxa"/>
                        <w:tcBorders>
                          <w:top w:val="single" w:sz="11.52" w:space="0" w:color="484448"/>
                          <w:bottom w:val="single" w:sz="3.84" w:space="0" w:color="676B70"/>
                          <w:left w:val="single" w:sz="3.84" w:space="0" w:color="777477"/>
                          <w:right w:val="single" w:sz="3.84" w:space="0" w:color="545454"/>
                        </w:tcBorders>
                      </w:tcPr>
                      <w:p>
                        <w:pPr>
                          <w:spacing w:before="3" w:after="0" w:line="110" w:lineRule="exact"/>
                          <w:jc w:val="left"/>
                          <w:rPr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sz w:val="11"/>
                            <w:szCs w:val="11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3" w:right="-41"/>
                          <w:jc w:val="left"/>
                          <w:rPr>
                            <w:rFonts w:ascii="Arial" w:hAnsi="Arial" w:cs="Arial" w:eastAsia="Arial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858789"/>
                          </w:rPr>
                          <w:t>1/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858789"/>
                            <w:spacing w:val="-8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A8A8AA"/>
                            <w:spacing w:val="2"/>
                            <w:w w:val="124"/>
                          </w:rPr>
                          <w:t>/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646467"/>
                            <w:spacing w:val="0"/>
                            <w:w w:val="128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78" w:type="dxa"/>
                        <w:tcBorders>
                          <w:top w:val="single" w:sz="11.52" w:space="0" w:color="484448"/>
                          <w:bottom w:val="single" w:sz="3.84" w:space="0" w:color="87878C"/>
                          <w:left w:val="single" w:sz="3.84" w:space="0" w:color="545454"/>
                          <w:right w:val="single" w:sz="7.68" w:space="0" w:color="808080"/>
                        </w:tcBorders>
                      </w:tcPr>
                      <w:p>
                        <w:pPr>
                          <w:spacing w:before="94" w:after="0" w:line="240" w:lineRule="auto"/>
                          <w:ind w:left="13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3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100"/>
                            <w:b/>
                            <w:bCs/>
                          </w:rPr>
                          <w:t>dr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-9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979799"/>
                            <w:spacing w:val="-1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7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79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-5"/>
                            <w:w w:val="79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-11"/>
                            <w:w w:val="121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80"/>
                            <w:b/>
                            <w:bCs/>
                          </w:rPr>
                          <w:t>maril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single" w:sz="11.52" w:space="0" w:color="484448"/>
                          <w:bottom w:val="single" w:sz="3.84" w:space="0" w:color="87878C"/>
                          <w:left w:val="single" w:sz="7.68" w:space="0" w:color="808080"/>
                          <w:right w:val="single" w:sz="7.68" w:space="0" w:color="707070"/>
                        </w:tcBorders>
                      </w:tcPr>
                      <w:p>
                        <w:pPr>
                          <w:spacing w:before="65" w:after="0" w:line="240" w:lineRule="auto"/>
                          <w:ind w:left="91" w:right="-2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789"/>
                            <w:spacing w:val="0"/>
                            <w:w w:val="93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789"/>
                            <w:spacing w:val="-6"/>
                            <w:w w:val="93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46467"/>
                            <w:spacing w:val="0"/>
                            <w:w w:val="93"/>
                            <w:b/>
                            <w:bCs/>
                          </w:rPr>
                          <w:t>um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46467"/>
                            <w:spacing w:val="0"/>
                            <w:w w:val="93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46467"/>
                            <w:spacing w:val="-9"/>
                            <w:w w:val="93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789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7" w:after="0" w:line="240" w:lineRule="auto"/>
                          <w:ind w:left="13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100"/>
                          </w:rPr>
                          <w:t>Paguar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47" w:type="dxa"/>
                        <w:tcBorders>
                          <w:top w:val="single" w:sz="11.52" w:space="0" w:color="484448"/>
                          <w:bottom w:val="single" w:sz="7.68" w:space="0" w:color="A3A3A8"/>
                          <w:left w:val="single" w:sz="7.68" w:space="0" w:color="707070"/>
                          <w:right w:val="single" w:sz="3.84" w:space="0" w:color="606060"/>
                        </w:tcBorders>
                      </w:tcPr>
                      <w:p>
                        <w:pPr>
                          <w:spacing w:before="56" w:after="0" w:line="262" w:lineRule="auto"/>
                          <w:ind w:left="101" w:right="47" w:firstLine="-19"/>
                          <w:jc w:val="left"/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0"/>
                            <w:w w:val="100"/>
                          </w:rPr>
                          <w:t>Data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757577"/>
                            <w:spacing w:val="-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-7"/>
                            <w:w w:val="90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2"/>
                          </w:rPr>
                          <w:t>cs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3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A8A8AA"/>
                            <w:spacing w:val="0"/>
                            <w:w w:val="137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A8A8AA"/>
                            <w:spacing w:val="0"/>
                            <w:w w:val="13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08"/>
                          </w:rPr>
                          <w:t>Cenil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5"/>
                            <w:w w:val="108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0"/>
                            <w:w w:val="95"/>
                          </w:rPr>
                          <w:t>ka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646467"/>
                            <w:spacing w:val="-10"/>
                            <w:w w:val="96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115"/>
                          </w:rPr>
                          <w:t>cs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01" w:type="dxa"/>
                        <w:tcBorders>
                          <w:top w:val="single" w:sz="11.52" w:space="0" w:color="484448"/>
                          <w:bottom w:val="single" w:sz="7.68" w:space="0" w:color="A3A3A8"/>
                          <w:left w:val="single" w:sz="3.84" w:space="0" w:color="606060"/>
                          <w:right w:val="single" w:sz="7.68" w:space="0" w:color="606064"/>
                        </w:tcBorders>
                      </w:tcPr>
                      <w:p>
                        <w:pPr>
                          <w:spacing w:before="3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22" w:right="-2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789"/>
                            <w:spacing w:val="-4"/>
                            <w:w w:val="95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646467"/>
                            <w:spacing w:val="3"/>
                            <w:w w:val="83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858789"/>
                            <w:spacing w:val="0"/>
                            <w:w w:val="89"/>
                            <w:b/>
                            <w:bCs/>
                          </w:rPr>
                          <w:t>t!nime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4" w:type="dxa"/>
                        <w:tcBorders>
                          <w:top w:val="single" w:sz="3.84" w:space="0" w:color="484448"/>
                          <w:bottom w:val="single" w:sz="3.84" w:space="0" w:color="8387A0"/>
                          <w:left w:val="single" w:sz="7.68" w:space="0" w:color="606064"/>
                          <w:right w:val="single" w:sz="7.68" w:space="0" w:color="838383"/>
                        </w:tcBorders>
                      </w:tcPr>
                      <w:p>
                        <w:pPr>
                          <w:spacing w:before="0" w:after="0" w:line="315" w:lineRule="exact"/>
                          <w:ind w:left="21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0"/>
                            <w:w w:val="86"/>
                            <w:b/>
                            <w:bCs/>
                          </w:rPr>
                          <w:t>Firma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3"/>
                            <w:szCs w:val="13"/>
                            <w:color w:val="858789"/>
                            <w:spacing w:val="17"/>
                            <w:w w:val="86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  <w:szCs w:val="28"/>
                            <w:color w:val="7280D4"/>
                            <w:spacing w:val="0"/>
                            <w:w w:val="55"/>
                            <w:i/>
                          </w:rPr>
                          <w:t>;:;J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8"/>
                            <w:szCs w:val="28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4" w:hRule="exact"/>
                    </w:trPr>
                    <w:tc>
                      <w:tcPr>
                        <w:tcW w:w="677" w:type="dxa"/>
                        <w:tcBorders>
                          <w:top w:val="single" w:sz="3.84" w:space="0" w:color="676B70"/>
                          <w:bottom w:val="single" w:sz="7.68" w:space="0" w:color="A8A8AF"/>
                          <w:left w:val="single" w:sz="7.68" w:space="0" w:color="939393"/>
                          <w:right w:val="single" w:sz="3.84" w:space="0" w:color="575757"/>
                        </w:tcBorders>
                      </w:tcPr>
                      <w:p>
                        <w:pPr>
                          <w:spacing w:before="0" w:after="0" w:line="115" w:lineRule="exact"/>
                          <w:ind w:left="202" w:right="-46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979799"/>
                            <w:w w:val="102"/>
                          </w:rPr>
                          <w:t>000079'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979799"/>
                            <w:spacing w:val="-17"/>
                            <w:w w:val="102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646467"/>
                            <w:spacing w:val="0"/>
                            <w:w w:val="100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53" w:type="dxa"/>
                        <w:tcBorders>
                          <w:top w:val="single" w:sz="3.84" w:space="0" w:color="676B70"/>
                          <w:bottom w:val="single" w:sz="7.68" w:space="0" w:color="A8A8AF"/>
                          <w:left w:val="single" w:sz="3.84" w:space="0" w:color="575757"/>
                          <w:right w:val="single" w:sz="11.52" w:space="0" w:color="606064"/>
                        </w:tcBorders>
                      </w:tcPr>
                      <w:p>
                        <w:pPr>
                          <w:spacing w:before="0" w:after="0" w:line="145" w:lineRule="exact"/>
                          <w:ind w:left="4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789"/>
                            <w:spacing w:val="0"/>
                            <w:w w:val="100"/>
                            <w:position w:val="1"/>
                          </w:rPr>
                          <w:t>04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858789"/>
                            <w:spacing w:val="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979799"/>
                            <w:spacing w:val="-12"/>
                            <w:w w:val="83"/>
                            <w:position w:val="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757577"/>
                            <w:spacing w:val="0"/>
                            <w:w w:val="122"/>
                            <w:position w:val="1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757577"/>
                            <w:spacing w:val="-1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979799"/>
                            <w:spacing w:val="0"/>
                            <w:w w:val="108"/>
                            <w:position w:val="1"/>
                          </w:rPr>
                          <w:t>2001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47" w:type="dxa"/>
                        <w:tcBorders>
                          <w:top w:val="single" w:sz="3.84" w:space="0" w:color="676B70"/>
                          <w:bottom w:val="single" w:sz="7.68" w:space="0" w:color="A8A8AF"/>
                          <w:left w:val="single" w:sz="11.52" w:space="0" w:color="606064"/>
                          <w:right w:val="single" w:sz="7.68" w:space="0" w:color="808080"/>
                        </w:tcBorders>
                      </w:tcPr>
                      <w:p>
                        <w:pPr>
                          <w:spacing w:before="7" w:after="0" w:line="280" w:lineRule="auto"/>
                          <w:ind w:left="70" w:right="120" w:firstLine="-31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w w:val="138"/>
                          </w:rPr>
                          <w:t>'IE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57577"/>
                            <w:spacing w:val="-13"/>
                            <w:w w:val="10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979799"/>
                            <w:spacing w:val="0"/>
                            <w:w w:val="98"/>
                          </w:rPr>
                          <w:t>ERGJEGJE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979799"/>
                            <w:spacing w:val="-4"/>
                            <w:w w:val="98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7"/>
                            <w:spacing w:val="0"/>
                            <w:w w:val="20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7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0"/>
                            <w:w w:val="115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-51"/>
                            <w:w w:val="116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7"/>
                            <w:spacing w:val="-4"/>
                            <w:w w:val="30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979799"/>
                            <w:spacing w:val="0"/>
                            <w:w w:val="110"/>
                          </w:rPr>
                          <w:t>NIST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979799"/>
                            <w:spacing w:val="-22"/>
                            <w:w w:val="111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57577"/>
                            <w:spacing w:val="-80"/>
                            <w:w w:val="127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979799"/>
                            <w:spacing w:val="0"/>
                            <w:w w:val="110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979799"/>
                            <w:spacing w:val="0"/>
                            <w:w w:val="11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0"/>
                            <w:w w:val="147"/>
                          </w:rPr>
                          <w:t>II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-13"/>
                            <w:w w:val="148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7"/>
                            <w:spacing w:val="0"/>
                            <w:w w:val="20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0"/>
                            <w:w w:val="103"/>
                          </w:rPr>
                          <w:t>ST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-2"/>
                            <w:w w:val="10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646467"/>
                            <w:spacing w:val="-13"/>
                            <w:w w:val="20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0"/>
                            <w:w w:val="100"/>
                          </w:rPr>
                          <w:t>SE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858789"/>
                            <w:spacing w:val="0"/>
                            <w:w w:val="109"/>
                          </w:rPr>
                          <w:t>KTRS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38" w:type="dxa"/>
                        <w:tcBorders>
                          <w:top w:val="single" w:sz="3.84" w:space="0" w:color="676B70"/>
                          <w:bottom w:val="single" w:sz="7.68" w:space="0" w:color="A8A8AF"/>
                          <w:left w:val="single" w:sz="7.68" w:space="0" w:color="808080"/>
                          <w:right w:val="single" w:sz="3.84" w:space="0" w:color="777477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55" w:type="dxa"/>
                        <w:tcBorders>
                          <w:top w:val="single" w:sz="3.84" w:space="0" w:color="676B70"/>
                          <w:bottom w:val="single" w:sz="7.68" w:space="0" w:color="A8A8AF"/>
                          <w:left w:val="single" w:sz="3.84" w:space="0" w:color="777477"/>
                          <w:right w:val="nil" w:sz="6" w:space="0" w:color="auto"/>
                        </w:tcBorders>
                      </w:tcPr>
                      <w:p>
                        <w:pPr>
                          <w:spacing w:before="7" w:after="0" w:line="240" w:lineRule="auto"/>
                          <w:ind w:left="43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57577"/>
                            <w:spacing w:val="0"/>
                            <w:w w:val="30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78" w:type="dxa"/>
                        <w:tcBorders>
                          <w:top w:val="single" w:sz="3.84" w:space="0" w:color="87878C"/>
                          <w:bottom w:val="single" w:sz="7.68" w:space="0" w:color="A8A8AF"/>
                          <w:left w:val="nil" w:sz="6" w:space="0" w:color="auto"/>
                          <w:right w:val="single" w:sz="7.68" w:space="0" w:color="808080"/>
                        </w:tcBorders>
                      </w:tcPr>
                      <w:p>
                        <w:pPr>
                          <w:spacing w:before="7" w:after="0" w:line="240" w:lineRule="auto"/>
                          <w:ind w:left="5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979799"/>
                            <w:spacing w:val="0"/>
                            <w:w w:val="100"/>
                            <w:b/>
                            <w:bCs/>
                          </w:rPr>
                          <w:t>TIRA:-:E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1"/>
                            <w:szCs w:val="1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643" w:type="dxa"/>
                        <w:tcBorders>
                          <w:top w:val="single" w:sz="3.84" w:space="0" w:color="87878C"/>
                          <w:bottom w:val="single" w:sz="7.68" w:space="0" w:color="A8A8AF"/>
                          <w:left w:val="single" w:sz="7.68" w:space="0" w:color="808080"/>
                          <w:right w:val="single" w:sz="7.68" w:space="0" w:color="70707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7" w:type="dxa"/>
                        <w:tcBorders>
                          <w:top w:val="single" w:sz="7.68" w:space="0" w:color="A3A3A8"/>
                          <w:bottom w:val="single" w:sz="7.68" w:space="0" w:color="A8A8AF"/>
                          <w:left w:val="single" w:sz="7.68" w:space="0" w:color="707070"/>
                          <w:right w:val="single" w:sz="3.84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01" w:type="dxa"/>
                        <w:tcBorders>
                          <w:top w:val="single" w:sz="7.68" w:space="0" w:color="A3A3A8"/>
                          <w:bottom w:val="single" w:sz="7.68" w:space="0" w:color="A8A8AF"/>
                          <w:left w:val="single" w:sz="3.84" w:space="0" w:color="606060"/>
                          <w:right w:val="single" w:sz="7.68" w:space="0" w:color="606064"/>
                        </w:tcBorders>
                      </w:tcPr>
                      <w:p>
                        <w:pPr>
                          <w:spacing w:before="2" w:after="0" w:line="240" w:lineRule="auto"/>
                          <w:ind w:left="36" w:right="-20"/>
                          <w:jc w:val="left"/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979799"/>
                            <w:spacing w:val="0"/>
                            <w:w w:val="119"/>
                          </w:rPr>
                          <w:t>VKM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24" w:type="dxa"/>
                        <w:tcBorders>
                          <w:top w:val="single" w:sz="3.84" w:space="0" w:color="8387A0"/>
                          <w:bottom w:val="single" w:sz="7.68" w:space="0" w:color="A8A8AF"/>
                          <w:left w:val="single" w:sz="7.68" w:space="0" w:color="606064"/>
                          <w:right w:val="single" w:sz="7.68" w:space="0" w:color="838383"/>
                        </w:tcBorders>
                      </w:tcPr>
                      <w:p>
                        <w:pPr>
                          <w:spacing w:before="0" w:after="0" w:line="248" w:lineRule="exact"/>
                          <w:ind w:left="50" w:right="-20"/>
                          <w:jc w:val="left"/>
                          <w:tabs>
                            <w:tab w:pos="560" w:val="left"/>
                          </w:tabs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80D4"/>
                            <w:w w:val="51"/>
                          </w:rPr>
                          <w:t>C&gt;.-_7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80D4"/>
                            <w:w w:val="99"/>
                          </w:rPr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80D4"/>
                            <w:w w:val="99"/>
                            <w:u w:val="single" w:color="717FD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80D4"/>
                            <w:w w:val="100"/>
                            <w:u w:val="single" w:color="717FD3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80D4"/>
                            <w:w w:val="100"/>
                            <w:u w:val="single" w:color="717FD3"/>
                          </w:rPr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7280D4"/>
                            <w:w w:val="100"/>
                          </w:rPr>
                        </w:r>
                        <w:r>
                          <w:rPr>
                            <w:rFonts w:ascii="Arial" w:hAnsi="Arial" w:cs="Arial" w:eastAsia="Arial"/>
                            <w:sz w:val="24"/>
                            <w:szCs w:val="24"/>
                            <w:color w:val="00000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7051" w:hRule="exact"/>
                    </w:trPr>
                    <w:tc>
                      <w:tcPr>
                        <w:tcW w:w="677" w:type="dxa"/>
                        <w:tcBorders>
                          <w:top w:val="single" w:sz="7.68" w:space="0" w:color="A8A8AF"/>
                          <w:bottom w:val="single" w:sz="11.52" w:space="0" w:color="707477"/>
                          <w:left w:val="single" w:sz="3.84" w:space="0" w:color="8C8C8C"/>
                          <w:right w:val="single" w:sz="7.68" w:space="0" w:color="5B5B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53" w:type="dxa"/>
                        <w:tcBorders>
                          <w:top w:val="single" w:sz="7.68" w:space="0" w:color="A8A8AF"/>
                          <w:bottom w:val="single" w:sz="7.68" w:space="0" w:color="777774"/>
                          <w:left w:val="single" w:sz="7.68" w:space="0" w:color="5B5B60"/>
                          <w:right w:val="single" w:sz="3.84" w:space="0" w:color="575757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747" w:type="dxa"/>
                        <w:tcBorders>
                          <w:top w:val="single" w:sz="7.68" w:space="0" w:color="A8A8AF"/>
                          <w:bottom w:val="nil" w:sz="6" w:space="0" w:color="auto"/>
                          <w:left w:val="single" w:sz="3.84" w:space="0" w:color="575757"/>
                          <w:right w:val="single" w:sz="3.84" w:space="0" w:color="70707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38" w:type="dxa"/>
                        <w:tcBorders>
                          <w:top w:val="single" w:sz="7.68" w:space="0" w:color="A8A8AF"/>
                          <w:bottom w:val="single" w:sz="11.52" w:space="0" w:color="8C878C"/>
                          <w:left w:val="single" w:sz="3.84" w:space="0" w:color="707070"/>
                          <w:right w:val="single" w:sz="3.84" w:space="0" w:color="777777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55" w:type="dxa"/>
                        <w:tcBorders>
                          <w:top w:val="single" w:sz="7.68" w:space="0" w:color="A8A8AF"/>
                          <w:bottom w:val="single" w:sz="7.68" w:space="0" w:color="808790"/>
                          <w:left w:val="single" w:sz="3.84" w:space="0" w:color="777777"/>
                          <w:right w:val="single" w:sz="3.84" w:space="0" w:color="74747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78" w:type="dxa"/>
                        <w:tcBorders>
                          <w:top w:val="single" w:sz="7.68" w:space="0" w:color="A8A8AF"/>
                          <w:bottom w:val="single" w:sz="7.68" w:space="0" w:color="808790"/>
                          <w:left w:val="single" w:sz="3.84" w:space="0" w:color="747474"/>
                          <w:right w:val="single" w:sz="3.84" w:space="0" w:color="777777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643" w:type="dxa"/>
                        <w:tcBorders>
                          <w:top w:val="single" w:sz="7.68" w:space="0" w:color="A8A8AF"/>
                          <w:bottom w:val="single" w:sz="7.68" w:space="0" w:color="808790"/>
                          <w:left w:val="single" w:sz="3.84" w:space="0" w:color="777777"/>
                          <w:right w:val="single" w:sz="3.84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47" w:type="dxa"/>
                        <w:tcBorders>
                          <w:top w:val="single" w:sz="7.68" w:space="0" w:color="A8A8AF"/>
                          <w:bottom w:val="single" w:sz="7.68" w:space="0" w:color="808790"/>
                          <w:left w:val="single" w:sz="3.84" w:space="0" w:color="606060"/>
                          <w:right w:val="single" w:sz="7.68" w:space="0" w:color="60606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01" w:type="dxa"/>
                        <w:tcBorders>
                          <w:top w:val="single" w:sz="7.68" w:space="0" w:color="A8A8AF"/>
                          <w:bottom w:val="single" w:sz="3.84" w:space="0" w:color="6B6474"/>
                          <w:left w:val="single" w:sz="7.68" w:space="0" w:color="606060"/>
                          <w:right w:val="single" w:sz="7.68" w:space="0" w:color="60606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24" w:type="dxa"/>
                        <w:tcBorders>
                          <w:top w:val="single" w:sz="7.68" w:space="0" w:color="A8A8AF"/>
                          <w:bottom w:val="nil" w:sz="6" w:space="0" w:color="auto"/>
                          <w:left w:val="single" w:sz="7.68" w:space="0" w:color="606064"/>
                          <w:right w:val="single" w:sz="7.68" w:space="0" w:color="838383"/>
                        </w:tcBorders>
                      </w:tcPr>
                      <w:p>
                        <w:pPr>
                          <w:spacing w:before="0" w:after="0" w:line="404" w:lineRule="exact"/>
                          <w:ind w:left="233" w:right="-20"/>
                          <w:jc w:val="left"/>
                          <w:tabs>
                            <w:tab w:pos="660" w:val="left"/>
                          </w:tabs>
                          <w:rPr>
                            <w:rFonts w:ascii="Arial" w:hAnsi="Arial" w:cs="Arial" w:eastAsia="Arial"/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53"/>
                            <w:szCs w:val="53"/>
                            <w:color w:val="909CD1"/>
                            <w:spacing w:val="0"/>
                            <w:w w:val="60"/>
                            <w:i/>
                            <w:position w:val="3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sz w:val="53"/>
                            <w:szCs w:val="53"/>
                            <w:color w:val="909CD1"/>
                            <w:spacing w:val="0"/>
                            <w:w w:val="100"/>
                            <w:i/>
                            <w:position w:val="3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53"/>
                            <w:szCs w:val="53"/>
                            <w:color w:val="909CD1"/>
                            <w:spacing w:val="0"/>
                            <w:w w:val="100"/>
                            <w:i/>
                            <w:position w:val="3"/>
                          </w:rPr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7280D4"/>
                            <w:spacing w:val="0"/>
                            <w:w w:val="195"/>
                            <w:i/>
                            <w:position w:val="2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0"/>
                            <w:szCs w:val="1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>Ref</w:t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646467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757577"/>
          <w:spacing w:val="0"/>
          <w:w w:val="100"/>
          <w:position w:val="1"/>
        </w:rPr>
        <w:t>Ref.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74" w:lineRule="exact"/>
        <w:ind w:left="4598" w:right="-20"/>
        <w:jc w:val="left"/>
        <w:rPr>
          <w:rFonts w:ascii="Times New Roman" w:hAnsi="Times New Roman" w:cs="Times New Roman" w:eastAsia="Times New Roman"/>
          <w:sz w:val="42"/>
          <w:szCs w:val="42"/>
        </w:rPr>
      </w:pPr>
      <w:rPr/>
      <w:r>
        <w:rPr>
          <w:rFonts w:ascii="Times New Roman" w:hAnsi="Times New Roman" w:cs="Times New Roman" w:eastAsia="Times New Roman"/>
          <w:sz w:val="42"/>
          <w:szCs w:val="42"/>
          <w:color w:val="495BD8"/>
          <w:spacing w:val="0"/>
          <w:w w:val="152"/>
          <w:position w:val="-1"/>
        </w:rPr>
        <w:t>--</w:t>
      </w:r>
      <w:r>
        <w:rPr>
          <w:rFonts w:ascii="Times New Roman" w:hAnsi="Times New Roman" w:cs="Times New Roman" w:eastAsia="Times New Roman"/>
          <w:sz w:val="42"/>
          <w:szCs w:val="4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620"/>
          <w:cols w:num="2" w:equalWidth="0">
            <w:col w:w="1882" w:space="7"/>
            <w:col w:w="701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86.400002pt;margin-top:72pt;width:448.8pt;height:663.36pt;mso-position-horizontal-relative:page;mso-position-vertical-relative:page;z-index:-1018" coordorigin="1728,1440" coordsize="8976,13267">
            <v:group style="position:absolute;left:1738;top:1459;width:8957;height:2" coordorigin="1738,1459" coordsize="8957,2">
              <v:shape style="position:absolute;left:1738;top:1459;width:8957;height:2" coordorigin="1738,1459" coordsize="8957,0" path="m1738,1459l10694,1459e" filled="f" stroked="t" strokeweight=".96pt" strokecolor="#000000">
                <v:path arrowok="t"/>
              </v:shape>
            </v:group>
            <v:group style="position:absolute;left:1747;top:1450;width:2;height:13248" coordorigin="1747,1450" coordsize="2,13248">
              <v:shape style="position:absolute;left:1747;top:1450;width:2;height:13248" coordorigin="1747,1450" coordsize="0,13248" path="m1747,14698l1747,1450e" filled="f" stroked="t" strokeweight=".96pt" strokecolor="#000000">
                <v:path arrowok="t"/>
              </v:shape>
            </v:group>
            <v:group style="position:absolute;left:1738;top:14688;width:8957;height:2" coordorigin="1738,14688" coordsize="8957,2">
              <v:shape style="position:absolute;left:1738;top:14688;width:8957;height:2" coordorigin="1738,14688" coordsize="8957,0" path="m1738,14688l10694,14688e" filled="f" stroked="t" strokeweight=".96pt" strokecolor="#000000">
                <v:path arrowok="t"/>
              </v:shape>
            </v:group>
            <v:group style="position:absolute;left:10685;top:1450;width:2;height:13248" coordorigin="10685,1450" coordsize="2,13248">
              <v:shape style="position:absolute;left:10685;top:1450;width:2;height:13248" coordorigin="10685,1450" coordsize="0,13248" path="m10685,14698l10685,1450e" filled="f" stroked="t" strokeweight=".96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6" w:after="0" w:line="240" w:lineRule="auto"/>
        <w:ind w:left="190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858789"/>
          <w:w w:val="88"/>
          <w:b/>
          <w:bCs/>
        </w:rPr>
        <w:t>Shen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4"/>
          <w:w w:val="89"/>
          <w:b/>
          <w:bCs/>
        </w:rPr>
        <w:t>a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71"/>
          <w:b/>
          <w:bCs/>
        </w:rPr>
        <w:t>a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-8"/>
          <w:w w:val="71"/>
          <w:b/>
          <w:bCs/>
        </w:rPr>
        <w:t>n</w:t>
      </w:r>
      <w:r>
        <w:rPr>
          <w:rFonts w:ascii="Times New Roman" w:hAnsi="Times New Roman" w:cs="Times New Roman" w:eastAsia="Times New Roman"/>
          <w:sz w:val="11"/>
          <w:szCs w:val="11"/>
          <w:color w:val="B8BABD"/>
          <w:spacing w:val="0"/>
          <w:w w:val="161"/>
          <w:b/>
          <w:bCs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B8BABD"/>
          <w:spacing w:val="-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94"/>
          <w:b/>
          <w:bCs/>
        </w:rPr>
        <w:t>Kollon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94"/>
          <w:b/>
          <w:bCs/>
        </w:rPr>
        <w:t>n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-7"/>
          <w:w w:val="94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-4"/>
          <w:w w:val="73"/>
          <w:b/>
          <w:bCs/>
        </w:rPr>
        <w:t>1</w:t>
      </w:r>
      <w:r>
        <w:rPr>
          <w:rFonts w:ascii="Times New Roman" w:hAnsi="Times New Roman" w:cs="Times New Roman" w:eastAsia="Times New Roman"/>
          <w:sz w:val="11"/>
          <w:szCs w:val="11"/>
          <w:color w:val="B8BABD"/>
          <w:spacing w:val="-2"/>
          <w:w w:val="123"/>
          <w:b/>
          <w:bCs/>
        </w:rPr>
        <w:t>/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88"/>
          <w:b/>
          <w:bCs/>
        </w:rPr>
        <w:t>FfO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46467"/>
          <w:spacing w:val="0"/>
          <w:w w:val="68"/>
          <w:b/>
          <w:bCs/>
        </w:rPr>
        <w:t>Lr</w:t>
      </w:r>
      <w:r>
        <w:rPr>
          <w:rFonts w:ascii="Times New Roman" w:hAnsi="Times New Roman" w:cs="Times New Roman" w:eastAsia="Times New Roman"/>
          <w:sz w:val="11"/>
          <w:szCs w:val="11"/>
          <w:color w:val="646467"/>
          <w:spacing w:val="-17"/>
          <w:w w:val="68"/>
          <w:b/>
          <w:bCs/>
        </w:rPr>
        <w:t>c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106"/>
          <w:b/>
          <w:bCs/>
        </w:rPr>
        <w:t>go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1"/>
          <w:w w:val="106"/>
          <w:b/>
          <w:bCs/>
        </w:rPr>
        <w:t>n</w:t>
      </w:r>
      <w:r>
        <w:rPr>
          <w:rFonts w:ascii="Times New Roman" w:hAnsi="Times New Roman" w:cs="Times New Roman" w:eastAsia="Times New Roman"/>
          <w:sz w:val="11"/>
          <w:szCs w:val="11"/>
          <w:color w:val="A8A8AA"/>
          <w:spacing w:val="0"/>
          <w:w w:val="107"/>
          <w:b/>
          <w:bCs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A8A8AA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858789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46467"/>
          <w:spacing w:val="0"/>
          <w:w w:val="203"/>
          <w:b/>
          <w:bCs/>
        </w:rPr>
        <w:t>·</w:t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0"/>
          <w:w w:val="94"/>
          <w:b/>
          <w:bCs/>
        </w:rPr>
        <w:t>mdi\'ul</w:t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0"/>
          <w:w w:val="95"/>
          <w:b/>
          <w:bCs/>
        </w:rPr>
        <w:t>.</w:t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0"/>
          <w:w w:val="78"/>
          <w:b/>
          <w:bCs/>
        </w:rPr>
        <w:t>pe-r</w:t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-8"/>
          <w:w w:val="79"/>
          <w:b/>
          <w:bCs/>
        </w:rPr>
        <w:t>s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-10"/>
          <w:w w:val="123"/>
          <w:b/>
          <w:bCs/>
        </w:rPr>
        <w:t>o</w:t>
      </w:r>
      <w:r>
        <w:rPr>
          <w:rFonts w:ascii="Times New Roman" w:hAnsi="Times New Roman" w:cs="Times New Roman" w:eastAsia="Times New Roman"/>
          <w:sz w:val="11"/>
          <w:szCs w:val="11"/>
          <w:color w:val="646467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11"/>
          <w:szCs w:val="11"/>
          <w:color w:val="646467"/>
          <w:spacing w:val="7"/>
          <w:w w:val="100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6"/>
          <w:b/>
          <w:bCs/>
        </w:rPr>
        <w:t>fi</w:t>
      </w:r>
      <w:r>
        <w:rPr>
          <w:rFonts w:ascii="Arial" w:hAnsi="Arial" w:cs="Arial" w:eastAsia="Arial"/>
          <w:sz w:val="10"/>
          <w:szCs w:val="10"/>
          <w:color w:val="858789"/>
          <w:spacing w:val="-20"/>
          <w:w w:val="107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646467"/>
          <w:spacing w:val="-4"/>
          <w:w w:val="61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0"/>
          <w:b/>
          <w:bCs/>
        </w:rPr>
        <w:t>k</w:t>
      </w:r>
      <w:r>
        <w:rPr>
          <w:rFonts w:ascii="Arial" w:hAnsi="Arial" w:cs="Arial" w:eastAsia="Arial"/>
          <w:sz w:val="10"/>
          <w:szCs w:val="10"/>
          <w:color w:val="858789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100"/>
          <w:b/>
          <w:bCs/>
        </w:rPr>
        <w:t>os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5"/>
          <w:w w:val="100"/>
          <w:b/>
          <w:bCs/>
        </w:rPr>
        <w:t>e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100"/>
          <w:b/>
          <w:bCs/>
        </w:rPr>
        <w:t>JUrldlk</w:t>
      </w:r>
      <w:r>
        <w:rPr>
          <w:rFonts w:ascii="Arial" w:hAnsi="Arial" w:cs="Arial" w:eastAsia="Arial"/>
          <w:sz w:val="10"/>
          <w:szCs w:val="10"/>
          <w:color w:val="858789"/>
          <w:spacing w:val="-2"/>
          <w:w w:val="100"/>
          <w:b/>
          <w:bCs/>
        </w:rPr>
        <w:t>.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100"/>
        </w:rPr>
        <w:t>F</w:t>
      </w:r>
      <w:r>
        <w:rPr>
          <w:rFonts w:ascii="Arial" w:hAnsi="Arial" w:cs="Arial" w:eastAsia="Arial"/>
          <w:sz w:val="10"/>
          <w:szCs w:val="10"/>
          <w:color w:val="979799"/>
          <w:spacing w:val="-10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155"/>
        </w:rPr>
        <w:t>•</w:t>
      </w:r>
      <w:r>
        <w:rPr>
          <w:rFonts w:ascii="Arial" w:hAnsi="Arial" w:cs="Arial" w:eastAsia="Arial"/>
          <w:sz w:val="10"/>
          <w:szCs w:val="10"/>
          <w:color w:val="979799"/>
          <w:spacing w:val="-16"/>
          <w:w w:val="100"/>
        </w:rPr>
        <w:t> 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89"/>
          <w:b/>
          <w:bCs/>
        </w:rPr>
        <w:t>perf:t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89"/>
          <w:b/>
          <w:bCs/>
        </w:rPr>
        <w:t>(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89"/>
          <w:b/>
          <w:bCs/>
        </w:rPr>
        <w:t>Jeiuc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89"/>
          <w:b/>
          <w:bCs/>
        </w:rPr>
        <w:t>s</w:t>
      </w:r>
      <w:r>
        <w:rPr>
          <w:rFonts w:ascii="Arial" w:hAnsi="Arial" w:cs="Arial" w:eastAsia="Arial"/>
          <w:sz w:val="10"/>
          <w:szCs w:val="10"/>
          <w:color w:val="858789"/>
          <w:spacing w:val="-8"/>
          <w:w w:val="89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646467"/>
          <w:spacing w:val="0"/>
          <w:w w:val="61"/>
          <w:b/>
          <w:bCs/>
        </w:rPr>
        <w:t>1</w:t>
      </w:r>
      <w:r>
        <w:rPr>
          <w:rFonts w:ascii="Arial" w:hAnsi="Arial" w:cs="Arial" w:eastAsia="Arial"/>
          <w:sz w:val="10"/>
          <w:szCs w:val="10"/>
          <w:color w:val="646467"/>
          <w:spacing w:val="14"/>
          <w:w w:val="61"/>
          <w:b/>
          <w:bCs/>
        </w:rPr>
        <w:t> </w:t>
      </w:r>
      <w:r>
        <w:rPr>
          <w:rFonts w:ascii="Arial" w:hAnsi="Arial" w:cs="Arial" w:eastAsia="Arial"/>
          <w:sz w:val="10"/>
          <w:szCs w:val="10"/>
          <w:color w:val="979799"/>
          <w:spacing w:val="0"/>
          <w:w w:val="84"/>
          <w:b/>
          <w:bCs/>
        </w:rPr>
        <w:t>fam</w:t>
      </w:r>
      <w:r>
        <w:rPr>
          <w:rFonts w:ascii="Arial" w:hAnsi="Arial" w:cs="Arial" w:eastAsia="Arial"/>
          <w:sz w:val="10"/>
          <w:szCs w:val="10"/>
          <w:color w:val="979799"/>
          <w:spacing w:val="3"/>
          <w:w w:val="84"/>
          <w:b/>
          <w:bCs/>
        </w:rPr>
        <w:t>a</w:t>
      </w:r>
      <w:r>
        <w:rPr>
          <w:rFonts w:ascii="Arial" w:hAnsi="Arial" w:cs="Arial" w:eastAsia="Arial"/>
          <w:sz w:val="10"/>
          <w:szCs w:val="10"/>
          <w:color w:val="646467"/>
          <w:spacing w:val="-14"/>
          <w:w w:val="139"/>
          <w:b/>
          <w:bCs/>
        </w:rPr>
        <w:t>i</w:t>
      </w:r>
      <w:r>
        <w:rPr>
          <w:rFonts w:ascii="Arial" w:hAnsi="Arial" w:cs="Arial" w:eastAsia="Arial"/>
          <w:sz w:val="10"/>
          <w:szCs w:val="10"/>
          <w:color w:val="858789"/>
          <w:spacing w:val="0"/>
          <w:w w:val="80"/>
          <w:b/>
          <w:bCs/>
        </w:rPr>
        <w:t>JCS.</w:t>
      </w:r>
      <w:r>
        <w:rPr>
          <w:rFonts w:ascii="Arial" w:hAnsi="Arial" w:cs="Arial" w:eastAsia="Arial"/>
          <w:sz w:val="10"/>
          <w:szCs w:val="10"/>
          <w:color w:val="858789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169"/>
          <w:b/>
          <w:bCs/>
        </w:rPr>
        <w:t>0.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-21"/>
          <w:w w:val="169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79"/>
          <w:b/>
          <w:bCs/>
        </w:rPr>
        <w:t>ba.s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-5"/>
          <w:w w:val="79"/>
          <w:b/>
          <w:bCs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757577"/>
          <w:spacing w:val="-6"/>
          <w:w w:val="209"/>
          <w:b/>
          <w:bCs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97"/>
          <w:b/>
          <w:bCs/>
        </w:rPr>
        <w:t>lprom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98"/>
          <w:b/>
          <w:bCs/>
        </w:rPr>
        <w:t>u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979799"/>
          <w:spacing w:val="0"/>
          <w:w w:val="111"/>
          <w:b/>
          <w:bCs/>
        </w:rPr>
        <w:t>o)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720" w:right="16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2240" w:h="15840"/>
          <w:pgMar w:top="0" w:bottom="0" w:left="0" w:right="0"/>
        </w:sectPr>
      </w:pPr>
      <w:rPr/>
    </w:p>
    <w:p>
      <w:pPr>
        <w:spacing w:before="80" w:after="0" w:line="144" w:lineRule="exact"/>
        <w:ind w:left="2077" w:right="2298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v:group style="position:absolute;margin-left:72pt;margin-top:72pt;width:468.480011pt;height:665.76pt;mso-position-horizontal-relative:page;mso-position-vertical-relative:page;z-index:-1009" coordorigin="1440,1440" coordsize="9370,13315">
            <v:shape style="position:absolute;left:8333;top:12730;width:2477;height:1766" type="#_x0000_t75">
              <v:imagedata r:id="rId19" o:title=""/>
            </v:shape>
            <v:group style="position:absolute;left:1450;top:1459;width:9322;height:2" coordorigin="1450,1459" coordsize="9322,2">
              <v:shape style="position:absolute;left:1450;top:1459;width:9322;height:2" coordorigin="1450,1459" coordsize="9322,0" path="m1450,1459l10771,1459e" filled="f" stroked="t" strokeweight=".96pt" strokecolor="#000000">
                <v:path arrowok="t"/>
              </v:shape>
            </v:group>
            <v:group style="position:absolute;left:1459;top:1450;width:2;height:13296" coordorigin="1459,1450" coordsize="2,13296">
              <v:shape style="position:absolute;left:1459;top:1450;width:2;height:13296" coordorigin="1459,1450" coordsize="0,13296" path="m1459,14746l1459,1450e" filled="f" stroked="t" strokeweight=".96pt" strokecolor="#000000">
                <v:path arrowok="t"/>
              </v:shape>
            </v:group>
            <v:group style="position:absolute;left:10762;top:1450;width:2;height:11309" coordorigin="10762,1450" coordsize="2,11309">
              <v:shape style="position:absolute;left:10762;top:1450;width:2;height:11309" coordorigin="10762,1450" coordsize="0,11309" path="m10762,12758l10762,1450e" filled="f" stroked="t" strokeweight=".96pt" strokecolor="#000000">
                <v:path arrowok="t"/>
              </v:shape>
            </v:group>
            <v:group style="position:absolute;left:1450;top:14736;width:9322;height:2" coordorigin="1450,14736" coordsize="9322,2">
              <v:shape style="position:absolute;left:1450;top:14736;width:9322;height:2" coordorigin="1450,14736" coordsize="9322,0" path="m1450,14736l10771,14736e" filled="f" stroked="t" strokeweight=".9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55"/>
          <w:position w:val="-1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27"/>
          <w:w w:val="155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0"/>
          <w:w w:val="139"/>
          <w:position w:val="-1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-5"/>
          <w:w w:val="139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2"/>
          <w:position w:val="-1"/>
        </w:rPr>
        <w:t>Eh:SI0:-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5"/>
          <w:w w:val="103"/>
          <w:position w:val="-1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7"/>
          <w:position w:val="-1"/>
        </w:rPr>
        <w:t>11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7"/>
          <w:position w:val="-1"/>
        </w:rPr>
        <w:t>QIR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8"/>
          <w:w w:val="108"/>
          <w:position w:val="-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5"/>
          <w:w w:val="132"/>
          <w:position w:val="-1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9A9A9A"/>
          <w:spacing w:val="-2"/>
          <w:w w:val="224"/>
          <w:position w:val="-1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44"/>
          <w:position w:val="-1"/>
        </w:rPr>
        <w:t>E.E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20"/>
          <w:position w:val="-1"/>
        </w:rPr>
        <w:t>PEIWOIU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78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205"/>
          <w:position w:val="-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47"/>
          <w:w w:val="205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25"/>
          <w:position w:val="-1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7"/>
          <w:w w:val="126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95"/>
          <w:position w:val="-1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2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2"/>
          <w:w w:val="101"/>
          <w:position w:val="-1"/>
        </w:rPr>
        <w:t>{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15"/>
          <w:position w:val="-1"/>
        </w:rPr>
        <w:t>E\'E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7"/>
          <w:w w:val="116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8"/>
          <w:position w:val="-1"/>
        </w:rPr>
        <w:t>IIJ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position w:val="-1"/>
        </w:rPr>
        <w:t>EVE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93"/>
          <w:position w:val="-1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91"/>
          <w:position w:val="-1"/>
        </w:rPr>
        <w:t>LI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9"/>
          <w:w w:val="92"/>
          <w:position w:val="-1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31"/>
          <w:position w:val="-1"/>
        </w:rPr>
        <w:t>IZ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13"/>
          <w:w w:val="131"/>
          <w:position w:val="-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ACACAC"/>
          <w:spacing w:val="0"/>
          <w:w w:val="64"/>
          <w:position w:val="-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ACACAC"/>
          <w:spacing w:val="-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9A9A9A"/>
          <w:spacing w:val="0"/>
          <w:w w:val="337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9A9A9A"/>
          <w:spacing w:val="-89"/>
          <w:w w:val="337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5"/>
          <w:position w:val="-1"/>
        </w:rPr>
        <w:t>E.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  <w:position w:val="0"/>
        </w:rPr>
      </w:r>
    </w:p>
    <w:p>
      <w:pPr>
        <w:spacing w:before="0" w:after="0" w:line="175" w:lineRule="exact"/>
        <w:ind w:left="2937" w:right="3091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5"/>
          <w:w w:val="118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9A9A9A"/>
          <w:spacing w:val="5"/>
          <w:w w:val="149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7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2"/>
          <w:w w:val="106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32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2"/>
          <w:w w:val="13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8"/>
          <w:w w:val="95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5"/>
          <w:w w:val="158"/>
        </w:rPr>
        <w:t>\</w:t>
      </w:r>
      <w:r>
        <w:rPr>
          <w:rFonts w:ascii="Times New Roman" w:hAnsi="Times New Roman" w:cs="Times New Roman" w:eastAsia="Times New Roman"/>
          <w:sz w:val="13"/>
          <w:szCs w:val="13"/>
          <w:color w:val="9A9A9A"/>
          <w:spacing w:val="6"/>
          <w:w w:val="149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90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OII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97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6"/>
        </w:rPr>
        <w:t>i"TERESA\"E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606060"/>
          <w:spacing w:val="2"/>
          <w:w w:val="203"/>
        </w:rPr>
        <w:t>n</w:t>
      </w:r>
      <w:r>
        <w:rPr>
          <w:rFonts w:ascii="Arial" w:hAnsi="Arial" w:cs="Arial" w:eastAsia="Arial"/>
          <w:sz w:val="18"/>
          <w:szCs w:val="18"/>
          <w:color w:val="9A9A9A"/>
          <w:spacing w:val="3"/>
          <w:w w:val="212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17"/>
        </w:rPr>
        <w:t>TJEil-\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9.200001" w:type="dxa"/>
      </w:tblPr>
      <w:tblGrid/>
      <w:tr>
        <w:trPr>
          <w:trHeight w:val="437" w:hRule="exact"/>
        </w:trPr>
        <w:tc>
          <w:tcPr>
            <w:tcW w:w="720" w:type="dxa"/>
            <w:tcBorders>
              <w:top w:val="single" w:sz="7.68" w:space="0" w:color="5B5B5B"/>
              <w:bottom w:val="single" w:sz="3.84" w:space="0" w:color="646767"/>
              <w:left w:val="nil" w:sz="6" w:space="0" w:color="auto"/>
              <w:right w:val="single" w:sz="7.68" w:space="0" w:color="838383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250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9A9A9A"/>
                <w:spacing w:val="-14"/>
                <w:w w:val="128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-22"/>
                <w:w w:val="113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ACACAC"/>
                <w:spacing w:val="0"/>
                <w:w w:val="239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0"/>
                <w:w w:val="104"/>
              </w:rPr>
              <w:t>Dok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single" w:sz="7.68" w:space="0" w:color="5B5B5B"/>
              <w:bottom w:val="single" w:sz="3.84" w:space="0" w:color="646767"/>
              <w:left w:val="single" w:sz="7.68" w:space="0" w:color="838383"/>
              <w:right w:val="single" w:sz="7.68" w:space="0" w:color="606060"/>
            </w:tcBorders>
          </w:tcPr>
          <w:p>
            <w:pPr>
              <w:spacing w:before="71" w:after="0" w:line="240" w:lineRule="auto"/>
              <w:ind w:left="209" w:right="177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87"/>
              </w:rPr>
              <w:t>Data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11" w:after="0" w:line="240" w:lineRule="auto"/>
              <w:ind w:left="18" w:right="-12"/>
              <w:jc w:val="center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747575"/>
                <w:spacing w:val="0"/>
                <w:w w:val="103"/>
              </w:rPr>
              <w:t>Regjimimit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single" w:sz="7.68" w:space="0" w:color="5B5B5B"/>
              <w:bottom w:val="single" w:sz="7.68" w:space="0" w:color="878787"/>
              <w:left w:val="single" w:sz="7.68" w:space="0" w:color="606060"/>
              <w:right w:val="single" w:sz="3.84" w:space="0" w:color="3B3B3B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211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0"/>
                <w:w w:val="104"/>
              </w:rPr>
              <w:t>Ttpi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3941" w:type="dxa"/>
            <w:tcBorders>
              <w:top w:val="single" w:sz="7.68" w:space="0" w:color="5B5B5B"/>
              <w:bottom w:val="single" w:sz="3.84" w:space="0" w:color="707470"/>
              <w:left w:val="single" w:sz="3.84" w:space="0" w:color="3B3B3B"/>
              <w:right w:val="single" w:sz="7.68" w:space="0" w:color="747474"/>
            </w:tcBorders>
          </w:tcPr>
          <w:p>
            <w:pPr>
              <w:spacing w:before="5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704" w:right="1562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0"/>
                <w:w w:val="100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-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0"/>
                <w:w w:val="91"/>
                <w:b/>
                <w:bCs/>
              </w:rPr>
              <w:t>r!!.hkrimi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92" w:type="dxa"/>
            <w:tcBorders>
              <w:top w:val="single" w:sz="7.68" w:space="0" w:color="5B5B5B"/>
              <w:bottom w:val="single" w:sz="7.68" w:space="0" w:color="909393"/>
              <w:left w:val="single" w:sz="7.68" w:space="0" w:color="747474"/>
              <w:right w:val="single" w:sz="7.68" w:space="0" w:color="747474"/>
            </w:tcBorders>
          </w:tcPr>
          <w:p>
            <w:pPr>
              <w:spacing w:before="61" w:after="0" w:line="240" w:lineRule="auto"/>
              <w:ind w:left="82" w:right="-58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606060"/>
                <w:spacing w:val="0"/>
                <w:w w:val="84"/>
              </w:rPr>
              <w:t>Da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606060"/>
                <w:spacing w:val="4"/>
                <w:w w:val="84"/>
              </w:rPr>
              <w:t>t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858585"/>
                <w:spacing w:val="0"/>
                <w:w w:val="84"/>
              </w:rPr>
              <w:t>a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858585"/>
                <w:spacing w:val="7"/>
                <w:w w:val="84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747575"/>
                <w:spacing w:val="0"/>
                <w:w w:val="131"/>
              </w:rPr>
              <w:t>l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747575"/>
                <w:spacing w:val="-16"/>
                <w:w w:val="132"/>
              </w:rPr>
              <w:t>.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9A9A9A"/>
                <w:spacing w:val="0"/>
                <w:w w:val="102"/>
              </w:rPr>
              <w:t>l!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9A9A9A"/>
                <w:spacing w:val="-5"/>
                <w:w w:val="103"/>
              </w:rPr>
              <w:t>s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606060"/>
                <w:spacing w:val="-9"/>
                <w:w w:val="99"/>
              </w:rPr>
              <w:t>h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ACACAC"/>
                <w:spacing w:val="0"/>
                <w:w w:val="296"/>
              </w:rPr>
              <w:t>.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91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w w:val="113"/>
              </w:rPr>
              <w:t>(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w w:val="112"/>
              </w:rPr>
              <w:t>: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3"/>
                <w:w w:val="112"/>
              </w:rPr>
              <w:t>c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06060"/>
                <w:spacing w:val="0"/>
                <w:w w:val="102"/>
              </w:rPr>
              <w:t>rt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606060"/>
                <w:spacing w:val="-7"/>
                <w:w w:val="102"/>
              </w:rPr>
              <w:t>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0"/>
                <w:w w:val="104"/>
              </w:rPr>
              <w:t>likates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979" w:type="dxa"/>
            <w:tcBorders>
              <w:top w:val="single" w:sz="7.68" w:space="0" w:color="5B5B5B"/>
              <w:bottom w:val="single" w:sz="7.68" w:space="0" w:color="909393"/>
              <w:left w:val="single" w:sz="7.68" w:space="0" w:color="747474"/>
              <w:right w:val="single" w:sz="7.68" w:space="0" w:color="6B6B6B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40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9A9A9A"/>
                <w:spacing w:val="-1"/>
                <w:w w:val="100"/>
                <w:b/>
                <w:bCs/>
              </w:rPr>
              <w:t>S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100"/>
                <w:b/>
                <w:bCs/>
              </w:rPr>
              <w:t>h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-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100"/>
                <w:b/>
                <w:bCs/>
              </w:rPr>
              <w:t>nime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49" w:type="dxa"/>
            <w:tcBorders>
              <w:top w:val="single" w:sz="7.68" w:space="0" w:color="5B5B5B"/>
              <w:bottom w:val="single" w:sz="3.84" w:space="0" w:color="777780"/>
              <w:left w:val="single" w:sz="7.68" w:space="0" w:color="6B6B6B"/>
              <w:right w:val="nil" w:sz="6" w:space="0" w:color="auto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2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858585"/>
                <w:spacing w:val="0"/>
                <w:w w:val="100"/>
              </w:rPr>
              <w:t>Fim1a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  <w:p>
            <w:pPr>
              <w:spacing w:before="2" w:after="0" w:line="240" w:lineRule="auto"/>
              <w:ind w:right="19"/>
              <w:jc w:val="right"/>
              <w:rPr>
                <w:rFonts w:ascii="Times New Roman" w:hAnsi="Times New Roman" w:cs="Times New Roman" w:eastAsia="Times New Roman"/>
                <w:sz w:val="7"/>
                <w:szCs w:val="7"/>
              </w:rPr>
            </w:pPr>
            <w:rPr/>
            <w:r>
              <w:rPr>
                <w:rFonts w:ascii="Times New Roman" w:hAnsi="Times New Roman" w:cs="Times New Roman" w:eastAsia="Times New Roman"/>
                <w:sz w:val="7"/>
                <w:szCs w:val="7"/>
                <w:color w:val="797EA8"/>
                <w:w w:val="312"/>
              </w:rPr>
              <w:t>/</w:t>
            </w:r>
            <w:r>
              <w:rPr>
                <w:rFonts w:ascii="Times New Roman" w:hAnsi="Times New Roman" w:cs="Times New Roman" w:eastAsia="Times New Roman"/>
                <w:sz w:val="7"/>
                <w:szCs w:val="7"/>
                <w:color w:val="797EA8"/>
                <w:w w:val="314"/>
              </w:rPr>
              <w:t>)</w:t>
            </w:r>
            <w:r>
              <w:rPr>
                <w:rFonts w:ascii="Times New Roman" w:hAnsi="Times New Roman" w:cs="Times New Roman" w:eastAsia="Times New Roman"/>
                <w:sz w:val="7"/>
                <w:szCs w:val="7"/>
                <w:color w:val="000000"/>
                <w:w w:val="100"/>
              </w:rPr>
            </w:r>
          </w:p>
        </w:tc>
      </w:tr>
      <w:tr>
        <w:trPr>
          <w:trHeight w:val="610" w:hRule="exact"/>
        </w:trPr>
        <w:tc>
          <w:tcPr>
            <w:tcW w:w="720" w:type="dxa"/>
            <w:tcBorders>
              <w:top w:val="single" w:sz="3.84" w:space="0" w:color="646767"/>
              <w:bottom w:val="single" w:sz="3.84" w:space="0" w:color="9C9C9C"/>
              <w:left w:val="single" w:sz="7.68" w:space="0" w:color="000000"/>
              <w:right w:val="single" w:sz="7.68" w:space="0" w:color="838383"/>
            </w:tcBorders>
          </w:tcPr>
          <w:p>
            <w:pPr>
              <w:spacing w:before="11" w:after="0" w:line="240" w:lineRule="auto"/>
              <w:ind w:left="326" w:right="-20"/>
              <w:jc w:val="left"/>
              <w:rPr>
                <w:rFonts w:ascii="Arial" w:hAnsi="Arial" w:cs="Arial" w:eastAsia="Arial"/>
                <w:sz w:val="8"/>
                <w:szCs w:val="8"/>
              </w:rPr>
            </w:pPr>
            <w:rPr/>
            <w:r>
              <w:rPr>
                <w:rFonts w:ascii="Arial" w:hAnsi="Arial" w:cs="Arial" w:eastAsia="Arial"/>
                <w:sz w:val="8"/>
                <w:szCs w:val="8"/>
                <w:color w:val="ACACAC"/>
                <w:w w:val="107"/>
                <w:b/>
                <w:bCs/>
              </w:rPr>
              <w:t>00</w:t>
            </w:r>
            <w:r>
              <w:rPr>
                <w:rFonts w:ascii="Arial" w:hAnsi="Arial" w:cs="Arial" w:eastAsia="Arial"/>
                <w:sz w:val="8"/>
                <w:szCs w:val="8"/>
                <w:color w:val="ACACAC"/>
                <w:spacing w:val="-2"/>
                <w:w w:val="107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8"/>
                <w:szCs w:val="8"/>
                <w:color w:val="858585"/>
                <w:spacing w:val="-2"/>
                <w:w w:val="76"/>
                <w:b/>
                <w:bCs/>
              </w:rPr>
              <w:t>1</w:t>
            </w:r>
            <w:r>
              <w:rPr>
                <w:rFonts w:ascii="Arial" w:hAnsi="Arial" w:cs="Arial" w:eastAsia="Arial"/>
                <w:sz w:val="8"/>
                <w:szCs w:val="8"/>
                <w:color w:val="ACACAC"/>
                <w:spacing w:val="0"/>
                <w:w w:val="136"/>
                <w:b/>
                <w:bCs/>
              </w:rPr>
              <w:t>6)</w:t>
            </w:r>
            <w:r>
              <w:rPr>
                <w:rFonts w:ascii="Arial" w:hAnsi="Arial" w:cs="Arial" w:eastAsia="Arial"/>
                <w:sz w:val="8"/>
                <w:szCs w:val="8"/>
                <w:color w:val="ACACAC"/>
                <w:spacing w:val="-1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8"/>
                <w:szCs w:val="8"/>
                <w:color w:val="858585"/>
                <w:spacing w:val="0"/>
                <w:w w:val="100"/>
                <w:b/>
                <w:bCs/>
              </w:rPr>
              <w:t>17</w:t>
            </w:r>
            <w:r>
              <w:rPr>
                <w:rFonts w:ascii="Arial" w:hAnsi="Arial" w:cs="Arial" w:eastAsia="Arial"/>
                <w:sz w:val="8"/>
                <w:szCs w:val="8"/>
                <w:color w:val="000000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single" w:sz="3.84" w:space="0" w:color="646767"/>
              <w:bottom w:val="single" w:sz="3.84" w:space="0" w:color="9C9C9C"/>
              <w:left w:val="single" w:sz="7.68" w:space="0" w:color="838383"/>
              <w:right w:val="single" w:sz="7.68" w:space="0" w:color="606060"/>
            </w:tcBorders>
          </w:tcPr>
          <w:p>
            <w:pPr>
              <w:spacing w:before="2" w:after="0" w:line="240" w:lineRule="auto"/>
              <w:ind w:left="48" w:right="-20"/>
              <w:jc w:val="left"/>
              <w:rPr>
                <w:rFonts w:ascii="Arial" w:hAnsi="Arial" w:cs="Arial" w:eastAsia="Arial"/>
                <w:sz w:val="9"/>
                <w:szCs w:val="9"/>
              </w:rPr>
            </w:pPr>
            <w:rPr/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01"/>
                <w:b/>
                <w:bCs/>
              </w:rPr>
              <w:t>!tl'Ul/}017</w:t>
            </w:r>
            <w:r>
              <w:rPr>
                <w:rFonts w:ascii="Arial" w:hAnsi="Arial" w:cs="Arial" w:eastAsia="Arial"/>
                <w:sz w:val="9"/>
                <w:szCs w:val="9"/>
                <w:color w:val="000000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single" w:sz="7.68" w:space="0" w:color="878787"/>
              <w:bottom w:val="single" w:sz="7.68" w:space="0" w:color="ACAFAF"/>
              <w:left w:val="single" w:sz="7.68" w:space="0" w:color="606060"/>
              <w:right w:val="single" w:sz="3.84" w:space="0" w:color="3B3B3B"/>
            </w:tcBorders>
          </w:tcPr>
          <w:p>
            <w:pPr>
              <w:spacing w:before="6" w:after="0" w:line="240" w:lineRule="auto"/>
              <w:ind w:left="48" w:right="-20"/>
              <w:jc w:val="left"/>
              <w:rPr>
                <w:rFonts w:ascii="Arial" w:hAnsi="Arial" w:cs="Arial" w:eastAsia="Arial"/>
                <w:sz w:val="8"/>
                <w:szCs w:val="8"/>
              </w:rPr>
            </w:pPr>
            <w:rPr/>
            <w:r>
              <w:rPr>
                <w:rFonts w:ascii="Arial" w:hAnsi="Arial" w:cs="Arial" w:eastAsia="Arial"/>
                <w:sz w:val="8"/>
                <w:szCs w:val="8"/>
                <w:color w:val="9A9A9A"/>
                <w:w w:val="104"/>
                <w:b/>
                <w:bCs/>
              </w:rPr>
              <w:t>RF'</w:t>
            </w:r>
            <w:r>
              <w:rPr>
                <w:rFonts w:ascii="Arial" w:hAnsi="Arial" w:cs="Arial" w:eastAsia="Arial"/>
                <w:sz w:val="8"/>
                <w:szCs w:val="8"/>
                <w:color w:val="9A9A9A"/>
                <w:w w:val="111"/>
                <w:b/>
                <w:bCs/>
              </w:rPr>
              <w:t>AV</w:t>
            </w:r>
            <w:r>
              <w:rPr>
                <w:rFonts w:ascii="Arial" w:hAnsi="Arial" w:cs="Arial" w:eastAsia="Arial"/>
                <w:sz w:val="8"/>
                <w:szCs w:val="8"/>
                <w:color w:val="000000"/>
                <w:w w:val="100"/>
              </w:rPr>
            </w:r>
          </w:p>
        </w:tc>
        <w:tc>
          <w:tcPr>
            <w:tcW w:w="3941" w:type="dxa"/>
            <w:tcBorders>
              <w:top w:val="single" w:sz="3.84" w:space="0" w:color="707470"/>
              <w:bottom w:val="single" w:sz="3.84" w:space="0" w:color="909090"/>
              <w:left w:val="single" w:sz="3.84" w:space="0" w:color="3B3B3B"/>
              <w:right w:val="single" w:sz="3.84" w:space="0" w:color="383838"/>
            </w:tcBorders>
          </w:tcPr>
          <w:p>
            <w:pPr>
              <w:spacing w:before="12" w:after="0" w:line="240" w:lineRule="auto"/>
              <w:ind w:left="43" w:right="-20"/>
              <w:jc w:val="left"/>
              <w:rPr>
                <w:rFonts w:ascii="Arial" w:hAnsi="Arial" w:cs="Arial" w:eastAsia="Arial"/>
                <w:sz w:val="8"/>
                <w:szCs w:val="8"/>
              </w:rPr>
            </w:pPr>
            <w:rPr/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3"/>
                <w:b/>
                <w:bCs/>
              </w:rPr>
              <w:t>8A.tVA.I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3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14"/>
                <w:w w:val="93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93"/>
                <w:b/>
                <w:bCs/>
              </w:rPr>
              <w:t>Vf!oll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93"/>
                <w:b/>
                <w:bCs/>
              </w:rPr>
              <w:t>)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93"/>
                <w:b/>
                <w:bCs/>
              </w:rPr>
              <w:t>i\trT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-5"/>
                <w:w w:val="93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9"/>
                <w:szCs w:val="9"/>
                <w:color w:val="ACACAC"/>
                <w:spacing w:val="0"/>
                <w:w w:val="97"/>
                <w:b/>
                <w:bCs/>
              </w:rPr>
              <w:t>CJAPEI</w:t>
            </w:r>
            <w:r>
              <w:rPr>
                <w:rFonts w:ascii="Arial" w:hAnsi="Arial" w:cs="Arial" w:eastAsia="Arial"/>
                <w:sz w:val="9"/>
                <w:szCs w:val="9"/>
                <w:color w:val="ACACAC"/>
                <w:spacing w:val="-1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11"/>
                <w:b/>
                <w:bCs/>
              </w:rPr>
              <w:t>rTnk.AN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11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-11"/>
                <w:w w:val="111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111"/>
                <w:b/>
                <w:bCs/>
              </w:rPr>
              <w:t>''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111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9"/>
                <w:w w:val="11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8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9"/>
                <w:b/>
                <w:bCs/>
              </w:rPr>
              <w:t>)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8"/>
                <w:b/>
                <w:bCs/>
              </w:rPr>
              <w:t>l,6.0TtU:I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9"/>
                <w:b/>
                <w:bCs/>
              </w:rPr>
              <w:t>)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8"/>
                <w:b/>
                <w:bCs/>
              </w:rPr>
              <w:t>I",l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9"/>
                <w:b/>
                <w:bCs/>
              </w:rPr>
              <w:t>(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98"/>
                <w:b/>
                <w:bCs/>
              </w:rPr>
              <w:t>H'i,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-14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8"/>
                <w:szCs w:val="8"/>
                <w:color w:val="ACACAC"/>
                <w:spacing w:val="0"/>
                <w:w w:val="122"/>
                <w:b/>
                <w:bCs/>
              </w:rPr>
              <w:t>ICILI'iDRYSIIO'\'</w:t>
            </w:r>
            <w:r>
              <w:rPr>
                <w:rFonts w:ascii="Arial" w:hAnsi="Arial" w:cs="Arial" w:eastAsia="Arial"/>
                <w:sz w:val="8"/>
                <w:szCs w:val="8"/>
                <w:color w:val="000000"/>
                <w:spacing w:val="0"/>
                <w:w w:val="100"/>
              </w:rPr>
            </w:r>
          </w:p>
          <w:p>
            <w:pPr>
              <w:spacing w:before="0" w:after="0" w:line="115" w:lineRule="exact"/>
              <w:ind w:left="43" w:right="-2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Pr/>
            <w:r>
              <w:rPr>
                <w:rFonts w:ascii="Arial" w:hAnsi="Arial" w:cs="Arial" w:eastAsia="Arial"/>
                <w:sz w:val="6"/>
                <w:szCs w:val="6"/>
                <w:color w:val="858585"/>
                <w:spacing w:val="-14"/>
                <w:w w:val="283"/>
                <w:b/>
                <w:bCs/>
                <w:position w:val="1"/>
              </w:rPr>
              <w:t>\</w:t>
            </w:r>
            <w:r>
              <w:rPr>
                <w:rFonts w:ascii="Arial" w:hAnsi="Arial" w:cs="Arial" w:eastAsia="Arial"/>
                <w:sz w:val="6"/>
                <w:szCs w:val="6"/>
                <w:color w:val="ACACAC"/>
                <w:spacing w:val="0"/>
                <w:w w:val="102"/>
                <w:b/>
                <w:bCs/>
                <w:position w:val="1"/>
              </w:rPr>
              <w:t>1</w:t>
            </w:r>
            <w:r>
              <w:rPr>
                <w:rFonts w:ascii="Arial" w:hAnsi="Arial" w:cs="Arial" w:eastAsia="Arial"/>
                <w:sz w:val="10"/>
                <w:szCs w:val="10"/>
                <w:color w:val="ACACAC"/>
                <w:spacing w:val="0"/>
                <w:w w:val="111"/>
                <w:b/>
                <w:bCs/>
                <w:position w:val="0"/>
              </w:rPr>
              <w:t>N'O</w:t>
            </w:r>
            <w:r>
              <w:rPr>
                <w:rFonts w:ascii="Arial" w:hAnsi="Arial" w:cs="Arial" w:eastAsia="Arial"/>
                <w:sz w:val="10"/>
                <w:szCs w:val="10"/>
                <w:color w:val="ACACAC"/>
                <w:spacing w:val="-20"/>
                <w:w w:val="100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84"/>
                <w:b/>
                <w:bCs/>
                <w:position w:val="0"/>
              </w:rPr>
              <w:t>NR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3"/>
                <w:w w:val="84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83"/>
                <w:b/>
                <w:bCs/>
                <w:position w:val="0"/>
              </w:rPr>
              <w:t>7-'.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4"/>
                <w:w w:val="84"/>
                <w:b/>
                <w:bCs/>
                <w:position w:val="0"/>
              </w:rPr>
              <w:t>&amp;</w:t>
            </w:r>
            <w:r>
              <w:rPr>
                <w:rFonts w:ascii="Arial" w:hAnsi="Arial" w:cs="Arial" w:eastAsia="Arial"/>
                <w:sz w:val="10"/>
                <w:szCs w:val="10"/>
                <w:color w:val="BCBCBC"/>
                <w:spacing w:val="-15"/>
                <w:w w:val="129"/>
                <w:b/>
                <w:bCs/>
                <w:position w:val="0"/>
              </w:rPr>
              <w:t>,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90"/>
                <w:b/>
                <w:bCs/>
                <w:position w:val="0"/>
              </w:rPr>
              <w:t>0TVO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17"/>
                <w:w w:val="100"/>
                <w:b/>
                <w:bCs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96"/>
                <w:b/>
                <w:bCs/>
                <w:position w:val="0"/>
              </w:rPr>
              <w:t>10101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2"/>
                <w:w w:val="96"/>
                <w:b/>
                <w:bCs/>
                <w:position w:val="0"/>
              </w:rPr>
              <w:t>4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95"/>
                <w:b/>
                <w:bCs/>
                <w:position w:val="0"/>
              </w:rPr>
              <w:t>TE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18"/>
                <w:w w:val="100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83"/>
                <w:b/>
                <w:bCs/>
                <w:position w:val="0"/>
              </w:rPr>
              <w:t>CJVKATES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1"/>
                <w:w w:val="83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60"/>
                <w:b/>
                <w:bCs/>
                <w:position w:val="0"/>
              </w:rPr>
              <w:t>S"E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14"/>
                <w:w w:val="100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100"/>
                <w:b/>
                <w:bCs/>
                <w:position w:val="0"/>
              </w:rPr>
              <w:t>SHKALW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9"/>
                <w:w w:val="100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100"/>
                <w:b/>
                <w:bCs/>
                <w:position w:val="0"/>
              </w:rPr>
              <w:t>S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100"/>
                <w:b/>
                <w:bCs/>
                <w:position w:val="0"/>
              </w:rPr>
              <w:t>f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7"/>
                <w:w w:val="100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82"/>
                <w:b/>
                <w:bCs/>
                <w:position w:val="0"/>
              </w:rPr>
              <w:t>PARE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-14"/>
                <w:w w:val="100"/>
                <w:b/>
                <w:bCs/>
                <w:position w:val="0"/>
              </w:rPr>
              <w:t> 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139"/>
                <w:b/>
                <w:bCs/>
                <w:position w:val="0"/>
              </w:rPr>
              <w:t>TIM</w:t>
            </w:r>
            <w:r>
              <w:rPr>
                <w:rFonts w:ascii="Arial" w:hAnsi="Arial" w:cs="Arial" w:eastAsia="Arial"/>
                <w:sz w:val="10"/>
                <w:szCs w:val="10"/>
                <w:color w:val="ACACAC"/>
                <w:spacing w:val="0"/>
                <w:w w:val="89"/>
                <w:b/>
                <w:bCs/>
                <w:position w:val="0"/>
              </w:rPr>
              <w:t>I:</w:t>
            </w:r>
            <w:r>
              <w:rPr>
                <w:rFonts w:ascii="Arial" w:hAnsi="Arial" w:cs="Arial" w:eastAsia="Arial"/>
                <w:sz w:val="10"/>
                <w:szCs w:val="10"/>
                <w:color w:val="ACACAC"/>
                <w:spacing w:val="6"/>
                <w:w w:val="89"/>
                <w:b/>
                <w:bCs/>
                <w:position w:val="0"/>
              </w:rPr>
              <w:t>.</w:t>
            </w:r>
            <w:r>
              <w:rPr>
                <w:rFonts w:ascii="Arial" w:hAnsi="Arial" w:cs="Arial" w:eastAsia="Arial"/>
                <w:sz w:val="10"/>
                <w:szCs w:val="10"/>
                <w:color w:val="9A9A9A"/>
                <w:spacing w:val="0"/>
                <w:w w:val="97"/>
                <w:b/>
                <w:bCs/>
                <w:position w:val="0"/>
              </w:rPr>
              <w:t>KU</w:t>
            </w:r>
            <w:r>
              <w:rPr>
                <w:rFonts w:ascii="Arial" w:hAnsi="Arial" w:cs="Arial" w:eastAsia="Arial"/>
                <w:sz w:val="10"/>
                <w:szCs w:val="10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  <w:rPr/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6"/>
                <w:w w:val="85"/>
                <w:b/>
                <w:bCs/>
              </w:rPr>
              <w:t>U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77"/>
                <w:b/>
                <w:bCs/>
              </w:rPr>
              <w:t>llOUEM.OH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-18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0"/>
                <w:w w:val="79"/>
                <w:b/>
                <w:bCs/>
              </w:rPr>
              <w:t>E.l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0"/>
                <w:w w:val="79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9"/>
                <w:w w:val="79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79"/>
                <w:b/>
                <w:bCs/>
              </w:rPr>
              <w:t>FSHIRJ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79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3"/>
                <w:w w:val="79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93"/>
                <w:b/>
                <w:bCs/>
              </w:rPr>
              <w:t>ETE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-13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85"/>
                <w:b/>
                <w:bCs/>
              </w:rPr>
              <w:t>ORE.JfA\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85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85"/>
                <w:b/>
                <w:bCs/>
              </w:rPr>
              <w:t>E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3"/>
                <w:w w:val="85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77"/>
                <w:b/>
                <w:bCs/>
              </w:rPr>
              <w:t>RE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78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-18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0"/>
                <w:w w:val="77"/>
                <w:b/>
                <w:bCs/>
              </w:rPr>
              <w:t>LI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0"/>
                <w:w w:val="77"/>
                <w:b/>
                <w:bCs/>
              </w:rPr>
              <w:t>!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-4"/>
                <w:w w:val="77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0"/>
                <w:w w:val="77"/>
                <w:b/>
                <w:bCs/>
              </w:rPr>
              <w:t>TE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14"/>
                <w:w w:val="77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77"/>
                <w:b/>
                <w:bCs/>
              </w:rPr>
              <w:t>)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77"/>
                <w:b/>
                <w:bCs/>
              </w:rPr>
              <w:t>.:MSI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77"/>
                <w:b/>
                <w:bCs/>
              </w:rPr>
              <w:t>I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77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10"/>
                <w:w w:val="77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0"/>
                <w:w w:val="89"/>
                <w:b/>
                <w:bCs/>
              </w:rPr>
              <w:t>RTl: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ACACAC"/>
                <w:spacing w:val="-3"/>
                <w:w w:val="89"/>
                <w:b/>
                <w:bCs/>
              </w:rPr>
              <w:t>A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89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1"/>
                <w:w w:val="89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41"/>
                <w:b/>
                <w:bCs/>
              </w:rPr>
              <w:t>\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41"/>
                <w:b/>
                <w:bCs/>
              </w:rPr>
              <w:t>tf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-4"/>
                <w:w w:val="141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100"/>
                <w:b/>
                <w:bCs/>
              </w:rPr>
              <w:t>VE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100"/>
                <w:b/>
                <w:bCs/>
              </w:rPr>
              <w:t>DIMN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000000"/>
                <w:spacing w:val="0"/>
                <w:w w:val="100"/>
              </w:rPr>
            </w:r>
          </w:p>
          <w:p>
            <w:pPr>
              <w:spacing w:before="0" w:after="0" w:line="117" w:lineRule="exact"/>
              <w:ind w:left="43" w:right="-20"/>
              <w:jc w:val="left"/>
              <w:rPr>
                <w:rFonts w:ascii="Arial" w:hAnsi="Arial" w:cs="Arial" w:eastAsia="Arial"/>
                <w:sz w:val="11"/>
                <w:szCs w:val="11"/>
              </w:rPr>
            </w:pPr>
            <w:rPr/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12"/>
                <w:b/>
                <w:bCs/>
              </w:rPr>
              <w:t>'I.RHS.DTN092000T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12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1"/>
                <w:w w:val="112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83"/>
                <w:b/>
                <w:bCs/>
              </w:rPr>
              <w:t>J.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-3"/>
                <w:w w:val="83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00"/>
                <w:b/>
                <w:bCs/>
              </w:rPr>
              <w:t>1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00"/>
                <w:b/>
                <w:bCs/>
              </w:rPr>
              <w:t>\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00"/>
                <w:b/>
                <w:bCs/>
              </w:rPr>
              <w:t>1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0"/>
                <w:w w:val="100"/>
                <w:b/>
                <w:bCs/>
              </w:rPr>
              <w:t>\</w:t>
            </w:r>
            <w:r>
              <w:rPr>
                <w:rFonts w:ascii="Arial" w:hAnsi="Arial" w:cs="Arial" w:eastAsia="Arial"/>
                <w:sz w:val="9"/>
                <w:szCs w:val="9"/>
                <w:color w:val="9A9A9A"/>
                <w:spacing w:val="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00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4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23"/>
                <w:b/>
                <w:bCs/>
              </w:rPr>
              <w:t>'f7\'RPPOII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23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9"/>
                <w:w w:val="123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10"/>
                <w:b/>
                <w:bCs/>
              </w:rPr>
              <w:t>RHillSTRI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-3"/>
                <w:w w:val="110"/>
                <w:b/>
                <w:bCs/>
              </w:rPr>
              <w:t>\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-62"/>
                <w:w w:val="111"/>
                <w:b/>
                <w:bCs/>
              </w:rPr>
              <w:t>U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-35"/>
                <w:w w:val="230"/>
                <w:b/>
                <w:bCs/>
              </w:rPr>
              <w:t>f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10"/>
                <w:b/>
                <w:bCs/>
              </w:rPr>
              <w:t>'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100"/>
                <w:b/>
                <w:bCs/>
              </w:rPr>
              <w:t>  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-9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92"/>
                <w:b/>
                <w:bCs/>
              </w:rPr>
              <w:t>FAVO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0"/>
                <w:w w:val="93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color w:val="9A9A9A"/>
                <w:spacing w:val="-1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1"/>
                <w:szCs w:val="11"/>
                <w:color w:val="9A9A9A"/>
                <w:spacing w:val="0"/>
                <w:w w:val="202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1"/>
                <w:szCs w:val="11"/>
                <w:color w:val="000000"/>
                <w:spacing w:val="0"/>
                <w:w w:val="100"/>
              </w:rPr>
            </w:r>
          </w:p>
          <w:p>
            <w:pPr>
              <w:spacing w:before="0" w:after="0" w:line="114" w:lineRule="exact"/>
              <w:ind w:left="43" w:right="-2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  <w:rPr/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w w:val="83"/>
                <w:b/>
                <w:bCs/>
              </w:rPr>
              <w:t>TAIUKATfT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-1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82"/>
                <w:b/>
                <w:bCs/>
              </w:rPr>
              <w:t>lSI..A\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82"/>
                <w:b/>
                <w:bCs/>
              </w:rPr>
              <w:t>111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82"/>
                <w:b/>
                <w:bCs/>
              </w:rPr>
              <w:t>\JlAL\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0"/>
                <w:w w:val="82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858585"/>
                <w:spacing w:val="6"/>
                <w:w w:val="82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9A9A9A"/>
                <w:spacing w:val="0"/>
                <w:w w:val="82"/>
                <w:b/>
                <w:bCs/>
              </w:rPr>
              <w:t>t;;TtAN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000000"/>
                <w:spacing w:val="0"/>
                <w:w w:val="100"/>
              </w:rPr>
            </w:r>
          </w:p>
        </w:tc>
        <w:tc>
          <w:tcPr>
            <w:tcW w:w="792" w:type="dxa"/>
            <w:tcBorders>
              <w:top w:val="single" w:sz="7.68" w:space="0" w:color="909393"/>
              <w:bottom w:val="single" w:sz="3.84" w:space="0" w:color="979797"/>
              <w:left w:val="single" w:sz="3.84" w:space="0" w:color="383838"/>
              <w:right w:val="single" w:sz="7.68" w:space="0" w:color="747474"/>
            </w:tcBorders>
          </w:tcPr>
          <w:p>
            <w:pPr/>
            <w:rPr/>
          </w:p>
        </w:tc>
        <w:tc>
          <w:tcPr>
            <w:tcW w:w="979" w:type="dxa"/>
            <w:tcBorders>
              <w:top w:val="single" w:sz="7.68" w:space="0" w:color="909393"/>
              <w:bottom w:val="single" w:sz="3.84" w:space="0" w:color="979797"/>
              <w:left w:val="single" w:sz="7.68" w:space="0" w:color="747474"/>
              <w:right w:val="single" w:sz="7.68" w:space="0" w:color="6B6B6B"/>
            </w:tcBorders>
          </w:tcPr>
          <w:p>
            <w:pPr/>
            <w:rPr/>
          </w:p>
        </w:tc>
        <w:tc>
          <w:tcPr>
            <w:tcW w:w="749" w:type="dxa"/>
            <w:tcBorders>
              <w:top w:val="single" w:sz="3.84" w:space="0" w:color="777780"/>
              <w:bottom w:val="single" w:sz="3.84" w:space="0" w:color="979797"/>
              <w:left w:val="single" w:sz="7.68" w:space="0" w:color="6B6B6B"/>
              <w:right w:val="single" w:sz="7.68" w:space="0" w:color="979797"/>
            </w:tcBorders>
          </w:tcPr>
          <w:p>
            <w:pPr/>
            <w:rPr/>
          </w:p>
        </w:tc>
      </w:tr>
      <w:tr>
        <w:trPr>
          <w:trHeight w:val="1848" w:hRule="exact"/>
        </w:trPr>
        <w:tc>
          <w:tcPr>
            <w:tcW w:w="720" w:type="dxa"/>
            <w:tcBorders>
              <w:top w:val="single" w:sz="3.84" w:space="0" w:color="9C9C9C"/>
              <w:bottom w:val="single" w:sz="7.68" w:space="0" w:color="878787"/>
              <w:left w:val="single" w:sz="7.68" w:space="0" w:color="4F4F4F"/>
              <w:right w:val="single" w:sz="3.84" w:space="0" w:color="646464"/>
            </w:tcBorders>
          </w:tcPr>
          <w:p>
            <w:pPr/>
            <w:rPr/>
          </w:p>
        </w:tc>
        <w:tc>
          <w:tcPr>
            <w:tcW w:w="720" w:type="dxa"/>
            <w:tcBorders>
              <w:top w:val="single" w:sz="3.84" w:space="0" w:color="9C9C9C"/>
              <w:bottom w:val="single" w:sz="7.68" w:space="0" w:color="878787"/>
              <w:left w:val="single" w:sz="3.84" w:space="0" w:color="646464"/>
              <w:right w:val="single" w:sz="7.68" w:space="0" w:color="606060"/>
            </w:tcBorders>
          </w:tcPr>
          <w:p>
            <w:pPr/>
            <w:rPr/>
          </w:p>
        </w:tc>
        <w:tc>
          <w:tcPr>
            <w:tcW w:w="662" w:type="dxa"/>
            <w:tcBorders>
              <w:top w:val="single" w:sz="7.68" w:space="0" w:color="ACAFAF"/>
              <w:bottom w:val="single" w:sz="7.68" w:space="0" w:color="878787"/>
              <w:left w:val="single" w:sz="7.68" w:space="0" w:color="606060"/>
              <w:right w:val="single" w:sz="7.68" w:space="0" w:color="707070"/>
            </w:tcBorders>
          </w:tcPr>
          <w:p>
            <w:pPr/>
            <w:rPr/>
          </w:p>
        </w:tc>
        <w:tc>
          <w:tcPr>
            <w:tcW w:w="3941" w:type="dxa"/>
            <w:tcBorders>
              <w:top w:val="single" w:sz="3.84" w:space="0" w:color="909090"/>
              <w:bottom w:val="single" w:sz="7.68" w:space="0" w:color="878787"/>
              <w:left w:val="single" w:sz="7.68" w:space="0" w:color="707070"/>
              <w:right w:val="single" w:sz="3.84" w:space="0" w:color="5B5B5B"/>
            </w:tcBorders>
          </w:tcPr>
          <w:p>
            <w:pPr/>
            <w:rPr/>
          </w:p>
        </w:tc>
        <w:tc>
          <w:tcPr>
            <w:tcW w:w="792" w:type="dxa"/>
            <w:tcBorders>
              <w:top w:val="single" w:sz="3.84" w:space="0" w:color="979797"/>
              <w:bottom w:val="single" w:sz="7.68" w:space="0" w:color="000000"/>
              <w:left w:val="single" w:sz="3.84" w:space="0" w:color="5B5B5B"/>
              <w:right w:val="single" w:sz="7.68" w:space="0" w:color="606060"/>
            </w:tcBorders>
          </w:tcPr>
          <w:p>
            <w:pPr/>
            <w:rPr/>
          </w:p>
        </w:tc>
        <w:tc>
          <w:tcPr>
            <w:tcW w:w="979" w:type="dxa"/>
            <w:tcBorders>
              <w:top w:val="single" w:sz="3.84" w:space="0" w:color="979797"/>
              <w:bottom w:val="single" w:sz="7.68" w:space="0" w:color="000000"/>
              <w:left w:val="single" w:sz="7.68" w:space="0" w:color="606060"/>
              <w:right w:val="single" w:sz="7.68" w:space="0" w:color="6B6B6B"/>
            </w:tcBorders>
          </w:tcPr>
          <w:p>
            <w:pPr/>
            <w:rPr/>
          </w:p>
        </w:tc>
        <w:tc>
          <w:tcPr>
            <w:tcW w:w="749" w:type="dxa"/>
            <w:tcBorders>
              <w:top w:val="single" w:sz="3.84" w:space="0" w:color="979797"/>
              <w:bottom w:val="single" w:sz="7.68" w:space="0" w:color="000000"/>
              <w:left w:val="single" w:sz="7.68" w:space="0" w:color="6B6B6B"/>
              <w:right w:val="single" w:sz="7.68" w:space="0" w:color="B3B3B3"/>
            </w:tcBorders>
          </w:tcPr>
          <w:p>
            <w:pPr>
              <w:spacing w:before="0" w:after="0" w:line="74" w:lineRule="exact"/>
              <w:ind w:left="154" w:right="-20"/>
              <w:jc w:val="left"/>
              <w:rPr>
                <w:rFonts w:ascii="Times New Roman" w:hAnsi="Times New Roman" w:cs="Times New Roman" w:eastAsia="Times New Roman"/>
                <w:sz w:val="10"/>
                <w:szCs w:val="10"/>
              </w:rPr>
            </w:pPr>
            <w:rPr/>
            <w:r>
              <w:rPr>
                <w:rFonts w:ascii="Times New Roman" w:hAnsi="Times New Roman" w:cs="Times New Roman" w:eastAsia="Times New Roman"/>
                <w:sz w:val="10"/>
                <w:szCs w:val="10"/>
                <w:color w:val="797EA8"/>
                <w:spacing w:val="0"/>
                <w:w w:val="258"/>
                <w:position w:val="1"/>
              </w:rPr>
              <w:t>T</w:t>
            </w:r>
            <w:r>
              <w:rPr>
                <w:rFonts w:ascii="Times New Roman" w:hAnsi="Times New Roman" w:cs="Times New Roman" w:eastAsia="Times New Roman"/>
                <w:sz w:val="10"/>
                <w:szCs w:val="10"/>
                <w:color w:val="000000"/>
                <w:spacing w:val="0"/>
                <w:w w:val="100"/>
                <w:position w:val="0"/>
              </w:rPr>
            </w:r>
          </w:p>
        </w:tc>
      </w:tr>
    </w:tbl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43" w:after="0" w:line="147" w:lineRule="exact"/>
        <w:ind w:left="1991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Arial" w:hAnsi="Arial" w:cs="Arial" w:eastAsia="Arial"/>
          <w:sz w:val="12"/>
          <w:szCs w:val="12"/>
          <w:color w:val="606060"/>
          <w:spacing w:val="0"/>
          <w:w w:val="100"/>
        </w:rPr>
        <w:t>E</w:t>
      </w:r>
      <w:r>
        <w:rPr>
          <w:rFonts w:ascii="Arial" w:hAnsi="Arial" w:cs="Arial" w:eastAsia="Arial"/>
          <w:sz w:val="12"/>
          <w:szCs w:val="12"/>
          <w:color w:val="606060"/>
          <w:spacing w:val="-6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06060"/>
          <w:spacing w:val="7"/>
          <w:w w:val="161"/>
        </w:rPr>
        <w:t>•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8"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17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6"/>
          <w:w w:val="117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6"/>
          <w:w w:val="117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17"/>
        </w:rPr>
        <w:t>II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5"/>
          <w:w w:val="117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2"/>
        </w:rPr>
        <w:t>lflf&gt;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0"/>
          <w:w w:val="103"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11"/>
        </w:rPr>
        <w:t>TEI\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7"/>
          <w:w w:val="112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92"/>
        </w:rPr>
        <w:t>VF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4"/>
          <w:w w:val="92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37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96"/>
        </w:rPr>
        <w:t>V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51"/>
          <w:w w:val="96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ACACAC"/>
          <w:spacing w:val="5"/>
          <w:w w:val="252"/>
        </w:rPr>
        <w:t>;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20"/>
        </w:rPr>
        <w:t>;-/OI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08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0"/>
        </w:rPr>
        <w:t>EVE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4B4B4B"/>
          <w:spacing w:val="0"/>
          <w:w w:val="100"/>
        </w:rPr>
        <w:t>TE</w:t>
      </w:r>
      <w:r>
        <w:rPr>
          <w:rFonts w:ascii="Arial" w:hAnsi="Arial" w:cs="Arial" w:eastAsia="Arial"/>
          <w:sz w:val="12"/>
          <w:szCs w:val="12"/>
          <w:color w:val="4B4B4B"/>
          <w:spacing w:val="18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06060"/>
          <w:spacing w:val="0"/>
          <w:w w:val="110"/>
        </w:rPr>
        <w:t>C:J</w:t>
      </w:r>
      <w:r>
        <w:rPr>
          <w:rFonts w:ascii="Arial" w:hAnsi="Arial" w:cs="Arial" w:eastAsia="Arial"/>
          <w:sz w:val="12"/>
          <w:szCs w:val="12"/>
          <w:color w:val="606060"/>
          <w:spacing w:val="-7"/>
          <w:w w:val="110"/>
        </w:rPr>
        <w:t>\</w:t>
      </w:r>
      <w:r>
        <w:rPr>
          <w:rFonts w:ascii="Arial" w:hAnsi="Arial" w:cs="Arial" w:eastAsia="Arial"/>
          <w:sz w:val="12"/>
          <w:szCs w:val="12"/>
          <w:color w:val="BCBCBC"/>
          <w:spacing w:val="0"/>
          <w:w w:val="238"/>
        </w:rPr>
        <w:t>'</w:t>
      </w:r>
      <w:r>
        <w:rPr>
          <w:rFonts w:ascii="Arial" w:hAnsi="Arial" w:cs="Arial" w:eastAsia="Arial"/>
          <w:sz w:val="12"/>
          <w:szCs w:val="12"/>
          <w:color w:val="BCBCBC"/>
          <w:spacing w:val="-25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747575"/>
          <w:spacing w:val="0"/>
          <w:w w:val="127"/>
        </w:rPr>
        <w:t>IV\</w:t>
      </w:r>
      <w:r>
        <w:rPr>
          <w:rFonts w:ascii="Arial" w:hAnsi="Arial" w:cs="Arial" w:eastAsia="Arial"/>
          <w:sz w:val="12"/>
          <w:szCs w:val="12"/>
          <w:color w:val="747575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TES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15"/>
        </w:rPr>
        <w:t>Kli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16"/>
        </w:rPr>
        <w:t>F</w:t>
      </w:r>
      <w:r>
        <w:rPr>
          <w:rFonts w:ascii="Times New Roman" w:hAnsi="Times New Roman" w:cs="Times New Roman" w:eastAsia="Times New Roman"/>
          <w:sz w:val="13"/>
          <w:szCs w:val="13"/>
          <w:color w:val="242424"/>
          <w:spacing w:val="6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2"/>
          <w:w w:val="116"/>
        </w:rPr>
        <w:t>Z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7"/>
          <w:w w:val="7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81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8"/>
        </w:rPr>
        <w:t>EVE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4"/>
          <w:w w:val="109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16"/>
        </w:rPr>
        <w:t>ctj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9.200001" w:type="dxa"/>
      </w:tblPr>
      <w:tblGrid/>
      <w:tr>
        <w:trPr>
          <w:trHeight w:val="442" w:hRule="exact"/>
        </w:trPr>
        <w:tc>
          <w:tcPr>
            <w:tcW w:w="67" w:type="dxa"/>
            <w:tcBorders>
              <w:top w:val="single" w:sz="11.52" w:space="0" w:color="5B5B5B"/>
              <w:bottom w:val="nil" w:sz="6" w:space="0" w:color="auto"/>
              <w:left w:val="nil" w:sz="6" w:space="0" w:color="auto"/>
              <w:right w:val="single" w:sz="11.52" w:space="0" w:color="5B5B5B"/>
            </w:tcBorders>
          </w:tcPr>
          <w:p>
            <w:pPr/>
            <w:rPr/>
          </w:p>
        </w:tc>
        <w:tc>
          <w:tcPr>
            <w:tcW w:w="701" w:type="dxa"/>
            <w:tcBorders>
              <w:top w:val="single" w:sz="11.52" w:space="0" w:color="5B5B5B"/>
              <w:bottom w:val="single" w:sz="11.52" w:space="0" w:color="838787"/>
              <w:left w:val="single" w:sz="11.52" w:space="0" w:color="5B5B5B"/>
              <w:right w:val="single" w:sz="3.84" w:space="0" w:color="777777"/>
            </w:tcBorders>
          </w:tcPr>
          <w:p>
            <w:pPr>
              <w:spacing w:before="1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58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9A9A9A"/>
                <w:spacing w:val="-17"/>
                <w:w w:val="128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-12"/>
                <w:w w:val="142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ACACAC"/>
                <w:spacing w:val="-9"/>
                <w:w w:val="159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0"/>
                <w:w w:val="110"/>
              </w:rPr>
              <w:t>D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-4"/>
                <w:w w:val="110"/>
              </w:rPr>
              <w:t>o</w:t>
            </w:r>
            <w:r>
              <w:rPr>
                <w:rFonts w:ascii="Arial" w:hAnsi="Arial" w:cs="Arial" w:eastAsia="Arial"/>
                <w:sz w:val="12"/>
                <w:szCs w:val="12"/>
                <w:color w:val="606060"/>
                <w:spacing w:val="0"/>
                <w:w w:val="93"/>
              </w:rPr>
              <w:t>k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11.52" w:space="0" w:color="5B5B5B"/>
              <w:bottom w:val="single" w:sz="11.52" w:space="0" w:color="838787"/>
              <w:left w:val="single" w:sz="3.84" w:space="0" w:color="777777"/>
              <w:right w:val="single" w:sz="7.68" w:space="0" w:color="606060"/>
            </w:tcBorders>
          </w:tcPr>
          <w:p>
            <w:pPr>
              <w:spacing w:before="27" w:after="0" w:line="240" w:lineRule="auto"/>
              <w:ind w:left="195" w:right="192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87"/>
              </w:rPr>
              <w:t>Data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  <w:p>
            <w:pPr>
              <w:spacing w:before="20" w:after="0" w:line="240" w:lineRule="auto"/>
              <w:ind w:left="5" w:right="-15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0"/>
                <w:w w:val="100"/>
                <w:b/>
                <w:bCs/>
              </w:rPr>
              <w:t>Regji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-1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0"/>
                <w:w w:val="96"/>
                <w:b/>
                <w:bCs/>
              </w:rPr>
              <w:t>1rim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-20"/>
                <w:w w:val="96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2"/>
                <w:szCs w:val="12"/>
                <w:color w:val="4B4B4B"/>
                <w:spacing w:val="0"/>
                <w:w w:val="174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single" w:sz="11.52" w:space="0" w:color="5B5B5B"/>
              <w:bottom w:val="single" w:sz="11.52" w:space="0" w:color="838787"/>
              <w:left w:val="single" w:sz="7.68" w:space="0" w:color="606060"/>
              <w:right w:val="single" w:sz="7.68" w:space="0" w:color="676767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97" w:right="-20"/>
              <w:jc w:val="left"/>
              <w:rPr>
                <w:rFonts w:ascii="Times New Roman" w:hAnsi="Times New Roman" w:cs="Times New Roman" w:eastAsia="Times New Roman"/>
                <w:sz w:val="13"/>
                <w:szCs w:val="13"/>
              </w:rPr>
            </w:pPr>
            <w:rPr/>
            <w:r>
              <w:rPr>
                <w:rFonts w:ascii="Times New Roman" w:hAnsi="Times New Roman" w:cs="Times New Roman" w:eastAsia="Times New Roman"/>
                <w:sz w:val="13"/>
                <w:szCs w:val="13"/>
                <w:color w:val="747575"/>
                <w:spacing w:val="0"/>
                <w:w w:val="104"/>
              </w:rPr>
              <w:t>Tipi</w:t>
            </w:r>
            <w:r>
              <w:rPr>
                <w:rFonts w:ascii="Times New Roman" w:hAnsi="Times New Roman" w:cs="Times New Roman" w:eastAsia="Times New Roman"/>
                <w:sz w:val="13"/>
                <w:szCs w:val="13"/>
                <w:color w:val="000000"/>
                <w:spacing w:val="0"/>
                <w:w w:val="100"/>
              </w:rPr>
            </w:r>
          </w:p>
        </w:tc>
        <w:tc>
          <w:tcPr>
            <w:tcW w:w="3946" w:type="dxa"/>
            <w:tcBorders>
              <w:top w:val="single" w:sz="11.52" w:space="0" w:color="5B5B5B"/>
              <w:bottom w:val="single" w:sz="11.52" w:space="0" w:color="838787"/>
              <w:left w:val="single" w:sz="7.68" w:space="0" w:color="676767"/>
              <w:right w:val="single" w:sz="3.84" w:space="0" w:color="747474"/>
            </w:tcBorders>
          </w:tcPr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625" w:right="1732"/>
              <w:jc w:val="center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-17"/>
                <w:w w:val="85"/>
                <w:b/>
                <w:bCs/>
              </w:rPr>
              <w:t>P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-6"/>
                <w:w w:val="69"/>
                <w:b/>
                <w:bCs/>
              </w:rPr>
              <w:t>r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9A9A9A"/>
                <w:spacing w:val="-2"/>
                <w:w w:val="110"/>
                <w:b/>
                <w:bCs/>
              </w:rPr>
              <w:t>s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80"/>
                <w:b/>
                <w:bCs/>
              </w:rPr>
              <w:t>hl..nmi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787" w:type="dxa"/>
            <w:tcBorders>
              <w:top w:val="single" w:sz="11.52" w:space="0" w:color="5B5B5B"/>
              <w:bottom w:val="single" w:sz="11.52" w:space="0" w:color="838787"/>
              <w:left w:val="single" w:sz="3.84" w:space="0" w:color="747474"/>
              <w:right w:val="single" w:sz="7.68" w:space="0" w:color="777777"/>
            </w:tcBorders>
          </w:tcPr>
          <w:p>
            <w:pPr>
              <w:spacing w:before="26" w:after="0" w:line="240" w:lineRule="auto"/>
              <w:ind w:left="19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0"/>
                <w:w w:val="85"/>
                <w:b/>
                <w:bCs/>
              </w:rPr>
              <w:t>O:un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0"/>
                <w:w w:val="85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0"/>
                <w:w w:val="100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-7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0"/>
                <w:w w:val="111"/>
                <w:b/>
                <w:bCs/>
              </w:rPr>
              <w:t>l.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-8"/>
                <w:w w:val="112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9A9A9A"/>
                <w:spacing w:val="-12"/>
                <w:w w:val="82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2"/>
                <w:szCs w:val="12"/>
                <w:color w:val="747575"/>
                <w:spacing w:val="3"/>
                <w:w w:val="100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2"/>
                <w:szCs w:val="12"/>
                <w:color w:val="BCBCBC"/>
                <w:spacing w:val="0"/>
                <w:w w:val="116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  <w:p>
            <w:pPr>
              <w:spacing w:before="7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Pr/>
            <w:r>
              <w:rPr>
                <w:rFonts w:ascii="Times New Roman" w:hAnsi="Times New Roman" w:cs="Times New Roman" w:eastAsia="Times New Roman"/>
                <w:sz w:val="14"/>
                <w:szCs w:val="14"/>
                <w:color w:val="9A9A9A"/>
                <w:w w:val="71"/>
              </w:rPr>
              <w:t>&lt;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9A9A9A"/>
                <w:spacing w:val="-1"/>
                <w:w w:val="71"/>
              </w:rPr>
              <w:t>;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0"/>
                <w:w w:val="97"/>
              </w:rPr>
              <w:t>cnifikat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747575"/>
                <w:spacing w:val="-12"/>
                <w:w w:val="97"/>
              </w:rPr>
              <w:t>c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9A9A9A"/>
                <w:spacing w:val="0"/>
                <w:w w:val="112"/>
              </w:rPr>
              <w:t>s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color w:val="000000"/>
                <w:spacing w:val="0"/>
                <w:w w:val="100"/>
              </w:rPr>
            </w:r>
          </w:p>
        </w:tc>
        <w:tc>
          <w:tcPr>
            <w:tcW w:w="989" w:type="dxa"/>
            <w:tcBorders>
              <w:top w:val="single" w:sz="11.52" w:space="0" w:color="5B5B5B"/>
              <w:bottom w:val="single" w:sz="11.52" w:space="0" w:color="838787"/>
              <w:left w:val="single" w:sz="7.68" w:space="0" w:color="777777"/>
              <w:right w:val="single" w:sz="3.84" w:space="0" w:color="777777"/>
            </w:tcBorders>
          </w:tcPr>
          <w:p>
            <w:pPr>
              <w:spacing w:before="2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206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-4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2"/>
                <w:szCs w:val="12"/>
                <w:color w:val="606060"/>
                <w:spacing w:val="-12"/>
                <w:w w:val="100"/>
                <w:b/>
                <w:bCs/>
              </w:rPr>
              <w:t>h</w:t>
            </w:r>
            <w:r>
              <w:rPr>
                <w:rFonts w:ascii="Arial" w:hAnsi="Arial" w:cs="Arial" w:eastAsia="Arial"/>
                <w:sz w:val="12"/>
                <w:szCs w:val="12"/>
                <w:color w:val="858585"/>
                <w:spacing w:val="0"/>
                <w:w w:val="100"/>
                <w:b/>
                <w:bCs/>
              </w:rPr>
              <w:t>enirne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34" w:type="dxa"/>
            <w:tcBorders>
              <w:top w:val="single" w:sz="11.52" w:space="0" w:color="5B5B5B"/>
              <w:bottom w:val="single" w:sz="11.52" w:space="0" w:color="838787"/>
              <w:left w:val="single" w:sz="3.84" w:space="0" w:color="777777"/>
              <w:right w:val="single" w:sz="11.52" w:space="0" w:color="7C7C7C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15" w:right="-20"/>
              <w:jc w:val="left"/>
              <w:rPr>
                <w:rFonts w:ascii="Times New Roman" w:hAnsi="Times New Roman" w:cs="Times New Roman" w:eastAsia="Times New Roman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2"/>
                <w:szCs w:val="12"/>
                <w:color w:val="747575"/>
                <w:spacing w:val="0"/>
                <w:w w:val="105"/>
                <w:b/>
                <w:bCs/>
              </w:rPr>
              <w:t>firma</w:t>
            </w:r>
            <w:r>
              <w:rPr>
                <w:rFonts w:ascii="Times New Roman" w:hAnsi="Times New Roman" w:cs="Times New Roman" w:eastAsia="Times New Roman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7" w:type="dxa"/>
            <w:tcBorders>
              <w:top w:val="nil" w:sz="6" w:space="0" w:color="auto"/>
              <w:bottom w:val="nil" w:sz="6" w:space="0" w:color="auto"/>
              <w:left w:val="single" w:sz="11.52" w:space="0" w:color="7C7C7C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587" w:hRule="exact"/>
        </w:trPr>
        <w:tc>
          <w:tcPr>
            <w:tcW w:w="6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1.52" w:space="0" w:color="5B5B5B"/>
            </w:tcBorders>
          </w:tcPr>
          <w:p>
            <w:pPr/>
            <w:rPr/>
          </w:p>
        </w:tc>
        <w:tc>
          <w:tcPr>
            <w:tcW w:w="701" w:type="dxa"/>
            <w:tcBorders>
              <w:top w:val="single" w:sz="11.52" w:space="0" w:color="838787"/>
              <w:bottom w:val="single" w:sz="11.52" w:space="0" w:color="909090"/>
              <w:left w:val="single" w:sz="11.52" w:space="0" w:color="5B5B5B"/>
              <w:right w:val="single" w:sz="3.84" w:space="0" w:color="777777"/>
            </w:tcBorders>
          </w:tcPr>
          <w:p>
            <w:pPr/>
            <w:rPr/>
          </w:p>
        </w:tc>
        <w:tc>
          <w:tcPr>
            <w:tcW w:w="715" w:type="dxa"/>
            <w:tcBorders>
              <w:top w:val="single" w:sz="11.52" w:space="0" w:color="838787"/>
              <w:bottom w:val="single" w:sz="11.52" w:space="0" w:color="909090"/>
              <w:left w:val="single" w:sz="3.84" w:space="0" w:color="777777"/>
              <w:right w:val="single" w:sz="7.68" w:space="0" w:color="606060"/>
            </w:tcBorders>
          </w:tcPr>
          <w:p>
            <w:pPr/>
            <w:rPr/>
          </w:p>
        </w:tc>
        <w:tc>
          <w:tcPr>
            <w:tcW w:w="662" w:type="dxa"/>
            <w:tcBorders>
              <w:top w:val="single" w:sz="11.52" w:space="0" w:color="838787"/>
              <w:bottom w:val="single" w:sz="11.52" w:space="0" w:color="909090"/>
              <w:left w:val="single" w:sz="7.68" w:space="0" w:color="606060"/>
              <w:right w:val="single" w:sz="7.68" w:space="0" w:color="676767"/>
            </w:tcBorders>
          </w:tcPr>
          <w:p>
            <w:pPr/>
            <w:rPr/>
          </w:p>
        </w:tc>
        <w:tc>
          <w:tcPr>
            <w:tcW w:w="3946" w:type="dxa"/>
            <w:tcBorders>
              <w:top w:val="single" w:sz="11.52" w:space="0" w:color="838787"/>
              <w:bottom w:val="single" w:sz="11.52" w:space="0" w:color="909090"/>
              <w:left w:val="single" w:sz="7.68" w:space="0" w:color="676767"/>
              <w:right w:val="single" w:sz="3.84" w:space="0" w:color="747474"/>
            </w:tcBorders>
          </w:tcPr>
          <w:p>
            <w:pPr/>
            <w:rPr/>
          </w:p>
        </w:tc>
        <w:tc>
          <w:tcPr>
            <w:tcW w:w="787" w:type="dxa"/>
            <w:tcBorders>
              <w:top w:val="single" w:sz="11.52" w:space="0" w:color="838787"/>
              <w:bottom w:val="single" w:sz="11.52" w:space="0" w:color="909090"/>
              <w:left w:val="single" w:sz="3.84" w:space="0" w:color="747474"/>
              <w:right w:val="single" w:sz="7.68" w:space="0" w:color="777777"/>
            </w:tcBorders>
          </w:tcPr>
          <w:p>
            <w:pPr/>
            <w:rPr/>
          </w:p>
        </w:tc>
        <w:tc>
          <w:tcPr>
            <w:tcW w:w="989" w:type="dxa"/>
            <w:tcBorders>
              <w:top w:val="single" w:sz="11.52" w:space="0" w:color="838787"/>
              <w:bottom w:val="single" w:sz="11.52" w:space="0" w:color="909090"/>
              <w:left w:val="single" w:sz="7.68" w:space="0" w:color="777777"/>
              <w:right w:val="single" w:sz="3.84" w:space="0" w:color="777777"/>
            </w:tcBorders>
          </w:tcPr>
          <w:p>
            <w:pPr/>
            <w:rPr/>
          </w:p>
        </w:tc>
        <w:tc>
          <w:tcPr>
            <w:tcW w:w="734" w:type="dxa"/>
            <w:tcBorders>
              <w:top w:val="single" w:sz="11.52" w:space="0" w:color="838787"/>
              <w:bottom w:val="single" w:sz="11.52" w:space="0" w:color="909090"/>
              <w:left w:val="single" w:sz="3.84" w:space="0" w:color="777777"/>
              <w:right w:val="single" w:sz="11.52" w:space="0" w:color="7C7C7C"/>
            </w:tcBorders>
          </w:tcPr>
          <w:p>
            <w:pPr/>
            <w:rPr/>
          </w:p>
        </w:tc>
        <w:tc>
          <w:tcPr>
            <w:tcW w:w="67" w:type="dxa"/>
            <w:tcBorders>
              <w:top w:val="nil" w:sz="6" w:space="0" w:color="auto"/>
              <w:bottom w:val="single" w:sz="11.52" w:space="0" w:color="909090"/>
              <w:left w:val="single" w:sz="11.52" w:space="0" w:color="7C7C7C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77" w:hRule="exact"/>
        </w:trPr>
        <w:tc>
          <w:tcPr>
            <w:tcW w:w="6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1.52" w:space="0" w:color="5B5B5B"/>
            </w:tcBorders>
          </w:tcPr>
          <w:p>
            <w:pPr/>
            <w:rPr/>
          </w:p>
        </w:tc>
        <w:tc>
          <w:tcPr>
            <w:tcW w:w="701" w:type="dxa"/>
            <w:tcBorders>
              <w:top w:val="single" w:sz="11.52" w:space="0" w:color="909090"/>
              <w:bottom w:val="nil" w:sz="6" w:space="0" w:color="auto"/>
              <w:left w:val="single" w:sz="11.52" w:space="0" w:color="5B5B5B"/>
              <w:right w:val="nil" w:sz="6" w:space="0" w:color="auto"/>
            </w:tcBorders>
          </w:tcPr>
          <w:p>
            <w:pPr/>
            <w:rPr/>
          </w:p>
        </w:tc>
        <w:tc>
          <w:tcPr>
            <w:tcW w:w="715" w:type="dxa"/>
            <w:tcBorders>
              <w:top w:val="single" w:sz="11.52" w:space="0" w:color="909090"/>
              <w:bottom w:val="nil" w:sz="6" w:space="0" w:color="auto"/>
              <w:left w:val="nil" w:sz="6" w:space="0" w:color="auto"/>
              <w:right w:val="single" w:sz="7.68" w:space="0" w:color="606060"/>
            </w:tcBorders>
          </w:tcPr>
          <w:p>
            <w:pPr/>
            <w:rPr/>
          </w:p>
        </w:tc>
        <w:tc>
          <w:tcPr>
            <w:tcW w:w="662" w:type="dxa"/>
            <w:tcBorders>
              <w:top w:val="single" w:sz="11.52" w:space="0" w:color="909090"/>
              <w:bottom w:val="nil" w:sz="6" w:space="0" w:color="auto"/>
              <w:left w:val="single" w:sz="7.68" w:space="0" w:color="606060"/>
              <w:right w:val="nil" w:sz="6" w:space="0" w:color="auto"/>
            </w:tcBorders>
          </w:tcPr>
          <w:p>
            <w:pPr/>
            <w:rPr/>
          </w:p>
        </w:tc>
        <w:tc>
          <w:tcPr>
            <w:tcW w:w="3946" w:type="dxa"/>
            <w:tcBorders>
              <w:top w:val="single" w:sz="11.52" w:space="0" w:color="90909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87" w:type="dxa"/>
            <w:tcBorders>
              <w:top w:val="single" w:sz="11.52" w:space="0" w:color="90909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989" w:type="dxa"/>
            <w:tcBorders>
              <w:top w:val="single" w:sz="11.52" w:space="0" w:color="90909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34" w:type="dxa"/>
            <w:tcBorders>
              <w:top w:val="single" w:sz="11.52" w:space="0" w:color="90909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7" w:type="dxa"/>
            <w:tcBorders>
              <w:top w:val="single" w:sz="11.52" w:space="0" w:color="90909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2" w:after="0" w:line="240" w:lineRule="auto"/>
        <w:ind w:left="3370" w:right="3166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Arial" w:hAnsi="Arial" w:cs="Arial" w:eastAsia="Arial"/>
          <w:sz w:val="14"/>
          <w:szCs w:val="14"/>
          <w:color w:val="606060"/>
          <w:spacing w:val="0"/>
          <w:w w:val="140"/>
        </w:rPr>
        <w:t>REPunr.n'A</w:t>
      </w:r>
      <w:r>
        <w:rPr>
          <w:rFonts w:ascii="Arial" w:hAnsi="Arial" w:cs="Arial" w:eastAsia="Arial"/>
          <w:sz w:val="14"/>
          <w:szCs w:val="14"/>
          <w:color w:val="606060"/>
          <w:spacing w:val="19"/>
          <w:w w:val="14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7"/>
          <w:w w:val="167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61"/>
        </w:rPr>
        <w:t>liQ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62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69"/>
        </w:rPr>
        <w:t>P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1"/>
          <w:w w:val="169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69"/>
        </w:rPr>
        <w:t>HlSg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0" w:after="0" w:line="144" w:lineRule="exact"/>
        <w:ind w:left="3401" w:right="3216"/>
        <w:jc w:val="center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32"/>
        </w:rPr>
        <w:t>NIS'l'R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-19"/>
          <w:w w:val="132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83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83"/>
        </w:rPr>
        <w:t>A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11"/>
          <w:w w:val="83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22"/>
          <w:w w:val="131"/>
        </w:rPr>
        <w:t>1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92"/>
        </w:rPr>
        <w:t>£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27"/>
        </w:rPr>
        <w:t>DRE.J'l'lt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55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242424"/>
          <w:spacing w:val="7"/>
          <w:w w:val="97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43"/>
        </w:rPr>
        <w:t>Slt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0" w:after="0" w:line="155" w:lineRule="exact"/>
        <w:ind w:left="1576" w:right="1853"/>
        <w:jc w:val="center"/>
        <w:rPr>
          <w:rFonts w:ascii="Arial" w:hAnsi="Arial" w:cs="Arial" w:eastAsia="Arial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46"/>
        </w:rPr>
        <w:t>ZYI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46"/>
        </w:rPr>
        <w:t>A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14"/>
          <w:w w:val="146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46"/>
        </w:rPr>
        <w:t>Q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5"/>
          <w:w w:val="146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50"/>
        </w:rPr>
        <w:t>NDHO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4"/>
          <w:w w:val="104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4"/>
          <w:w w:val="104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-21"/>
          <w:w w:val="113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67"/>
        </w:rPr>
        <w:t>0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66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-6"/>
          <w:w w:val="97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25"/>
        </w:rPr>
        <w:t>H: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7"/>
          <w:w w:val="126"/>
        </w:rPr>
        <w:t>G</w:t>
      </w:r>
      <w:r>
        <w:rPr>
          <w:rFonts w:ascii="Times New Roman" w:hAnsi="Times New Roman" w:cs="Times New Roman" w:eastAsia="Times New Roman"/>
          <w:sz w:val="14"/>
          <w:szCs w:val="14"/>
          <w:color w:val="242424"/>
          <w:spacing w:val="-3"/>
          <w:w w:val="190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53"/>
        </w:rPr>
        <w:t>J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4"/>
          <w:w w:val="152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40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8"/>
          <w:w w:val="139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21"/>
        </w:rPr>
        <w:t>l&lt;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8"/>
          <w:w w:val="121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17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8"/>
          <w:w w:val="117"/>
        </w:rPr>
        <w:t>\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2"/>
          <w:w w:val="117"/>
        </w:rPr>
        <w:t>U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01"/>
        </w:rPr>
        <w:t>'.l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02"/>
        </w:rPr>
        <w:t>'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858585"/>
          <w:spacing w:val="0"/>
          <w:w w:val="99"/>
        </w:rPr>
        <w:t>'1</w:t>
      </w:r>
      <w:r>
        <w:rPr>
          <w:rFonts w:ascii="Times New Roman" w:hAnsi="Times New Roman" w:cs="Times New Roman" w:eastAsia="Times New Roman"/>
          <w:sz w:val="15"/>
          <w:szCs w:val="15"/>
          <w:color w:val="858585"/>
          <w:spacing w:val="-9"/>
          <w:w w:val="99"/>
        </w:rPr>
        <w:t>'</w:t>
      </w:r>
      <w:r>
        <w:rPr>
          <w:rFonts w:ascii="Times New Roman" w:hAnsi="Times New Roman" w:cs="Times New Roman" w:eastAsia="Times New Roman"/>
          <w:sz w:val="15"/>
          <w:szCs w:val="15"/>
          <w:color w:val="4B4B4B"/>
          <w:spacing w:val="-26"/>
          <w:w w:val="73"/>
        </w:rPr>
        <w:t>1</w:t>
      </w:r>
      <w:r>
        <w:rPr>
          <w:rFonts w:ascii="Times New Roman" w:hAnsi="Times New Roman" w:cs="Times New Roman" w:eastAsia="Times New Roman"/>
          <w:sz w:val="15"/>
          <w:szCs w:val="15"/>
          <w:color w:val="606060"/>
          <w:spacing w:val="0"/>
          <w:w w:val="111"/>
        </w:rPr>
        <w:t>PASURlVI&lt;:</w:t>
      </w:r>
      <w:r>
        <w:rPr>
          <w:rFonts w:ascii="Times New Roman" w:hAnsi="Times New Roman" w:cs="Times New Roman" w:eastAsia="Times New Roman"/>
          <w:sz w:val="15"/>
          <w:szCs w:val="15"/>
          <w:color w:val="60606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06060"/>
          <w:spacing w:val="7"/>
          <w:w w:val="137"/>
        </w:rPr>
        <w:t>T</w:t>
      </w:r>
      <w:r>
        <w:rPr>
          <w:rFonts w:ascii="Times New Roman" w:hAnsi="Times New Roman" w:cs="Times New Roman" w:eastAsia="Times New Roman"/>
          <w:sz w:val="15"/>
          <w:szCs w:val="15"/>
          <w:color w:val="383838"/>
          <w:spacing w:val="4"/>
          <w:w w:val="64"/>
        </w:rPr>
        <w:t>f</w:t>
      </w:r>
      <w:r>
        <w:rPr>
          <w:rFonts w:ascii="Times New Roman" w:hAnsi="Times New Roman" w:cs="Times New Roman" w:eastAsia="Times New Roman"/>
          <w:sz w:val="15"/>
          <w:szCs w:val="15"/>
          <w:color w:val="747575"/>
          <w:spacing w:val="0"/>
          <w:w w:val="78"/>
        </w:rPr>
        <w:t>•</w:t>
      </w:r>
      <w:r>
        <w:rPr>
          <w:rFonts w:ascii="Times New Roman" w:hAnsi="Times New Roman" w:cs="Times New Roman" w:eastAsia="Times New Roman"/>
          <w:sz w:val="15"/>
          <w:szCs w:val="15"/>
          <w:color w:val="747575"/>
          <w:spacing w:val="-29"/>
          <w:w w:val="77"/>
        </w:rPr>
        <w:t>:</w:t>
      </w:r>
      <w:r>
        <w:rPr>
          <w:rFonts w:ascii="Arial" w:hAnsi="Arial" w:cs="Arial" w:eastAsia="Arial"/>
          <w:sz w:val="14"/>
          <w:szCs w:val="14"/>
          <w:color w:val="606060"/>
          <w:spacing w:val="0"/>
          <w:w w:val="134"/>
        </w:rPr>
        <w:t>PA</w:t>
      </w:r>
      <w:r>
        <w:rPr>
          <w:rFonts w:ascii="Arial" w:hAnsi="Arial" w:cs="Arial" w:eastAsia="Arial"/>
          <w:sz w:val="14"/>
          <w:szCs w:val="14"/>
          <w:color w:val="606060"/>
          <w:spacing w:val="-8"/>
          <w:w w:val="135"/>
        </w:rPr>
        <w:t>L</w:t>
      </w:r>
      <w:r>
        <w:rPr>
          <w:rFonts w:ascii="Arial" w:hAnsi="Arial" w:cs="Arial" w:eastAsia="Arial"/>
          <w:sz w:val="14"/>
          <w:szCs w:val="14"/>
          <w:color w:val="858585"/>
          <w:spacing w:val="-12"/>
          <w:w w:val="146"/>
        </w:rPr>
        <w:t>U</w:t>
      </w:r>
      <w:r>
        <w:rPr>
          <w:rFonts w:ascii="Arial" w:hAnsi="Arial" w:cs="Arial" w:eastAsia="Arial"/>
          <w:sz w:val="14"/>
          <w:szCs w:val="14"/>
          <w:color w:val="606060"/>
          <w:spacing w:val="0"/>
          <w:w w:val="111"/>
        </w:rPr>
        <w:t>AJTSHMJJ: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0" w:after="0" w:line="143" w:lineRule="exact"/>
        <w:ind w:left="895" w:right="1230"/>
        <w:jc w:val="center"/>
        <w:tabs>
          <w:tab w:pos="690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20"/>
        </w:rPr>
        <w:t>l!;Yf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20"/>
        </w:rPr>
        <w:t>A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8"/>
          <w:w w:val="12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20"/>
        </w:rPr>
        <w:t>Vf!;NDO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7"/>
          <w:w w:val="120"/>
        </w:rPr>
        <w:t>H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4"/>
          <w:w w:val="120"/>
        </w:rPr>
        <w:t>J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33"/>
          <w:w w:val="120"/>
        </w:rPr>
        <w:t> </w:t>
      </w:r>
      <w:r>
        <w:rPr>
          <w:rFonts w:ascii="Arial" w:hAnsi="Arial" w:cs="Arial" w:eastAsia="Arial"/>
          <w:sz w:val="14"/>
          <w:szCs w:val="14"/>
          <w:color w:val="4B4B4B"/>
          <w:spacing w:val="-14"/>
          <w:w w:val="135"/>
        </w:rPr>
        <w:t>H</w:t>
      </w:r>
      <w:r>
        <w:rPr>
          <w:rFonts w:ascii="Arial" w:hAnsi="Arial" w:cs="Arial" w:eastAsia="Arial"/>
          <w:sz w:val="14"/>
          <w:szCs w:val="14"/>
          <w:color w:val="747575"/>
          <w:spacing w:val="0"/>
          <w:w w:val="110"/>
        </w:rPr>
        <w:t>EG.JJS'.l'</w:t>
      </w:r>
      <w:r>
        <w:rPr>
          <w:rFonts w:ascii="Arial" w:hAnsi="Arial" w:cs="Arial" w:eastAsia="Arial"/>
          <w:sz w:val="14"/>
          <w:szCs w:val="14"/>
          <w:color w:val="747575"/>
          <w:spacing w:val="1"/>
          <w:w w:val="111"/>
        </w:rPr>
        <w:t>R</w:t>
      </w:r>
      <w:r>
        <w:rPr>
          <w:rFonts w:ascii="Arial" w:hAnsi="Arial" w:cs="Arial" w:eastAsia="Arial"/>
          <w:sz w:val="14"/>
          <w:szCs w:val="14"/>
          <w:color w:val="4B4B4B"/>
          <w:spacing w:val="0"/>
          <w:w w:val="157"/>
        </w:rPr>
        <w:t>!</w:t>
      </w:r>
      <w:r>
        <w:rPr>
          <w:rFonts w:ascii="Arial" w:hAnsi="Arial" w:cs="Arial" w:eastAsia="Arial"/>
          <w:sz w:val="14"/>
          <w:szCs w:val="14"/>
          <w:color w:val="4B4B4B"/>
          <w:spacing w:val="-21"/>
          <w:w w:val="158"/>
        </w:rPr>
        <w:t>M</w:t>
      </w:r>
      <w:r>
        <w:rPr>
          <w:rFonts w:ascii="Arial" w:hAnsi="Arial" w:cs="Arial" w:eastAsia="Arial"/>
          <w:sz w:val="14"/>
          <w:szCs w:val="14"/>
          <w:color w:val="747575"/>
          <w:spacing w:val="-101"/>
          <w:w w:val="144"/>
        </w:rPr>
        <w:t>T</w:t>
      </w:r>
      <w:r>
        <w:rPr>
          <w:rFonts w:ascii="Arial" w:hAnsi="Arial" w:cs="Arial" w:eastAsia="Arial"/>
          <w:sz w:val="14"/>
          <w:szCs w:val="14"/>
          <w:color w:val="4B4B4B"/>
          <w:spacing w:val="0"/>
          <w:w w:val="157"/>
        </w:rPr>
        <w:t>I</w:t>
      </w:r>
      <w:r>
        <w:rPr>
          <w:rFonts w:ascii="Arial" w:hAnsi="Arial" w:cs="Arial" w:eastAsia="Arial"/>
          <w:sz w:val="14"/>
          <w:szCs w:val="14"/>
          <w:color w:val="4B4B4B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B4B4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38"/>
        </w:rPr>
        <w:t>'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-11"/>
          <w:w w:val="137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9A9A9A"/>
          <w:spacing w:val="-8"/>
          <w:w w:val="90"/>
        </w:rPr>
        <w:t>c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14"/>
          <w:w w:val="150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0"/>
          <w:w w:val="74"/>
        </w:rPr>
        <w:t>•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0"/>
          <w:w w:val="73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1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606060"/>
          <w:spacing w:val="0"/>
          <w:w w:val="128"/>
        </w:rPr>
        <w:t>PASU</w:t>
      </w:r>
      <w:r>
        <w:rPr>
          <w:rFonts w:ascii="Arial" w:hAnsi="Arial" w:cs="Arial" w:eastAsia="Arial"/>
          <w:sz w:val="14"/>
          <w:szCs w:val="14"/>
          <w:color w:val="606060"/>
          <w:spacing w:val="-2"/>
          <w:w w:val="129"/>
        </w:rPr>
        <w:t>n</w:t>
      </w:r>
      <w:r>
        <w:rPr>
          <w:rFonts w:ascii="Arial" w:hAnsi="Arial" w:cs="Arial" w:eastAsia="Arial"/>
          <w:sz w:val="14"/>
          <w:szCs w:val="14"/>
          <w:color w:val="383838"/>
          <w:spacing w:val="0"/>
          <w:w w:val="151"/>
        </w:rPr>
        <w:t>i</w:t>
      </w:r>
      <w:r>
        <w:rPr>
          <w:rFonts w:ascii="Arial" w:hAnsi="Arial" w:cs="Arial" w:eastAsia="Arial"/>
          <w:sz w:val="14"/>
          <w:szCs w:val="14"/>
          <w:color w:val="383838"/>
          <w:spacing w:val="0"/>
          <w:w w:val="150"/>
        </w:rPr>
        <w:t>\'</w:t>
      </w:r>
      <w:r>
        <w:rPr>
          <w:rFonts w:ascii="Arial" w:hAnsi="Arial" w:cs="Arial" w:eastAsia="Arial"/>
          <w:sz w:val="14"/>
          <w:szCs w:val="14"/>
          <w:color w:val="383838"/>
          <w:spacing w:val="-15"/>
          <w:w w:val="151"/>
        </w:rPr>
        <w:t>J</w:t>
      </w:r>
      <w:r>
        <w:rPr>
          <w:rFonts w:ascii="Arial" w:hAnsi="Arial" w:cs="Arial" w:eastAsia="Arial"/>
          <w:sz w:val="14"/>
          <w:szCs w:val="14"/>
          <w:color w:val="747575"/>
          <w:spacing w:val="0"/>
          <w:w w:val="106"/>
        </w:rPr>
        <w:t>,;</w:t>
      </w:r>
      <w:r>
        <w:rPr>
          <w:rFonts w:ascii="Arial" w:hAnsi="Arial" w:cs="Arial" w:eastAsia="Arial"/>
          <w:sz w:val="14"/>
          <w:szCs w:val="14"/>
          <w:color w:val="747575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82"/>
        </w:rPr>
        <w:t>'.l'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35"/>
        </w:rPr>
        <w:t>l'AL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6"/>
          <w:w w:val="136"/>
        </w:rPr>
        <w:t>U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5"/>
          <w:w w:val="107"/>
        </w:rPr>
        <w:t>A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52"/>
        </w:rPr>
        <w:t>J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21"/>
        </w:rPr>
        <w:t>'.l'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-11"/>
          <w:w w:val="121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21"/>
        </w:rPr>
        <w:t>H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7"/>
          <w:w w:val="121"/>
        </w:rPr>
        <w:t>M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-38"/>
          <w:w w:val="12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346"/>
        </w:rPr>
        <w:t>'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-17"/>
          <w:w w:val="72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0"/>
          <w:w w:val="346"/>
        </w:rPr>
        <w:t>'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0"/>
          <w:w w:val="97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-24"/>
          <w:w w:val="97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23"/>
        </w:rPr>
        <w:t>:::ANi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0" w:after="0" w:line="133" w:lineRule="exact"/>
        <w:ind w:left="3477" w:right="3348"/>
        <w:jc w:val="center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24"/>
          <w:position w:val="-1"/>
        </w:rPr>
        <w:t>Adr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4"/>
          <w:w w:val="124"/>
          <w:position w:val="-1"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-21"/>
          <w:w w:val="124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17"/>
          <w:w w:val="124"/>
          <w:position w:val="-1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-21"/>
          <w:w w:val="124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24"/>
          <w:position w:val="-1"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10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  <w:position w:val="-1"/>
        </w:rPr>
        <w:t>Hrug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00"/>
          <w:position w:val="-1"/>
        </w:rPr>
        <w:t>Jorda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5"/>
          <w:position w:val="-1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4"/>
          <w:position w:val="-1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1"/>
          <w:w w:val="121"/>
          <w:position w:val="-1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18"/>
          <w:position w:val="-1"/>
        </w:rPr>
        <w:t>ia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4"/>
          <w:w w:val="119"/>
          <w:position w:val="-1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1"/>
          <w:w w:val="110"/>
          <w:position w:val="-1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242424"/>
          <w:spacing w:val="0"/>
          <w:w w:val="60"/>
          <w:position w:val="-1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242424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26"/>
          <w:position w:val="-1"/>
        </w:rPr>
        <w:t>ran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73" w:lineRule="exact"/>
        <w:ind w:left="5226" w:right="-20"/>
        <w:jc w:val="left"/>
        <w:tabs>
          <w:tab w:pos="6380" w:val="left"/>
          <w:tab w:pos="680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383838"/>
          <w:w w:val="131"/>
        </w:rPr>
        <w:t>Ti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6"/>
          <w:w w:val="131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96"/>
        </w:rPr>
        <w:t>t;\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747575"/>
          <w:spacing w:val="0"/>
          <w:w w:val="75"/>
        </w:rPr>
        <w:t>E.</w:t>
      </w:r>
      <w:r>
        <w:rPr>
          <w:rFonts w:ascii="Times New Roman" w:hAnsi="Times New Roman" w:cs="Times New Roman" w:eastAsia="Times New Roman"/>
          <w:sz w:val="18"/>
          <w:szCs w:val="18"/>
          <w:color w:val="747575"/>
          <w:spacing w:val="2"/>
          <w:w w:val="75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606060"/>
          <w:spacing w:val="0"/>
          <w:w w:val="132"/>
        </w:rPr>
        <w:t>ntt</w:t>
      </w:r>
      <w:r>
        <w:rPr>
          <w:rFonts w:ascii="Times New Roman" w:hAnsi="Times New Roman" w:cs="Times New Roman" w:eastAsia="Times New Roman"/>
          <w:sz w:val="11"/>
          <w:szCs w:val="11"/>
          <w:color w:val="606060"/>
          <w:spacing w:val="0"/>
          <w:w w:val="132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606060"/>
          <w:spacing w:val="6"/>
          <w:w w:val="132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</w:r>
      <w:r>
        <w:rPr>
          <w:rFonts w:ascii="Arial" w:hAnsi="Arial" w:cs="Arial" w:eastAsia="Arial"/>
          <w:sz w:val="13"/>
          <w:szCs w:val="13"/>
          <w:color w:val="ACACAC"/>
          <w:spacing w:val="0"/>
          <w:w w:val="150"/>
          <w:i/>
        </w:rPr>
        <w:t>I</w:t>
      </w:r>
      <w:r>
        <w:rPr>
          <w:rFonts w:ascii="Arial" w:hAnsi="Arial" w:cs="Arial" w:eastAsia="Arial"/>
          <w:sz w:val="13"/>
          <w:szCs w:val="13"/>
          <w:color w:val="ACACAC"/>
          <w:spacing w:val="9"/>
          <w:w w:val="15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0"/>
          <w:w w:val="100"/>
        </w:rPr>
      </w:r>
      <w:r>
        <w:rPr>
          <w:rFonts w:ascii="Times New Roman" w:hAnsi="Times New Roman" w:cs="Times New Roman" w:eastAsia="Times New Roman"/>
          <w:sz w:val="13"/>
          <w:szCs w:val="13"/>
          <w:color w:val="ACACAC"/>
          <w:spacing w:val="7"/>
          <w:w w:val="105"/>
        </w:rPr>
        <w:t>/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3"/>
        </w:rPr>
        <w:t>2017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3" w:after="0" w:line="240" w:lineRule="auto"/>
        <w:ind w:left="1904" w:right="1731"/>
        <w:jc w:val="center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4B4B4B"/>
          <w:w w:val="98"/>
          <w:b/>
          <w:bCs/>
        </w:rPr>
        <w:t>lli'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1"/>
          <w:w w:val="99"/>
          <w:b/>
          <w:bCs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4"/>
          <w:w w:val="97"/>
          <w:b/>
          <w:bCs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91"/>
          <w:b/>
          <w:bCs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6"/>
          <w:w w:val="90"/>
          <w:b/>
          <w:bCs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36"/>
          <w:b/>
          <w:bCs/>
        </w:rPr>
        <w:t>: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Kj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kopjt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knrt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4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242424"/>
          <w:spacing w:val="-5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1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34"/>
          <w:b/>
          <w:bCs/>
        </w:rPr>
        <w:t>net\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34"/>
          <w:b/>
          <w:bCs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19"/>
          <w:w w:val="134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75"/>
          <w:b/>
          <w:bCs/>
        </w:rPr>
        <w:t>k:t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19"/>
          <w:w w:val="75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fuq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83"/>
          <w:b/>
          <w:bCs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83"/>
          <w:b/>
          <w:bCs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8"/>
          <w:w w:val="83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5"/>
          <w:w w:val="83"/>
          <w:b/>
          <w:bCs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83"/>
          <w:b/>
          <w:bCs/>
        </w:rPr>
        <w:t>Hjt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83"/>
          <w:b/>
          <w:bCs/>
        </w:rPr>
        <w:t>C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83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3"/>
          <w:w w:val="83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94"/>
          <w:b/>
          <w:bCs/>
        </w:rPr>
        <w:t>orij!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3"/>
          <w:w w:val="95"/>
          <w:b/>
          <w:bCs/>
        </w:rPr>
        <w:t>j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71"/>
          <w:b/>
          <w:bCs/>
        </w:rPr>
        <w:t>in1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72"/>
          <w:b/>
          <w:bCs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42424"/>
          <w:spacing w:val="0"/>
          <w:w w:val="83"/>
          <w:b/>
          <w:bCs/>
        </w:rPr>
        <w:t>li</w:t>
      </w:r>
      <w:r>
        <w:rPr>
          <w:rFonts w:ascii="Times New Roman" w:hAnsi="Times New Roman" w:cs="Times New Roman" w:eastAsia="Times New Roman"/>
          <w:sz w:val="13"/>
          <w:szCs w:val="13"/>
          <w:color w:val="242424"/>
          <w:spacing w:val="-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87"/>
          <w:b/>
          <w:bCs/>
        </w:rPr>
        <w:t>ntlm.lh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-26"/>
          <w:w w:val="88"/>
          <w:b/>
          <w:bCs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-6"/>
          <w:w w:val="519"/>
          <w:b/>
          <w:bCs/>
        </w:rPr>
        <w:t>y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18"/>
          <w:b/>
          <w:bCs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19"/>
          <w:b/>
          <w:bCs/>
        </w:rPr>
        <w:t>u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4"/>
          <w:w w:val="73"/>
          <w:b/>
          <w:bCs/>
        </w:rPr>
        <w:t>t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0"/>
          <w:w w:val="171"/>
          <w:b/>
          <w:bCs/>
        </w:rPr>
        <w:t>ou-.-</w:t>
      </w:r>
      <w:r>
        <w:rPr>
          <w:rFonts w:ascii="Times New Roman" w:hAnsi="Times New Roman" w:cs="Times New Roman" w:eastAsia="Times New Roman"/>
          <w:sz w:val="13"/>
          <w:szCs w:val="13"/>
          <w:color w:val="747575"/>
          <w:spacing w:val="-11"/>
          <w:w w:val="171"/>
          <w:b/>
          <w:bCs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9A9A9A"/>
          <w:spacing w:val="0"/>
          <w:w w:val="233"/>
          <w:b/>
          <w:bCs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52" w:after="0" w:line="240" w:lineRule="auto"/>
        <w:ind w:left="2133" w:right="2313"/>
        <w:jc w:val="center"/>
        <w:tabs>
          <w:tab w:pos="536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\l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'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17"/>
          <w:w w:val="56"/>
        </w:rPr>
        <w:t>•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0"/>
          <w:w w:val="95"/>
        </w:rPr>
        <w:t>·eg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3"/>
          <w:w w:val="95"/>
        </w:rPr>
        <w:t>j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10"/>
          <w:w w:val="91"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747575"/>
          <w:spacing w:val="2"/>
          <w:w w:val="112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99"/>
        </w:rPr>
        <w:t>tri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-3"/>
          <w:w w:val="100"/>
        </w:rPr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0"/>
          <w:w w:val="100"/>
          <w:u w:val="single" w:color="ABABAB"/>
        </w:rPr>
        <w:t>   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30"/>
          <w:w w:val="100"/>
          <w:u w:val="single" w:color="ABABAB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0"/>
          <w:w w:val="100"/>
          <w:u w:val="single" w:color="ABABAB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9A9A9A"/>
          <w:spacing w:val="-66"/>
          <w:w w:val="106"/>
        </w:rPr>
        <w:t>_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0"/>
          <w:w w:val="59"/>
        </w:rPr>
        <w:t>l</w:t>
      </w:r>
      <w:r>
        <w:rPr>
          <w:rFonts w:ascii="Times New Roman" w:hAnsi="Times New Roman" w:cs="Times New Roman" w:eastAsia="Times New Roman"/>
          <w:sz w:val="14"/>
          <w:szCs w:val="14"/>
          <w:color w:val="38383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9A9A9A"/>
          <w:spacing w:val="-8"/>
          <w:w w:val="119"/>
        </w:rPr>
        <w:t>_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90"/>
        </w:rPr>
        <w:t>.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  <w:t>Fnq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88"/>
        </w:rPr>
        <w:t>-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5"/>
          <w:w w:val="88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Zona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00"/>
        </w:rPr>
        <w:t>Kad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  <w:t>tralc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4B4B4B"/>
          <w:spacing w:val="0"/>
          <w:w w:val="100"/>
        </w:rPr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0"/>
          <w:w w:val="100"/>
        </w:rPr>
        <w:t>8380</w:t>
      </w:r>
      <w:r>
        <w:rPr>
          <w:rFonts w:ascii="Times New Roman" w:hAnsi="Times New Roman" w:cs="Times New Roman" w:eastAsia="Times New Roman"/>
          <w:sz w:val="14"/>
          <w:szCs w:val="14"/>
          <w:color w:val="60606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0"/>
          <w:w w:val="141"/>
        </w:rPr>
        <w:t>,</w:t>
      </w:r>
      <w:r>
        <w:rPr>
          <w:rFonts w:ascii="Times New Roman" w:hAnsi="Times New Roman" w:cs="Times New Roman" w:eastAsia="Times New Roman"/>
          <w:sz w:val="14"/>
          <w:szCs w:val="14"/>
          <w:color w:val="858585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100"/>
        </w:rPr>
        <w:t>Q)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teti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B4B4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0"/>
          <w:w w:val="93"/>
        </w:rPr>
        <w:t>Jiro</w:t>
      </w:r>
      <w:r>
        <w:rPr>
          <w:rFonts w:ascii="Times New Roman" w:hAnsi="Times New Roman" w:cs="Times New Roman" w:eastAsia="Times New Roman"/>
          <w:sz w:val="13"/>
          <w:szCs w:val="13"/>
          <w:color w:val="606060"/>
          <w:spacing w:val="-6"/>
          <w:w w:val="94"/>
        </w:rPr>
        <w:t>n</w:t>
      </w:r>
      <w:r>
        <w:rPr>
          <w:rFonts w:ascii="Times New Roman" w:hAnsi="Times New Roman" w:cs="Times New Roman" w:eastAsia="Times New Roman"/>
          <w:sz w:val="13"/>
          <w:szCs w:val="13"/>
          <w:color w:val="858585"/>
          <w:spacing w:val="0"/>
          <w:w w:val="269"/>
        </w:rPr>
        <w:t>!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440" w:bottom="280" w:left="158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jpg"/><Relationship Id="rId9" Type="http://schemas.openxmlformats.org/officeDocument/2006/relationships/image" Target="media/image5.jpg"/><Relationship Id="rId10" Type="http://schemas.openxmlformats.org/officeDocument/2006/relationships/image" Target="media/image6.jpg"/><Relationship Id="rId11" Type="http://schemas.openxmlformats.org/officeDocument/2006/relationships/image" Target="media/image7.jpg"/><Relationship Id="rId12" Type="http://schemas.openxmlformats.org/officeDocument/2006/relationships/image" Target="media/image8.jpg"/><Relationship Id="rId13" Type="http://schemas.openxmlformats.org/officeDocument/2006/relationships/image" Target="media/image9.jpg"/><Relationship Id="rId14" Type="http://schemas.openxmlformats.org/officeDocument/2006/relationships/image" Target="media/image10.jpg"/><Relationship Id="rId15" Type="http://schemas.openxmlformats.org/officeDocument/2006/relationships/image" Target="media/image11.jpg"/><Relationship Id="rId16" Type="http://schemas.openxmlformats.org/officeDocument/2006/relationships/image" Target="media/image12.jpg"/><Relationship Id="rId17" Type="http://schemas.openxmlformats.org/officeDocument/2006/relationships/image" Target="media/image13.jpg"/><Relationship Id="rId18" Type="http://schemas.openxmlformats.org/officeDocument/2006/relationships/image" Target="media/image14.jpg"/><Relationship Id="rId19" Type="http://schemas.openxmlformats.org/officeDocument/2006/relationships/image" Target="media/image15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2017-12-18T13:14:58Z</dcterms:created>
  <dcterms:modified xsi:type="dcterms:W3CDTF">2017-12-18T13:14:58Z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