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67" w:right="36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31" w:right="236" w:firstLine="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CIAR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EVER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265" w:right="2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ERËRA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130/2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8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2017-12-18T13:15:26Z</dcterms:created>
  <dcterms:modified xsi:type="dcterms:W3CDTF">2017-12-18T13:15:26Z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2017-09-19T00:00:00Z</vt:filetime>
  </property>
  <property fmtid="{D5CDD505-2E9C-101B-9397-08002B2CF9AE}" pid="3" name="LastSaved">
    <vt:filetime>2017-12-18T00:00:00Z</vt:filetime>
  </property>
</Properties>
</file>