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9.10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58" w:right="1226" w:firstLine="-55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2017-12-18T13:15:40Z</dcterms:created>
  <dcterms:modified xsi:type="dcterms:W3CDTF">2017-12-18T13:15:40Z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