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01" w:right="10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REJTË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14.5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842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.9.201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5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2017-12-18T13:17:40Z</dcterms:created>
  <dcterms:modified xsi:type="dcterms:W3CDTF">2017-12-18T13:17:40Z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