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87" w:right="366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3.9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74" w:right="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21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68" w:lineRule="exact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20" w:right="56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bot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ubl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39" w:lineRule="auto"/>
        <w:ind w:left="12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844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27.9.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right="97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2017-12-18T13:17:51Z</dcterms:created>
  <dcterms:modified xsi:type="dcterms:W3CDTF">2017-12-18T13:17:51Z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2017-09-19T00:00:00Z</vt:filetime>
  </property>
  <property fmtid="{D5CDD505-2E9C-101B-9397-08002B2CF9AE}" pid="3" name="LastSaved">
    <vt:filetime>2017-12-18T00:00:00Z</vt:filetime>
  </property>
</Properties>
</file>