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74" w:right="1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1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kujd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dhun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940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6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620" w:right="1320"/>
      <w:cols w:num="2" w:equalWidth="0">
        <w:col w:w="6139" w:space="1394"/>
        <w:col w:w="17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2017-12-18T13:18:08Z</dcterms:created>
  <dcterms:modified xsi:type="dcterms:W3CDTF">2017-12-18T13:18:08Z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