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48" w:right="2830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191" w:right="31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1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kult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ës;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37" w:after="0" w:line="240" w:lineRule="auto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64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6439" w:space="1394"/>
        <w:col w:w="17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2017-12-18T13:18:34Z</dcterms:created>
  <dcterms:modified xsi:type="dcterms:W3CDTF">2017-12-18T13:18:34Z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