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6" w:right="36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4" w:right="2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1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2017-12-18T13:18:46Z</dcterms:created>
  <dcterms:modified xsi:type="dcterms:W3CDTF">2017-12-18T13:18:46Z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