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56" w:right="42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96" w:right="367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.9.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74" w:right="15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TR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3293" w:right="327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20" w:right="58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4212" w:right="419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3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vill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mi.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60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ujq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buj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ujq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ill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pol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buj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ujq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nx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kujd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ax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pol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ax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hqi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hqi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56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9.10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2013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hil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vill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03" w:right="1411"/>
        <w:jc w:val="left"/>
        <w:tabs>
          <w:tab w:pos="5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right="98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pgSz w:w="12240" w:h="15840"/>
      <w:pgMar w:top="1360" w:bottom="280" w:left="16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2017-12-18T13:18:57Z</dcterms:created>
  <dcterms:modified xsi:type="dcterms:W3CDTF">2017-12-18T13:18:57Z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2017-09-19T00:00:00Z</vt:filetime>
  </property>
  <property fmtid="{D5CDD505-2E9C-101B-9397-08002B2CF9AE}" pid="3" name="LastSaved">
    <vt:filetime>2017-12-18T00:00:00Z</vt:filetime>
  </property>
</Properties>
</file>