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7" w:after="0" w:line="240" w:lineRule="auto"/>
        <w:ind w:left="4376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3" w:right="37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21" w:right="6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MIRA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12/2,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9180,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5.2.2004,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426,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15.5.2013,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28" w:right="4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ikimit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umit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ZËVE</w:t>
      </w:r>
      <w:r>
        <w:rPr>
          <w:rFonts w:ascii="Garamond" w:hAnsi="Garamond" w:cs="Garamond" w:eastAsia="Garamond"/>
          <w:sz w:val="24"/>
          <w:szCs w:val="24"/>
          <w:spacing w:val="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1040" w:bottom="280" w:left="1020" w:right="1020"/>
        </w:sectPr>
      </w:pPr>
      <w:rPr/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2661" w:right="3014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102.905663pt;margin-top:14.35498pt;width:441.849057pt;height:.1pt;mso-position-horizontal-relative:page;mso-position-vertical-relative:paragraph;z-index:-4602" coordorigin="2058,287" coordsize="8837,2">
            <v:shape style="position:absolute;left:2058;top:287;width:8837;height:2" coordorigin="2058,287" coordsize="8837,0" path="m2058,287l10895,287e" filled="f" stroked="t" strokeweight="2.716981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2323"/>
          <w:spacing w:val="0"/>
          <w:w w:val="100"/>
        </w:rPr>
        <w:t>USHQIM</w:t>
      </w:r>
      <w:r>
        <w:rPr>
          <w:rFonts w:ascii="Times New Roman" w:hAnsi="Times New Roman" w:cs="Times New Roman" w:eastAsia="Times New Roman"/>
          <w:sz w:val="18"/>
          <w:szCs w:val="18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232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2323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18"/>
          <w:szCs w:val="18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3"/>
        </w:rPr>
        <w:t>JO-ALKOOLIKE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3" w:right="3606"/>
        <w:jc w:val="both"/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pict>
          <v:group style="position:absolute;margin-left:369.1698pt;margin-top:.248423pt;width:163.018868pt;height:.1pt;mso-position-horizontal-relative:page;mso-position-vertical-relative:paragraph;z-index:-4601" coordorigin="7383,5" coordsize="3260,2">
            <v:shape style="position:absolute;left:7383;top:5;width:3260;height:2" coordorigin="7383,5" coordsize="3260,0" path="m7383,5l10644,5e" filled="f" stroked="t" strokeweight="1.358491pt" strokecolor="#BFBFBF">
              <v:path arrowok="t"/>
            </v:shape>
          </v:group>
          <w10:wrap type="none"/>
        </w:pict>
      </w:r>
      <w:r>
        <w:rPr/>
        <w:pict>
          <v:group style="position:absolute;margin-left:156.566040pt;margin-top:20.625782pt;width:375.622641pt;height:.1pt;mso-position-horizontal-relative:page;mso-position-vertical-relative:paragraph;z-index:-4600" coordorigin="3131,413" coordsize="7512,2">
            <v:shape style="position:absolute;left:3131;top:413;width:7512;height:2" coordorigin="3131,413" coordsize="7512,0" path="m3131,413l10644,413e" filled="f" stroked="t" strokeweight="1.358491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0"/>
          <w:w w:val="82"/>
          <w:b/>
          <w:bCs/>
        </w:rPr>
        <w:t>01-USHQIME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54"/>
          <w:w w:val="82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0"/>
          <w:w w:val="82"/>
          <w:b/>
          <w:bCs/>
        </w:rPr>
        <w:t>DHE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-6"/>
          <w:w w:val="82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0"/>
          <w:w w:val="75"/>
          <w:b/>
          <w:bCs/>
        </w:rPr>
        <w:t>PIJE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-2"/>
          <w:w w:val="75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0"/>
          <w:w w:val="75"/>
          <w:b/>
          <w:bCs/>
        </w:rPr>
        <w:t>JO-ALKOOLIKE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3" w:right="6839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01.1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2"/>
          <w:b/>
          <w:bCs/>
        </w:rPr>
        <w:t>USHQIME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5" w:after="0" w:line="240" w:lineRule="auto"/>
        <w:ind w:left="229" w:right="218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Produktet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ushqimore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5"/>
        </w:rPr>
        <w:t>klasifik:uara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5"/>
        </w:rPr>
        <w:t>ket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4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blera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konsu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shtepi.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2" w:after="0" w:line="240" w:lineRule="auto"/>
        <w:ind w:left="223" w:right="76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Perjashtohen: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8" w:after="0" w:line="252" w:lineRule="exact"/>
        <w:ind w:left="243" w:right="4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produktet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7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wshqimore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1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4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shitur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2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2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7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menjehershe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6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lar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8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shtepise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2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7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hotele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9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restorante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kaf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bare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3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kioska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5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shite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6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ambulante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makineri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shitese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automatike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etj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(11.1.1)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243" w:right="14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3"/>
          <w:i/>
        </w:rPr>
        <w:t>wshqime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3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perngatitur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4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restorantet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konsumjashte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6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ambienteve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(11.1.1)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7" w:after="0" w:line="258" w:lineRule="exact"/>
        <w:ind w:left="229" w:right="201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2"/>
          <w:i/>
        </w:rPr>
        <w:t>wshqime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8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pergatitur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0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firm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8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kontraktuar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"catering"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9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qofshi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4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grumbulluar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vete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konsumatori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1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dorezuar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  <w:i/>
        </w:rPr>
        <w:t>shtepite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konsumatorit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9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(11.1.1)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5" w:lineRule="exact"/>
        <w:ind w:left="243" w:right="3700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4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5"/>
          <w:w w:val="8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4"/>
          <w:i/>
        </w:rPr>
        <w:t>specifike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7"/>
          <w:w w:val="8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4"/>
          <w:i/>
        </w:rPr>
        <w:t>wshqimore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0"/>
          <w:w w:val="8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4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4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kafshe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  <w:i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86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(09.3.4)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43" w:right="640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b/>
          <w:bCs/>
        </w:rPr>
        <w:t>01.1.1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b/>
          <w:bCs/>
        </w:rPr>
        <w:t>Buke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b/>
          <w:bCs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dlithera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2" w:after="0" w:line="240" w:lineRule="auto"/>
        <w:ind w:left="229" w:right="785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243" w:right="691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oriz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llojeve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auto"/>
        <w:ind w:left="243" w:right="117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-mise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grure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el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93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6464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tershere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theke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drithera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forme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grurit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miell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ushqim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auto"/>
        <w:ind w:left="229" w:right="651" w:firstLine="1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buk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(buk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4"/>
        </w:rPr>
        <w:t>thek:ur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4"/>
        </w:rPr>
        <w:t>buk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3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4"/>
        </w:rPr>
        <w:t>k:ubike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6"/>
        </w:rPr>
        <w:t>thek:ura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6"/>
        </w:rPr>
        <w:t>buk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6"/>
        </w:rPr>
        <w:t>tosti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3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biskota,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ke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xhenxherfill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vafera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gurabie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petulla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kek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kruasane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pite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tarta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byrek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tarta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mbushura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pica,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243" w:right="375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perzierje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brumera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pergatilje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produkteve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furres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243" w:right="666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makarona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llojet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243" w:right="811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5"/>
        </w:rPr>
        <w:t>k:usk:us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58" w:lineRule="exact"/>
        <w:ind w:left="243" w:right="73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drithera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kornflakes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tershere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dritheras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malt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malt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pluhur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ekstrakt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malti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niseshte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patatesh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tapioke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miell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palme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niseshte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43" w:right="695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auto"/>
        <w:ind w:left="243" w:right="94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-produkte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haze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mielli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pergatitura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mish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prodhime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deti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djathe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fruta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4" w:after="0" w:line="240" w:lineRule="auto"/>
        <w:ind w:left="229" w:right="7397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5"/>
          <w:i/>
        </w:rPr>
        <w:t>perfslrilten: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5" w:after="0" w:line="240" w:lineRule="auto"/>
        <w:ind w:left="243" w:right="6716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9"/>
          <w:i/>
        </w:rPr>
        <w:t>hyrek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9"/>
          <w:w w:val="99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  <w:i/>
        </w:rPr>
        <w:t>misl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(01.1.2)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2" w:after="0" w:line="240" w:lineRule="auto"/>
        <w:ind w:left="243" w:right="6635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9"/>
          <w:i/>
        </w:rPr>
        <w:t>hyrek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9"/>
          <w:w w:val="99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pesllk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(01.1.3)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8" w:after="0" w:line="240" w:lineRule="auto"/>
        <w:ind w:left="243" w:right="6501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4"/>
          <w:i/>
        </w:rPr>
        <w:t>dritller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5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emhl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(01.1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7)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243" w:right="757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b/>
          <w:bCs/>
        </w:rPr>
        <w:t>01.1.1.1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Oriz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6" w:after="0" w:line="240" w:lineRule="auto"/>
        <w:ind w:left="229" w:right="785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1" w:after="0" w:line="240" w:lineRule="auto"/>
        <w:ind w:left="243" w:right="60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oriz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format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duk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oriz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pergatitu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mish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peshk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prodhime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deti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perime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243" w:right="491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nese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orizi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ze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pjese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madhe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produktit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70" w:right="725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82"/>
          <w:i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37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2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7" w:lineRule="exact"/>
        <w:ind w:left="485" w:right="675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86"/>
          <w:i/>
        </w:rPr>
        <w:t>mie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86"/>
          <w:i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0"/>
          <w:w w:val="86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  <w:i/>
        </w:rPr>
        <w:t>orizi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  <w:i/>
        </w:rPr>
        <w:t>(01.1.1.2)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480" w:bottom="280" w:left="1720" w:right="1420"/>
        </w:sectPr>
      </w:pPr>
      <w:rPr/>
    </w:p>
    <w:p>
      <w:pPr>
        <w:spacing w:before="82" w:after="0" w:line="240" w:lineRule="auto"/>
        <w:ind w:left="304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12.619019pt;margin-top:21.014866pt;width:448.065278pt;height:.1pt;mso-position-horizontal-relative:page;mso-position-vertical-relative:paragraph;z-index:-4599" coordorigin="2252,420" coordsize="8961,2">
            <v:shape style="position:absolute;left:2252;top:420;width:8961;height:2" coordorigin="2252,420" coordsize="8961,0" path="m2252,420l11214,420e" filled="f" stroked="t" strokeweight="2.75520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01-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90"/>
        </w:rPr>
        <w:t>USHQIM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82828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JO-ALKOOLIKE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</w:rPr>
        <w:t>01.1.1.2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Miell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drithera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1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55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97"/>
        </w:rPr>
        <w:t>-mise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1"/>
          <w:w w:val="9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0"/>
        </w:rPr>
        <w:t>gmr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elh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tersher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theke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drithera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forme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kolme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miell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ushqim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miell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orizi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01.1.1.3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3"/>
        </w:rPr>
        <w:t>Buke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55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huk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huk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perpunuar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01.1.1.4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1"/>
        </w:rPr>
        <w:t>furre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55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68" w:lineRule="exact"/>
        <w:ind w:left="553" w:right="37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huk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theku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huk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kuhike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thekura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huk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tosti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hiskota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xhenxherfill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vafera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gurahie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petull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kek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kmasan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pite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tart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hyrek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hyreke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emhel.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7" w:lineRule="exact"/>
        <w:ind w:left="5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byrek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(01.1.2.8)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byrek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(01.1.3.6)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8"/>
        </w:rPr>
        <w:t>01.1.1.5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Pica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baza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pice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55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mielli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pergatitu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mish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prodhime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djat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fruta.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5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byrek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(01.1.2.8)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byrekmepeshk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(01.1.3.6)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01.1.1.6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makaronas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6"/>
        </w:rPr>
        <w:t>kuskus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55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97"/>
        </w:rPr>
        <w:t>-r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7"/>
        </w:rPr>
        <w:t>avi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97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6"/>
          <w:w w:val="9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7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kanelon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lasanje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8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makaronas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formave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kuskus,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edhe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ushqime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0"/>
          <w:w w:val="87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makaronas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7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kus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</w:rPr>
        <w:t>01.1.1.7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Drithera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1"/>
        </w:rPr>
        <w:t>mengjes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55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2"/>
        </w:rPr>
        <w:t>P&amp;:fshihe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4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kornflakes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tersher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7"/>
        </w:rPr>
        <w:t>drithera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0"/>
        </w:rPr>
        <w:t>fmta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thata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01.1.1.8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9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7"/>
        </w:rPr>
        <w:t>dritherash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2" w:after="0" w:line="240" w:lineRule="auto"/>
        <w:ind w:left="55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5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9"/>
          <w:w w:val="88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ierje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hmmera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pergatiije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produkteve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hukes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7" w:lineRule="auto"/>
        <w:ind w:left="491" w:right="391" w:firstLine="-11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dritheras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6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9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2"/>
          <w:w w:val="9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malt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pluhu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6"/>
        </w:rPr>
        <w:t>ekstrakt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malt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9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nisesh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patates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6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tapio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9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1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6666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miell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lloje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ljera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niseshte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40" w:bottom="280" w:left="1720" w:right="1020"/>
        </w:sectPr>
      </w:pPr>
      <w:rPr/>
    </w:p>
    <w:p>
      <w:pPr>
        <w:spacing w:before="70" w:after="0" w:line="240" w:lineRule="auto"/>
        <w:ind w:left="26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90pt;margin-top:20.451345pt;width:450pt;height:.1pt;mso-position-horizontal-relative:page;mso-position-vertical-relative:paragraph;z-index:-4598" coordorigin="1800,409" coordsize="9000,2">
            <v:shape style="position:absolute;left:1800;top:409;width:9000;height:2" coordorigin="1800,409" coordsize="9000,0" path="m1800,409l10800,409e" filled="f" stroked="t" strokeweight="2.769231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01-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90"/>
        </w:rPr>
        <w:t>USHQIM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JO-ALKOOLIKE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01.1.2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4"/>
        </w:rPr>
        <w:t>Mish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2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freske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8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ftohte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ngrire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prej: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23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53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gjedhesh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derri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dele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6" w:lineRule="auto"/>
        <w:ind w:left="238" w:right="504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53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kali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mushk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gomari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deve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53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pule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pule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rose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pat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gjeldeti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23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87"/>
        </w:rPr>
        <w:t>olepur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lepuj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kafshe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gja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antilope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dre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eger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faza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thelleze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pellum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9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thel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8"/>
        </w:rPr>
        <w:t>eze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brendshme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fresket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ftohta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ngrira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238" w:right="45" w:firstLine="-11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thar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kriposu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tymosu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pasterma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perpunua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sal9i9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sallam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pasterm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proshut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eij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40" w:lineRule="auto"/>
        <w:ind w:left="128" w:right="48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-lloje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mishi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perpunuara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pregatit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9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konservua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ekstrakte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mishi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lengje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mish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byre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</w:rPr>
        <w:t>eij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gjithashtu: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8" w:right="9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brendeshme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gjitareve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marine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5"/>
          <w:w w:val="99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8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det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balen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kafshe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0"/>
        </w:rPr>
        <w:t>ekz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4"/>
          <w:w w:val="9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9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kangu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stru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0"/>
          <w:w w:val="9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krokodil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ij.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kafshe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shpende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blera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gjalla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konsum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Peifshihe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i/>
        </w:rPr>
        <w:t>kerminj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toke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(01.1.3)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dlljamr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yndyrn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ngrenesltme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slltazore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Ol.l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6"/>
          <w:i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misll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lengje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mislli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koncentrate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3"/>
          <w:i/>
        </w:rPr>
        <w:t>mislti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(01.1.9)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01.1.2.1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Mis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lope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fresket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ftohte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ngrire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gjedhesh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3"/>
          <w:w w:val="9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9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4"/>
        </w:rPr>
        <w:t>op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gjalle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blere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ushqimor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9"/>
        </w:rPr>
        <w:t>Gj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7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thasht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9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5"/>
          <w:w w:val="9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3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76"/>
        </w:rPr>
        <w:t>vic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6"/>
          <w:w w:val="76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grire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01.1.2.2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Mis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7"/>
        </w:rPr>
        <w:t>derri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mis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derri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fresket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ftohte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ngri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der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blere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gjalle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konsum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0F0F0F"/>
          <w:w w:val="75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66"/>
        </w:rPr>
        <w:t>mis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67"/>
        </w:rPr>
        <w:t>h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67"/>
        </w:rPr>
        <w:t>derri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-47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F0F0F"/>
          <w:spacing w:val="8"/>
          <w:w w:val="225"/>
        </w:rPr>
        <w:t>i</w:t>
      </w:r>
      <w:r>
        <w:rPr>
          <w:rFonts w:ascii="Times New Roman" w:hAnsi="Times New Roman" w:cs="Times New Roman" w:eastAsia="Times New Roman"/>
          <w:sz w:val="29"/>
          <w:szCs w:val="29"/>
          <w:color w:val="1F1F1F"/>
          <w:spacing w:val="0"/>
          <w:w w:val="66"/>
        </w:rPr>
        <w:t>grire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60" w:bottom="280" w:left="1700" w:right="1400"/>
        </w:sectPr>
      </w:pPr>
      <w:rPr/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26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97.465393pt;margin-top:-3.271409pt;width:448.75408pt;height:.1pt;mso-position-horizontal-relative:page;mso-position-vertical-relative:paragraph;z-index:-4597" coordorigin="1949,-65" coordsize="8975,2">
            <v:shape style="position:absolute;left:1949;top:-65;width:8975;height:2" coordorigin="1949,-65" coordsize="8975,0" path="m1949,-65l10924,-65e" filled="f" stroked="t" strokeweight="2.41080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01.1.2.3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3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Mis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3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qingji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8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dhie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6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Perfshihe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dele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7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dhie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fresket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ftohte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ngrire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qingj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blere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gjalle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konsum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qingji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dhie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</w:rPr>
        <w:t>grire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01.1.2.4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5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Mis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shpendesh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6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Perfshihe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shpendes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fresket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ftohte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ngrire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pula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rosa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pata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gjeldeti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9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shpende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blera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gjalla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konsum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4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perfshihet: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mishi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grire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2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0F0F0F"/>
          <w:spacing w:val="-2"/>
          <w:w w:val="180"/>
          <w:b/>
          <w:bCs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shpendeve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01.1.2.5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6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Produkte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0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7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0"/>
          <w:b/>
          <w:bCs/>
        </w:rPr>
        <w:t>tjer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0"/>
          <w:b/>
          <w:bCs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6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mishi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Perfshihe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9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fresket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ftohte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ngrire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prej: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4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kali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mushke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gomari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deve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gjajslune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2" w:lineRule="exact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91"/>
        </w:rPr>
        <w:t>-lepur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9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3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lepuj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kafshe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gja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antilopa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7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dre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der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ege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2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fazane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thelleze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pellum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5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thelleze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3" w:after="0" w:line="282" w:lineRule="exact"/>
        <w:ind w:left="257" w:right="65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gjitareve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marine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foka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luane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det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9"/>
          <w:w w:val="8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balena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eij.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kafshe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ekzotike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kangur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struc,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</w:rPr>
        <w:t>krokodil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8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kafshe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gjalla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</w:rPr>
        <w:t>blera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konsu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9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ushqimor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9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7"/>
          <w:b/>
          <w:bCs/>
        </w:rPr>
        <w:t>01.1.2.6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5"/>
          <w:w w:val="87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7"/>
          <w:b/>
          <w:bCs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17"/>
          <w:w w:val="87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7"/>
          <w:b/>
          <w:bCs/>
        </w:rPr>
        <w:t>brendshme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2"/>
          <w:w w:val="87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7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7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3"/>
          <w:w w:val="87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ngreneshme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6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brendeshme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fresket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3"/>
          <w:w w:val="8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ftohta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6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9"/>
          <w:w w:val="86"/>
        </w:rPr>
        <w:t>y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mosura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ngrira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8"/>
          <w:b/>
          <w:bCs/>
        </w:rPr>
        <w:t>01.1.2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5"/>
          <w:w w:val="88"/>
          <w:b/>
          <w:bCs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8"/>
          <w:b/>
          <w:bCs/>
        </w:rPr>
        <w:t>7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11"/>
          <w:w w:val="88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8"/>
          <w:b/>
          <w:bCs/>
        </w:rPr>
        <w:t>Mis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8"/>
          <w:b/>
          <w:bCs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7"/>
          <w:w w:val="88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8"/>
          <w:b/>
          <w:bCs/>
        </w:rPr>
        <w:t>thare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8"/>
          <w:b/>
          <w:bCs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8"/>
          <w:w w:val="88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kripur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8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tymosur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9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thare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232323"/>
          <w:spacing w:val="0"/>
          <w:w w:val="313"/>
        </w:rPr>
        <w:t>i</w:t>
      </w:r>
      <w:r>
        <w:rPr>
          <w:rFonts w:ascii="Arial" w:hAnsi="Arial" w:cs="Arial" w:eastAsia="Arial"/>
          <w:sz w:val="25"/>
          <w:szCs w:val="25"/>
          <w:color w:val="232323"/>
          <w:spacing w:val="-162"/>
          <w:w w:val="31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kripu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tymosu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2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1"/>
        </w:rPr>
        <w:t>sal9i9e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sallam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pasterma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proshut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95959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95959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01.1.2.8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5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Pregatitje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4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2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tjer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b/>
          <w:bCs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"/>
          <w:w w:val="89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b/>
          <w:bCs/>
        </w:rPr>
        <w:t>mishi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6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1" w:lineRule="auto"/>
        <w:ind w:left="333" w:right="305" w:firstLine="-76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-pregatitje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ijera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mishit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perpunuara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haze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mishi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6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konservua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ekstrak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7"/>
          <w:w w:val="85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mish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2"/>
          <w:w w:val="8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lengje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mishi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byre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mish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eij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1" w:lineRule="exact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kotoleta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mish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</w:rPr>
        <w:t>petulla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mbushura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mish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grire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mis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gjalle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pergatitu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9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9"/>
          <w:w w:val="86"/>
        </w:rPr>
        <w:t>z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ie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shume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nje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lloji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mishi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grire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gjitha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llojet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perzierjeve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mish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5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0"/>
          <w:w w:val="13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duk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</w:rPr>
        <w:t>edhe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</w:rPr>
        <w:t>mel9ie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8" w:after="0" w:line="240" w:lineRule="auto"/>
        <w:ind w:left="24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4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7"/>
          <w:w w:val="8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peifshi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6"/>
          <w:w w:val="100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414141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5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i/>
        </w:rPr>
        <w:t>-pic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2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pite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i/>
        </w:rPr>
        <w:t>(01.1.1.5)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651" w:footer="0" w:top="1860" w:bottom="280" w:left="1720" w:right="1440"/>
          <w:headerReference w:type="default" r:id="rId5"/>
          <w:pgSz w:w="12240" w:h="15840"/>
        </w:sectPr>
      </w:pPr>
      <w:rPr/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289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01.647057pt;margin-top:17.100618pt;width:459.529412pt;height:.1pt;mso-position-horizontal-relative:page;mso-position-vertical-relative:paragraph;z-index:-4596" coordorigin="2033,342" coordsize="9191,2">
            <v:shape style="position:absolute;left:2033;top:342;width:9191;height:2" coordorigin="2033,342" coordsize="9191,0" path="m2033,342l11224,342e" filled="f" stroked="t" strokeweight="2.117647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01-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93"/>
        </w:rPr>
        <w:t>USHQIM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JO-ALKOOLIKE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01.1.3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20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prodhime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9"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4" w:after="0" w:line="240" w:lineRule="auto"/>
        <w:ind w:left="33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2" w:lineRule="exact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pesh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fresket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ftohte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ngrire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82" w:lineRule="exact"/>
        <w:ind w:left="454" w:right="42" w:firstLine="-106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prodhime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deti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fresketa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ftohta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0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ngrira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gafore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midhje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kerrni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4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karkalec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sepj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kallamar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4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7" w:lineRule="exact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pesh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prodhime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deti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thar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tymosu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kriposur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1" w:after="0" w:line="276" w:lineRule="exact"/>
        <w:ind w:left="334" w:right="361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-lloje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peshk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perpunua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pregatitje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haze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peshk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konserva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peshk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prodhime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deti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havia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0"/>
        </w:rPr>
        <w:t>veze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peshk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7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byre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peshk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8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gafore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toke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kermij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toke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bretkosa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pesh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prodhime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deti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blera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gjalla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konsum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9" w:after="0" w:line="240" w:lineRule="auto"/>
        <w:ind w:left="3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5" w:lineRule="auto"/>
        <w:ind w:left="306" w:right="376" w:firstLine="2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28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2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pesllk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3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prodlliJnesll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det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lengje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9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pesllk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prodllimesll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koncentrate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  <w:i/>
        </w:rPr>
        <w:t>pesllk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  <w:i/>
        </w:rPr>
        <w:t>prodlliJneslt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8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1.1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5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01.1.3.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3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3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fresket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2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2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25"/>
        </w:rPr>
        <w:t>ftohte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33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2" w:lineRule="exact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pesh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fresket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ftohte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5"/>
          <w:w w:val="84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"/>
          <w:w w:val="8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3"/>
        </w:rPr>
        <w:t>hk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9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</w:rPr>
        <w:t>ere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gjalle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konsum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</w:rPr>
        <w:t>01.1.3.2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1"/>
          <w:w w:val="12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21"/>
        </w:rPr>
        <w:t>ngiire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33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pesh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ngrire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9"/>
        </w:rPr>
        <w:t>01.1.3.3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Prodhime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fresketa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8"/>
        </w:rPr>
        <w:t>ftohta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3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prodhime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deti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fresketa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ftohta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gafor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626262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midhje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kermi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7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karkaleca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sepj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kallamar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2" w:lineRule="exact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prodhime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deti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blera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gjalla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konsum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3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gafore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toke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kermij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toke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</w:rPr>
        <w:t>etkosa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9"/>
        </w:rPr>
        <w:t>01.1.3.4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Prodhime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5"/>
        </w:rPr>
        <w:t>ngiira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3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prodhime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deti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ngrira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</w:rPr>
        <w:t>01.1.3.5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prodhime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thare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tymosu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9"/>
        </w:rPr>
        <w:t>kriposur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33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34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pesh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prodhime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deti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thar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tymos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9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kriposur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720" w:right="1000"/>
          <w:headerReference w:type="default" r:id="rId6"/>
          <w:pgSz w:w="12240" w:h="15840"/>
        </w:sectPr>
      </w:pPr>
      <w:rPr/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49" w:lineRule="auto"/>
        <w:ind w:left="1200" w:right="53" w:firstLine="-852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101.718391pt;margin-top:-16.140739pt;width:438.639425pt;height:.1pt;mso-position-horizontal-relative:page;mso-position-vertical-relative:paragraph;z-index:-4595" coordorigin="2034,-323" coordsize="8773,2">
            <v:shape style="position:absolute;left:2034;top:-323;width:8773;height:2" coordorigin="2034,-323" coordsize="8773,0" path="m2034,-323l10807,-323e" filled="f" stroked="t" strokeweight="2.365544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</w:rPr>
        <w:t>01.1.3.6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Prodhime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pergatituara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perpunuara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peshk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4"/>
        </w:rPr>
        <w:t>prodhime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deti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3" w:after="0" w:line="240" w:lineRule="auto"/>
        <w:ind w:left="335" w:right="78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335" w:right="406" w:firstLine="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prodhime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pergatituara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perpunuara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prodhirne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konserva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prodhime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havia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veze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peshku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hyre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filet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krokant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348" w:right="47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kotoleta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3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peshku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5"/>
        </w:rPr>
        <w:t>petulla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mhushura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328" w:right="74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  <w:i/>
        </w:rPr>
        <w:t>perfshi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7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40" w:lineRule="auto"/>
        <w:ind w:left="348" w:right="337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-pic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1"/>
          <w:i/>
        </w:rPr>
        <w:t>dlze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1"/>
          <w:i/>
        </w:rPr>
        <w:t>pite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9"/>
          <w:w w:val="8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9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permbajne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prodhime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  <w:i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9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1.1.1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9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348" w:right="292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  <w:i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4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1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lengje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koncentrate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peshk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9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prodhimes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8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  <w:i/>
        </w:rPr>
        <w:t>(01.1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"/>
          <w:w w:val="87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4"/>
          <w:i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84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4"/>
          <w:i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48" w:right="5552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</w:rPr>
        <w:t>01.1.4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2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5"/>
          <w:w w:val="195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3"/>
        </w:rPr>
        <w:t>Qumesht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djat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2"/>
        </w:rPr>
        <w:t>veze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1" w:after="0" w:line="240" w:lineRule="auto"/>
        <w:ind w:left="335" w:right="78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348" w:right="724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fresket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348" w:right="55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pasterizua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sterilizuar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348" w:right="514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kondesuar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avullua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pluhur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348" w:right="64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9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7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86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emhelsira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9"/>
          <w:w w:val="8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0505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pije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5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5"/>
        </w:rPr>
        <w:t>ngjashrne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qumeshti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348" w:right="734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djathe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348" w:right="414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veze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vezes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perbera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teresisht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veza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48" w:right="693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348" w:right="253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krer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perrnhajne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sheqer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kakao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fruta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aromatizues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348" w:right="36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qumeshti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por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soj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eij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5" w:after="0" w:line="240" w:lineRule="auto"/>
        <w:ind w:left="328" w:right="74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96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8"/>
          <w:w w:val="9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  <w:i/>
        </w:rPr>
        <w:t>rfshi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7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40" w:lineRule="auto"/>
        <w:ind w:left="335" w:right="580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gjal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gjalpi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(01.1.5)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48" w:right="7110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w w:val="87"/>
        </w:rPr>
        <w:t>01.1.4.1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4"/>
        </w:rPr>
        <w:t>Qumesht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35" w:right="78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348" w:right="724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fresket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40" w:lineRule="auto"/>
        <w:ind w:left="348" w:right="55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pasterizua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sterilizuar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48" w:right="69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petfshihen: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348" w:right="540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"ultra-pasterizuar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"ill-IT"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48" w:right="485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01.1.4.2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Qumesht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54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nivel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6"/>
        </w:rPr>
        <w:t>ulet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2"/>
          <w:w w:val="9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100"/>
        </w:rPr>
        <w:t>yndyre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8" w:after="0" w:line="240" w:lineRule="auto"/>
        <w:ind w:left="335" w:right="78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348" w:right="528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fresket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nivel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yndyre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40" w:lineRule="auto"/>
        <w:ind w:left="348" w:right="55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pasterizua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sterilizuar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48" w:right="713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petfshin: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348" w:right="169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"ultra-pasterizuar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"ill-IT"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gjysem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skremua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skremuar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both"/>
        <w:spacing w:after="0"/>
        <w:sectPr>
          <w:pgMar w:header="1651" w:footer="0" w:top="1860" w:bottom="280" w:left="1720" w:right="1340"/>
          <w:headerReference w:type="default" r:id="rId7"/>
          <w:pgSz w:w="12240" w:h="15840"/>
        </w:sectPr>
      </w:pPr>
      <w:rPr/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27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101.442017pt;margin-top:-2.887083pt;width:436.234136pt;height:.1pt;mso-position-horizontal-relative:page;mso-position-vertical-relative:paragraph;z-index:-4594" coordorigin="2029,-58" coordsize="8725,2">
            <v:shape style="position:absolute;left:2029;top:-58;width:8725;height:2" coordorigin="2029,-58" coordsize="8725,0" path="m2029,-58l10754,-58e" filled="f" stroked="t" strokeweight="2.34354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5"/>
          <w:szCs w:val="25"/>
          <w:color w:val="0F0F0F"/>
          <w:w w:val="91"/>
        </w:rPr>
        <w:t>01.1.4.3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Qumesht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konservuar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kondesuar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avullua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pluhur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01.1.4.4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Kos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permha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sheqe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kaka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fruta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aromatizues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91"/>
        </w:rPr>
        <w:t>01.1.4.5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Djat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gjize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djat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fort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gjysem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fort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gongorxola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gjize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mocarel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4"/>
        </w:rPr>
        <w:t>djat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hardhe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8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6"/>
          <w:w w:val="88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heh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69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01.1.4.6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qumeshti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7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74" w:lineRule="exact"/>
        <w:ind w:left="443" w:right="50" w:firstLine="-10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krem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emhelsira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qumeshti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pije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qum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8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hti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86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produk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8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qumeshti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hulmeti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por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qumesht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soje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0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8"/>
          <w:w w:val="8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  <w:i/>
        </w:rPr>
        <w:t>peifshi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7"/>
          <w:w w:val="85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444444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3"/>
          <w:i/>
        </w:rPr>
        <w:t>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  <w:i/>
        </w:rPr>
        <w:t>gjal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  <w:i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  <w:i/>
        </w:rPr>
        <w:t>dlle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  <w:i/>
        </w:rPr>
        <w:t>produkte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9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  <w:i/>
        </w:rPr>
        <w:t>gjalpit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2"/>
          <w:i/>
        </w:rPr>
        <w:t>(01.1.5.1)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1" w:lineRule="exact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  <w:i/>
        </w:rPr>
        <w:t>embelsir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3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i/>
        </w:rPr>
        <w:t>haz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2"/>
          <w:i/>
        </w:rPr>
        <w:t>soje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2"/>
          <w:i/>
        </w:rPr>
        <w:t>(01.1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2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  <w:i/>
        </w:rPr>
        <w:t>9.4)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01.1.4.7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Veze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veze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veze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perhera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8"/>
          <w:w w:val="8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isht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5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veza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3"/>
        </w:rPr>
        <w:t>01.1.5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2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33333"/>
          <w:spacing w:val="15"/>
          <w:w w:val="2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Vajra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yndyma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3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gjal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gjalpi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gjalp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gjalpe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shkrire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-margarine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margarine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dietike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5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8"/>
          <w:w w:val="8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8"/>
          <w:w w:val="85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26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7"/>
          <w:w w:val="12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perimes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petfshihet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gjalpe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kikirik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44" w:lineRule="auto"/>
        <w:ind w:left="336" w:right="18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vajra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ushqimore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ullir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1"/>
          <w:w w:val="13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misri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luled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8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7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fare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4"/>
        </w:rPr>
        <w:t>pamhuk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5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soj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9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kikiriku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2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9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arr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4"/>
        </w:rPr>
        <w:t>-yndyma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ushqimore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5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kafshes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dhjam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9"/>
        </w:rPr>
        <w:t>.)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6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3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3"/>
          <w:i/>
        </w:rPr>
        <w:t>peifshihen: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79"/>
          <w:i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7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  <w:i/>
        </w:rPr>
        <w:t>mel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5"/>
          <w:w w:val="8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  <w:i/>
        </w:rPr>
        <w:t>ie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  <w:i/>
        </w:rPr>
        <w:t>dlle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  <w:i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5"/>
          <w:w w:val="8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  <w:i/>
        </w:rPr>
        <w:t>pesllk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4"/>
          <w:i/>
        </w:rPr>
        <w:t>(06.1.1)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4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91"/>
        </w:rPr>
        <w:t>01.1.5.1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Gjalpe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0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gjalpe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gjalpi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</w:rPr>
        <w:t>gjalpe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4"/>
          <w:w w:val="8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hkrire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01.1.5.2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Margatine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yndyma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bimore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-margarine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rine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dietike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8"/>
          <w:w w:val="86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9"/>
          <w:w w:val="86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6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himo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perfs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8"/>
          <w:w w:val="86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ire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gjalpi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kikiriku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47" w:footer="0" w:top="1860" w:bottom="280" w:left="1720" w:right="1640"/>
          <w:headerReference w:type="default" r:id="rId8"/>
          <w:pgSz w:w="12240" w:h="15840"/>
        </w:sectPr>
      </w:pPr>
      <w:rPr/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/>
        <w:pict>
          <v:group style="position:absolute;margin-left:95.489365pt;margin-top:98.954773pt;width:471.659574pt;height:.1pt;mso-position-horizontal-relative:page;mso-position-vertical-relative:page;z-index:-4593" coordorigin="1910,1979" coordsize="9433,2">
            <v:shape style="position:absolute;left:1910;top:1979;width:9433;height:2" coordorigin="1910,1979" coordsize="9433,0" path="m1910,1979l11343,1979e" filled="f" stroked="t" strokeweight="2.531915pt" strokecolor="#C3C3C3">
              <v:path arrowok="t"/>
            </v:shape>
          </v:group>
          <w10:wrap type="none"/>
        </w:pict>
      </w:r>
      <w:r>
        <w:rPr>
          <w:sz w:val="17"/>
          <w:szCs w:val="17"/>
        </w:rPr>
      </w:r>
    </w:p>
    <w:p>
      <w:pPr>
        <w:spacing w:before="27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99"/>
        </w:rPr>
        <w:t>01.1.5.3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13"/>
        </w:rPr>
        <w:t>ullid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0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5" w:lineRule="exact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-vaj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ulliri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8"/>
        </w:rPr>
        <w:t>01.1.5.4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9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Vajra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5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6" w:after="0" w:line="240" w:lineRule="auto"/>
        <w:ind w:left="20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4" w:after="0" w:line="282" w:lineRule="exact"/>
        <w:ind w:left="197" w:right="55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Vajra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tjere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ulliri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misri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luledielli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4"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</w:rPr>
        <w:t>fare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pambuku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soje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</w:rPr>
        <w:t>kilciriku,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vaj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arre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14"/>
        </w:rPr>
        <w:t>.)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peifshi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vaj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pesllk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(06.1.1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99"/>
        </w:rPr>
        <w:t>01.1.5.5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Yndyrn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3"/>
        </w:rPr>
        <w:t>kafshesh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6" w:after="0" w:line="240" w:lineRule="auto"/>
        <w:ind w:left="20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yndyrn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kafshes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dhjam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01.1.6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18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1"/>
          <w:w w:val="11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18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0" w:after="0" w:line="240" w:lineRule="auto"/>
        <w:ind w:left="20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3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8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fresket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3"/>
          <w:w w:val="89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ftohta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ngrira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2" w:lineRule="exact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6"/>
        </w:rPr>
        <w:t>that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86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lekur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thelpin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89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arra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fara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konservuara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produkte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haze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frutash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pjepe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shalqi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bostan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6" w:after="0" w:line="240" w:lineRule="auto"/>
        <w:ind w:left="1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peifshi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8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kultivuar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frutat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patellxllanet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tranguj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domate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(01.1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7)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marmalata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komposto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8"/>
          <w:i/>
        </w:rPr>
        <w:t>xllel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9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purefrutasll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(01.1.8)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Jule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8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63"/>
          <w:i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ruajtur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slleqe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1.1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8)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-lengjefrutasll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slluru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(01.2.2)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99"/>
        </w:rPr>
        <w:t>01.1.6.1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fresketa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6"/>
        </w:rPr>
        <w:t>ftohta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6" w:after="0" w:line="240" w:lineRule="auto"/>
        <w:ind w:left="20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pjepe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shalqi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manaferra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01.1.6.2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15"/>
        </w:rPr>
        <w:t>ngdra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9" w:after="0" w:line="240" w:lineRule="auto"/>
        <w:ind w:left="20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ngrira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manaferra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ngrira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7"/>
        </w:rPr>
        <w:t>01.1.6.3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7"/>
        </w:rPr>
        <w:t>AITa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9"/>
        </w:rPr>
        <w:t>thata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thata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fruta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lekure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frutat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thelpinj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ana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2"/>
        </w:rPr>
        <w:t>fara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manaferra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thata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647" w:footer="0" w:top="1860" w:bottom="280" w:left="1720" w:right="1300"/>
          <w:pgSz w:w="12240" w:h="15840"/>
        </w:sectPr>
      </w:pPr>
      <w:rPr/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604" w:right="305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1.368179pt;margin-top:17.509853pt;width:451.002273pt;height:.1pt;mso-position-horizontal-relative:page;mso-position-vertical-relative:paragraph;z-index:-4592" coordorigin="1627,350" coordsize="9020,2">
            <v:shape style="position:absolute;left:1627;top:350;width:9020;height:2" coordorigin="1627,350" coordsize="9020,0" path="m1627,350l10647,350e" filled="f" stroked="t" strokeweight="2.434091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33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11"/>
          <w:w w:val="13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91"/>
        </w:rPr>
        <w:t>USHQIM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4"/>
        </w:rPr>
        <w:t>JO-ALKOOLIKE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01.1.6.4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Fnita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konservuara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8"/>
        </w:rPr>
        <w:t>frutash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9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fruta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konservuara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frutash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9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pregatit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9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tike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perhe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kulinarie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vetem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frutash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9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fruta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konservuara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presuara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01.1.7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15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3"/>
          <w:w w:val="11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15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9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44" w:lineRule="auto"/>
        <w:ind w:left="121" w:right="645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8"/>
        </w:rPr>
        <w:t>fresk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1"/>
        </w:rPr>
        <w:t>ftohta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ngrira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thata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kultivuara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gjethe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kercenjte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asparag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hrokoli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lulelaker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laker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koper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spinaq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frutat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patellxhane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tranguj,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kungulleshka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speca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jeshil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kungull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domate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etj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4"/>
          <w:w w:val="8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6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rrenjet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rrepa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karrota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qepe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rrenje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zhardhoke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patate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rrenje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fresketa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ftohta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patate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emhla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9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konservuara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perpunuara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perimesh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41" w:lineRule="auto"/>
        <w:ind w:left="128" w:right="88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ljera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perimes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2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1"/>
        </w:rPr>
        <w:t>pure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patate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skuqur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prera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pregatitje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ngrira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patate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grira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ullinj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-hudhra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hishtaja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mise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emhel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9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kope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alga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ljera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deti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ngrenshme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kerpudha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kerpudha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ljera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ushqimore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9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niseshte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patatesh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tapioke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miell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palme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niseshte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9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9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5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(01.1.1)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1"/>
          <w:i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  <w:i/>
        </w:rPr>
        <w:t>perimesh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lengje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3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koncetrate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9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perimes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(01.1.9)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9"/>
          <w:i/>
        </w:rPr>
        <w:t>erez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  <w:i/>
        </w:rPr>
        <w:t>kuzhine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fresketa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majdanoz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rozmarine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trumze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3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9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erez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piper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8"/>
          <w:i/>
        </w:rPr>
        <w:t>spec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djeges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xhinxherfil,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222" w:right="777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Arial" w:hAnsi="Arial" w:cs="Arial" w:eastAsia="Arial"/>
          <w:sz w:val="22"/>
          <w:szCs w:val="22"/>
          <w:color w:val="2F2F2F"/>
          <w:spacing w:val="0"/>
          <w:w w:val="81"/>
          <w:i/>
        </w:rPr>
        <w:t>eg'.</w:t>
      </w:r>
      <w:r>
        <w:rPr>
          <w:rFonts w:ascii="Arial" w:hAnsi="Arial" w:cs="Arial" w:eastAsia="Arial"/>
          <w:sz w:val="22"/>
          <w:szCs w:val="22"/>
          <w:color w:val="2F2F2F"/>
          <w:spacing w:val="0"/>
          <w:w w:val="81"/>
          <w:i/>
        </w:rPr>
        <w:t>)</w:t>
      </w:r>
      <w:r>
        <w:rPr>
          <w:rFonts w:ascii="Arial" w:hAnsi="Arial" w:cs="Arial" w:eastAsia="Arial"/>
          <w:sz w:val="22"/>
          <w:szCs w:val="22"/>
          <w:color w:val="2F2F2F"/>
          <w:spacing w:val="-8"/>
          <w:w w:val="8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(01.1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6"/>
          <w:w w:val="9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1"/>
          <w:i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  <w:i/>
        </w:rPr>
        <w:t>leng;e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4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  <w:i/>
        </w:rPr>
        <w:t>perimes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5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(01.2.2)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97"/>
        </w:rPr>
        <w:t>01.1.7.1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fresketa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0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ftohta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patatet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zhardhoket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9"/>
        </w:rPr>
        <w:t>tjere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0" w:after="0" w:line="241" w:lineRule="auto"/>
        <w:ind w:left="121" w:right="458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fresketa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ftohta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kultivuara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gjethe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kercenjte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asparag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hrokol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lulelaker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laker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6"/>
        </w:rPr>
        <w:t>koper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spinaq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elj.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frutat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patellxhane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tranguj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kungulleshka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speca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jeshil,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kungull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domate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rrenjet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rrepa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karrota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qepe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rrenje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zhardhoke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ljere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6"/>
        </w:rPr>
        <w:t>01.1.7.2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ngrira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ndrysh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patatet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zhardhoket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11"/>
        </w:rPr>
        <w:t>tjere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9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0" w:after="0" w:line="241" w:lineRule="auto"/>
        <w:ind w:left="121" w:right="643" w:firstLine="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perime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ngrira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kultivuara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gjethe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kercenjte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asparag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hrokoli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lulelaker,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lake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9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koper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spinaq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frutat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patellxhane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3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tranguj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4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kungulleshka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3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speca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jeshil,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kungull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domate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rrenjet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repa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karrota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qepe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9"/>
        </w:rPr>
        <w:t>rrenje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</w:rPr>
        <w:t>zhardhoke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tjere,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both"/>
        <w:spacing w:after="0"/>
        <w:sectPr>
          <w:pgMar w:header="0" w:footer="0" w:top="1480" w:bottom="280" w:left="1520" w:right="1560"/>
          <w:headerReference w:type="default" r:id="rId9"/>
          <w:pgSz w:w="12240" w:h="15840"/>
        </w:sectPr>
      </w:pPr>
      <w:rPr/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1" w:after="0" w:line="240" w:lineRule="auto"/>
        <w:ind w:left="286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88.294739pt;margin-top:26.219555pt;width:491.873684pt;height:.1pt;mso-position-horizontal-relative:page;mso-position-vertical-relative:paragraph;z-index:-4591" coordorigin="1766,524" coordsize="9837,2">
            <v:shape style="position:absolute;left:1766;top:524;width:9837;height:2" coordorigin="1766,524" coordsize="9837,0" path="m1766,524l11603,524e" filled="f" stroked="t" strokeweight="3.031579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92"/>
        </w:rPr>
        <w:t>USHQIM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92"/>
        </w:rPr>
        <w:t>PIJ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JO-ALKOOLIKE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01.1.7.3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Perime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thata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perime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konservuara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9"/>
        </w:rPr>
        <w:t>perpunuara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produkte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5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5"/>
          <w:w w:val="85"/>
        </w:rPr>
        <w:t>z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perimesh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pergatitje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dietike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perhere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gatitmi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vetem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"/>
          <w:w w:val="85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11"/>
          <w:w w:val="85"/>
        </w:rPr>
        <w:t>z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perimesh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5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perime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perziera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5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perime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konser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9"/>
          <w:w w:val="100"/>
        </w:rPr>
        <w:t>v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hishtaja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01.1.7.4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7"/>
        </w:rPr>
        <w:t>Patate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patate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9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fresket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5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9"/>
        </w:rPr>
        <w:t>f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89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9"/>
        </w:rPr>
        <w:t>hta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9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konservuara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petfshi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10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pregatitje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ngrira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patate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prera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5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00"/>
          <w:i/>
        </w:rPr>
        <w:t>peif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14"/>
          <w:w w:val="100"/>
          <w:i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5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  <w:i/>
        </w:rPr>
        <w:t>niseslrte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1"/>
          <w:i/>
        </w:rPr>
        <w:t>patatesl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1"/>
          <w:i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8"/>
          <w:w w:val="81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  <w:i/>
        </w:rPr>
        <w:t>(01.1.1.8)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w w:val="96"/>
          <w:i/>
        </w:rPr>
        <w:t>-palate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  <w:i/>
        </w:rPr>
        <w:t>embl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87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  <w:i/>
        </w:rPr>
        <w:t>(01.1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  <w:i/>
        </w:rPr>
        <w:t>7.6)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01.1.7.5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7"/>
        </w:rPr>
        <w:t>Patatina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9" w:after="0" w:line="304" w:lineRule="exact"/>
        <w:ind w:left="109" w:right="43" w:firstLine="8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patatina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th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86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11"/>
          <w:w w:val="8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shta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4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duk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2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perdoru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aromatizuae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tjere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4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7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24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perhere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perfshijne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9"/>
          <w:w w:val="89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romatiz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"/>
          <w:w w:val="86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21"/>
          <w:w w:val="9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6"/>
          <w:w w:val="101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him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5"/>
          <w:w w:val="8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18"/>
          <w:w w:val="10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rez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6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djat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85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2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perhere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shtua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artificial.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1" w:lineRule="exact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patatina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7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prodhuara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patate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por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mun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7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9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prodhua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prej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9"/>
        </w:rPr>
        <w:t>misri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7"/>
          <w:w w:val="87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zhardho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7"/>
        </w:rPr>
        <w:t>k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"/>
          <w:w w:val="87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10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6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01.1.7.6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Zhardhoke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perimes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zhardhoke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31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-16"/>
          <w:w w:val="131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2"/>
          <w:w w:val="115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31313"/>
          <w:spacing w:val="0"/>
          <w:w w:val="113"/>
        </w:rPr>
        <w:t>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5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patate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embla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zhardhoke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tjere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10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565656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produkte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perimeve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4"/>
          <w:w w:val="86"/>
        </w:rPr>
        <w:t>z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hardhoke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miel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0"/>
          <w:w w:val="87"/>
        </w:rPr>
        <w:t>l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pur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5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B2B2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eij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80" w:right="740"/>
          <w:headerReference w:type="default" r:id="rId10"/>
          <w:pgSz w:w="12240" w:h="1584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62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3.769234pt;margin-top:17.470568pt;width:450pt;height:.1pt;mso-position-horizontal-relative:page;mso-position-vertical-relative:paragraph;z-index:-4590" coordorigin="1675,349" coordsize="9000,2">
            <v:shape style="position:absolute;left:1675;top:349;width:9000;height:2" coordorigin="1675,349" coordsize="9000,0" path="m1675,349l10675,349e" filled="f" stroked="t" strokeweight="2.423077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32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18"/>
          <w:w w:val="13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0"/>
        </w:rPr>
        <w:t>USHQIM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1"/>
        </w:rPr>
        <w:t>PIJ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JO-ALKOOLIKE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01.1.8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22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Sheqer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re'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mjalte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((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Okollate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embelsira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2"/>
        </w:rPr>
        <w:t>paketuara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8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234" w:right="70" w:firstLine="-11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kallam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sheqeri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panxha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sheqeri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sheqe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paperpunua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perpunua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sheqe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pluhur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sheqe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kristalizua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kubik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3" w:after="0" w:line="264" w:lineRule="exact"/>
        <w:ind w:left="123" w:right="18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re9el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marmalate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komposto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pelte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pur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frutash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mjalte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natyral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artificial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shurup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panj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3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5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lasa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bimes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ruajtura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sheqer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70" w:lineRule="exact"/>
        <w:ind w:left="234" w:right="41" w:firstLine="-11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1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9okollate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shufr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pllaka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9am9akis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karamele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embelsira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embelsiras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30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13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paketuara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ushqime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kaka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pregatie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embelsiras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kakao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1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</w:rPr>
        <w:t>akull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akullore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sorbeto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7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zevendesue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artificial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sheqeri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krem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9"/>
        </w:rPr>
        <w:t>zie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sheqe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mjalte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fruta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thata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7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rfshi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0" w:lineRule="exact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pluhu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9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haz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fokollate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kaka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(01.2.1)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01.1.8.1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10"/>
        </w:rPr>
        <w:t>Sheqer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4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kallam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sheqeri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panxha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sheqer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7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sheqe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paperpunua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perpunua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0"/>
        </w:rPr>
        <w:t>eqe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3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pluhu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heqe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kristalizua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3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kubik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01.1.8.2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Re'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1"/>
        </w:rPr>
        <w:t>marmalate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</w:rPr>
        <w:t>mjalte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5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9" w:after="0" w:line="270" w:lineRule="exact"/>
        <w:ind w:left="123" w:right="14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9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5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9e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8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matmalat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kompost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xhe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pasta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frutas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3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mjalte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natyral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artificia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1"/>
          <w:w w:val="8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hurup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melasa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8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</w:rPr>
        <w:t>ese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bimes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ruajtura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sheqer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01.1.8.3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3"/>
        </w:rPr>
        <w:t>&lt;;okollate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Perfshine: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9okollate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ushqime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5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baze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kaka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pregatie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5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7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lsir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4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7"/>
          <w:w w:val="9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kakao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1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plulm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9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haz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fokollate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kaka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(01.2.1.3)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01.1.8.4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8"/>
        </w:rPr>
        <w:t>Embelsira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4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1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112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8"/>
          <w:w w:val="11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7"/>
        </w:rPr>
        <w:t>tuara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Perfshi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8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5"/>
        </w:rPr>
        <w:t>yamyakis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5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embelsira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embelsiras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4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4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paketua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01.1.8.5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Akull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0"/>
        </w:rPr>
        <w:t>akullore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72" w:lineRule="exact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14141"/>
          <w:w w:val="8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8"/>
          <w:w w:val="8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"/>
          <w:w w:val="87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8"/>
          <w:w w:val="10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7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78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0"/>
          <w:w w:val="9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606060"/>
          <w:spacing w:val="-1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sorb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01.1.8.6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Zevendesue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sheqerit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9"/>
        </w:rPr>
        <w:t>artificial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13879"/>
          <w:spacing w:val="7"/>
          <w:w w:val="8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2"/>
          <w:w w:val="89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evend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6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8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ue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4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heqerit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tificial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80" w:right="1520"/>
          <w:headerReference w:type="default" r:id="rId11"/>
          <w:pgSz w:w="12240" w:h="15840"/>
        </w:sectPr>
      </w:pPr>
      <w:rPr/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/>
        <w:pict>
          <v:group style="position:absolute;margin-left:87.539734pt;margin-top:98.270271pt;width:507.730451pt;height:.1pt;mso-position-horizontal-relative:page;mso-position-vertical-relative:page;z-index:-4589" coordorigin="1751,1965" coordsize="10155,2">
            <v:shape style="position:absolute;left:1751;top:1965;width:10155;height:2" coordorigin="1751,1965" coordsize="10155,0" path="m1751,1965l11905,1965e" filled="f" stroked="t" strokeweight="2.723458pt" strokecolor="#C3C3C3">
              <v:path arrowok="t"/>
            </v:shape>
          </v:group>
          <w10:wrap type="none"/>
        </w:pict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40" w:lineRule="auto"/>
        <w:ind w:left="122" w:right="450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w w:val="117"/>
        </w:rPr>
        <w:t>01.1.9-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9"/>
        </w:rPr>
        <w:t>Produkte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9"/>
        </w:rPr>
        <w:t>ushqimore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32"/>
          <w:w w:val="10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8"/>
        </w:rPr>
        <w:t>paspecifikuara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4" w:after="0" w:line="240" w:lineRule="auto"/>
        <w:ind w:left="114" w:right="858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4" w:after="0" w:line="296" w:lineRule="exact"/>
        <w:ind w:left="114" w:right="181" w:firstLine="8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4"/>
        </w:rPr>
        <w:t>kripe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piper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spec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djeges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9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92"/>
        </w:rPr>
        <w:t>xhinxherf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-14"/>
          <w:w w:val="92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etj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kuzhine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fresketa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majdanoze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rozmarine,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trumze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etj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),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salce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aromatizue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mustard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majoneze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ke9a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5"/>
          <w:w w:val="93"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424242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424242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slace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soje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9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</w:rPr>
        <w:t>eij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</w:rPr>
        <w:t>),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uthull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" w:after="0" w:line="243" w:lineRule="auto"/>
        <w:ind w:left="114" w:right="722" w:firstLine="8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0"/>
        </w:rPr>
        <w:t>pluhu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5"/>
          <w:w w:val="90"/>
        </w:rPr>
        <w:t> </w:t>
      </w:r>
      <w:r>
        <w:rPr>
          <w:rFonts w:ascii="Arial" w:hAnsi="Arial" w:cs="Arial" w:eastAsia="Arial"/>
          <w:sz w:val="25"/>
          <w:szCs w:val="25"/>
          <w:color w:val="0A0A0A"/>
          <w:spacing w:val="-19"/>
          <w:w w:val="318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pergatitu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0"/>
        </w:rPr>
        <w:t>brumr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7"/>
          <w:w w:val="9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pregatiije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embelsirash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supe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lengje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ekstraktes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5"/>
          <w:w w:val="100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konserva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6"/>
          <w:w w:val="9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here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gatimi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664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ushqim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homogjenizua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femijes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pergatiije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dietike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ushqimore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pavaresisht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perberesit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0" w:after="0" w:line="240" w:lineRule="auto"/>
        <w:ind w:left="106" w:right="8155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92"/>
          <w:i/>
        </w:rPr>
        <w:t>perfshihe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-17"/>
          <w:w w:val="93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3"/>
          <w:i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0" w:after="0" w:line="240" w:lineRule="auto"/>
        <w:ind w:left="122" w:right="594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  <w:i/>
        </w:rPr>
        <w:t>embelsir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haz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  <w:i/>
        </w:rPr>
        <w:t>qumiishti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0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(01.1.4)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240" w:lineRule="auto"/>
        <w:ind w:left="122" w:right="742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4"/>
          <w:i/>
        </w:rPr>
        <w:t>qumesht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9"/>
          <w:w w:val="9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4"/>
          <w:i/>
        </w:rPr>
        <w:t>soje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0"/>
          <w:w w:val="9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4"/>
          <w:i/>
        </w:rPr>
        <w:t>(01.1.4)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2" w:after="0" w:line="240" w:lineRule="auto"/>
        <w:ind w:left="122" w:right="5532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5"/>
          <w:i/>
        </w:rPr>
        <w:t>zevendesue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6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sheqerit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6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artificial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8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(01.1.8)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240" w:lineRule="auto"/>
        <w:ind w:left="122" w:right="502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pregatitje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embelsiras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2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haz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9"/>
          <w:i/>
        </w:rPr>
        <w:t>kaka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9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2"/>
          <w:w w:val="9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7"/>
          <w:w w:val="100"/>
          <w:i/>
        </w:rPr>
        <w:t>0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1.1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8)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0" w:after="0" w:line="240" w:lineRule="auto"/>
        <w:ind w:left="130" w:right="7477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w w:val="101"/>
        </w:rPr>
        <w:t>01.1.9.1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Salca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8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858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2" w:after="0" w:line="240" w:lineRule="auto"/>
        <w:ind w:left="122" w:right="2450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4"/>
        </w:rPr>
        <w:t>salca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9"/>
          <w:w w:val="9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4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aromatizue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mustard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majonez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4"/>
          <w:w w:val="92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ke9ap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salce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4"/>
        </w:rPr>
        <w:t>soje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</w:rPr>
        <w:t>etj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</w:rPr>
        <w:t>),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uthull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2" w:right="459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01.1.9.2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Kripe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djegeze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7"/>
        </w:rPr>
        <w:t>gatimi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4" w:right="858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6" w:lineRule="exact"/>
        <w:ind w:left="122" w:right="4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4"/>
        </w:rPr>
        <w:t>kripe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pipe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2"/>
          <w:w w:val="93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424242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424242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4"/>
        </w:rPr>
        <w:t>spec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djege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7"/>
          <w:w w:val="92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xhinxherlil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1"/>
          <w:w w:val="93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424242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42424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etj.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7"/>
          <w:w w:val="94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ereza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8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fresketa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kuzhine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majdanoze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rozmarin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240" w:lineRule="auto"/>
        <w:ind w:left="114" w:right="8414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trumeza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689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01.1.9.3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Ushqim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5"/>
        </w:rPr>
        <w:t>femijesh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858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2" w:after="0" w:line="240" w:lineRule="auto"/>
        <w:ind w:left="122" w:right="396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ushqim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femijes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homogjenizua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pavaresisht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perberja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2" w:right="677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01.1.9.4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Ushqim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7"/>
          <w:w w:val="11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12"/>
        </w:rPr>
        <w:t>gatshem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858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0" w:after="0" w:line="243" w:lineRule="auto"/>
        <w:ind w:left="114" w:right="532" w:firstLine="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pjata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gatshme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ushqim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konservuar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ushqim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ngrire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ushqim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pergatitu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</w:rPr>
        <w:t>brenda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7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dites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pavaresisht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perberja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</w:rPr>
        <w:t>jane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klasifikua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</w:rPr>
        <w:t>kete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</w:rPr>
        <w:t>kategori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0"/>
        </w:rPr>
        <w:t>9mimi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</w:rPr>
        <w:t>tyre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</w:rPr>
        <w:t>perfshine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8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kosto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produktit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40" w:lineRule="auto"/>
        <w:ind w:left="122" w:right="8698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w w:val="118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2"/>
        </w:rPr>
        <w:t>sanduiye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6" w:right="8151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1"/>
          <w:i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240" w:lineRule="auto"/>
        <w:ind w:left="122" w:right="7275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-pic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4"/>
          <w:w w:val="9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  <w:i/>
        </w:rPr>
        <w:t>pite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1"/>
          <w:w w:val="9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  <w:i/>
        </w:rPr>
        <w:t>(01.1.1.5)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2" w:after="0" w:line="240" w:lineRule="auto"/>
        <w:ind w:left="122" w:right="3092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7"/>
          <w:i/>
        </w:rPr>
        <w:t>makaron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7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5"/>
          <w:w w:val="9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7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7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0"/>
          <w:w w:val="9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1"/>
          <w:i/>
        </w:rPr>
        <w:t>kusku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2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pergatitur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  <w:i/>
        </w:rPr>
        <w:t>gjith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4"/>
          <w:w w:val="9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5"/>
          <w:i/>
        </w:rPr>
        <w:t>format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7"/>
          <w:w w:val="9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(01.1.1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6)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2" w:after="0" w:line="240" w:lineRule="auto"/>
        <w:ind w:left="122" w:right="7093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6"/>
          <w:i/>
        </w:rPr>
        <w:t>byrek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5"/>
          <w:w w:val="9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mis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3"/>
          <w:i/>
        </w:rPr>
        <w:t>(01.1.2.8)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2" w:after="0" w:line="240" w:lineRule="auto"/>
        <w:ind w:left="130" w:right="7005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6"/>
          <w:i/>
        </w:rPr>
        <w:t>byrek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5"/>
          <w:w w:val="9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4"/>
          <w:i/>
        </w:rPr>
        <w:t>peshk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8"/>
          <w:w w:val="9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A0A0A"/>
          <w:spacing w:val="0"/>
          <w:w w:val="94"/>
          <w:i/>
        </w:rPr>
        <w:t>(01.1.3.6)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both"/>
        <w:spacing w:after="0"/>
        <w:sectPr>
          <w:pgMar w:header="1637" w:footer="0" w:top="1840" w:bottom="280" w:left="1660" w:right="720"/>
          <w:headerReference w:type="default" r:id="rId12"/>
          <w:pgSz w:w="12240" w:h="15840"/>
        </w:sectPr>
      </w:pPr>
      <w:rPr/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88.21978pt;margin-top:99.494507pt;width:513.494506pt;height:.1pt;mso-position-horizontal-relative:page;mso-position-vertical-relative:page;z-index:-4588" coordorigin="1764,1990" coordsize="10270,2">
            <v:shape style="position:absolute;left:1764;top:1990;width:10270;height:2" coordorigin="1764,1990" coordsize="10270,0" path="m1764,1990l12034,1990e" filled="f" stroked="t" strokeweight="2.769231pt" strokecolor="#C3C3C3">
              <v:path arrowok="t"/>
            </v:shape>
          </v:group>
          <w10:wrap type="none"/>
        </w:pict>
      </w:r>
      <w:r>
        <w:rPr>
          <w:sz w:val="19"/>
          <w:szCs w:val="19"/>
        </w:rPr>
      </w:r>
    </w:p>
    <w:p>
      <w:pPr>
        <w:spacing w:before="24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01.1.9.9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ushqimore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2"/>
        </w:rPr>
        <w:t>paspecifikuara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Perfshihe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7"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8" w:after="0" w:line="300" w:lineRule="exact"/>
        <w:ind w:left="116" w:right="54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pluhura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pergatitu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ardhje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hmrmave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sod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huke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haze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emhelsirash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supe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lengje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concentrat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6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perhere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30"/>
        </w:rPr>
        <w:t>ere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3"/>
          <w:w w:val="13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perdore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gatim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pregatitje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dietike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pavaresisht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perherja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5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  <w:i/>
        </w:rPr>
        <w:t>petfshihen: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7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-margarine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5"/>
          <w:i/>
        </w:rPr>
        <w:t>dietike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1"/>
          <w:w w:val="9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(01.1.5.2)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7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4"/>
          <w:i/>
        </w:rPr>
        <w:t>pregatitje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4"/>
          <w:i/>
        </w:rPr>
        <w:t>dietike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"/>
          <w:w w:val="9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4"/>
          <w:i/>
        </w:rPr>
        <w:t>vete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4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8"/>
          <w:w w:val="9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5"/>
          <w:i/>
        </w:rPr>
        <w:t>bazefrutasl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5"/>
          <w:i/>
        </w:rPr>
        <w:t>z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12"/>
          <w:w w:val="9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(01.1.6.4)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tabs>
          <w:tab w:pos="880" w:val="left"/>
        </w:tabs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0F0F0F"/>
          <w:spacing w:val="0"/>
          <w:w w:val="100"/>
        </w:rPr>
        <w:t>01.2</w:t>
      </w:r>
      <w:r>
        <w:rPr>
          <w:rFonts w:ascii="Times New Roman" w:hAnsi="Times New Roman" w:cs="Times New Roman" w:eastAsia="Times New Roman"/>
          <w:sz w:val="31"/>
          <w:szCs w:val="31"/>
          <w:color w:val="0F0F0F"/>
          <w:spacing w:val="-67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0F0F0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31"/>
          <w:szCs w:val="31"/>
          <w:color w:val="0F0F0F"/>
          <w:spacing w:val="6"/>
          <w:w w:val="232"/>
        </w:rPr>
        <w:t>-</w:t>
      </w:r>
      <w:r>
        <w:rPr>
          <w:rFonts w:ascii="Times New Roman" w:hAnsi="Times New Roman" w:cs="Times New Roman" w:eastAsia="Times New Roman"/>
          <w:sz w:val="31"/>
          <w:szCs w:val="31"/>
          <w:color w:val="0F0F0F"/>
          <w:spacing w:val="0"/>
          <w:w w:val="109"/>
        </w:rPr>
        <w:t>Pije</w:t>
      </w:r>
      <w:r>
        <w:rPr>
          <w:rFonts w:ascii="Times New Roman" w:hAnsi="Times New Roman" w:cs="Times New Roman" w:eastAsia="Times New Roman"/>
          <w:sz w:val="31"/>
          <w:szCs w:val="31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0F0F0F"/>
          <w:spacing w:val="0"/>
          <w:w w:val="103"/>
        </w:rPr>
        <w:t>jo-alkolike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</w:rPr>
      </w:r>
    </w:p>
    <w:p>
      <w:pPr>
        <w:spacing w:before="6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3"/>
        </w:rPr>
        <w:t>pijet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jo-alkolike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klasifikuara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ket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jane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at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hlera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konsu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shtepi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4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6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5" w:after="0" w:line="247" w:lineRule="auto"/>
        <w:ind w:left="108" w:right="52" w:firstLine="8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5"/>
          <w:i/>
        </w:rPr>
        <w:t>pijet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5"/>
          <w:w w:val="9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6"/>
          <w:i/>
        </w:rPr>
        <w:t>jo-alkolike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1"/>
          <w:i/>
        </w:rPr>
        <w:t>slzitur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konsu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2"/>
          <w:i/>
        </w:rPr>
        <w:t>slzpejte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3"/>
          <w:i/>
        </w:rPr>
        <w:t>lar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3"/>
          <w:i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4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2"/>
          <w:i/>
        </w:rPr>
        <w:t>slztepise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2"/>
          <w:i/>
        </w:rPr>
        <w:t>lzotel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7"/>
          <w:w w:val="92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2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5"/>
          <w:i/>
        </w:rPr>
        <w:t>restorant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8"/>
          <w:w w:val="95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2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3"/>
          <w:i/>
        </w:rPr>
        <w:t>kaf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0"/>
          <w:w w:val="103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2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6"/>
          <w:i/>
        </w:rPr>
        <w:t>bar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0"/>
          <w:w w:val="95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2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63636"/>
          <w:spacing w:val="0"/>
          <w:w w:val="12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9"/>
          <w:i/>
        </w:rPr>
        <w:t>kioska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i/>
        </w:rPr>
        <w:t>slzite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89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2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6"/>
          <w:i/>
        </w:rPr>
        <w:t>ambulante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6"/>
          <w:i/>
        </w:rPr>
        <w:t>makineri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9"/>
          <w:w w:val="9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6"/>
          <w:i/>
        </w:rPr>
        <w:t>automatike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9"/>
          <w:w w:val="9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  <w:i/>
        </w:rPr>
        <w:t>shitjeje,etj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(11.1.1)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111"/>
        </w:rPr>
        <w:t>01.2.1-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Kafe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83"/>
        </w:rPr>
        <w:t>aj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81"/>
          <w:w w:val="18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6"/>
        </w:rPr>
        <w:t>kakao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06" w:lineRule="exact"/>
        <w:ind w:left="10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1" w:lineRule="exact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3"/>
        </w:rPr>
        <w:t>kafe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kafeine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pjeku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9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2"/>
        </w:rPr>
        <w:t>hluar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duk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1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3"/>
        </w:rPr>
        <w:t>kafe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8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8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shpejte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9" w:lineRule="exact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74"/>
        </w:rPr>
        <w:t>c;a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7"/>
          <w:w w:val="74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shoqeme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kafeje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9"/>
        </w:rPr>
        <w:t>tjera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himore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1"/>
        </w:rPr>
        <w:t>kakao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emhel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5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pluhu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8"/>
        </w:rPr>
        <w:t>haze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8"/>
        </w:rPr>
        <w:t>c;okollate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1" w:lineRule="exact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pregatitje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pijes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0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haze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kakao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zevendesue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1"/>
        </w:rPr>
        <w:t>c;ajit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4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1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36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5"/>
          <w:w w:val="100"/>
        </w:rPr>
        <w:t>f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ekstrakte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0"/>
          <w:w w:val="9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90"/>
        </w:rPr>
        <w:t>esenca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78"/>
        </w:rPr>
        <w:t>c;ajit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6"/>
          <w:w w:val="7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"/>
          <w:w w:val="93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kafes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6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5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5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  <w:i/>
        </w:rPr>
        <w:t>fOkollat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s/mfr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0"/>
          <w:i/>
        </w:rPr>
        <w:t>dlze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0"/>
          <w:i/>
        </w:rPr>
        <w:t>pf/ak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42"/>
          <w:w w:val="9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0J.J.8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7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5"/>
          <w:i/>
        </w:rPr>
        <w:t>uslzqime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3"/>
          <w:w w:val="9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1"/>
          <w:i/>
        </w:rPr>
        <w:t>haz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kaka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0"/>
          <w:i/>
        </w:rPr>
        <w:t>dlze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19"/>
          <w:w w:val="9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0"/>
          <w:i/>
        </w:rPr>
        <w:t>pregatitje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21"/>
          <w:w w:val="9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0"/>
          <w:i/>
        </w:rPr>
        <w:t>embelsirasl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0"/>
          <w:i/>
        </w:rPr>
        <w:t>z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haz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9"/>
          <w:i/>
        </w:rPr>
        <w:t>kaka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99"/>
          <w:i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20"/>
          <w:w w:val="9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i/>
        </w:rPr>
        <w:t>(01.1.8)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96"/>
        </w:rPr>
        <w:t>01.2.1.1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Kafe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1" w:lineRule="exact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6"/>
        </w:rPr>
        <w:t>kaf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5"/>
          <w:w w:val="9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-22"/>
          <w:w w:val="9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1"/>
        </w:rPr>
        <w:t>kafeine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8"/>
        </w:rPr>
        <w:t>pjeku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5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hlua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3"/>
          <w:w w:val="91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duk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kafe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shpejte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9" w:lineRule="exact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89"/>
        </w:rPr>
        <w:t>zevendesue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63636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kafeje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1" w:lineRule="exact"/>
        <w:ind w:left="11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ekstrakte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90"/>
        </w:rPr>
        <w:t>esenca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12121"/>
          <w:spacing w:val="0"/>
          <w:w w:val="100"/>
        </w:rPr>
        <w:t>kafeje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7" w:footer="0" w:top="1840" w:bottom="280" w:left="1680" w:right="800"/>
          <w:pgSz w:w="12240" w:h="15840"/>
        </w:sectPr>
      </w:pPr>
      <w:rPr/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6" w:right="-81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6"/>
        </w:rPr>
        <w:t>01.2.1.2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9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&lt;;aj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1" w:lineRule="exact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position w:val="-1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01-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94"/>
        </w:rPr>
        <w:t>USHQIM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5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JO-ALKOOLIKE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00" w:right="1720"/>
          <w:headerReference w:type="default" r:id="rId13"/>
          <w:pgSz w:w="12240" w:h="15840"/>
          <w:cols w:num="2" w:equalWidth="0">
            <w:col w:w="1344" w:space="1360"/>
            <w:col w:w="6316"/>
          </w:cols>
        </w:sectPr>
      </w:pPr>
      <w:rPr/>
    </w:p>
    <w:p>
      <w:pPr>
        <w:spacing w:before="22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80.215332pt;margin-top:99.402985pt;width:464.819192pt;height:.1pt;mso-position-horizontal-relative:page;mso-position-vertical-relative:page;z-index:-4587" coordorigin="1604,1988" coordsize="9296,2">
            <v:shape style="position:absolute;left:1604;top:1988;width:9296;height:2" coordorigin="1604,1988" coordsize="9296,0" path="m1604,1988l10901,1988e" filled="f" stroked="t" strokeweight="2.506729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9aj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shoqerue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9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kafeje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bime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32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zevendesue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9aji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ekstrakte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esenca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9ajit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01.2.1.3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Kaka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9"/>
        </w:rPr>
        <w:t>okollate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4"/>
          <w:w w:val="10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9"/>
        </w:rPr>
        <w:t>pluhur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kakao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embel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pluhu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9okollate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9"/>
        </w:rPr>
        <w:t>-pregatie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pijeve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haze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kakao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  <w:i/>
        </w:rPr>
        <w:t>fokollat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  <w:i/>
        </w:rPr>
        <w:t>slmfi!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pllake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(01.1.8.3)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i/>
        </w:rPr>
        <w:t>usltqime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i/>
        </w:rPr>
        <w:t>haz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kaka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pregatitje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  <w:i/>
        </w:rPr>
        <w:t>emhelsiraslt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haz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kaka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(01.1.8.3)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01.2.2-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7"/>
        </w:rPr>
        <w:t>Uje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mineral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lehta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jo-alkolike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lengje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frutas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2"/>
        </w:rPr>
        <w:t>perimesh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5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uje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natyral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mineral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5"/>
        </w:rPr>
        <w:t>llojet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</w:rPr>
        <w:t>ujit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shitura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shishe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</w:rPr>
        <w:t>pije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lehta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jo-alkolike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</w:rPr>
        <w:t>soda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limonata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kokakola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99"/>
        </w:rPr>
        <w:t>-lengje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3"/>
        </w:rPr>
        <w:t>frutas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perimesh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shurup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koncentrate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pergatilje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pijeve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pijejo-alkolike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cilatjane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i/>
        </w:rPr>
        <w:t>zakonisltt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i/>
        </w:rPr>
        <w:t>alokolike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9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i/>
        </w:rPr>
        <w:t>hirrajo-alkolike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6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(02.1)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97"/>
        </w:rPr>
        <w:t>01.2.2.1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Uje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natyral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4"/>
        </w:rPr>
        <w:t>mineral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uje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natyral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mineral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</w:rPr>
        <w:t>llojet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</w:rPr>
        <w:t>ujit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shitura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shishe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6"/>
        </w:rPr>
        <w:t>01.2.2.2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9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lehta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jo-alkolike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4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9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4"/>
        </w:rPr>
        <w:t>pije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lehta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jo-alkolike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sod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limonata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kokakola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6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ifshi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9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i/>
        </w:rPr>
        <w:t>pije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i/>
        </w:rPr>
        <w:t>jo-alkolike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  <w:i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8"/>
          <w:i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i/>
        </w:rPr>
        <w:t>zakonisltt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i/>
        </w:rPr>
        <w:t>alkolike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8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i/>
        </w:rPr>
        <w:t>hirr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i/>
        </w:rPr>
        <w:t>jo-alkolike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(02.1)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01.2.2.3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Lengje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frutas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1"/>
        </w:rPr>
        <w:t>perimesh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-leng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3"/>
        </w:rPr>
        <w:t>frutas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rimesh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shurup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koncentrate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pergatilje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pijeve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040" w:bottom="280" w:left="1500" w:right="1720"/>
        </w:sectPr>
      </w:pPr>
      <w:rPr/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9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89.032257pt;margin-top:20.334063pt;width:501.677419pt;height:.1pt;mso-position-horizontal-relative:page;mso-position-vertical-relative:paragraph;z-index:-4585" coordorigin="1781,407" coordsize="10034,2">
            <v:shape style="position:absolute;left:1781;top:407;width:10034;height:2" coordorigin="1781,407" coordsize="10034,0" path="m1781,407l11814,407e" filled="f" stroked="t" strokeweight="3.096774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34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12"/>
          <w:w w:val="13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3"/>
        </w:rPr>
        <w:t>USHQIM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3"/>
        </w:rPr>
        <w:t>DU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7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JO-ALKOOLIKE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11"/>
        <w:jc w:val="both"/>
        <w:rPr>
          <w:rFonts w:ascii="Courier New" w:hAnsi="Courier New" w:cs="Courier New" w:eastAsia="Courier New"/>
          <w:sz w:val="38"/>
          <w:szCs w:val="3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0.436798pt;margin-top:2.578400pt;width:193.382083pt;height:39.459152pt;mso-position-horizontal-relative:page;mso-position-vertical-relative:paragraph;z-index:-4586" type="#_x0000_t202" filled="f" stroked="f">
            <v:textbox inset="0,0,0,0">
              <w:txbxContent>
                <w:p>
                  <w:pPr>
                    <w:spacing w:before="0" w:after="0" w:line="408" w:lineRule="exact"/>
                    <w:ind w:right="-20"/>
                    <w:jc w:val="left"/>
                    <w:rPr>
                      <w:rFonts w:ascii="Times New Roman" w:hAnsi="Times New Roman" w:cs="Times New Roman" w:eastAsia="Times New Roman"/>
                      <w:sz w:val="40"/>
                      <w:szCs w:val="40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0C0C0C"/>
                      <w:spacing w:val="0"/>
                      <w:w w:val="75"/>
                      <w:b/>
                      <w:bCs/>
                    </w:rPr>
                    <w:t>KOTIKE</w:t>
                  </w:r>
                  <w:r>
                    <w:rPr>
                      <w:rFonts w:ascii="Times New Roman" w:hAnsi="Times New Roman" w:cs="Times New Roman" w:eastAsia="Times New Roman"/>
                      <w:sz w:val="40"/>
                      <w:szCs w:val="4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301.548401pt;margin-top:.478329pt;width:33.677419pt;height:.1pt;mso-position-horizontal-relative:page;mso-position-vertical-relative:paragraph;z-index:-4584" coordorigin="6031,10" coordsize="674,2">
            <v:shape style="position:absolute;left:6031;top:10;width:674;height:2" coordorigin="6031,10" coordsize="674,0" path="m6031,10l6705,10e" filled="f" stroked="t" strokeweight="1.548387pt" strokecolor="#C3C3C3">
              <v:path arrowok="t"/>
            </v:shape>
          </v:group>
          <w10:wrap type="none"/>
        </w:pict>
      </w:r>
      <w:r>
        <w:rPr/>
        <w:pict>
          <v:group style="position:absolute;margin-left:455.612915pt;margin-top:.478329pt;width:133.161291pt;height:.1pt;mso-position-horizontal-relative:page;mso-position-vertical-relative:paragraph;z-index:-4583" coordorigin="9112,10" coordsize="2663,2">
            <v:shape style="position:absolute;left:9112;top:10;width:2663;height:2" coordorigin="9112,10" coordsize="2663,0" path="m9112,10l11775,10e" filled="f" stroked="t" strokeweight="1.548387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9"/>
          <w:szCs w:val="39"/>
          <w:color w:val="0C0C0C"/>
          <w:spacing w:val="0"/>
          <w:w w:val="100"/>
        </w:rPr>
        <w:t>02-</w:t>
      </w:r>
      <w:r>
        <w:rPr>
          <w:rFonts w:ascii="Times New Roman" w:hAnsi="Times New Roman" w:cs="Times New Roman" w:eastAsia="Times New Roman"/>
          <w:sz w:val="39"/>
          <w:szCs w:val="39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0"/>
          <w:w w:val="74"/>
          <w:b/>
          <w:bCs/>
        </w:rPr>
        <w:t>PIJE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-11"/>
          <w:w w:val="74"/>
          <w:b/>
          <w:bCs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0"/>
          <w:w w:val="74"/>
          <w:b/>
          <w:bCs/>
        </w:rPr>
        <w:t>ALKOLIKE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0"/>
          <w:w w:val="74"/>
          <w:b/>
          <w:bCs/>
        </w:rPr>
        <w:t>,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3"/>
          <w:w w:val="74"/>
          <w:b/>
          <w:bCs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0"/>
          <w:w w:val="74"/>
          <w:b/>
          <w:bCs/>
        </w:rPr>
        <w:t>DUHA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0"/>
          <w:w w:val="74"/>
          <w:b/>
          <w:bCs/>
        </w:rPr>
        <w:t>N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0"/>
          <w:w w:val="74"/>
          <w:b/>
          <w:bCs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17"/>
          <w:w w:val="74"/>
          <w:b/>
          <w:bCs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0"/>
          <w:w w:val="74"/>
          <w:b/>
          <w:bCs/>
        </w:rPr>
        <w:t>DHE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53"/>
          <w:w w:val="74"/>
          <w:b/>
          <w:bCs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0"/>
          <w:w w:val="74"/>
          <w:b/>
          <w:bCs/>
        </w:rPr>
        <w:t>NAR</w:t>
      </w:r>
      <w:r>
        <w:rPr>
          <w:rFonts w:ascii="Times New Roman" w:hAnsi="Times New Roman" w:cs="Times New Roman" w:eastAsia="Times New Roman"/>
          <w:sz w:val="40"/>
          <w:szCs w:val="40"/>
          <w:color w:val="0C0C0C"/>
          <w:spacing w:val="-65"/>
          <w:w w:val="74"/>
          <w:b/>
          <w:bCs/>
        </w:rPr>
        <w:t> </w:t>
      </w:r>
      <w:r>
        <w:rPr>
          <w:rFonts w:ascii="Courier New" w:hAnsi="Courier New" w:cs="Courier New" w:eastAsia="Courier New"/>
          <w:sz w:val="38"/>
          <w:szCs w:val="38"/>
          <w:color w:val="C3C3C3"/>
          <w:spacing w:val="-65"/>
          <w:w w:val="74"/>
          <w:position w:val="-21"/>
        </w:rPr>
      </w:r>
      <w:r>
        <w:rPr>
          <w:rFonts w:ascii="Courier New" w:hAnsi="Courier New" w:cs="Courier New" w:eastAsia="Courier New"/>
          <w:sz w:val="38"/>
          <w:szCs w:val="38"/>
          <w:color w:val="C3C3C3"/>
          <w:highlight w:val="lightGray"/>
          <w:spacing w:val="0"/>
          <w:w w:val="74"/>
          <w:position w:val="-21"/>
        </w:rPr>
        <w:t> </w:t>
      </w:r>
      <w:r>
        <w:rPr>
          <w:rFonts w:ascii="Courier New" w:hAnsi="Courier New" w:cs="Courier New" w:eastAsia="Courier New"/>
          <w:sz w:val="38"/>
          <w:szCs w:val="38"/>
          <w:color w:val="C3C3C3"/>
          <w:highlight w:val="lightGray"/>
          <w:spacing w:val="5"/>
          <w:w w:val="74"/>
          <w:position w:val="-21"/>
        </w:rPr>
        <w:t> </w:t>
      </w:r>
      <w:r>
        <w:rPr>
          <w:rFonts w:ascii="Courier New" w:hAnsi="Courier New" w:cs="Courier New" w:eastAsia="Courier New"/>
          <w:sz w:val="38"/>
          <w:szCs w:val="38"/>
          <w:color w:val="C3C3C3"/>
          <w:highlight w:val="lightGray"/>
          <w:spacing w:val="0"/>
          <w:w w:val="82"/>
          <w:position w:val="-21"/>
        </w:rPr>
        <w:t>--------------------</w:t>
      </w:r>
      <w:r>
        <w:rPr>
          <w:rFonts w:ascii="Courier New" w:hAnsi="Courier New" w:cs="Courier New" w:eastAsia="Courier New"/>
          <w:sz w:val="38"/>
          <w:szCs w:val="38"/>
          <w:color w:val="C3C3C3"/>
          <w:spacing w:val="0"/>
          <w:w w:val="82"/>
          <w:position w:val="-21"/>
        </w:rPr>
      </w:r>
      <w:r>
        <w:rPr>
          <w:rFonts w:ascii="Courier New" w:hAnsi="Courier New" w:cs="Courier New" w:eastAsia="Courier New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7" w:right="7533"/>
        <w:jc w:val="both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0C0C0C"/>
          <w:spacing w:val="0"/>
          <w:w w:val="100"/>
        </w:rPr>
        <w:t>02.1</w:t>
      </w:r>
      <w:r>
        <w:rPr>
          <w:rFonts w:ascii="Times New Roman" w:hAnsi="Times New Roman" w:cs="Times New Roman" w:eastAsia="Times New Roman"/>
          <w:sz w:val="32"/>
          <w:szCs w:val="32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0C0C0C"/>
          <w:spacing w:val="0"/>
          <w:w w:val="100"/>
        </w:rPr>
        <w:t>-Pije</w:t>
      </w:r>
      <w:r>
        <w:rPr>
          <w:rFonts w:ascii="Times New Roman" w:hAnsi="Times New Roman" w:cs="Times New Roman" w:eastAsia="Times New Roman"/>
          <w:sz w:val="32"/>
          <w:szCs w:val="32"/>
          <w:color w:val="0C0C0C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0C0C0C"/>
          <w:spacing w:val="0"/>
          <w:w w:val="100"/>
        </w:rPr>
        <w:t>alkolike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78" w:after="0" w:line="233" w:lineRule="auto"/>
        <w:ind w:left="110" w:right="665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Pijet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alkoolike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klasifikuara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ket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jane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at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q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15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84"/>
        </w:rPr>
        <w:t>zako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8"/>
          <w:w w:val="84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isht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blihe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konsu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shtepi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10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5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kete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100"/>
        </w:rPr>
        <w:t>grup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perfshihe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at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11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</w:rPr>
        <w:t>pije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q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jane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nivel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ulet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alkoli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alkol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q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jane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zakonisht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alkolike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birra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jo­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100"/>
        </w:rPr>
        <w:t>alkolike.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97" w:after="0" w:line="240" w:lineRule="auto"/>
        <w:ind w:left="102" w:right="8545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  <w:i/>
        </w:rPr>
        <w:t>Nuk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6"/>
          <w:w w:val="84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  <w:i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25" w:after="0" w:line="318" w:lineRule="exact"/>
        <w:ind w:left="110" w:right="951" w:firstLine="8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pije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6"/>
          <w:w w:val="87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9"/>
          <w:i/>
        </w:rPr>
        <w:t>alkolike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  <w:i/>
        </w:rPr>
        <w:t>shitur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  <w:i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19"/>
          <w:w w:val="85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  <w:i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  <w:i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6"/>
          <w:w w:val="85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2"/>
          <w:i/>
        </w:rPr>
        <w:t>konsu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3"/>
          <w:i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shpejte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1"/>
          <w:w w:val="9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3"/>
          <w:i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2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shtepi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7"/>
          <w:w w:val="87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1"/>
          <w:i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hotele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resto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"/>
          <w:w w:val="87"/>
          <w:i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ante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5"/>
          <w:w w:val="87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kafe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  <w:i/>
        </w:rPr>
        <w:t>bare,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kioska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shite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0"/>
          <w:w w:val="9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8"/>
          <w:i/>
        </w:rPr>
        <w:t>ambulante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9"/>
          <w:i/>
        </w:rPr>
        <w:t>makineri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8"/>
          <w:i/>
        </w:rPr>
        <w:t>automatike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9"/>
          <w:w w:val="88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8"/>
          <w:i/>
        </w:rPr>
        <w:t>shitjesh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C0C0C"/>
          <w:spacing w:val="0"/>
          <w:w w:val="79"/>
          <w:i/>
        </w:rPr>
        <w:t>etj</w:t>
      </w:r>
      <w:r>
        <w:rPr>
          <w:rFonts w:ascii="Times New Roman" w:hAnsi="Times New Roman" w:cs="Times New Roman" w:eastAsia="Times New Roman"/>
          <w:sz w:val="30"/>
          <w:szCs w:val="30"/>
          <w:color w:val="0C0C0C"/>
          <w:spacing w:val="0"/>
          <w:w w:val="80"/>
          <w:i/>
        </w:rPr>
        <w:t>.</w:t>
      </w:r>
      <w:r>
        <w:rPr>
          <w:rFonts w:ascii="Times New Roman" w:hAnsi="Times New Roman" w:cs="Times New Roman" w:eastAsia="Times New Roman"/>
          <w:sz w:val="30"/>
          <w:szCs w:val="30"/>
          <w:color w:val="0C0C0C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  <w:i/>
        </w:rPr>
        <w:t>(11.1.1)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7" w:right="7459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C0C0C"/>
          <w:w w:val="117"/>
        </w:rPr>
        <w:t>02.1.1-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6"/>
        </w:rPr>
        <w:t>gjalleruese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7" w:after="0" w:line="240" w:lineRule="auto"/>
        <w:ind w:left="110" w:right="9026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Perfshijne: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3" w:after="0" w:line="240" w:lineRule="auto"/>
        <w:ind w:left="117" w:right="4063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9"/>
        </w:rPr>
        <w:t>pije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alkolike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aperitive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6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8"/>
        </w:rPr>
        <w:t>haze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9"/>
        </w:rPr>
        <w:t>vere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likererat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pije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tj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7934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Gjithasht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10" w:lineRule="exact"/>
        <w:ind w:left="117" w:right="5184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-like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49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q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perftohet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ng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6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fermentimi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mjaltit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17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3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100"/>
        </w:rPr>
        <w:t>ujit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88" w:after="0" w:line="240" w:lineRule="auto"/>
        <w:ind w:left="102" w:right="8545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  <w:i/>
        </w:rPr>
        <w:t>Nuk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6"/>
          <w:w w:val="84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  <w:i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17" w:lineRule="exact"/>
        <w:ind w:left="117" w:right="5028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  <w:i/>
        </w:rPr>
        <w:t>aperitiv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15"/>
          <w:w w:val="86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7"/>
          <w:i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tjer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15"/>
          <w:w w:val="87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7"/>
          <w:i/>
        </w:rPr>
        <w:t>pervef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14"/>
          <w:w w:val="87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atyre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5"/>
          <w:w w:val="87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1"/>
          <w:i/>
        </w:rPr>
        <w:t>haz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9"/>
          <w:i/>
        </w:rPr>
        <w:t>vere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  <w:i/>
        </w:rPr>
        <w:t>(02.1.2)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7" w:right="6056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C0C0C"/>
          <w:w w:val="101"/>
        </w:rPr>
        <w:t>02.1.1.1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gjalleruese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7"/>
        </w:rPr>
        <w:t>likerena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0" w:right="8972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10" w:lineRule="exact"/>
        <w:ind w:left="117" w:right="2853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9"/>
        </w:rPr>
        <w:t>pije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alkolike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like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2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pije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5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tjera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gjalleruese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6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7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permbajtje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3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larte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alkoli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7934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Gjithasht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4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4"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10" w:lineRule="exact"/>
        <w:ind w:left="172" w:right="5121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like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1"/>
        </w:rPr>
        <w:t>q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petftohet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ng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fetmentimi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1"/>
          <w:w w:val="8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mjaltit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ujit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2" w:right="8544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  <w:i/>
        </w:rPr>
        <w:t>Nuk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2"/>
          <w:w w:val="85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  <w:i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1" w:after="0" w:line="240" w:lineRule="auto"/>
        <w:ind w:left="117" w:right="4819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w w:val="104"/>
          <w:i/>
        </w:rPr>
        <w:t>-a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9"/>
          <w:w w:val="104"/>
          <w:i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  <w:i/>
        </w:rPr>
        <w:t>riti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"/>
          <w:w w:val="85"/>
          <w:i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96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3"/>
          <w:i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10"/>
          <w:w w:val="83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3"/>
          <w:i/>
        </w:rPr>
        <w:t>tjere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3"/>
          <w:w w:val="83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3"/>
          <w:i/>
        </w:rPr>
        <w:t>perve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3"/>
          <w:i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9"/>
          <w:w w:val="83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3"/>
          <w:i/>
        </w:rPr>
        <w:t>atyre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8"/>
          <w:w w:val="83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7"/>
          <w:w w:val="87"/>
          <w:i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6"/>
          <w:w w:val="87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7"/>
          <w:i/>
        </w:rPr>
        <w:t>baz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7"/>
          <w:w w:val="87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14"/>
          <w:w w:val="87"/>
          <w:i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"/>
          <w:w w:val="87"/>
          <w:i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33333"/>
          <w:spacing w:val="1"/>
          <w:w w:val="87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  <w:i/>
        </w:rPr>
        <w:t>(02.1.2.3)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6879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02.1.1.2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lehta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5"/>
        </w:rPr>
        <w:t>alkolike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0" w:right="8972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5"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3" w:after="0" w:line="240" w:lineRule="auto"/>
        <w:ind w:left="117" w:right="6257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w w:val="98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0"/>
        </w:rPr>
        <w:t>tipe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7"/>
        </w:rPr>
        <w:t>sodas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8"/>
          <w:w w:val="8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87"/>
        </w:rPr>
        <w:t>permbaje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27"/>
          <w:w w:val="8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8"/>
        </w:rPr>
        <w:t>ulet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C1C1C"/>
          <w:spacing w:val="0"/>
          <w:w w:val="85"/>
        </w:rPr>
        <w:t>alkoli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jc w:val="both"/>
        <w:spacing w:after="0"/>
        <w:sectPr>
          <w:pgMar w:header="0" w:footer="0" w:top="1480" w:bottom="280" w:left="1640" w:right="360"/>
          <w:headerReference w:type="default" r:id="rId14"/>
          <w:pgSz w:w="12240" w:h="15840"/>
        </w:sectPr>
      </w:pPr>
      <w:rPr/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1" w:after="0" w:line="240" w:lineRule="auto"/>
        <w:ind w:left="223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88.5pt;margin-top:21.00703pt;width:489pt;height:.1pt;mso-position-horizontal-relative:page;mso-position-vertical-relative:paragraph;z-index:-4582" coordorigin="1770,420" coordsize="9780,2">
            <v:shape style="position:absolute;left:1770;top:420;width:9780;height:2" coordorigin="1770,420" coordsize="9780,0" path="m1770,420l11550,420e" filled="f" stroked="t" strokeweight="2.62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02-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9"/>
        </w:rPr>
        <w:t>ALKOLIKE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9"/>
        </w:rPr>
        <w:t>DUHAN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NARKOTIKE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0"/>
        </w:rPr>
        <w:t>02.1.2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1010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Vere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7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vere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musht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raki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dardhe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pije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alkalike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perftua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8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arizi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"sake"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9"/>
        </w:rPr>
        <w:t>-a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"/>
          <w:w w:val="89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9"/>
        </w:rPr>
        <w:t>eritive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haze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</w:rPr>
        <w:t>vere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</w:rPr>
        <w:t>ver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D3D3D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D3D3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5"/>
        </w:rPr>
        <w:t>vere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permhaje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larte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alkali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shampanja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6"/>
        </w:rPr>
        <w:t>verera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gazuara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4"/>
        </w:rPr>
        <w:t>02.1.2.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15"/>
          <w:w w:val="94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6"/>
          <w:w w:val="94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4"/>
        </w:rPr>
        <w:t>ere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9"/>
          <w:w w:val="9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3"/>
        </w:rPr>
        <w:t>rrushi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2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shampanje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verera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tjera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gazuara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1"/>
        </w:rPr>
        <w:t>02.1.2.2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9"/>
          <w:w w:val="9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1"/>
        </w:rPr>
        <w:t>Vere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24"/>
          <w:w w:val="9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frute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4"/>
        </w:rPr>
        <w:t>tjera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2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w w:val="9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vere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musht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raki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dardhe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pije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alkalike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perftua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</w:rPr>
        <w:t>arizi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"sake"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7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w w:val="91"/>
        </w:rPr>
        <w:t>02.1.2.3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8"/>
        </w:rPr>
        <w:t>Vere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0"/>
          <w:w w:val="9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9"/>
        </w:rPr>
        <w:t>permbajtje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0"/>
          <w:w w:val="9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larte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alkoli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vermut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8"/>
        </w:rPr>
        <w:t>sheri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</w:rPr>
        <w:t>vere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perziere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</w:rPr>
        <w:t>pije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23"/>
        </w:rPr>
        <w:t>era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0"/>
        </w:rPr>
        <w:t>02.1.2.4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8"/>
          <w:w w:val="9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4"/>
        </w:rPr>
        <w:t>haze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vere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2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9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6"/>
          <w:w w:val="9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aperitive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haze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vere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vere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ja-alkalike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w w:val="91"/>
        </w:rPr>
        <w:t>02.1.3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1010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Birre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2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8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8"/>
          <w:w w:val="7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8"/>
        </w:rPr>
        <w:t>gjitha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6"/>
          <w:w w:val="7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8"/>
        </w:rPr>
        <w:t>llajet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5"/>
          <w:w w:val="7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7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8"/>
        </w:rPr>
        <w:t>hitTe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8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7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6"/>
        </w:rPr>
        <w:t>aja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prej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malti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hirre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hapu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hirre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zeze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2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hirra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9"/>
          <w:w w:val="86"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permhaje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2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ulet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alkali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ase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hirra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ja-alkalike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2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hirre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perzierje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lima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11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w w:val="91"/>
        </w:rPr>
        <w:t>02.1.3.1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Birre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zeze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2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gjitha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llajet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hirrave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6"/>
        </w:rPr>
        <w:t>zeza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hirra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8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6"/>
        </w:rPr>
        <w:t>c;eleta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7"/>
          <w:w w:val="7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0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erreta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700" w:right="740"/>
          <w:headerReference w:type="default" r:id="rId15"/>
          <w:pgSz w:w="12240" w:h="15840"/>
        </w:sectPr>
      </w:pPr>
      <w:rPr/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94.875pt;margin-top:99.375pt;width:483.75pt;height:.1pt;mso-position-horizontal-relative:page;mso-position-vertical-relative:page;z-index:-4581" coordorigin="1898,1988" coordsize="9675,2">
            <v:shape style="position:absolute;left:1898;top:1988;width:9675;height:2" coordorigin="1898,1988" coordsize="9675,0" path="m1898,1988l11573,1988e" filled="f" stroked="t" strokeweight="2.25pt" strokecolor="#BFBFBF">
              <v:path arrowok="t"/>
            </v:shape>
          </v:group>
          <w10:wrap type="none"/>
        </w:pict>
      </w:r>
      <w:r>
        <w:rPr>
          <w:sz w:val="12"/>
          <w:szCs w:val="12"/>
        </w:rPr>
      </w:r>
    </w:p>
    <w:p>
      <w:pPr>
        <w:spacing w:before="0" w:after="0" w:line="240" w:lineRule="auto"/>
        <w:ind w:left="2331" w:right="284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02-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8"/>
        </w:rPr>
        <w:t>ALKOLIKE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8"/>
        </w:rPr>
        <w:t>DUHAN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NARKOTIKE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02.1.3.2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Birra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2"/>
        </w:rPr>
        <w:t>alkolike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3" w:lineRule="exact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0"/>
        </w:rPr>
        <w:t>birre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malti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4" w:after="0" w:line="231" w:lineRule="auto"/>
        <w:ind w:left="200" w:right="51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bir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perziera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"/>
          <w:w w:val="88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bride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1"/>
        </w:rPr>
        <w:t>'Altbie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12"/>
          <w:w w:val="9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'dh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1"/>
        </w:rPr>
        <w:t>'Kolsch'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bir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9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perftuara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ne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presio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avulli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bina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7"/>
        </w:rPr>
        <w:t>frutas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perimesh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bir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bimes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</w:rPr>
        <w:t>erezash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birra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9"/>
        </w:rPr>
        <w:t>vjeteruara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0"/>
        </w:rPr>
        <w:t>dru,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0"/>
        </w:rPr>
        <w:t>birra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tymosura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birra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0"/>
          <w:w w:val="9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shampanje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02.1.3.3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Birra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permbatje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</w:rPr>
        <w:t>alkolike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1"/>
        </w:rPr>
        <w:t>jo-alkolike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-bir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petmbatje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3"/>
        </w:rPr>
        <w:t>ulet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9"/>
        </w:rPr>
        <w:t>alkoli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5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2"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kane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nje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perqindje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alkoli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njejte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gjithe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</w:rPr>
        <w:t>Shtetet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Bashkimit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8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9"/>
        </w:rPr>
        <w:t>Europia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por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duhet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kene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rret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8"/>
        </w:rPr>
        <w:t>1%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alkol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2.1.3.4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11"/>
        </w:rPr>
        <w:t>birre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0"/>
        </w:rPr>
        <w:t>birre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sode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birre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koka-kola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perzierje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birre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uje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sod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91"/>
        </w:rPr>
        <w:t>shije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xhinxherfill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12"/>
        </w:rPr>
        <w:t>02.2-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-10"/>
          <w:w w:val="112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12"/>
        </w:rPr>
        <w:t>Duhan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86" w:after="0" w:line="292" w:lineRule="exact"/>
        <w:ind w:left="200" w:right="94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Ky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grup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perfshi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gjithe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duhani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blere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familjet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duk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perfshire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duha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restorante,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7"/>
        </w:rPr>
        <w:t>kafe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bare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dyqane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</w:rPr>
        <w:t>sherbimi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19"/>
        </w:rPr>
        <w:t>02.2.0-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7"/>
        </w:rPr>
        <w:t>Duhan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ctgare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3" w:lineRule="exact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duha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0"/>
        </w:rPr>
        <w:t>cigare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0"/>
        </w:rPr>
        <w:t>lete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cigare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1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cigare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duha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cigare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dredhur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duha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llulle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duha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pertypu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nuhatur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66" w:right="7686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7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  <w:i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i/>
        </w:rPr>
        <w:t>produkte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i/>
        </w:rPr>
        <w:t>tjer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9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i/>
        </w:rPr>
        <w:t>duhan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i/>
        </w:rPr>
        <w:t>(12.3.2)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6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2"/>
        </w:rPr>
        <w:t>02.2.0.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3"/>
          <w:w w:val="102"/>
        </w:rPr>
        <w:t>1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6"/>
        </w:rPr>
        <w:t>Cigare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100"/>
        </w:rPr>
        <w:t>Perfshijne: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3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</w:rPr>
        <w:t>ctgare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8" w:after="0" w:line="240" w:lineRule="auto"/>
        <w:ind w:left="18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212121"/>
          <w:spacing w:val="6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1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2"/>
          <w:i/>
        </w:rPr>
        <w:t>produkte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3"/>
          <w:w w:val="94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  <w:i/>
        </w:rPr>
        <w:t>tjer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9"/>
          <w:w w:val="9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  <w:i/>
        </w:rPr>
        <w:t>duhan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8"/>
          <w:w w:val="9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i/>
        </w:rPr>
        <w:t>(12.3.2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i/>
        </w:rPr>
        <w:t>9)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720" w:right="980"/>
          <w:headerReference w:type="default" r:id="rId16"/>
          <w:pgSz w:w="12240" w:h="15840"/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2716" w:right="2674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84.43911pt;margin-top:17.884367pt;width:476.530294pt;height:.1pt;mso-position-horizontal-relative:page;mso-position-vertical-relative:paragraph;z-index:-4580" coordorigin="1689,358" coordsize="9531,2">
            <v:shape style="position:absolute;left:1689;top:358;width:9531;height:2" coordorigin="1689,358" coordsize="9531,0" path="m1689,358l11219,358e" filled="f" stroked="t" strokeweight="2.202759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100"/>
        </w:rPr>
        <w:t>02-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PIJ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90"/>
        </w:rPr>
        <w:t>ALKOLIKE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30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90"/>
        </w:rPr>
        <w:t>DUHAN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31313"/>
          <w:spacing w:val="0"/>
          <w:w w:val="93"/>
        </w:rPr>
        <w:t>NARKOTIKE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02.2.0.2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12"/>
        </w:rPr>
        <w:t>Puro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1" w:after="0" w:line="240" w:lineRule="auto"/>
        <w:ind w:left="131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131313"/>
          <w:spacing w:val="0"/>
          <w:w w:val="106"/>
        </w:rPr>
        <w:t>-puro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89" w:after="0" w:line="281" w:lineRule="exact"/>
        <w:ind w:left="11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  <w:i/>
          <w:position w:val="-1"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4"/>
          <w:w w:val="9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  <w:i/>
          <w:position w:val="-1"/>
        </w:rPr>
        <w:t>peifshihen: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351" w:lineRule="exact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  <w:position w:val="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3"/>
          <w:i/>
          <w:position w:val="1"/>
        </w:rPr>
        <w:t>produkte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2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131313"/>
          <w:spacing w:val="0"/>
          <w:w w:val="89"/>
          <w:i/>
          <w:position w:val="1"/>
        </w:rPr>
        <w:t>t</w:t>
      </w:r>
      <w:r>
        <w:rPr>
          <w:rFonts w:ascii="Times New Roman" w:hAnsi="Times New Roman" w:cs="Times New Roman" w:eastAsia="Times New Roman"/>
          <w:sz w:val="35"/>
          <w:szCs w:val="35"/>
          <w:color w:val="131313"/>
          <w:spacing w:val="12"/>
          <w:w w:val="89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  <w:i/>
          <w:position w:val="1"/>
        </w:rPr>
        <w:t>tjer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  <w:i/>
          <w:position w:val="1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0"/>
          <w:w w:val="8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7"/>
          <w:i/>
          <w:position w:val="1"/>
        </w:rPr>
        <w:t>duhan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6"/>
          <w:i/>
          <w:position w:val="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6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  <w:i/>
          <w:position w:val="1"/>
        </w:rPr>
        <w:t>(12.3.2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7"/>
          <w:w w:val="100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  <w:i/>
          <w:position w:val="1"/>
        </w:rPr>
        <w:t>9)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</w:rPr>
        <w:t>02.2.0.3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9"/>
        </w:rPr>
        <w:t>Produkte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1"/>
          <w:w w:val="10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9"/>
        </w:rPr>
        <w:t>duhani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duha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llulle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pertypu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thithur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1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duha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cigare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dredhu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lete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duhani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0" w:lineRule="exact"/>
        <w:ind w:left="11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0"/>
          <w:i/>
          <w:position w:val="-2"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4"/>
          <w:w w:val="9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  <w:i/>
          <w:position w:val="-2"/>
        </w:rPr>
        <w:t>peifshihen: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340" w:lineRule="exact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  <w:position w:val="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4"/>
          <w:i/>
          <w:position w:val="1"/>
        </w:rPr>
        <w:t>produkte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4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35"/>
          <w:szCs w:val="35"/>
          <w:color w:val="131313"/>
          <w:spacing w:val="0"/>
          <w:w w:val="89"/>
          <w:i/>
          <w:position w:val="1"/>
        </w:rPr>
        <w:t>t</w:t>
      </w:r>
      <w:r>
        <w:rPr>
          <w:rFonts w:ascii="Times New Roman" w:hAnsi="Times New Roman" w:cs="Times New Roman" w:eastAsia="Times New Roman"/>
          <w:sz w:val="35"/>
          <w:szCs w:val="35"/>
          <w:color w:val="131313"/>
          <w:spacing w:val="19"/>
          <w:w w:val="89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  <w:i/>
          <w:position w:val="1"/>
        </w:rPr>
        <w:t>tjer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  <w:i/>
          <w:position w:val="1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2"/>
          <w:w w:val="8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  <w:i/>
          <w:position w:val="1"/>
        </w:rPr>
        <w:t>duhan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  <w:i/>
          <w:position w:val="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9"/>
          <w:w w:val="8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  <w:i/>
          <w:position w:val="1"/>
        </w:rPr>
        <w:t>(12.3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4"/>
          <w:w w:val="100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  <w:i/>
          <w:position w:val="1"/>
        </w:rPr>
        <w:t>2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8"/>
          <w:w w:val="100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  <w:i/>
          <w:position w:val="1"/>
        </w:rPr>
        <w:t>9)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00"/>
        </w:rPr>
        <w:t>02.3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06"/>
        </w:rPr>
        <w:t>-Narkotike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02.3.0-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5"/>
        </w:rPr>
        <w:t>Narkotike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5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marijuan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opium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kokaine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nenproduktet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narkotike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tjere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baza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perimes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2"/>
        </w:rPr>
        <w:t>'arra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2"/>
        </w:rPr>
        <w:t>kola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2"/>
        </w:rPr>
        <w:t>'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2"/>
        </w:rPr>
        <w:t>(ng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2"/>
        </w:rPr>
        <w:t>peme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9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2"/>
        </w:rPr>
        <w:t>kola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afrike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gjethet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farrat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pemes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240" w:lineRule="auto"/>
        <w:ind w:left="210" w:right="6207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0"/>
        </w:rPr>
        <w:t>"betel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4"/>
          <w:w w:val="90"/>
        </w:rPr>
        <w:t>"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perdore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pertypur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narkotike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4"/>
        </w:rPr>
        <w:t>tjere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duk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0"/>
        </w:rPr>
        <w:t>kimikate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lende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kimike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prodhuara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dor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njeriut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02.3.0.0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5"/>
        </w:rPr>
        <w:t>Narkotike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marijuan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opium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kokaine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nenproduktet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7" w:lineRule="exact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0"/>
        </w:rPr>
        <w:t>narkotike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36"/>
        </w:rPr>
        <w:t>ere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43"/>
          <w:w w:val="13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baza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perimes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44444"/>
          <w:spacing w:val="-4"/>
          <w:w w:val="178"/>
        </w:rPr>
        <w:t>'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0"/>
        </w:rPr>
        <w:t>arra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1"/>
        </w:rPr>
        <w:t>kola'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2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1"/>
        </w:rPr>
        <w:t>gjethet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fanat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peme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6"/>
        </w:rPr>
        <w:t>"betel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7"/>
        </w:rPr>
        <w:t>"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8"/>
        </w:rPr>
        <w:t>perdore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240" w:lineRule="auto"/>
        <w:ind w:left="202" w:right="859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0"/>
        </w:rPr>
        <w:t>pertypur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57" w:lineRule="exact"/>
        <w:ind w:left="13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91"/>
        </w:rPr>
        <w:t>nartkotike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36"/>
        </w:rPr>
        <w:t>ere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41"/>
          <w:w w:val="13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duk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9"/>
        </w:rPr>
        <w:t>kimikate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8"/>
        </w:rPr>
        <w:t>prodhuara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8"/>
        </w:rPr>
        <w:t>dor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njeriut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80" w:right="1000"/>
          <w:headerReference w:type="default" r:id="rId17"/>
          <w:pgSz w:w="12240" w:h="1584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3748" w:right="3241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81.649483pt;margin-top:16.662975pt;width:471.71134pt;height:.1pt;mso-position-horizontal-relative:page;mso-position-vertical-relative:paragraph;z-index:-4579" coordorigin="1633,333" coordsize="9434,2">
            <v:shape style="position:absolute;left:1633;top:333;width:9434;height:2" coordorigin="1633,333" coordsize="9434,0" path="m1633,333l11067,333e" filled="f" stroked="t" strokeweight="2.226804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0"/>
        </w:rPr>
        <w:t>03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8"/>
          <w:w w:val="232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6"/>
        </w:rPr>
        <w:t>VESHJE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11111"/>
          <w:spacing w:val="0"/>
          <w:w w:val="106"/>
        </w:rPr>
        <w:t>KEPUCE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0" w:right="5638"/>
        <w:jc w:val="both"/>
        <w:rPr>
          <w:rFonts w:ascii="Times New Roman" w:hAnsi="Times New Roman" w:cs="Times New Roman" w:eastAsia="Times New Roman"/>
          <w:sz w:val="36"/>
          <w:szCs w:val="36"/>
        </w:rPr>
      </w:pPr>
      <w:rPr/>
      <w:r>
        <w:rPr/>
        <w:pict>
          <v:group style="position:absolute;margin-left:271.670105pt;margin-top:2.701608pt;width:281.690722pt;height:.1pt;mso-position-horizontal-relative:page;mso-position-vertical-relative:paragraph;z-index:-4578" coordorigin="5433,54" coordsize="5634,2">
            <v:shape style="position:absolute;left:5433;top:54;width:5634;height:2" coordorigin="5433,54" coordsize="5634,0" path="m5433,54l11067,54e" filled="f" stroked="t" strokeweight="2.226804pt" strokecolor="#BFBFBF">
              <v:path arrowok="t"/>
            </v:shape>
          </v:group>
          <w10:wrap type="none"/>
        </w:pict>
      </w:r>
      <w:r>
        <w:rPr/>
        <w:pict>
          <v:group style="position:absolute;margin-left:282.061859pt;margin-top:23.299545pt;width:271.298969pt;height:.1pt;mso-position-horizontal-relative:page;mso-position-vertical-relative:paragraph;z-index:-4577" coordorigin="5641,466" coordsize="5426,2">
            <v:shape style="position:absolute;left:5641;top:466;width:5426;height:2" coordorigin="5641,466" coordsize="5426,0" path="m5641,466l11067,466e" filled="f" stroked="t" strokeweight="2.597938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4"/>
          <w:szCs w:val="34"/>
          <w:color w:val="111111"/>
          <w:w w:val="125"/>
        </w:rPr>
        <w:t>03-</w:t>
      </w:r>
      <w:r>
        <w:rPr>
          <w:rFonts w:ascii="Times New Roman" w:hAnsi="Times New Roman" w:cs="Times New Roman" w:eastAsia="Times New Roman"/>
          <w:sz w:val="34"/>
          <w:szCs w:val="34"/>
          <w:color w:val="111111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111111"/>
          <w:spacing w:val="0"/>
          <w:w w:val="79"/>
          <w:b/>
          <w:bCs/>
        </w:rPr>
        <w:t>VESHJE</w:t>
      </w:r>
      <w:r>
        <w:rPr>
          <w:rFonts w:ascii="Times New Roman" w:hAnsi="Times New Roman" w:cs="Times New Roman" w:eastAsia="Times New Roman"/>
          <w:sz w:val="36"/>
          <w:szCs w:val="36"/>
          <w:color w:val="111111"/>
          <w:spacing w:val="2"/>
          <w:w w:val="79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111111"/>
          <w:spacing w:val="0"/>
          <w:w w:val="82"/>
          <w:b/>
          <w:bCs/>
        </w:rPr>
        <w:t>DHE</w:t>
      </w:r>
      <w:r>
        <w:rPr>
          <w:rFonts w:ascii="Times New Roman" w:hAnsi="Times New Roman" w:cs="Times New Roman" w:eastAsia="Times New Roman"/>
          <w:sz w:val="36"/>
          <w:szCs w:val="36"/>
          <w:color w:val="111111"/>
          <w:spacing w:val="11"/>
          <w:w w:val="82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111111"/>
          <w:spacing w:val="0"/>
          <w:w w:val="82"/>
          <w:b/>
          <w:bCs/>
        </w:rPr>
        <w:t>KEPUCE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7844"/>
        <w:jc w:val="both"/>
        <w:rPr>
          <w:rFonts w:ascii="Times New Roman" w:hAnsi="Times New Roman" w:cs="Times New Roman" w:eastAsia="Times New Roman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30"/>
          <w:szCs w:val="30"/>
          <w:color w:val="111111"/>
          <w:w w:val="98"/>
        </w:rPr>
        <w:t>03.1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-7"/>
          <w:w w:val="102"/>
        </w:rPr>
        <w:t>V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2"/>
        </w:rPr>
        <w:t>eshje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6400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15"/>
        </w:rPr>
        <w:t>03.1.1-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4"/>
        </w:rPr>
        <w:t>veshje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8" w:after="0" w:line="240" w:lineRule="auto"/>
        <w:ind w:left="115" w:right="8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5" w:lineRule="exact"/>
        <w:ind w:left="130" w:right="40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-material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fihra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natyral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9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fihra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prodhuara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6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" w:right="79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5" w:lineRule="exact"/>
        <w:ind w:left="130" w:right="600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pelhur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mobiljelorendi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(05.2.0)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6380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03.1.1.0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4"/>
        </w:rPr>
        <w:t>veshje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2" w:lineRule="exact"/>
        <w:ind w:left="115" w:right="8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position w:val="-1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41" w:lineRule="exact"/>
        <w:ind w:left="130" w:right="4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-material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fihra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natyral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9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fihra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prodhuara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7" w:after="0" w:line="272" w:lineRule="exact"/>
        <w:ind w:left="115" w:right="79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  <w:position w:val="-1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  <w:position w:val="-1"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0" w:after="0" w:line="241" w:lineRule="exact"/>
        <w:ind w:left="130" w:right="582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pelhur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mobilje/orendi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(05.2.0.1)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" w:right="7864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03.1.2-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4"/>
        </w:rPr>
        <w:t>Veshje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8" w:after="0" w:line="240" w:lineRule="auto"/>
        <w:ind w:left="115" w:right="8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2" w:lineRule="auto"/>
        <w:ind w:left="115" w:right="135" w:firstLine="1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98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hurra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gra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</w:rPr>
        <w:t>vjec;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5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foshnja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vjec;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qofshi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gatshme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hera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poros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materialet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lekur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gezofi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plastike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gome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perditeshme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sporte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6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pune: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40" w:lineRule="auto"/>
        <w:ind w:left="2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pardesy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mantele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shiu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hluza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xhupa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xhaketa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pantallona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kostume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6"/>
        </w:rPr>
        <w:t>fustane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funde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74" w:lineRule="exact"/>
        <w:ind w:left="115" w:right="1057" w:firstLine="11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14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6"/>
        </w:rPr>
        <w:t>kemisha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hluza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pulovra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hluza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trupit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pantallona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shkuttra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hanje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tuta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kostume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vrapimi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geta,etj.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7" w:after="0" w:line="268" w:lineRule="exact"/>
        <w:ind w:left="115" w:right="54" w:firstLine="11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14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jelek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hrendshme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c;orape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strec;e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geta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sutiena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fund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hrendshme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tantell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4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fustar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hreza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korse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c;orape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6"/>
        </w:rPr>
        <w:t>thurura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0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30" w:right="25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pizhama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hluza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nate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kemishe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</w:rPr>
        <w:t>nat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kostume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hanje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xhaketa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etj.: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2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•veshje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femije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c;orape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thurura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0" w:after="0" w:line="240" w:lineRule="auto"/>
        <w:ind w:left="115" w:right="79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30" w:right="254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artikuj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tjere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r;orap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trikotuar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9"/>
          <w:i/>
        </w:rPr>
        <w:t>mjekesore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r;orap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elastike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(06.1.2)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30" w:right="70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pelenafomijes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(12.1.3)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0" w:right="6762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</w:rPr>
        <w:t>03.1.2.1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Veshje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16"/>
        </w:rPr>
        <w:t>burra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5" w:right="8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74" w:lineRule="exact"/>
        <w:ind w:left="130" w:right="33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98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hurra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qofshi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gatshme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hera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porosi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materialet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lekure,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gezof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plastike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gom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perditeshme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sporte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pune: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2" w:lineRule="exact"/>
        <w:ind w:left="24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4"/>
          <w:w w:val="11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desy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mantele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shiu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xhupa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7"/>
        </w:rPr>
        <w:t>xhaketa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pantallona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3"/>
        </w:rPr>
        <w:t>kostume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2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hluz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pulovr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pantallona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shkurtra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6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pulovra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rroh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hanj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5"/>
        </w:rPr>
        <w:t>kostume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vrapimi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geta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2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14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</w:rPr>
        <w:t>jelek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hrendeshme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c;orap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4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2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30" w:right="444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pizhama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4"/>
        </w:rPr>
        <w:t>xhaketa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shtepie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rohdishane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rrohahanje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both"/>
        <w:spacing w:after="0"/>
        <w:sectPr>
          <w:pgMar w:header="0" w:footer="0" w:top="1480" w:bottom="280" w:left="1540" w:right="1100"/>
          <w:headerReference w:type="default" r:id="rId18"/>
          <w:pgSz w:w="12240" w:h="15840"/>
        </w:sectPr>
      </w:pPr>
      <w:rPr/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2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03.1.2.2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11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Veshje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6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per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6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00"/>
          <w:b/>
          <w:bCs/>
        </w:rPr>
        <w:t>gra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9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veshje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gra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veshje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burr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qofshi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1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gatshme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hera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porosi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gjitha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materialet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98" w:lineRule="exact"/>
        <w:ind w:left="15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lekure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gezof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plastike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gom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),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perditeshme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sporte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5" w:after="0" w:line="240" w:lineRule="auto"/>
        <w:ind w:left="27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101"/>
        </w:rPr>
        <w:t>•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pardesy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mantele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shiu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85"/>
        </w:rPr>
        <w:t>xhup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xhaketa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pantallona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costum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F3F3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9"/>
        </w:rPr>
        <w:t>fund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4"/>
          <w:w w:val="88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F3F3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fustane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5" w:after="0" w:line="247" w:lineRule="auto"/>
        <w:ind w:left="166" w:right="1310" w:firstLine="112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101"/>
        </w:rPr>
        <w:t>•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bluza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pulovra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pantallona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shkurtra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pulovra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jak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rrob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banje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kostume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vrapimi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geta,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stre9e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2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42" w:lineRule="auto"/>
        <w:ind w:left="158" w:right="1305" w:firstLine="119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jelek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brendeshme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9orape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stre9e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geta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8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sutiena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8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fund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5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brendshme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tantelle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fustane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nate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7"/>
        </w:rPr>
        <w:t>breza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korse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9orape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thurura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9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pizhama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bluza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nate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robdishane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kostume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banje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xhaketa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85"/>
        </w:rPr>
        <w:t>shtep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-13"/>
          <w:w w:val="85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F3F3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pershihen: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9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veshje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uniseks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03.1.2.3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15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Veshje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6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0"/>
          <w:w w:val="86"/>
          <w:b/>
          <w:bCs/>
        </w:rPr>
        <w:t>per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-12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femije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4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(3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4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deti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19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0"/>
          <w:w w:val="86"/>
          <w:b/>
          <w:bCs/>
        </w:rPr>
        <w:t>13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-4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vje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)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41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0"/>
          <w:w w:val="86"/>
          <w:b/>
          <w:bCs/>
        </w:rPr>
        <w:t>dh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0"/>
          <w:w w:val="86"/>
          <w:b/>
          <w:bCs/>
        </w:rPr>
        <w:t>e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-2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foshnja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2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(0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1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86"/>
          <w:b/>
          <w:bCs/>
        </w:rPr>
        <w:t>deri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5"/>
          <w:w w:val="86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29"/>
          <w:szCs w:val="29"/>
          <w:color w:val="030303"/>
          <w:spacing w:val="-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00"/>
          <w:b/>
          <w:bCs/>
        </w:rPr>
        <w:t>vje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-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00"/>
          <w:b/>
          <w:bCs/>
        </w:rPr>
        <w:t>)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2" w:after="0" w:line="306" w:lineRule="exact"/>
        <w:ind w:left="158" w:right="1175" w:firstLine="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9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veshje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3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foshnja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1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(0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deri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9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vje9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),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qofshi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gatshme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9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hera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9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porosi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gjitha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materialet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0"/>
          <w:w w:val="84"/>
        </w:rPr>
        <w:t>leku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8"/>
          <w:w w:val="8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gezofi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plastike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gome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),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veshje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0"/>
          <w:w w:val="8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perditshme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sporte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7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9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veshje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hebe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duk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pelenat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hebe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hera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pelhure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lidhese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hera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pelhura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5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9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veshje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femije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deri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13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vje9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),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gateshme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4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hera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1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7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porosi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1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gjitha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7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materialet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lekure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gezofi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plastike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gome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),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perditshme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sporte: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5" w:after="0" w:line="240" w:lineRule="auto"/>
        <w:ind w:left="27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101"/>
        </w:rPr>
        <w:t>•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pardesy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mantele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shiu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bluza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xhupa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xhaketa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pantallona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kostume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fustan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6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F3F3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funde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0" w:after="0" w:line="259" w:lineRule="auto"/>
        <w:ind w:left="166" w:right="1310" w:firstLine="112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101"/>
        </w:rPr>
        <w:t>•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bluza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pulovra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pantallona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shkurtra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pulovra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jak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6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rrob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banje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kostume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vrapimi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geta,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stre9e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22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74" w:lineRule="exact"/>
        <w:ind w:left="27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101"/>
        </w:rPr>
        <w:t>•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jelek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brendshme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9orape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stre9e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geta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sutiena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2"/>
        </w:rPr>
        <w:t>fund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24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2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2"/>
        </w:rPr>
        <w:t>pale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2"/>
        </w:rPr>
        <w:t>9orape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3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2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7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thurura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5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9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pizhama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bluza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5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nate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robdishane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kostume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4"/>
        </w:rPr>
        <w:t>banje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xhaketa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85"/>
        </w:rPr>
        <w:t>shtepi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62626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5" w:footer="0" w:top="1960" w:bottom="280" w:left="1520" w:right="740"/>
          <w:headerReference w:type="default" r:id="rId19"/>
          <w:pgSz w:w="12240" w:h="15840"/>
        </w:sectPr>
      </w:pPr>
      <w:rPr/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7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</w:rPr>
        <w:t>03.1.3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222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12"/>
        </w:rPr>
        <w:t>Artikuj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veshmbathje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aksesore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11"/>
        </w:rPr>
        <w:t>tjere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1" w:after="0" w:line="240" w:lineRule="auto"/>
        <w:ind w:left="23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auto"/>
        <w:ind w:left="237" w:right="1005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kollare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shami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2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shall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dor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za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3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dorashk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rrip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perpare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1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2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pune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gry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91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ese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3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mhroj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9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ese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3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10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enge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ka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"/>
          <w:w w:val="91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8"/>
          <w:w w:val="10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9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4"/>
          <w:w w:val="10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8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7"/>
          <w:w w:val="9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8"/>
          <w:w w:val="9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8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7"/>
          <w:w w:val="9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ka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90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3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grash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kaska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0" w:lineRule="exact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penj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</w:rPr>
        <w:t>qepj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les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thurje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materiale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shtese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</w:rPr>
        <w:t>here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tog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za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kopsa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1"/>
          <w:w w:val="91"/>
        </w:rPr>
        <w:t>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inxhir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10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1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244" w:right="5304" w:firstLine="-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91"/>
        </w:rPr>
        <w:t>fjong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2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dantella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zhukurime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ndryshm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3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tj.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veshje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kopshtari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do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eza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kaska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moto9ikleta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9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hi9ik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1" w:after="0" w:line="240" w:lineRule="auto"/>
        <w:ind w:left="2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peifshi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dorez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artikuj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her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material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gom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6.1)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gjilper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7"/>
          <w:i/>
        </w:rPr>
        <w:t>koke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8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gjilper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qepje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8"/>
          <w:i/>
        </w:rPr>
        <w:t>tlmrje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gishtez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9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6.1)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kapelet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mhrojtese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sportit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(09.3.2)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4" w:after="0" w:line="274" w:lineRule="exact"/>
        <w:ind w:left="237" w:right="346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veshje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mhrojtese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7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jeleke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shpetimi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9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dorez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0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hoksi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mhrojtese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gjunje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mhushjet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materialet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mhushese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rripat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ndryshem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etj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9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3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4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shamite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letre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kartopicet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(12.1.3)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2"/>
          <w:i/>
        </w:rPr>
        <w:t>orat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hizhuterite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huton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kemishash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manshet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(12.3.1)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hastun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pateric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89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4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2"/>
          <w:i/>
        </w:rPr>
        <w:t>radra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shi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9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diell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91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4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erashk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freskuese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varese/mhajtese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  <w:i/>
        </w:rPr>
        <w:t>relesas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9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(12.3.2)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5"/>
        </w:rPr>
        <w:t>03.1.3.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4"/>
          <w:w w:val="105"/>
        </w:rPr>
        <w:t>1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5"/>
        </w:rPr>
        <w:t>Artikuj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10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3"/>
        </w:rPr>
        <w:t>veshjesh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3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52" w:lineRule="auto"/>
        <w:ind w:left="385" w:right="250" w:firstLine="-14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kolla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1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shami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shall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2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do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eza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dorashka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rripa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perparese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gr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1"/>
          <w:w w:val="91"/>
        </w:rPr>
        <w:t>y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1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32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mhrojtese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29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92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ge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"/>
          <w:w w:val="91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97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e,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9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89"/>
        </w:rPr>
        <w:t>ereta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kapele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89"/>
        </w:rPr>
        <w:t>grash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kaska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3" w:lineRule="exact"/>
        <w:ind w:left="30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dor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1"/>
          <w:w w:val="90"/>
        </w:rPr>
        <w:t>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kopeshtarie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dor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za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kaska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moto9ikleta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hi9ik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100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5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  <w:i/>
        </w:rPr>
        <w:t>peifshihe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dorez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artikuj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her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material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gom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7"/>
          <w:i/>
        </w:rPr>
        <w:t>(0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97"/>
          <w:i/>
        </w:rPr>
        <w:t>5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4"/>
          <w:w w:val="149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96"/>
          <w:i/>
        </w:rPr>
        <w:t>6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7"/>
          <w:w w:val="149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1.2)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gjilper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2"/>
          <w:i/>
        </w:rPr>
        <w:t>koke,gjilper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qepje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tlmrj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8"/>
          <w:w w:val="92"/>
          <w:i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ishtez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2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6.1.2)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kapelet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mhrojtese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sportit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(09.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94"/>
          <w:i/>
        </w:rPr>
        <w:t>3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5"/>
          <w:w w:val="149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2.1)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auto"/>
        <w:ind w:left="237" w:right="531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veshje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4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mhrojtese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0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jeleke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4"/>
          <w:i/>
        </w:rPr>
        <w:t>shpetim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dorez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9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hoksi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mhroj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93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3"/>
          <w:i/>
        </w:rPr>
        <w:t>ese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22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gjunjet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25"/>
          <w:w w:val="100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mhushjet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materialet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1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mhushese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rripat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ndryshe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9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  <w:i/>
        </w:rPr>
        <w:t>,e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4"/>
          <w:w w:val="9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(09.3.2.1)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shamite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hundeve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1"/>
          <w:w w:val="9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letre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(12.1.3.2)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orat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hizhuterit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5"/>
          <w:w w:val="95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13"/>
          <w:w w:val="145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huton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kemishash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manshet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(12.3.1)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hastun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paterica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radra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shi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9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diell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1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4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7"/>
          <w:i/>
        </w:rPr>
        <w:t>erashkafreskus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9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24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vare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1"/>
          <w:w w:val="92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5"/>
          <w:w w:val="92"/>
          <w:i/>
        </w:rPr>
        <w:t>/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mhajtese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relesas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6"/>
          <w:i/>
        </w:rPr>
        <w:t>(1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5"/>
          <w:w w:val="96"/>
          <w:i/>
        </w:rPr>
        <w:t>2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7"/>
          <w:w w:val="149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6"/>
          <w:w w:val="112"/>
          <w:i/>
        </w:rPr>
        <w:t>3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7"/>
          <w:i/>
        </w:rPr>
        <w:t>.2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26"/>
          <w:w w:val="97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9)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6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03.1.3.2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Aksesore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2"/>
        </w:rPr>
        <w:t>veshjesh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3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auto"/>
        <w:ind w:left="385" w:right="228" w:firstLine="-14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91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8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qepje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1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"/>
          <w:w w:val="91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thm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1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ma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5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ia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1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shtese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</w:rPr>
        <w:t>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1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geza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kopsa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9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zin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4"/>
          <w:w w:val="91"/>
        </w:rPr>
        <w:t>x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hi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"/>
          <w:w w:val="9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9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1"/>
          <w:w w:val="9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8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8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19"/>
          <w:w w:val="9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fjo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go,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dan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89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7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lla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zhukurime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nd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ry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"/>
          <w:w w:val="9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1"/>
          <w:w w:val="90"/>
        </w:rPr>
        <w:t>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</w:rPr>
        <w:t>inxhir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91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kopsa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lid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9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ese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0"/>
          <w:w w:val="90"/>
        </w:rPr>
        <w:t>st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6"/>
          <w:w w:val="9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li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cope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13131"/>
          <w:spacing w:val="-15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5" w:footer="0" w:top="1960" w:bottom="280" w:left="1520" w:right="740"/>
          <w:pgSz w:w="12240" w:h="15840"/>
        </w:sectPr>
      </w:pPr>
      <w:rPr/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group style="position:absolute;margin-left:82.603477pt;margin-top:-11.994993pt;width:477.631674pt;height:.1pt;mso-position-horizontal-relative:page;mso-position-vertical-relative:paragraph;z-index:-4576" coordorigin="1652,-240" coordsize="9553,2">
            <v:shape style="position:absolute;left:1652;top:-240;width:9553;height:2" coordorigin="1652,-240" coordsize="9553,0" path="m1652,-240l11205,-240e" filled="f" stroked="t" strokeweight="2.569886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03.1.4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12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Pastrim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tiparim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marrja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84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2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pastrim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kimik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lavanderia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ngjyrosja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7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arnimi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4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riparimi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modifikimi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1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424242"/>
          <w:w w:val="97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424242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marrja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qera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9" w:lineRule="exact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3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3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9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6" w:after="0" w:line="308" w:lineRule="exact"/>
        <w:ind w:left="239" w:right="65" w:firstLine="-11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7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gjithe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vlere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sherbimeve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riparuese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6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kostoja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5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krahut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pune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3"/>
        </w:rPr>
        <w:t>edhe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4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kost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3"/>
        </w:rPr>
        <w:t>materia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7"/>
          <w:w w:val="83"/>
        </w:rPr>
        <w:t>l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).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3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0"/>
          <w:i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4"/>
          <w:w w:val="8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0"/>
          <w:i/>
        </w:rPr>
        <w:t>peTfshihen: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5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7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materialet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penjte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aksesore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tjere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6"/>
          <w:w w:val="87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7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bler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7"/>
          <w:w w:val="87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nga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3"/>
          <w:w w:val="87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famiij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9"/>
          <w:w w:val="87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qellimi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3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riparimit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6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nga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1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vete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4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ala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9" w:lineRule="exact"/>
        <w:ind w:left="206" w:right="7584"/>
        <w:jc w:val="center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(03.1.1)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0"/>
          <w:w w:val="8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os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(03.1.3)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riparimi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2"/>
          <w:i/>
        </w:rPr>
        <w:t>r;arr;afove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"/>
          <w:w w:val="72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tekstileve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5"/>
          <w:i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4"/>
          <w:w w:val="105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tjer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5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shtepise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1" w:lineRule="exact"/>
        <w:ind w:left="121" w:right="-20"/>
        <w:jc w:val="left"/>
        <w:tabs>
          <w:tab w:pos="774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pastrimi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2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kimik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3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lavanderia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7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ngjyrosj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0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marrj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2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qer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7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3"/>
          <w:i/>
        </w:rPr>
        <w:t>r;arr;afeve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5"/>
          <w:w w:val="7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pajisjeve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6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5"/>
          <w:i/>
        </w:rPr>
        <w:t>tekstile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39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1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240" w:lineRule="auto"/>
        <w:ind w:left="25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w w:val="87"/>
          <w:i/>
        </w:rPr>
        <w:t>shtepise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6.2)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w w:val="89"/>
        </w:rPr>
        <w:t>03.1.4.1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6"/>
        </w:rPr>
        <w:t>Pastrimi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35"/>
          <w:w w:val="100"/>
        </w:rPr>
        <w:t> </w:t>
      </w:r>
      <w:r>
        <w:rPr>
          <w:rFonts w:ascii="Arial" w:hAnsi="Arial" w:cs="Arial" w:eastAsia="Arial"/>
          <w:sz w:val="27"/>
          <w:szCs w:val="27"/>
          <w:color w:val="111111"/>
          <w:spacing w:val="0"/>
          <w:w w:val="309"/>
        </w:rPr>
        <w:t>i</w:t>
      </w:r>
      <w:r>
        <w:rPr>
          <w:rFonts w:ascii="Arial" w:hAnsi="Arial" w:cs="Arial" w:eastAsia="Arial"/>
          <w:sz w:val="27"/>
          <w:szCs w:val="27"/>
          <w:color w:val="111111"/>
          <w:spacing w:val="-183"/>
          <w:w w:val="30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98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5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83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trim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9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kimik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lavanderia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ngjyrosja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  <w:i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9"/>
          <w:w w:val="81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5" w:after="0" w:line="308" w:lineRule="exact"/>
        <w:ind w:left="239" w:right="41" w:firstLine="-11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pastrimi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kimik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7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lavanderia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ngjyrosj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3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marrj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0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qer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4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4"/>
          <w:i/>
        </w:rPr>
        <w:t>r;arr;afeve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"/>
          <w:w w:val="7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pajisjeve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3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tekstile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7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5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shtepise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6.2.2)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89"/>
        </w:rPr>
        <w:t>03.1.4.2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89"/>
        </w:rPr>
        <w:t>Riparim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59"/>
          <w:w w:val="8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marrja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1010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8"/>
          <w:szCs w:val="28"/>
          <w:color w:val="01010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06" w:lineRule="exact"/>
        <w:ind w:left="11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7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2"/>
        </w:rPr>
        <w:t>arnimi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3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riparimi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modifikimi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1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7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marrja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qera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veshjeve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3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3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9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0" w:after="0" w:line="244" w:lineRule="auto"/>
        <w:ind w:left="239" w:right="61" w:firstLine="-11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7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gjithe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3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9"/>
          <w:w w:val="85"/>
        </w:rPr>
        <w:t>v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5"/>
        </w:rPr>
        <w:t>lere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5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sherbimeve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riparuese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6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kostoja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5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krahut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pune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3"/>
        </w:rPr>
        <w:t>edhe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4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kost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materia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3"/>
        </w:rPr>
        <w:t>l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4"/>
        </w:rPr>
        <w:t>eve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14"/>
          <w:w w:val="85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81"/>
          <w:i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9"/>
          <w:w w:val="81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0"/>
          <w:w w:val="100"/>
          <w:i/>
        </w:rPr>
        <w:t>peifshi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9"/>
          <w:w w:val="100"/>
          <w:i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424242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42424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materia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penj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0"/>
          <w:i/>
        </w:rPr>
        <w:t>aksesori!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0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8"/>
          <w:w w:val="8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etj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5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bler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nga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6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famiijet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5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6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qelli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5"/>
          <w:w w:val="88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3"/>
          <w:i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1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kryejne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riparimet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5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nga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2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vete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3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ata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1" w:lineRule="exact"/>
        <w:ind w:left="129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(03.1.1.0)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0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or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(03.1.3)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riparimi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77"/>
          <w:i/>
        </w:rPr>
        <w:t>r;arr;afive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8"/>
          <w:w w:val="77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tekstileve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3"/>
          <w:w w:val="9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tjer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1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shtepise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0" w:footer="0" w:top="1860" w:bottom="280" w:left="1560" w:right="960"/>
          <w:headerReference w:type="default" r:id="rId20"/>
          <w:pgSz w:w="12240" w:h="15840"/>
        </w:sectPr>
      </w:pPr>
      <w:rPr/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32"/>
          <w:szCs w:val="32"/>
        </w:rPr>
      </w:pPr>
      <w:rPr/>
      <w:r>
        <w:rPr/>
        <w:pict>
          <v:group style="position:absolute;margin-left:84.03582pt;margin-top:-11.390928pt;width:476.446567pt;height:.1pt;mso-position-horizontal-relative:page;mso-position-vertical-relative:paragraph;z-index:-4575" coordorigin="1681,-228" coordsize="9529,2">
            <v:shape style="position:absolute;left:1681;top:-228;width:9529;height:2" coordorigin="1681,-228" coordsize="9529,0" path="m1681,-228l11210,-228e" filled="f" stroked="t" strokeweight="2.557612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2"/>
          <w:szCs w:val="32"/>
          <w:color w:val="111111"/>
          <w:w w:val="92"/>
        </w:rPr>
        <w:t>03.2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0"/>
          <w:w w:val="199"/>
        </w:rPr>
        <w:t>-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-58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0"/>
          <w:w w:val="94"/>
        </w:rPr>
        <w:t>Kepuce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-4"/>
          <w:w w:val="94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32"/>
          <w:szCs w:val="32"/>
          <w:color w:val="111111"/>
          <w:spacing w:val="0"/>
          <w:w w:val="100"/>
        </w:rPr>
        <w:t>dale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w w:val="89"/>
        </w:rPr>
        <w:t>03.2.1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5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96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3"/>
        </w:rPr>
        <w:t>Kepuce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1"/>
        </w:rPr>
        <w:t>tjera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6" w:after="0" w:line="308" w:lineRule="exact"/>
        <w:ind w:left="247" w:right="73" w:firstLine="-117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w w:val="9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gjitha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4"/>
        </w:rPr>
        <w:t>kepucet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burr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2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3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5"/>
        </w:rPr>
        <w:t>gra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femije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4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1"/>
        </w:rPr>
        <w:t>(3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15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deri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13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vje9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foslmja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1"/>
        </w:rPr>
        <w:t>(0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12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1"/>
        </w:rPr>
        <w:t>deri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"/>
          <w:w w:val="8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3"/>
        </w:rPr>
        <w:t>2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vje9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1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duk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perfshire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kepuce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sporti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pershtatslune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6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perdorim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perditshem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3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atlete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vrapimi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9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atlete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ecje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9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tenis,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basketboll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lundrim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8"/>
        </w:rPr>
        <w:t>.)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1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1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mbrojtese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kercinjs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1"/>
        </w:rPr>
        <w:t>ky9esh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sholla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8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kepuces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5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artikuj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1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9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ngjashem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7" w:lineRule="exact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6"/>
        </w:rPr>
        <w:t>-lid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9"/>
          <w:w w:val="86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6"/>
        </w:rPr>
        <w:t>ese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20"/>
          <w:w w:val="8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</w:rPr>
        <w:t>kepucesh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7" w:after="0" w:line="308" w:lineRule="exact"/>
        <w:ind w:left="123" w:right="477" w:firstLine="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pjese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kepuces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84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tak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3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4"/>
        </w:rPr>
        <w:t>sholla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3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kepuceve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29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19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blera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5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4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familja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0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6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qellimi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9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riparimit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kepuceve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1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ana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9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1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  <w:i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6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  <w:i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69"/>
          <w:i/>
        </w:rPr>
        <w:t>fO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70"/>
          <w:i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ap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83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tlzurur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4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fiimijeslt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(03.1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9"/>
          <w:w w:val="100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2)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6" w:after="0" w:line="300" w:lineRule="exact"/>
        <w:ind w:left="261" w:right="52" w:firstLine="-132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  <w:i/>
        </w:rPr>
        <w:t>-form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kepucesll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8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luge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kepucesll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2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pastrue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1"/>
          <w:w w:val="87"/>
          <w:i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14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kre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kepucesll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1"/>
          <w:w w:val="8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artikuj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6"/>
          <w:w w:val="86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ljere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3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5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pastrim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kepuceslt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2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6.1)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kepuce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ortopedike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(06.1.3)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300" w:lineRule="exact"/>
        <w:ind w:left="123" w:right="47" w:firstLine="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kepuce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"/>
          <w:w w:val="8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sporte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specifike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ski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futboll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golf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dlte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kepuce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3"/>
          <w:w w:val="90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ljer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kepuce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patinazlti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patin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5"/>
          <w:w w:val="87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14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-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tltumb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5"/>
          <w:w w:val="100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7"/>
          <w:i/>
        </w:rPr>
        <w:t>buton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6"/>
          <w:w w:val="87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zbukurue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"/>
          <w:w w:val="8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kepucet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etj.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2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(09.3.2)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305" w:lineRule="exact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mbrojtese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kercir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9"/>
          <w:i/>
        </w:rPr>
        <w:t>mbusltje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7"/>
          <w:w w:val="89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dlte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mbrojtese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6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kriket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0"/>
          <w:i/>
        </w:rPr>
        <w:t>dire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mbrojtese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8"/>
          <w:w w:val="83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ijer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9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spor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  <w:i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3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(09.3.2)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w w:val="89"/>
        </w:rPr>
        <w:t>03.2.1.1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93"/>
        </w:rPr>
        <w:t>Kepuce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2"/>
        </w:rPr>
        <w:t>burra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4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gjitha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kepucet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burra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Gjithasht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u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5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perfshihen: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1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90"/>
        </w:rPr>
        <w:t>-lid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10"/>
          <w:w w:val="90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90"/>
        </w:rPr>
        <w:t>ese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kepucesh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0" w:after="0" w:line="300" w:lineRule="exact"/>
        <w:ind w:left="123" w:right="474" w:firstLine="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0"/>
          <w:w w:val="85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</w:rPr>
        <w:t>pjese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5"/>
        </w:rPr>
        <w:t>kepuces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5"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taka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7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0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sholla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5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kepucece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1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blera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6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9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2"/>
        </w:rPr>
        <w:t>familja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36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3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qellimi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4"/>
          <w:w w:val="8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riparimit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5"/>
          <w:w w:val="8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kepuceve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ng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7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ana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9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9" w:after="0" w:line="300" w:lineRule="exact"/>
        <w:ind w:left="123" w:right="242" w:firstLine="7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kepuce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3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sporti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9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pershtatslune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0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perdorim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8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perditshem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6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(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</w:rPr>
        <w:t>atlete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vrapimi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atlete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4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ecje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teni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2"/>
        </w:rPr>
        <w:t>basketbol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1"/>
          <w:w w:val="82"/>
        </w:rPr>
        <w:t>l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3"/>
        </w:rPr>
        <w:t>lundrim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20"/>
          <w:w w:val="100"/>
        </w:rPr>
        <w:t>j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0"/>
          <w:w w:val="81"/>
          <w:i/>
        </w:rPr>
        <w:t>Nuk</w:t>
      </w:r>
      <w:r>
        <w:rPr>
          <w:rFonts w:ascii="Times New Roman" w:hAnsi="Times New Roman" w:cs="Times New Roman" w:eastAsia="Times New Roman"/>
          <w:sz w:val="27"/>
          <w:szCs w:val="27"/>
          <w:color w:val="383838"/>
          <w:spacing w:val="8"/>
          <w:w w:val="81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3"/>
          <w:i/>
        </w:rPr>
        <w:t>perfshi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-16"/>
          <w:w w:val="84"/>
          <w:i/>
        </w:rPr>
        <w:t>h</w:t>
      </w:r>
      <w:r>
        <w:rPr>
          <w:rFonts w:ascii="Times New Roman" w:hAnsi="Times New Roman" w:cs="Times New Roman" w:eastAsia="Times New Roman"/>
          <w:sz w:val="27"/>
          <w:szCs w:val="27"/>
          <w:color w:val="464646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232323"/>
          <w:spacing w:val="0"/>
          <w:w w:val="87"/>
          <w:i/>
        </w:rPr>
        <w:t>n: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10101"/>
          <w:w w:val="96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1010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5"/>
          <w:i/>
        </w:rPr>
        <w:t>riparimi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5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dlte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marrj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3"/>
          <w:w w:val="8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qer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4"/>
          <w:i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14"/>
          <w:w w:val="84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86"/>
          <w:i/>
        </w:rPr>
        <w:t>kepuceve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(03.2.2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9"/>
          <w:w w:val="100"/>
          <w:i/>
        </w:rPr>
        <w:t>.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jc w:val="left"/>
        <w:spacing w:after="0"/>
        <w:sectPr>
          <w:pgMar w:header="1505" w:footer="0" w:top="1720" w:bottom="280" w:left="1580" w:right="960"/>
          <w:headerReference w:type="default" r:id="rId21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1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30"/>
          <w:szCs w:val="30"/>
        </w:rPr>
      </w:pPr>
      <w:rPr/>
      <w:r>
        <w:rPr/>
        <w:pict>
          <v:group style="position:absolute;margin-left:85.22879pt;margin-top:-21.662514pt;width:465.893505pt;height:.1pt;mso-position-horizontal-relative:page;mso-position-vertical-relative:paragraph;z-index:-4574" coordorigin="1705,-433" coordsize="9318,2">
            <v:shape style="position:absolute;left:1705;top:-433;width:9318;height:2" coordorigin="1705,-433" coordsize="9318,0" path="m1705,-433l11022,-433e" filled="f" stroked="t" strokeweight="2.506729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03.2.1.2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-13"/>
          <w:w w:val="84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Kepuce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25"/>
          <w:w w:val="84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22"/>
          <w:w w:val="84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100"/>
        </w:rPr>
        <w:t>gra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9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gjitha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2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llojet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1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kepuceve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9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gra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Gjithasht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9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mbrojtese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kercinjs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6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ky9esh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sholla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kepuces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6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artikuj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tjere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4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ngjashem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4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85"/>
        </w:rPr>
        <w:t>-lidhese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kepucesh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23" w:after="0" w:line="316" w:lineRule="exact"/>
        <w:ind w:left="126" w:right="232" w:firstLine="7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pjese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0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kepuces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taka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3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sholla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29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kepuceve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3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eij.te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30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blera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3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ng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0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familja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34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8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qellimi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1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riparimit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5"/>
          <w:w w:val="7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2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kepuceve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5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ng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7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ana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4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11"/>
          <w:w w:val="8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3"/>
        </w:rPr>
        <w:t>tyre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2" w:after="0" w:line="240" w:lineRule="auto"/>
        <w:ind w:left="126" w:right="57" w:firstLine="7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9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kepuce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sporti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8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pershtateshme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8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7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perdorim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4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8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perditshem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0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0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atlete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vrapimi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atlete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ecje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6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teni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7"/>
          <w:w w:val="79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basketboll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lundrim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1"/>
        </w:rPr>
        <w:t>etj.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2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9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kepuce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4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uniseks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  <w:i/>
        </w:rPr>
        <w:t>Nuk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4"/>
          <w:w w:val="79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  <w:i/>
        </w:rPr>
        <w:t>peifshihen: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5"/>
          <w:w w:val="8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1"/>
          <w:i/>
        </w:rPr>
        <w:t>ripari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2"/>
          <w:i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5"/>
          <w:i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4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marrj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9"/>
          <w:w w:val="8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0"/>
          <w:i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0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0"/>
          <w:w w:val="8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qer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4"/>
          <w:w w:val="8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1"/>
          <w:i/>
        </w:rPr>
        <w:t>kepuceve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36"/>
          <w:w w:val="81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  <w:i/>
        </w:rPr>
        <w:t>(03.2.2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1"/>
          <w:w w:val="79"/>
          <w:i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0)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03.2.1.3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-15"/>
          <w:w w:val="84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Kepuce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32"/>
          <w:w w:val="84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6"/>
          <w:w w:val="84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femije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23"/>
          <w:w w:val="84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F0F0F"/>
          <w:spacing w:val="0"/>
          <w:w w:val="100"/>
        </w:rPr>
        <w:t>foshnja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4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9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5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gjitha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8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kepucet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7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0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femije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7"/>
        </w:rPr>
        <w:t>(3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8"/>
          <w:w w:val="8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deri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13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7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vje9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7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7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foshnja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8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3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deri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8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vje9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Gjithasht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perfshihen: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15" w:lineRule="exact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9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mbrojtese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kercinjs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6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ky9esh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sholla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kepuces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6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artikuj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tjere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2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9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ngjashem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4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85"/>
        </w:rPr>
        <w:t>-lidhese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kepucesh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4" w:after="0" w:line="240" w:lineRule="auto"/>
        <w:ind w:left="126" w:right="217" w:firstLine="7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pjese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0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kepuces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"/>
          <w:w w:val="8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taka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6"/>
          <w:w w:val="7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9"/>
          <w:w w:val="7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sholla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22"/>
          <w:w w:val="7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kepucev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14"/>
          <w:w w:val="7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444444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44444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eij.te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30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blera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3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ng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0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familja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34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8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qellimi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1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2"/>
        </w:rPr>
        <w:t>riparimit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0"/>
          <w:w w:val="8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2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</w:rPr>
        <w:t>kepuceve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5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ng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7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ana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4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11"/>
          <w:w w:val="83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3"/>
        </w:rPr>
        <w:t>tyre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36" w:after="0" w:line="308" w:lineRule="exact"/>
        <w:ind w:left="126" w:right="49" w:firstLine="7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9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0"/>
        </w:rPr>
        <w:t>kepuce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sporti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8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pershtateshme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8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7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perdorim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4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8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7"/>
        </w:rPr>
        <w:t>perditshem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3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1"/>
          <w:w w:val="77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7"/>
        </w:rPr>
        <w:t>atlete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2"/>
          <w:w w:val="7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11"/>
          <w:w w:val="9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rapim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4"/>
          <w:w w:val="78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atlete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"/>
          <w:w w:val="7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6"/>
          <w:w w:val="7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ecje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5"/>
          <w:w w:val="7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5"/>
          <w:w w:val="7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7"/>
          <w:w w:val="94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7"/>
          <w:w w:val="87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ni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7"/>
          <w:w w:val="8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5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basketboll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8"/>
        </w:rPr>
        <w:t>lundri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5"/>
          <w:w w:val="78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9"/>
        </w:rPr>
        <w:t>etj.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0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78"/>
          <w:i/>
        </w:rPr>
        <w:t>Nuk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9"/>
          <w:w w:val="78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0"/>
          <w:w w:val="80"/>
          <w:i/>
        </w:rPr>
        <w:t>peifshihe</w:t>
      </w:r>
      <w:r>
        <w:rPr>
          <w:rFonts w:ascii="Times New Roman" w:hAnsi="Times New Roman" w:cs="Times New Roman" w:eastAsia="Times New Roman"/>
          <w:sz w:val="28"/>
          <w:szCs w:val="28"/>
          <w:color w:val="343434"/>
          <w:spacing w:val="-9"/>
          <w:w w:val="81"/>
          <w:i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8"/>
          <w:i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1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5"/>
          <w:w w:val="8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1"/>
          <w:i/>
        </w:rPr>
        <w:t>ripari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2"/>
          <w:i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5"/>
          <w:i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4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marrj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9"/>
          <w:w w:val="8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0"/>
          <w:w w:val="8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qer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4"/>
          <w:w w:val="8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F1F1F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1"/>
          <w:i/>
        </w:rPr>
        <w:t>kepuceve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36"/>
          <w:w w:val="81"/>
          <w:i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79"/>
          <w:i/>
        </w:rPr>
        <w:t>(03.2.2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31"/>
          <w:w w:val="79"/>
          <w:i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80"/>
          <w:i/>
        </w:rPr>
        <w:t>0)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jc w:val="left"/>
        <w:spacing w:after="0"/>
        <w:sectPr>
          <w:pgMar w:header="1506" w:footer="0" w:top="1880" w:bottom="280" w:left="1600" w:right="1320"/>
          <w:headerReference w:type="default" r:id="rId22"/>
          <w:pgSz w:w="12240" w:h="15840"/>
        </w:sectPr>
      </w:pPr>
      <w:rPr/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82.793419pt;margin-top:-10.954772pt;width:485.199268pt;height:.1pt;mso-position-horizontal-relative:page;mso-position-vertical-relative:paragraph;z-index:-4573" coordorigin="1656,-219" coordsize="9704,2">
            <v:shape style="position:absolute;left:1656;top:-219;width:9704;height:2" coordorigin="1656,-219" coordsize="9704,0" path="m1656,-219l11360,-219e" filled="f" stroked="t" strokeweight="2.610603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3"/>
          <w:b/>
          <w:bCs/>
        </w:rPr>
        <w:t>03.2.2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7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Ripari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17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3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marrj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8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1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q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er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4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A1A1A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A1A1A"/>
          <w:spacing w:val="-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100"/>
          <w:b/>
          <w:bCs/>
        </w:rPr>
        <w:t>kepuceve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4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4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w w:val="10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riparim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w w:val="10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pastrimi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w w:val="10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marrje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qera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1" w:after="0" w:line="298" w:lineRule="exact"/>
        <w:ind w:left="138" w:right="794" w:firstLine="7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gjithe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vlere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sherbimeve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9"/>
        </w:rPr>
        <w:t>riparuese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A1A1A"/>
          <w:spacing w:val="0"/>
          <w:w w:val="92"/>
        </w:rPr>
        <w:t>(ku</w:t>
      </w:r>
      <w:r>
        <w:rPr>
          <w:rFonts w:ascii="Times New Roman" w:hAnsi="Times New Roman" w:cs="Times New Roman" w:eastAsia="Times New Roman"/>
          <w:sz w:val="25"/>
          <w:szCs w:val="25"/>
          <w:color w:val="1A1A1A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</w:rPr>
        <w:t>perfshihen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</w:rPr>
        <w:t>kostoja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krahut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pune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edhe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kost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materia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100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8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pe!fshihen: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2" w:after="0" w:line="284" w:lineRule="exact"/>
        <w:ind w:left="138" w:right="44" w:firstLine="7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pjese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0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kepuces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tak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sholl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39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etj.te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39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bler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3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familj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8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qellimi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3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riparimit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35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nga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ana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9"/>
          <w:i/>
        </w:rPr>
        <w:t>tyre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(03.2.1)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pasterues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paste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1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artikuj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7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98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tjere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pastrimi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(05.6.1)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5" w:after="0" w:line="284" w:lineRule="exact"/>
        <w:ind w:left="116" w:right="475" w:firstLine="3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ripari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8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2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sporte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1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specifike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ski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3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futbol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4"/>
          <w:w w:val="88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9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golf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kefuce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9"/>
          <w:i/>
        </w:rPr>
        <w:t>tjer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patinazhi,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patina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5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thumba,buton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zbukurue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9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kepucet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etj.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(09.3.2)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2" w:after="0" w:line="290" w:lineRule="exact"/>
        <w:ind w:left="116" w:right="168" w:firstLine="3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90"/>
          <w:i/>
        </w:rPr>
        <w:t>marr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9"/>
          <w:w w:val="90"/>
          <w:i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40"/>
          <w:w w:val="9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qer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9"/>
          <w:i/>
        </w:rPr>
        <w:t>kepuce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3"/>
          <w:w w:val="89"/>
          <w:i/>
        </w:rPr>
        <w:t>v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53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sporte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55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specifike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51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ski,futboll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9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golf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90"/>
          <w:i/>
        </w:rPr>
        <w:t>kefuce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31"/>
          <w:w w:val="9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kepuce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patinazhi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5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patina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7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thumba,buton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zbukurue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2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kepucet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etj.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)(09.4.1)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8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03.2.2.0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3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Ripari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7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A1A1A"/>
          <w:spacing w:val="0"/>
          <w:w w:val="92"/>
          <w:b/>
          <w:bCs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A1A1A"/>
          <w:spacing w:val="0"/>
          <w:w w:val="92"/>
          <w:b/>
          <w:bCs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A1A1A"/>
          <w:spacing w:val="-11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2"/>
          <w:b/>
          <w:bCs/>
        </w:rPr>
        <w:t>marrje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10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2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3"/>
          <w:b/>
          <w:bCs/>
        </w:rPr>
        <w:t>qer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93"/>
          <w:b/>
          <w:bCs/>
        </w:rPr>
        <w:t>a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10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-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50505"/>
          <w:spacing w:val="0"/>
          <w:w w:val="100"/>
          <w:b/>
          <w:bCs/>
        </w:rPr>
        <w:t>kepuceve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A1A1A"/>
          <w:w w:val="10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riparim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w w:val="10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pastrimi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4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w w:val="102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marrje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qera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1" w:after="0" w:line="298" w:lineRule="exact"/>
        <w:ind w:left="138" w:right="796" w:firstLine="7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gjithe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vlere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sherbimeve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riparuese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A1A1A"/>
          <w:spacing w:val="0"/>
          <w:w w:val="88"/>
        </w:rPr>
        <w:t>(ku</w:t>
      </w:r>
      <w:r>
        <w:rPr>
          <w:rFonts w:ascii="Times New Roman" w:hAnsi="Times New Roman" w:cs="Times New Roman" w:eastAsia="Times New Roman"/>
          <w:sz w:val="25"/>
          <w:szCs w:val="25"/>
          <w:color w:val="1A1A1A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</w:rPr>
        <w:t>perfshihen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</w:rPr>
        <w:t>kostoja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krahut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pune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edhe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kost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materialeve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6" w:after="0" w:line="298" w:lineRule="exact"/>
        <w:ind w:left="146" w:right="1206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pjese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3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tak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sholl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4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39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etj.te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bler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familj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47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qellimi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41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riparimit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8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98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nga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ana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tyre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(03.2.1)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5" w:lineRule="exact"/>
        <w:ind w:left="146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88"/>
          <w:i/>
        </w:rPr>
        <w:t>-pa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8"/>
          <w:w w:val="88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trues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paste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9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1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artikuj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7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2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tjere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7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pa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8"/>
          <w:w w:val="87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tri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7"/>
          <w:w w:val="87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19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0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6.1.1)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0" w:after="0" w:line="290" w:lineRule="exact"/>
        <w:ind w:left="116" w:right="478" w:firstLine="3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ripari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8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2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sporte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1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specifike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ski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3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futboll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golf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kefuce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9"/>
          <w:i/>
        </w:rPr>
        <w:t>tjer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kepuce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patinazhi,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patina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5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thumba,buton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zbukurue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9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kepucet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etj.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(09.3.2.3)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1" w:after="0" w:line="290" w:lineRule="exact"/>
        <w:ind w:left="116" w:right="173" w:firstLine="3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9"/>
          <w:i/>
        </w:rPr>
        <w:t>marrje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0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qer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kepuceve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52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spor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9"/>
          <w:w w:val="88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56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specifike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41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8"/>
          <w:i/>
        </w:rPr>
        <w:t>ski,futbol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2"/>
          <w:w w:val="88"/>
          <w:i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37"/>
          <w:w w:val="88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golf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9"/>
          <w:i/>
        </w:rPr>
        <w:t>kefuce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32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kepuce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patinazhi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5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patina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7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thumba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3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buton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zbukurue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2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0"/>
          <w:w w:val="87"/>
          <w:i/>
        </w:rPr>
        <w:t>k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87"/>
          <w:i/>
        </w:rPr>
        <w:t>ep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-10"/>
          <w:w w:val="87"/>
          <w:i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87"/>
          <w:i/>
        </w:rPr>
        <w:t>ce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6"/>
          <w:w w:val="87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3B3B3B"/>
          <w:spacing w:val="26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etj.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0"/>
          <w:w w:val="87"/>
          <w:i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2B2B2B"/>
          <w:spacing w:val="-2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-1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1A1A1A"/>
          <w:spacing w:val="0"/>
          <w:w w:val="100"/>
          <w:i/>
        </w:rPr>
        <w:t>4.1.2)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left"/>
        <w:spacing w:after="0"/>
        <w:sectPr>
          <w:pgMar w:header="1506" w:footer="0" w:top="1880" w:bottom="280" w:left="1540" w:right="880"/>
          <w:pgSz w:w="12240" w:h="1584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46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84.03582pt;margin-top:16.909739pt;width:474.985075pt;height:.1pt;mso-position-horizontal-relative:page;mso-position-vertical-relative:paragraph;z-index:-4572" coordorigin="1681,338" coordsize="9500,2">
            <v:shape style="position:absolute;left:1681;top:338;width:9500;height:2" coordorigin="1681,338" coordsize="9500,0" path="m1681,338l11180,338e" filled="f" stroked="t" strokeweight="2.192239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04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D1D1D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STREHIMI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UJI,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ENERGJI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LENDE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4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6"/>
          <w:w w:val="14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TJER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3"/>
        </w:rPr>
        <w:t>DJEGESE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490" w:lineRule="atLeast"/>
        <w:ind w:left="157" w:right="72"/>
        <w:jc w:val="left"/>
        <w:rPr>
          <w:rFonts w:ascii="Times New Roman" w:hAnsi="Times New Roman" w:cs="Times New Roman" w:eastAsia="Times New Roman"/>
          <w:sz w:val="37"/>
          <w:szCs w:val="37"/>
        </w:rPr>
      </w:pPr>
      <w:rPr/>
      <w:r>
        <w:rPr/>
        <w:pict>
          <v:group style="position:absolute;margin-left:555.184448pt;margin-top:4.417084pt;width:.1pt;height:45.319797pt;mso-position-horizontal-relative:page;mso-position-vertical-relative:paragraph;z-index:-4571" coordorigin="11104,88" coordsize="2,906">
            <v:shape style="position:absolute;left:11104;top:88;width:2;height:906" coordorigin="11104,88" coordsize="0,906" path="m11104,995l11104,88e" filled="f" stroked="t" strokeweight="2.557612pt" strokecolor="#BFBFBF">
              <v:path arrowok="t"/>
            </v:shape>
          </v:group>
          <w10:wrap type="none"/>
        </w:pict>
      </w:r>
      <w:r>
        <w:rPr/>
        <w:pict>
          <v:group style="position:absolute;margin-left:149.487228pt;margin-top:40.188316pt;width:391.80609pt;height:19.557862pt;mso-position-horizontal-relative:page;mso-position-vertical-relative:paragraph;z-index:-4570" coordorigin="2990,804" coordsize="7836,391">
            <v:shape style="position:absolute;left:2990;top:804;width:7836;height:391" coordorigin="2990,804" coordsize="7836,391" path="m2990,804l10826,804,10826,1195,2990,1195,2990,804e" filled="t" fillcolor="#D6D6D6" stroked="f">
              <v:path arrowok="t"/>
              <v:fill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0"/>
          <w:w w:val="100"/>
        </w:rPr>
        <w:t>04-</w: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80"/>
          <w:b/>
          <w:bCs/>
        </w:rPr>
        <w:t>STREHIMI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80"/>
          <w:b/>
          <w:bCs/>
        </w:rPr>
        <w:t>,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2"/>
          <w:w w:val="80"/>
          <w:b/>
          <w:bCs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4"/>
          <w:b/>
          <w:bCs/>
        </w:rPr>
        <w:t>UJI,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4"/>
          <w:w w:val="74"/>
          <w:b/>
          <w:bCs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4"/>
          <w:b/>
          <w:bCs/>
        </w:rPr>
        <w:t>ENERGJI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4"/>
          <w:b/>
          <w:bCs/>
        </w:rPr>
        <w:t>A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5"/>
          <w:w w:val="74"/>
          <w:b/>
          <w:bCs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4"/>
          <w:b/>
          <w:bCs/>
        </w:rPr>
        <w:t>ELEKTRIKE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56"/>
          <w:w w:val="74"/>
          <w:b/>
          <w:bCs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8"/>
          <w:b/>
          <w:bCs/>
        </w:rPr>
        <w:t>DHE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14"/>
          <w:w w:val="78"/>
          <w:b/>
          <w:bCs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8"/>
          <w:b/>
          <w:bCs/>
        </w:rPr>
        <w:t>LENDE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-12"/>
          <w:w w:val="78"/>
          <w:b/>
          <w:bCs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8"/>
          <w:b/>
          <w:bCs/>
        </w:rPr>
        <w:t>TE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5"/>
          <w:w w:val="78"/>
          <w:b/>
          <w:bCs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8"/>
          <w:b/>
          <w:bCs/>
        </w:rPr>
        <w:t>TJERA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8"/>
          <w:b/>
          <w:bCs/>
        </w:rPr>
        <w:t> </w:t>
      </w:r>
      <w:r>
        <w:rPr>
          <w:rFonts w:ascii="Times New Roman" w:hAnsi="Times New Roman" w:cs="Times New Roman" w:eastAsia="Times New Roman"/>
          <w:sz w:val="37"/>
          <w:szCs w:val="37"/>
          <w:color w:val="0C0C0C"/>
          <w:spacing w:val="0"/>
          <w:w w:val="74"/>
          <w:b/>
          <w:bCs/>
        </w:rPr>
        <w:t>DJEGESE</w:t>
      </w:r>
      <w:r>
        <w:rPr>
          <w:rFonts w:ascii="Times New Roman" w:hAnsi="Times New Roman" w:cs="Times New Roman" w:eastAsia="Times New Roman"/>
          <w:sz w:val="37"/>
          <w:szCs w:val="37"/>
          <w:color w:val="000000"/>
          <w:spacing w:val="0"/>
          <w:w w:val="100"/>
        </w:rPr>
      </w:r>
    </w:p>
    <w:p>
      <w:pPr>
        <w:spacing w:before="0" w:after="0" w:line="121" w:lineRule="exact"/>
        <w:ind w:left="1451" w:right="-20"/>
        <w:jc w:val="left"/>
        <w:rPr>
          <w:rFonts w:ascii="Courier New" w:hAnsi="Courier New" w:cs="Courier New" w:eastAsia="Courier New"/>
          <w:sz w:val="23"/>
          <w:szCs w:val="23"/>
        </w:rPr>
      </w:pPr>
      <w:rPr/>
      <w:r>
        <w:rPr>
          <w:rFonts w:ascii="Courier New" w:hAnsi="Courier New" w:cs="Courier New" w:eastAsia="Courier New"/>
          <w:sz w:val="23"/>
          <w:szCs w:val="23"/>
          <w:color w:val="C8C8C8"/>
          <w:spacing w:val="0"/>
          <w:w w:val="108"/>
          <w:position w:val="4"/>
        </w:rPr>
        <w:t>------------------------------------------------------</w:t>
      </w:r>
      <w:r>
        <w:rPr>
          <w:rFonts w:ascii="Courier New" w:hAnsi="Courier New" w:cs="Courier New" w:eastAsia="Courier New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0" w:right="6174"/>
        <w:jc w:val="both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0C0C0C"/>
          <w:w w:val="101"/>
        </w:rPr>
        <w:t>04.1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0"/>
          <w:w w:val="100"/>
        </w:rPr>
        <w:t>Qerate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69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C0C0C"/>
          <w:spacing w:val="0"/>
          <w:w w:val="106"/>
        </w:rPr>
        <w:t>strehimin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62" w:after="0" w:line="240" w:lineRule="auto"/>
        <w:ind w:left="143" w:right="8425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4" w:after="0" w:line="286" w:lineRule="exact"/>
        <w:ind w:left="143" w:right="195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</w:rPr>
        <w:t>kete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seksio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qeraja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perfshi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pagese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perdorimi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truallit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mbi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cili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ndodhet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shtepia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bane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1"/>
        </w:rPr>
        <w:t>zen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8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65656"/>
          <w:spacing w:val="-6"/>
          <w:w w:val="104"/>
        </w:rPr>
        <w:t>/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banua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5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565656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6565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pajisjet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montimet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ngrohje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instalimet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hidraulike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ndri9imi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25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3"/>
          <w:w w:val="12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1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rast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banesa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eshte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dhene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mobiluar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mobiljet.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8" w:lineRule="auto"/>
        <w:ind w:left="143" w:right="95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Qeraja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perfshi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page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8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perdorimi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garazhit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jepet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parkim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lidhje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bane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en.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eshte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</w:rPr>
        <w:t>thene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</w:rPr>
        <w:t>garazhi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</w:rPr>
        <w:t>jete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bashkangjitu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banesen;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jete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dhene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qera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njejti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pronar.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8" w:after="0" w:line="240" w:lineRule="auto"/>
        <w:ind w:left="143" w:right="8021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7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  <w:i/>
        </w:rPr>
        <w:t>perf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9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3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92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  <w:i/>
        </w:rPr>
        <w:t>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1" w:after="0" w:line="270" w:lineRule="exact"/>
        <w:ind w:left="106" w:right="774" w:firstLine="4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  <w:i/>
        </w:rPr>
        <w:t>qeraj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perfshi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page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1"/>
          <w:w w:val="91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perdorimi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1"/>
          <w:i/>
        </w:rPr>
        <w:t>garazheve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3"/>
          <w:i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hapesirave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9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pa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92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ki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9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1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jepe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lidhje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4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5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4"/>
          <w:i/>
        </w:rPr>
        <w:t>banese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9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(07.2.4)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2" w:after="0" w:line="240" w:lineRule="auto"/>
        <w:ind w:left="150" w:right="4219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  <w:i/>
        </w:rPr>
        <w:t>perfshijne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detyrimet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9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furnizimi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3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uje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(04.4.1)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50" w:right="6204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3"/>
          <w:i/>
        </w:rPr>
        <w:t>mbledhje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3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0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3"/>
          <w:i/>
        </w:rPr>
        <w:t>mbeturinave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1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3"/>
          <w:i/>
        </w:rPr>
        <w:t>(04.4.2)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2" w:after="0" w:line="240" w:lineRule="auto"/>
        <w:ind w:left="150" w:right="5826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4"/>
          <w:i/>
        </w:rPr>
        <w:t>grumbullimi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31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8"/>
          <w:w w:val="13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ujerave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zez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  <w:i/>
        </w:rPr>
        <w:t>(04.4.3)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34" w:lineRule="auto"/>
        <w:ind w:left="113" w:right="1231" w:firstLine="37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pagesat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3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3"/>
          <w:i/>
        </w:rPr>
        <w:t>bashke-pronare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5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lidhu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kujdesi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3"/>
          <w:i/>
        </w:rPr>
        <w:t>ndertese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7"/>
          <w:w w:val="94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123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kujdesi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oborrin,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3"/>
          <w:i/>
        </w:rPr>
        <w:t>pastrimi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3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4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shkalliive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ngrohje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42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  <w:i/>
        </w:rPr>
        <w:t>ndrifimin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7"/>
          <w:w w:val="9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  <w:i/>
        </w:rPr>
        <w:t>mirembajtje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9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ashensorit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kabinat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hedhje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3"/>
          <w:i/>
        </w:rPr>
        <w:t>mbetjeve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rreshqitj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6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123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  <w:i/>
        </w:rPr>
        <w:t>etj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ndertesat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  <w:i/>
        </w:rPr>
        <w:t>dis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  <w:i/>
        </w:rPr>
        <w:t>apartamente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(04.4.4)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150" w:right="5739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-page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5"/>
          <w:i/>
        </w:rPr>
        <w:t>energjine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3"/>
          <w:i/>
        </w:rPr>
        <w:t>elektrike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6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(04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7"/>
          <w:w w:val="92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  <w:i/>
        </w:rPr>
        <w:t>5.1)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50" w:right="6947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pagesat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gazi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4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3"/>
          <w:i/>
        </w:rPr>
        <w:t>(0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1"/>
          <w:w w:val="93"/>
          <w:i/>
        </w:rPr>
        <w:t>4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18"/>
          <w:w w:val="148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1"/>
          <w:w w:val="106"/>
          <w:i/>
        </w:rPr>
        <w:t>5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19"/>
          <w:w w:val="148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4"/>
          <w:i/>
        </w:rPr>
        <w:t>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50" w:right="43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pagesat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4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ngrohje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uje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4"/>
          <w:i/>
        </w:rPr>
        <w:t>ngrohte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6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furnizua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4"/>
          <w:i/>
        </w:rPr>
        <w:t>impiantet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34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ngrohje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43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qendrore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3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qytetit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0" w:lineRule="exact"/>
        <w:ind w:left="257" w:right="8537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  <w:i/>
        </w:rPr>
        <w:t>(04.5.5).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50" w:right="5051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7"/>
        </w:rPr>
        <w:t>04.1.1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17"/>
          <w:w w:val="107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7"/>
        </w:rPr>
        <w:t>Qeraja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7"/>
          <w:w w:val="10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D1D1D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pagua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4"/>
        </w:rPr>
        <w:t>qeramarresit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1" w:after="0" w:line="240" w:lineRule="auto"/>
        <w:ind w:left="143" w:right="8425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4" w:after="0" w:line="270" w:lineRule="exact"/>
        <w:ind w:left="150" w:right="516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1"/>
        </w:rPr>
        <w:t>qerate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paguara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qeramarresit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nen-qeramarresit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bane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mobiluara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mobiluara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7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vendbanimi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kryesor.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0" w:right="7453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4" w:lineRule="auto"/>
        <w:ind w:left="143" w:right="44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-p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0"/>
        </w:rPr>
        <w:t>ge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2"/>
          <w:w w:val="9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4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perdorimi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mobiljeve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rasti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banes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0"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dhena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</w:rPr>
        <w:t>mobilj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119"/>
        </w:rPr>
        <w:t>;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pagesa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9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0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</w:rPr>
        <w:t>familje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89"/>
        </w:rPr>
        <w:t>zene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dhome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hotel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ap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pensio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vendbanimi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3" w:after="0" w:line="240" w:lineRule="auto"/>
        <w:ind w:left="143" w:right="8016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89"/>
          <w:i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50" w:right="6823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qer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6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garazh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0"/>
          <w:i/>
        </w:rPr>
        <w:t>(04.1.2.2)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9" w:after="0" w:line="240" w:lineRule="auto"/>
        <w:ind w:left="150" w:right="32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2"/>
          <w:i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6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strehimi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institucionet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9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arsimore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konviktet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45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(11.2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6"/>
          <w:w w:val="91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0)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  <w:i/>
        </w:rPr>
        <w:t>azilet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moshuarve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8" w:lineRule="exact"/>
        <w:ind w:left="157" w:right="8733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0"/>
          <w:i/>
        </w:rPr>
        <w:t>(12.4.0)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both"/>
        <w:spacing w:after="0"/>
        <w:sectPr>
          <w:pgMar w:header="0" w:footer="0" w:top="1480" w:bottom="280" w:left="1560" w:right="1020"/>
          <w:headerReference w:type="default" r:id="rId23"/>
          <w:pgSz w:w="12240" w:h="15840"/>
        </w:sectPr>
      </w:pPr>
      <w:rPr/>
    </w:p>
    <w:p>
      <w:pPr>
        <w:spacing w:before="69" w:after="0" w:line="240" w:lineRule="auto"/>
        <w:ind w:left="115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0.58976pt;margin-top:20.364882pt;width:448.065279pt;height:.1pt;mso-position-horizontal-relative:page;mso-position-vertical-relative:paragraph;z-index:-4569" coordorigin="1612,407" coordsize="8961,2">
            <v:shape style="position:absolute;left:1612;top:407;width:8961;height:2" coordorigin="1612,407" coordsize="8961,0" path="m1612,407l10573,407e" filled="f" stroked="t" strokeweight="2.066404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04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1"/>
        </w:rPr>
        <w:t>STREHIMI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1"/>
        </w:rPr>
        <w:t>UJI,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1"/>
        </w:rPr>
        <w:t>ENERGJI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1"/>
        </w:rPr>
        <w:t>ELEKTRIKE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21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1"/>
        </w:rPr>
        <w:t>LENDE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5"/>
        </w:rPr>
        <w:t>TJER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2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DJEGESE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9" w:right="374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04.1.1.0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Qerate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aktuale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7"/>
        </w:rPr>
        <w:t>qeramarresit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2" w:right="79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8" w:after="0" w:line="262" w:lineRule="exact"/>
        <w:ind w:left="112" w:right="1029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qerate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aktuale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qeramarresit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nen-qeramarresit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cilet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perdori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banesa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mobiluara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jo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8" w:lineRule="exact"/>
        <w:ind w:left="119" w:right="700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68" w:lineRule="exact"/>
        <w:ind w:left="112" w:right="559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page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ate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familjeve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perdori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dhoma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hoteli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konvikte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perdori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banese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6" w:right="75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98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6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3"/>
          <w:i/>
        </w:rPr>
        <w:t>ifshi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94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19" w:right="64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qer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garazh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(04.1.2.2)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19" w:right="69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strehimi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institucione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edukimi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hotele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ambjente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teperbashket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(11.2.0.3)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19" w:right="610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azile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9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maslzua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(12.4.0.2)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9" w:right="604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04.1.2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6"/>
          <w:w w:val="10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6"/>
        </w:rPr>
        <w:t>aktuale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1" w:after="0" w:line="240" w:lineRule="auto"/>
        <w:ind w:left="112" w:right="79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19" w:right="53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pagurara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vendbanime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dyta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5" w:after="0" w:line="240" w:lineRule="auto"/>
        <w:ind w:left="106" w:right="75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12" w:right="27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3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sllerbime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strehimi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qendr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pusllimesll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fsllatr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turistike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(11.2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88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" w:right="289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04.1.2.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7"/>
        </w:rPr>
        <w:t>qeramarresit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banesat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6"/>
        </w:rPr>
        <w:t>dyta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112" w:right="79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19" w:right="54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vendbanime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dyta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106" w:right="753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  <w:i/>
        </w:rPr>
        <w:t>peifshi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91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19" w:right="284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sllerbime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strellimi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qendr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pusllimi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fsllatr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turistike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(11.2.0.2)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9" w:right="18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04.1.2.2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garazhe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7"/>
        </w:rPr>
        <w:t>qeramarresit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36" w:lineRule="auto"/>
        <w:ind w:left="112" w:right="43" w:firstLine="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perfshijne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pagese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perdorimi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</w:rPr>
        <w:t>garazhi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</w:rPr>
        <w:t>shfrytezua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parkim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lidhje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banesen.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8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9"/>
          <w:w w:val="174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rendesishme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gar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4"/>
          <w:w w:val="89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jete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baneses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1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9"/>
          <w:w w:val="174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rendesishme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</w:rPr>
        <w:t>nese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garazhi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marre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njejti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pronar.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7" w:after="0" w:line="240" w:lineRule="auto"/>
        <w:ind w:left="106" w:right="753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  <w:i/>
        </w:rPr>
        <w:t>peifshi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91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19" w:right="7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qerate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garazh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lwpesir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parkimi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1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dllene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parki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lidllje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9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bane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126" w:right="820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(07.2.4)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9" w:right="4619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w w:val="120"/>
        </w:rPr>
        <w:t>04.2-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imputuara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3"/>
        </w:rPr>
        <w:t>strehim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" w:right="284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04.2.1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6"/>
          <w:w w:val="10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8"/>
        </w:rPr>
        <w:t>imputuara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pronare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1"/>
        </w:rPr>
        <w:t>baneses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8" w:after="0" w:line="240" w:lineRule="auto"/>
        <w:ind w:left="112" w:right="79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19" w:right="25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</w:rPr>
        <w:t>qerate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imputuara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pronareve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banojne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vendbanimi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</w:rPr>
        <w:t>kryesor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both"/>
        <w:spacing w:after="0"/>
        <w:sectPr>
          <w:pgMar w:header="0" w:footer="0" w:top="1460" w:bottom="280" w:left="1520" w:right="1660"/>
          <w:headerReference w:type="default" r:id="rId24"/>
          <w:pgSz w:w="12240" w:h="1584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0" w:lineRule="auto"/>
        <w:ind w:left="1168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83.344963pt;margin-top:20.192797pt;width:449.098481pt;height:.1pt;mso-position-horizontal-relative:page;mso-position-vertical-relative:paragraph;z-index:-4568" coordorigin="1667,404" coordsize="8982,2">
            <v:shape style="position:absolute;left:1667;top:404;width:8982;height:2" coordorigin="1667,404" coordsize="8982,0" path="m1667,404l10649,404e" filled="f" stroked="t" strokeweight="2.066404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04-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STREHIMI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424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color w:val="242424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ENERGJI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424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LEKTRI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424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424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4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4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24"/>
          <w:w w:val="14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TJER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7"/>
        </w:rPr>
        <w:t>DJEGEsE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04.2.1.0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Qera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imputuara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1"/>
          <w:w w:val="11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8"/>
        </w:rPr>
        <w:t>pronare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21"/>
          <w:w w:val="11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0"/>
        </w:rPr>
        <w:t>baneses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6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qerate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imputuara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pronareve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banojne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</w:rPr>
        <w:t>vendbanimi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6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5"/>
        </w:rPr>
        <w:t>kryesor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04.2.2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235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Qera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22"/>
        </w:rPr>
        <w:t>tjera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16"/>
          <w:w w:val="12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imputuara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2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5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imputuara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banesat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5"/>
        </w:rPr>
        <w:t>dyta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imputuara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8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dyta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famil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paguajne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17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-21"/>
          <w:w w:val="12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banoj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8"/>
        </w:rPr>
        <w:t>fal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4"/>
          <w:w w:val="10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42424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A0A0A"/>
          <w:w w:val="105"/>
        </w:rPr>
        <w:t>04.2.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12"/>
          <w:w w:val="105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1"/>
          <w:w w:val="20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Qera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22"/>
        </w:rPr>
        <w:t>tjera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9"/>
          <w:w w:val="12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imputuara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imputuara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banesat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5"/>
        </w:rPr>
        <w:t>dyta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5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imputuara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banesa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dyta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familje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paguajne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banojne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</w:rPr>
        <w:t>falas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80" w:right="1720"/>
          <w:headerReference w:type="default" r:id="rId25"/>
          <w:pgSz w:w="12240" w:h="15840"/>
        </w:sectPr>
      </w:pPr>
      <w:rPr/>
    </w:p>
    <w:p>
      <w:pPr>
        <w:spacing w:before="56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04.3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217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10"/>
        </w:rPr>
        <w:t>Mirembatje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6"/>
          <w:w w:val="11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14"/>
        </w:rPr>
        <w:t>riparime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-12"/>
          <w:w w:val="11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50505"/>
          <w:spacing w:val="0"/>
          <w:w w:val="106"/>
        </w:rPr>
        <w:t>baneses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6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mirembajtja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banese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dallohe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</w:rPr>
        <w:t>karakteristika: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1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para: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aktivitete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ndermerre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rregullisht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qellim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mirembajtje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4"/>
        </w:rPr>
        <w:t>baneses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dyta: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6"/>
        </w:rPr>
        <w:t>nuk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0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ndryshojne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strukture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baneses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kapaciteti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pritshmerine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sherbimit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4"/>
        </w:rPr>
        <w:t>afatgjate.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lloje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mirembajije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riparimit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4"/>
        </w:rPr>
        <w:t>banesave: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8" w:after="0" w:line="240" w:lineRule="auto"/>
        <w:ind w:left="118" w:right="432" w:firstLine="1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p.sh.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dekorimi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banese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instalimeve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5"/>
        </w:rPr>
        <w:t>kryhen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zakonisht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pronaret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asht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4"/>
        </w:rPr>
        <w:t>qeramarresit: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3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</w:rPr>
        <w:t>medh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1"/>
          <w:w w:val="10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6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risuvatimi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97"/>
        </w:rPr>
        <w:t>mm·eve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7"/>
          <w:w w:val="9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88"/>
        </w:rPr>
        <w:t>'Yatis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9"/>
          <w:w w:val="8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6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kryhe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4"/>
        </w:rPr>
        <w:t>pronaret.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9" w:lineRule="auto"/>
        <w:ind w:left="118" w:right="7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Vetem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shpenzimet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qeramarresit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pronaret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bejne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materialet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6"/>
        </w:rPr>
        <w:t>riparime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jane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shpenzimeve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konsu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individual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5"/>
        </w:rPr>
        <w:t>familjeve.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5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  <w:i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8" w:after="0" w:line="255" w:lineRule="auto"/>
        <w:ind w:left="118" w:right="494" w:firstLine="1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sllpenzimet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her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pronaret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materiale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sllerhime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7"/>
          <w:i/>
        </w:rPr>
        <w:t>miremhajtje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8"/>
          <w:w w:val="10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riparime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5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medi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8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jane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pjese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sllpenzimeve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konsu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0"/>
          <w:w w:val="10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individual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7"/>
          <w:w w:val="10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7"/>
          <w:i/>
        </w:rPr>
        <w:t>familjeve.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118" w:right="506" w:firstLine="1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hlerjet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materialeve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3"/>
          <w:w w:val="12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her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qeramarresit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pronaret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35"/>
          <w:i/>
        </w:rPr>
        <w:t>t'i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5"/>
          <w:w w:val="13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krye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vete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7"/>
          <w:i/>
        </w:rPr>
        <w:t>miremhajtjet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"/>
          <w:w w:val="10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0"/>
          <w:i/>
        </w:rPr>
        <w:t>ose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riparimet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4"/>
          <w:w w:val="10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dullet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  <w:i/>
        </w:rPr>
        <w:t>sllkrulle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9"/>
          <w:w w:val="10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5"/>
          <w:i/>
        </w:rPr>
        <w:t>(04.3.1).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4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nese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6"/>
          <w:i/>
        </w:rPr>
        <w:t>qeramarresit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6"/>
          <w:w w:val="10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pronaret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  <w:i/>
        </w:rPr>
        <w:t>paguajne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5"/>
          <w:i/>
        </w:rPr>
        <w:t>nje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ndermarrje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0"/>
          <w:w w:val="10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krye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7"/>
          <w:i/>
        </w:rPr>
        <w:t>miremhajtje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7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5"/>
          <w:w w:val="10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riparimet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6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4" w:lineRule="exact"/>
        <w:ind w:left="213" w:right="83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6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0"/>
          <w:w w:val="12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gjitlle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vlere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sllerhimit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  <w:i/>
        </w:rPr>
        <w:t>perfsllire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1"/>
          <w:w w:val="10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edlle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kosto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materialeve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32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6"/>
          <w:w w:val="13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perdorura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dullet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  <w:i/>
        </w:rPr>
        <w:t>sllkrulle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7"/>
          <w:w w:val="10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4"/>
          <w:i/>
        </w:rPr>
        <w:t>nen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7"/>
          <w:i/>
        </w:rPr>
        <w:t>(04.3.2).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9"/>
        </w:rPr>
        <w:t>04.3.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5"/>
          <w:w w:val="10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9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-21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9"/>
        </w:rPr>
        <w:t>Materiale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19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14"/>
        </w:rPr>
        <w:t>mirembajtje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-10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16"/>
        </w:rPr>
        <w:t>riparimi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16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-28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1"/>
          <w:w w:val="11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16"/>
        </w:rPr>
        <w:t>baneses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6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48" w:lineRule="auto"/>
        <w:ind w:left="112" w:right="459" w:firstLine="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bojera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llaqe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85"/>
        </w:rPr>
        <w:t>all'Yi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lete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muresh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veshje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mures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cope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</w:rPr>
        <w:t>xhama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dritaresh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79"/>
        </w:rPr>
        <w:t>lla'Y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4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93"/>
        </w:rPr>
        <w:t>'Yimento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stuko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ngjitese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letra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muresh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blera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mirembajtje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riparime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</w:rPr>
        <w:t>baneses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Gjithasht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4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2" w:after="0" w:line="224" w:lineRule="exact"/>
        <w:ind w:left="132" w:right="90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artikuj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vegjel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instalimeve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hidraulike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tuba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rubineta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berryla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shtrimit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parket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pllaka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qeramike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86"/>
        </w:rPr>
        <w:t>fur'Y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rula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lyerje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boje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lete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muri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</w:rPr>
        <w:t>llak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1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  <w:i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2"/>
          <w:i/>
        </w:rPr>
        <w:t>mokete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0"/>
          <w:w w:val="11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linoleume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2"/>
          <w:w w:val="10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(05.1.2)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veg/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6"/>
          <w:i/>
        </w:rPr>
        <w:t>dore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3"/>
          <w:w w:val="106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6"/>
          <w:i/>
        </w:rPr>
        <w:t>pajisje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8"/>
          <w:w w:val="10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dyer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kuti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sllperndarese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te/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0"/>
          <w:i/>
        </w:rPr>
        <w:t>elektrike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4"/>
          <w:w w:val="11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llamp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ndri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4"/>
          <w:i/>
        </w:rPr>
        <w:t>(05.5.2)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fsllesa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1"/>
          <w:i/>
        </w:rPr>
        <w:t>fur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21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8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pastrimi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3"/>
          <w:i/>
        </w:rPr>
        <w:t>fur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3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5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3"/>
          <w:i/>
        </w:rPr>
        <w:t>p/ulluri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3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produkte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pastrimi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7"/>
          <w:i/>
        </w:rPr>
        <w:t>(05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6"/>
          <w:w w:val="107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3"/>
          <w:i/>
        </w:rPr>
        <w:t>6.1)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8" w:after="0" w:line="240" w:lineRule="auto"/>
        <w:ind w:left="118" w:right="257" w:firstLine="7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0"/>
          <w:i/>
        </w:rPr>
        <w:t>produkte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0"/>
          <w:w w:val="11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materiale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94"/>
          <w:i/>
        </w:rPr>
        <w:t>dl1e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7"/>
          <w:w w:val="9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1"/>
          <w:i/>
        </w:rPr>
        <w:t>instalime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21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1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3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perdorur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miremhajtje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"/>
          <w:w w:val="10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riparime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kryesore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3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3"/>
          <w:i/>
        </w:rPr>
        <w:t>konsu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3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4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37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3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ndermjetem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3"/>
          <w:w w:val="10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zgjerimi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1"/>
          <w:i/>
        </w:rPr>
        <w:t>modiftkimi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1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5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0"/>
          <w:i/>
        </w:rPr>
        <w:t>hanesave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investi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8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-18"/>
          <w:w w:val="10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6"/>
          <w:i/>
        </w:rPr>
        <w:t>kapital</w:t>
      </w:r>
      <w:r>
        <w:rPr>
          <w:rFonts w:ascii="Times New Roman" w:hAnsi="Times New Roman" w:cs="Times New Roman" w:eastAsia="Times New Roman"/>
          <w:sz w:val="20"/>
          <w:szCs w:val="20"/>
          <w:color w:val="050505"/>
          <w:spacing w:val="0"/>
          <w:w w:val="107"/>
          <w:i/>
        </w:rPr>
        <w:t>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60" w:bottom="280" w:left="1600" w:right="1680"/>
          <w:headerReference w:type="default" r:id="rId26"/>
          <w:pgSz w:w="12240" w:h="15840"/>
        </w:sectPr>
      </w:pPr>
      <w:rPr/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26" w:right="1523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82.411362pt;margin-top:16.228424pt;width:452.045454pt;height:.1pt;mso-position-horizontal-relative:page;mso-position-vertical-relative:paragraph;z-index:-4567" coordorigin="1648,325" coordsize="9041,2">
            <v:shape style="position:absolute;left:1648;top:325;width:9041;height:2" coordorigin="1648,325" coordsize="9041,0" path="m1648,325l10689,325e" filled="f" stroked="t" strokeweight="2.434091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04-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STREHIMI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UJI,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ENERGJI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LENDE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41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-25"/>
          <w:w w:val="14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TJER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8"/>
        </w:rPr>
        <w:t>DJEGEsE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8"/>
        </w:rPr>
        <w:t>04.3.1.0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Mateliale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Iiparimi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7"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8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2"/>
        </w:rPr>
        <w:t>banesave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39" w:lineRule="auto"/>
        <w:ind w:left="109" w:right="461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materiale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bojera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llaqe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5"/>
        </w:rPr>
        <w:t>allcr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7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lete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mures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mures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prej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cope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xhama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dritaresh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4"/>
        </w:rPr>
        <w:t>llacr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7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1"/>
        </w:rPr>
        <w:t>crimento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stuko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ngjitese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letra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muresh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blera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riparime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vogla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baneses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1" w:lineRule="auto"/>
        <w:ind w:left="116" w:right="95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artikuj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vegjel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instalimeve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hidraulike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tuba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rubineta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benyla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materiale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shtrimit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dys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8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parket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pllaka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qeramik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furcra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7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rula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5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lyerje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6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3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boje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9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lete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4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muri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llak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7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mokete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linoleume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(05.1.2)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vegl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dore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dyer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sllperndarese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elektrike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/lamp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ndri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(05.5.2)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1" w:lineRule="exact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fsllesa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fur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fur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plulluri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6.1)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1" w:lineRule="exact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materiale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dlze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instalime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8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perdorur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2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riparime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3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24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ndermjetem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zgjerimi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modifikimi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banesave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investi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kapital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04.3.2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218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7"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9"/>
        </w:rPr>
        <w:t>Iipalimi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1"/>
        </w:rPr>
        <w:t>baneses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35" w:lineRule="auto"/>
        <w:ind w:left="109" w:right="924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punetoreve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hidraulik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elektricisteve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karpentierev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punuesve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dritarev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bojaxhinjv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dekoruesve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llustruesve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dyshemeve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eij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punime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normale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mirembajije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riparimit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baneses.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gjithe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vlere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sherbimit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7"/>
        </w:rPr>
        <w:t>(ku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perfshihen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kostoja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krahut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pune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edhe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kost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materialeve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9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peifshi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3" w:after="0" w:line="264" w:lineRule="exact"/>
        <w:ind w:left="109" w:right="1159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blerje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ant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materia/eve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her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familjet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destinuar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riparime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  <w:i/>
        </w:rPr>
        <w:t>marr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8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ngarki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vete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familj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(04.3.1)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1" w:lineRule="auto"/>
        <w:ind w:left="109" w:right="23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sllerbimet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ndermarr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riparimet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3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8"/>
          <w:w w:val="13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ndermjetem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zgjerimi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modiflkimi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banese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investime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kapitale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9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04.3.2.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4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7"/>
        </w:rPr>
        <w:t>hidraulike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9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6" w:after="0" w:line="272" w:lineRule="exact"/>
        <w:ind w:left="109" w:right="1197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montimi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instalimi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mirembajija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sistemeve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tubacionit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kanalizimi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ulluqet,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kanalet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mekanike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tubave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gaz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8"/>
        </w:rPr>
        <w:t>04.3.2.2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6"/>
        </w:rPr>
        <w:t>elektlike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2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mirembajije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riparime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sistemit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elektri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99"/>
        </w:rPr>
        <w:t>04.3.2.3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mirembajtjeje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sistem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5"/>
        </w:rPr>
        <w:t>ngrohjeje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2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mirembajtjeje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riparim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sistemit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ngrohjes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60" w:right="1520"/>
          <w:headerReference w:type="default" r:id="rId27"/>
          <w:pgSz w:w="12240" w:h="15840"/>
        </w:sectPr>
      </w:pPr>
      <w:rPr/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27" w:after="0" w:line="240" w:lineRule="auto"/>
        <w:ind w:left="114" w:right="5554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8"/>
        </w:rPr>
        <w:t>04.3.2.4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9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4"/>
        </w:rPr>
        <w:t>bojaxhi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6" w:right="7681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1" w:after="0" w:line="234" w:lineRule="auto"/>
        <w:ind w:left="106" w:right="483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pergatitje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siperfaqet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ndertesave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strukturave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lyerje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material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dekoru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mbrojte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lyerje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materiale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ngjashm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3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6464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6464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2"/>
        </w:rPr>
        <w:t>veshje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siperfaqeve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brendshme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mureve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tavaneve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ndertese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lete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materialeve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4" w:right="6709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9" w:after="0" w:line="240" w:lineRule="auto"/>
        <w:ind w:left="114" w:right="6419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dekoruesit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4" w:right="5120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99"/>
        </w:rPr>
        <w:t>04.3.2.5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9"/>
        </w:rPr>
        <w:t>karpentiere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6" w:right="7681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9" w:after="0" w:line="244" w:lineRule="auto"/>
        <w:ind w:left="114" w:right="471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prerj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3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64646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6464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modeli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9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464646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6464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monti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8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vendosje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mirembajija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9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riparimi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pjeseve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ndryshme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strukture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armaturave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perber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9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drur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ma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9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8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riale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4" w:right="6709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8" w:lineRule="exact"/>
        <w:ind w:left="114" w:right="6707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pastrim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dysheme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4" w:right="1762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9"/>
        </w:rPr>
        <w:t>04.3.2.9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9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8"/>
        </w:rPr>
        <w:t>mirembajtje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10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riparime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3"/>
        </w:rPr>
        <w:t>banesa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0" w:after="0" w:line="240" w:lineRule="auto"/>
        <w:ind w:left="106" w:right="7681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2" w:after="0" w:line="240" w:lineRule="auto"/>
        <w:ind w:left="114" w:right="7217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puni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90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izolimi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176" w:lineRule="exact"/>
        <w:ind w:left="114" w:right="4326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position w:val="-8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position w:val="-8"/>
        </w:rPr>
        <w:t>punime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9"/>
          <w:position w:val="-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position w:val="-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position w:val="-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9"/>
          <w:position w:val="-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position w:val="-8"/>
        </w:rPr>
        <w:t>rrethime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9"/>
          <w:position w:val="-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position w:val="-8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position w:val="-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9"/>
          <w:position w:val="-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position w:val="-8"/>
        </w:rPr>
        <w:t>instalime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  <w:position w:val="-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  <w:position w:val="-8"/>
        </w:rPr>
        <w:t>kanagjellash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pgMar w:header="1524" w:footer="0" w:top="1860" w:bottom="280" w:left="1640" w:right="1720"/>
          <w:headerReference w:type="default" r:id="rId28"/>
          <w:pgSz w:w="12240" w:h="15840"/>
        </w:sectPr>
      </w:pPr>
      <w:rPr/>
    </w:p>
    <w:p>
      <w:pPr>
        <w:spacing w:before="0" w:after="0" w:line="191" w:lineRule="exact"/>
        <w:ind w:left="581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0F0F0F"/>
          <w:spacing w:val="0"/>
          <w:w w:val="126"/>
          <w:position w:val="-3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5" w:lineRule="exact"/>
        <w:ind w:left="114" w:right="-78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position w:val="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position w:val="1"/>
        </w:rPr>
        <w:t>pumme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191" w:lineRule="exact"/>
        <w:ind w:left="423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/>
        <w:br w:type="column"/>
      </w:r>
      <w:r>
        <w:rPr>
          <w:rFonts w:ascii="Arial" w:hAnsi="Arial" w:cs="Arial" w:eastAsia="Arial"/>
          <w:sz w:val="23"/>
          <w:szCs w:val="23"/>
          <w:color w:val="0F0F0F"/>
          <w:spacing w:val="0"/>
          <w:w w:val="126"/>
          <w:position w:val="-3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205" w:lineRule="exact"/>
        <w:ind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position w:val="1"/>
        </w:rPr>
        <w:t>suvaJe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040" w:bottom="280" w:left="1640" w:right="1720"/>
          <w:cols w:num="2" w:equalWidth="0">
            <w:col w:w="909" w:space="45"/>
            <w:col w:w="7926"/>
          </w:cols>
        </w:sectPr>
      </w:pPr>
      <w:rPr/>
    </w:p>
    <w:p>
      <w:pPr>
        <w:spacing w:before="17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86.228058pt;margin-top:99.228424pt;width:475.715821pt;height:.1pt;mso-position-horizontal-relative:page;mso-position-vertical-relative:page;z-index:-4566" coordorigin="1725,1985" coordsize="9514,2">
            <v:shape style="position:absolute;left:1725;top:1985;width:9514;height:2" coordorigin="1725,1985" coordsize="9514,0" path="m1725,1985l11239,1985e" filled="f" stroked="t" strokeweight="2.557612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</w:rPr>
        <w:t>punime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tjegullash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5" w:lineRule="exact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punime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</w:rPr>
        <w:t>mermer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0"/>
          <w:w w:val="9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64646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6464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graniti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pllakash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punime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</w:rPr>
        <w:t>zbuku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5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pershtatshme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9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</w:rPr>
        <w:t>eko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imi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040" w:bottom="280" w:left="1640" w:right="1720"/>
        </w:sectPr>
      </w:pPr>
      <w:rPr/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/>
        <w:pict>
          <v:group style="position:absolute;margin-left:84.638298pt;margin-top:92.442207pt;width:470.574468pt;height:.1pt;mso-position-horizontal-relative:page;mso-position-vertical-relative:page;z-index:-4565" coordorigin="1693,1849" coordsize="9411,2">
            <v:shape style="position:absolute;left:1693;top:1849;width:9411;height:2" coordorigin="1693,1849" coordsize="9411,0" path="m1693,1849l11104,1849e" filled="f" stroked="t" strokeweight="2.531915pt" strokecolor="#BFBFBF">
              <v:path arrowok="t"/>
            </v:shape>
          </v:group>
          <w10:wrap type="none"/>
        </w:pict>
      </w:r>
      <w:r>
        <w:rPr>
          <w:sz w:val="18"/>
          <w:szCs w:val="18"/>
        </w:rPr>
      </w:r>
    </w:p>
    <w:p>
      <w:pPr>
        <w:spacing w:before="2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31"/>
          <w:szCs w:val="31"/>
        </w:rPr>
      </w:pPr>
      <w:rPr/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04.4-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98"/>
        </w:rPr>
        <w:t>Furnizimi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-14"/>
          <w:w w:val="98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uje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97"/>
        </w:rPr>
        <w:t>sherbime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-8"/>
          <w:w w:val="97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97"/>
        </w:rPr>
        <w:t>ndryshme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-1"/>
          <w:w w:val="97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01010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31"/>
          <w:szCs w:val="31"/>
          <w:color w:val="01010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100"/>
        </w:rPr>
        <w:t>banesen</w:t>
      </w:r>
      <w:r>
        <w:rPr>
          <w:rFonts w:ascii="Times New Roman" w:hAnsi="Times New Roman" w:cs="Times New Roman" w:eastAsia="Times New Roman"/>
          <w:sz w:val="31"/>
          <w:szCs w:val="31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3"/>
        </w:rPr>
        <w:t>04.4.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103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22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Furnizimi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13"/>
        </w:rPr>
        <w:t>uje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9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fumizimi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uje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shpenzimet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lidhe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vendosje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matesve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leximi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matesv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pagesat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detyrueshm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4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  <w:i/>
        </w:rPr>
        <w:t>peifshihe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3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uji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pijshe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shitu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shishe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8"/>
          <w:i/>
        </w:rPr>
        <w:t>ene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(01.2.2)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2" w:lineRule="exact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uji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ngrohte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avulli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3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3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sigurua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nga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impiantet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ngrohje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qytetit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(04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5)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04.4.1.0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Furnizimi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13"/>
        </w:rPr>
        <w:t>uje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2" w:lineRule="exact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w w:val="10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fum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9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-3"/>
          <w:w w:val="90"/>
        </w:rPr>
        <w:t>z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uje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shpenzimet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lidhe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9"/>
        </w:rPr>
        <w:t>vendosje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matesv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leximi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matesve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pagesat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detyrueshme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6"/>
          <w:w w:val="100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uji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pijshe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4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3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1"/>
          <w:w w:val="13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shitu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shishe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8"/>
          <w:i/>
        </w:rPr>
        <w:t>ene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(01.2.2.1)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1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uji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  <w:i/>
        </w:rPr>
        <w:t>ngrohte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avulli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3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3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sigurua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8"/>
          <w:i/>
        </w:rPr>
        <w:t>nga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3"/>
          <w:i/>
        </w:rPr>
        <w:t>impiantet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ngrohje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1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qytetit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89"/>
          <w:i/>
        </w:rPr>
        <w:t>{0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30"/>
          <w:w w:val="90"/>
          <w:i/>
        </w:rPr>
        <w:t>4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6"/>
          <w:w w:val="146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5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7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5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87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0)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04.4.2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Grumbullimi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2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1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20"/>
        </w:rPr>
        <w:t>mbetjeve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6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8"/>
        </w:rPr>
        <w:t>grumbullimi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mbeijeve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trajtimi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04.4.2.0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Grumbullimi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2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12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20"/>
        </w:rPr>
        <w:t>mbetjeve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grumbullimi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mbetjeve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trajtimi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04.4.3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11"/>
        </w:rPr>
        <w:t>Shkarkimi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11"/>
        </w:rPr>
        <w:t>ujerave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4"/>
        </w:rPr>
        <w:t>zeza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88"/>
        </w:rPr>
        <w:t>grumbullimi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</w:rPr>
        <w:t>trajtimi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ujerave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0"/>
        </w:rPr>
        <w:t>zeza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04.4.3.0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11"/>
        </w:rPr>
        <w:t>Shkarkimi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11"/>
        </w:rPr>
        <w:t>ujerave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4"/>
        </w:rPr>
        <w:t>zeza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84" w:lineRule="exact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1010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grumbullimi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trajtimi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ujerave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0"/>
          <w:w w:val="100"/>
        </w:rPr>
        <w:t>zeza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524" w:footer="0" w:top="1860" w:bottom="280" w:left="1600" w:right="1640"/>
          <w:pgSz w:w="12240" w:h="15840"/>
        </w:sectPr>
      </w:pPr>
      <w:rPr/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7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81.206276pt;margin-top:-10.241596pt;width:481.331725pt;height:.1pt;mso-position-horizontal-relative:page;mso-position-vertical-relative:paragraph;z-index:-4564" coordorigin="1624,-205" coordsize="9627,2">
            <v:shape style="position:absolute;left:1624;top:-205;width:9627;height:2" coordorigin="1624,-205" coordsize="9627,0" path="m1624,-205l11251,-205e" filled="f" stroked="t" strokeweight="2.214717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111111"/>
          <w:w w:val="120"/>
        </w:rPr>
        <w:t>04.4.4-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lidhe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banese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6"/>
        </w:rPr>
        <w:t>paspecifikuara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1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9" w:after="0" w:line="237" w:lineRule="auto"/>
        <w:ind w:left="235" w:right="224" w:firstLine="-8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shpenzime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bashke-pronareve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baneses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kujdesi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kopeshtin,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shkalleve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ngrohje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qendrore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ndri9imin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miremba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ashensoreve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koshave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rreshqie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ndertesat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apartamente: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heqja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4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ore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oxhaqeve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8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50" w:lineRule="auto"/>
        <w:ind w:left="294" w:right="44" w:firstLine="-14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familje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38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5"/>
          <w:w w:val="13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dritareve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dezinfektimi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6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dezinfektimi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lende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kimike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1"/>
          <w:i/>
        </w:rPr>
        <w:t>insekte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haktere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asgjesimi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38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paraziteve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6.2)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2" w:lineRule="exact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truprojat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9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04.4.4.1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Pagesa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8"/>
        </w:rPr>
        <w:t>mirembajtjeje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9"/>
        </w:rPr>
        <w:t>ndertesat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1"/>
          <w:w w:val="10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5"/>
        </w:rPr>
        <w:t>funksionale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8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4" w:lineRule="auto"/>
        <w:ind w:left="146" w:right="581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shpenzime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bashke-pronareve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mirembaj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baneses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kujdesi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kopeshtin,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5"/>
        </w:rPr>
        <w:t>shkalleve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ngrohje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qendrore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ndri&lt;;:imin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miremba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ashensoreve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koshave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mbetjeve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rreshqitje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ndertesat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shume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apartamente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8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1" w:after="0" w:line="274" w:lineRule="exact"/>
        <w:ind w:left="117" w:right="932" w:firstLine="3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sherhimet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familje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38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3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dritareve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dezinfektimi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dezinfektimi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lende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  <w:i/>
        </w:rPr>
        <w:t>kimike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insekte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haktere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asgjesimi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38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paraziteve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6.2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truprojat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0.4)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04.4.4.2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9"/>
        </w:rPr>
        <w:t>sigmie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5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sigurie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3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truprojat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7.0.4)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04.4.4.9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11"/>
        </w:rPr>
        <w:t>lidhura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11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5"/>
        </w:rPr>
        <w:t>banesen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8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rrugeve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oxhaqeve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6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heqja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ores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30"/>
          <w:szCs w:val="30"/>
          <w:color w:val="111111"/>
          <w:w w:val="119"/>
        </w:rPr>
        <w:t>04.5-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Energjia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262626"/>
          <w:spacing w:val="0"/>
          <w:w w:val="100"/>
        </w:rPr>
        <w:t>gazi</w:t>
      </w:r>
      <w:r>
        <w:rPr>
          <w:rFonts w:ascii="Times New Roman" w:hAnsi="Times New Roman" w:cs="Times New Roman" w:eastAsia="Times New Roman"/>
          <w:sz w:val="30"/>
          <w:szCs w:val="30"/>
          <w:color w:val="2626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111111"/>
          <w:spacing w:val="0"/>
          <w:w w:val="100"/>
        </w:rPr>
        <w:t>djegese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</w:rPr>
      </w:r>
    </w:p>
    <w:p>
      <w:pPr>
        <w:spacing w:before="93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5"/>
        </w:rPr>
        <w:t>04.5.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105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23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8"/>
        </w:rPr>
        <w:t>Energjia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4"/>
          <w:w w:val="10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8"/>
        </w:rPr>
        <w:t>elektrike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9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5"/>
        </w:rPr>
        <w:t>shpenzimet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lidhe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vendosje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matesv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2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0"/>
          <w:w w:val="12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64646"/>
          <w:spacing w:val="-1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matesve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pagesat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detyrueshme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04.5.1.0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93"/>
        </w:rPr>
        <w:t>Ene1·gia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-3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62626"/>
          <w:spacing w:val="0"/>
          <w:w w:val="107"/>
        </w:rPr>
        <w:t>elektrike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5"/>
        </w:rPr>
        <w:t>shpenzimet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lidhe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vendosje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matesve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leximi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matesve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pagesat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4"/>
        </w:rPr>
        <w:t>detyrueshme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3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"/>
          <w:w w:val="13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33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524" w:footer="0" w:top="1860" w:bottom="280" w:left="1500" w:right="980"/>
          <w:pgSz w:w="12240" w:h="15840"/>
        </w:sectPr>
      </w:pPr>
      <w:rPr/>
    </w:p>
    <w:p>
      <w:pPr>
        <w:spacing w:before="89" w:after="0" w:line="240" w:lineRule="auto"/>
        <w:ind w:left="1462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84.959999pt;margin-top:92.160004pt;width:464.16pt;height:.1pt;mso-position-horizontal-relative:page;mso-position-vertical-relative:page;z-index:-4563" coordorigin="1699,1843" coordsize="9283,2">
            <v:shape style="position:absolute;left:1699;top:1843;width:9283;height:2" coordorigin="1699,1843" coordsize="9283,0" path="m1699,1843l10982,1843e" filled="f" stroked="t" strokeweight="1.92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04-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8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64646"/>
          <w:spacing w:val="0"/>
          <w:w w:val="121"/>
        </w:rPr>
        <w:t>STRE</w:t>
      </w:r>
      <w:r>
        <w:rPr>
          <w:rFonts w:ascii="Times New Roman" w:hAnsi="Times New Roman" w:cs="Times New Roman" w:eastAsia="Times New Roman"/>
          <w:sz w:val="16"/>
          <w:szCs w:val="16"/>
          <w:color w:val="464646"/>
          <w:spacing w:val="1"/>
          <w:w w:val="121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464646"/>
          <w:spacing w:val="2"/>
          <w:w w:val="121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I,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21"/>
        </w:rPr>
        <w:t>U.n,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-11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64646"/>
          <w:spacing w:val="0"/>
          <w:w w:val="121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464646"/>
          <w:spacing w:val="-10"/>
          <w:w w:val="12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RGJI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21"/>
        </w:rPr>
        <w:t>ELEKTRIKE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DH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17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16"/>
          <w:w w:val="12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464646"/>
          <w:spacing w:val="6"/>
          <w:w w:val="121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F0F0F"/>
          <w:spacing w:val="1"/>
          <w:w w:val="12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D2D2D"/>
          <w:spacing w:val="-9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TJER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F1F1F"/>
          <w:spacing w:val="0"/>
          <w:w w:val="121"/>
        </w:rPr>
        <w:t>DJEGESE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2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8"/>
          <w:w w:val="132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32"/>
        </w:rPr>
        <w:t>.5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29"/>
          <w:w w:val="13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2"/>
        </w:rPr>
        <w:t>2-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9"/>
          <w:w w:val="13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32"/>
        </w:rPr>
        <w:t>Gaz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8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D2D2D"/>
          <w:w w:val="115"/>
        </w:rPr>
        <w:t>Perf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4"/>
          <w:w w:val="116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7"/>
          <w:w w:val="114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6"/>
        </w:rPr>
        <w:t>ihe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1"/>
          <w:w w:val="11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3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4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38"/>
          <w:w w:val="14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gaz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31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8"/>
          <w:w w:val="131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3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31"/>
        </w:rPr>
        <w:t>ti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3"/>
          <w:w w:val="13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31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7"/>
          <w:w w:val="13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7"/>
        </w:rPr>
        <w:t>qytetit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24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1"/>
          <w:w w:val="117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0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ga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2"/>
          <w:w w:val="117"/>
        </w:rPr>
        <w:t>z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"/>
          <w:w w:val="124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5"/>
        </w:rPr>
        <w:t>atyr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8"/>
          <w:w w:val="115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33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1" w:lineRule="exact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16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6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16"/>
        </w:rPr>
        <w:t>hid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7"/>
          <w:w w:val="116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6"/>
        </w:rPr>
        <w:t>okarbure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20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3"/>
          <w:w w:val="7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</w:rPr>
        <w:t>engslune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5"/>
        </w:rPr>
        <w:t>(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4"/>
        </w:rPr>
        <w:t>buta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"/>
          <w:w w:val="115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2"/>
        </w:rPr>
        <w:t>propa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7"/>
          <w:w w:val="113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0"/>
        </w:rPr>
        <w:t>et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0"/>
          <w:w w:val="120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9"/>
        </w:rPr>
        <w:t>.)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4"/>
        </w:rPr>
        <w:t>Gjithas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5"/>
          <w:w w:val="114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4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4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4"/>
          <w:w w:val="11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Perfs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8"/>
          <w:w w:val="118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5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6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9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6"/>
        </w:rPr>
        <w:t>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8" w:after="0" w:line="202" w:lineRule="exact"/>
        <w:ind w:left="118" w:right="73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7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"/>
          <w:w w:val="117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"/>
          <w:w w:val="117"/>
        </w:rPr>
        <w:t>z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9"/>
          <w:w w:val="117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9"/>
          <w:w w:val="117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9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lidhura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2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4"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4"/>
          <w:w w:val="12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4"/>
        </w:rPr>
        <w:t>nd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2"/>
          <w:w w:val="124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2"/>
          <w:w w:val="124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4"/>
        </w:rPr>
        <w:t>je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4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3"/>
          <w:w w:val="12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5"/>
          <w:w w:val="12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6"/>
        </w:rPr>
        <w:t>matesv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7"/>
          <w:w w:val="116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5"/>
          <w:w w:val="118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exim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4"/>
          <w:w w:val="118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3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8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5"/>
          <w:w w:val="118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tesve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6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8"/>
        </w:rPr>
        <w:t>konteni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3"/>
          <w:w w:val="11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7"/>
          <w:w w:val="118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ruajt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4"/>
          <w:w w:val="117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8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8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8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gesa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2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8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21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1"/>
        </w:rPr>
        <w:t>et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6"/>
          <w:w w:val="121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0"/>
          <w:w w:val="121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3"/>
          <w:w w:val="121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21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10"/>
          <w:w w:val="12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8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"/>
          <w:w w:val="13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1"/>
        </w:rPr>
        <w:t>tj.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89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w w:val="124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4"/>
          <w:w w:val="124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9"/>
        </w:rPr>
        <w:t>.5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22"/>
          <w:w w:val="129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6"/>
        </w:rPr>
        <w:t>2.1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5"/>
        </w:rPr>
        <w:t>Gaz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7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1"/>
          <w:w w:val="13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14"/>
        </w:rPr>
        <w:t>y.-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8"/>
          <w:w w:val="11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6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1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"/>
          <w:w w:val="13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gaz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7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35"/>
          <w:w w:val="13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7"/>
        </w:rPr>
        <w:t>rr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7"/>
          <w:w w:val="13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5"/>
          <w:w w:val="13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7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"/>
          <w:w w:val="13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1"/>
          <w:w w:val="13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7"/>
        </w:rPr>
        <w:t>qytetit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7"/>
          <w:w w:val="140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4"/>
          <w:w w:val="13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6"/>
          <w:w w:val="120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4"/>
          <w:w w:val="133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15"/>
        </w:rPr>
        <w:t>hi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9"/>
          <w:w w:val="116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4"/>
          <w:w w:val="13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4"/>
        </w:rPr>
        <w:t>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2" w:lineRule="exact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D2D2D"/>
          <w:w w:val="14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5"/>
          <w:w w:val="117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hpe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2"/>
          <w:w w:val="117"/>
        </w:rPr>
        <w:t>z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9"/>
          <w:w w:val="117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28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9"/>
          <w:w w:val="117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9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lidhura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3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3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nd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2"/>
          <w:w w:val="117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sje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7"/>
        </w:rPr>
        <w:t>matesve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7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5"/>
          <w:w w:val="117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exim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1"/>
          <w:w w:val="11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5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2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ma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7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esve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3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7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2"/>
          <w:w w:val="117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17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8"/>
          <w:w w:val="117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eni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3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7"/>
          <w:w w:val="117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1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6"/>
        </w:rPr>
        <w:t>tuajt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5"/>
          <w:w w:val="116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7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6"/>
        </w:rPr>
        <w:t>pagesa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0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6"/>
          <w:w w:val="111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3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9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9"/>
        </w:rPr>
        <w:t>et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5"/>
          <w:w w:val="119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9"/>
        </w:rPr>
        <w:t>ru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1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"/>
          <w:w w:val="119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4"/>
          <w:w w:val="119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9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22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9"/>
        </w:rPr>
        <w:t>etj.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0"/>
        </w:rPr>
        <w:t>04.5.2.2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9"/>
        </w:rPr>
        <w:t>Hidrokarb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10"/>
          <w:w w:val="12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26"/>
          <w:w w:val="129"/>
        </w:rPr>
        <w:t> </w:t>
      </w:r>
      <w:r>
        <w:rPr>
          <w:rFonts w:ascii="Arial" w:hAnsi="Arial" w:cs="Arial" w:eastAsia="Arial"/>
          <w:sz w:val="19"/>
          <w:szCs w:val="19"/>
          <w:color w:val="1F1F1F"/>
          <w:spacing w:val="0"/>
          <w:w w:val="129"/>
        </w:rPr>
        <w:t>t</w:t>
      </w:r>
      <w:r>
        <w:rPr>
          <w:rFonts w:ascii="Arial" w:hAnsi="Arial" w:cs="Arial" w:eastAsia="Arial"/>
          <w:sz w:val="19"/>
          <w:szCs w:val="19"/>
          <w:color w:val="1F1F1F"/>
          <w:spacing w:val="0"/>
          <w:w w:val="129"/>
        </w:rPr>
        <w:t>e</w:t>
      </w:r>
      <w:r>
        <w:rPr>
          <w:rFonts w:ascii="Arial" w:hAnsi="Arial" w:cs="Arial" w:eastAsia="Arial"/>
          <w:sz w:val="19"/>
          <w:szCs w:val="19"/>
          <w:color w:val="1F1F1F"/>
          <w:spacing w:val="-36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9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"/>
          <w:w w:val="13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2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6"/>
          <w:w w:val="12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14"/>
        </w:rPr>
        <w:t>lml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"/>
          <w:w w:val="11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46"/>
          <w:w w:val="11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64646"/>
          <w:spacing w:val="0"/>
          <w:w w:val="70"/>
        </w:rPr>
        <w:t>:;</w:t>
      </w:r>
      <w:r>
        <w:rPr>
          <w:rFonts w:ascii="Times New Roman" w:hAnsi="Times New Roman" w:cs="Times New Roman" w:eastAsia="Times New Roman"/>
          <w:sz w:val="20"/>
          <w:szCs w:val="20"/>
          <w:color w:val="46464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6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6"/>
        </w:rPr>
        <w:t>buta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4"/>
          <w:w w:val="13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64646"/>
          <w:spacing w:val="0"/>
          <w:w w:val="13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64646"/>
          <w:spacing w:val="-22"/>
          <w:w w:val="13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2"/>
        </w:rPr>
        <w:t>propa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2"/>
          <w:w w:val="13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97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4"/>
          <w:w w:val="12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4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0"/>
          <w:w w:val="135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6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D2D2D"/>
          <w:w w:val="115"/>
        </w:rPr>
        <w:t>Perf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4"/>
          <w:w w:val="116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8"/>
          <w:w w:val="125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9"/>
          <w:w w:val="134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9"/>
          <w:w w:val="125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8"/>
        </w:rPr>
        <w:t>en: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9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9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9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"/>
          <w:w w:val="119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6"/>
          <w:w w:val="119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9"/>
        </w:rPr>
        <w:t>en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"/>
          <w:w w:val="119"/>
        </w:rPr>
        <w:t>z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1"/>
          <w:w w:val="119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5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6"/>
        </w:rPr>
        <w:t>lidhura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4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5"/>
          <w:w w:val="116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6"/>
        </w:rPr>
        <w:t>konteniere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24"/>
          <w:w w:val="116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ruajt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4"/>
          <w:w w:val="117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8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4"/>
        </w:rPr>
        <w:t>pagesa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7"/>
          <w:w w:val="118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9"/>
        </w:rPr>
        <w:t>et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3"/>
          <w:w w:val="120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7"/>
          <w:w w:val="116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8"/>
          <w:w w:val="12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3"/>
        </w:rPr>
        <w:t>lu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"/>
          <w:w w:val="114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3"/>
          <w:w w:val="13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73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40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3"/>
          <w:w w:val="100"/>
          <w:i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  <w:i/>
        </w:rPr>
        <w:t>perfthihen: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1" w:lineRule="exact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  <w:i/>
        </w:rPr>
        <w:t>bombul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0"/>
          <w:w w:val="116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  <w:i/>
        </w:rPr>
        <w:t>gaz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  <w:i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3"/>
          <w:w w:val="116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  <w:i/>
        </w:rPr>
        <w:t>cilindr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3"/>
          <w:w w:val="117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pa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  <w:i/>
        </w:rPr>
        <w:t>50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  <w:i/>
        </w:rPr>
        <w:t>(09.3.2.2)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5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25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5"/>
        </w:rPr>
        <w:t>.5.3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28"/>
          <w:w w:val="12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266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4"/>
        </w:rPr>
        <w:t>Karbure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2"/>
          <w:w w:val="134"/>
        </w:rPr>
        <w:t> </w:t>
      </w:r>
      <w:r>
        <w:rPr>
          <w:rFonts w:ascii="Arial" w:hAnsi="Arial" w:cs="Arial" w:eastAsia="Arial"/>
          <w:sz w:val="19"/>
          <w:szCs w:val="19"/>
          <w:color w:val="1F1F1F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color w:val="1F1F1F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8"/>
          <w:w w:val="168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0"/>
          <w:w w:val="12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5"/>
          <w:w w:val="133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6"/>
          <w:w w:val="14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8"/>
        </w:rPr>
        <w:t>hem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8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D2D2D"/>
          <w:w w:val="115"/>
        </w:rPr>
        <w:t>Perf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4"/>
          <w:w w:val="116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7"/>
          <w:w w:val="114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9"/>
          <w:w w:val="134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1"/>
          <w:w w:val="114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11"/>
          <w:w w:val="112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3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4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34"/>
          <w:w w:val="14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vaj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84"/>
        </w:rPr>
        <w:t>pex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85"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9"/>
        </w:rPr>
        <w:t>ng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9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9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19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5"/>
          <w:w w:val="119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3"/>
          <w:w w:val="11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9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8"/>
        </w:rPr>
        <w:t>ndr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56"/>
        </w:rPr>
        <w:t>&lt;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3"/>
          <w:w w:val="57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4"/>
        </w:rPr>
        <w:t>imi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0"/>
          <w:w w:val="12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2"/>
        </w:rPr>
        <w:t>ba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3"/>
          <w:w w:val="122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2"/>
        </w:rPr>
        <w:t>eses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89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04.5.3.0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9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0"/>
        </w:rPr>
        <w:t>Karbure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7"/>
          <w:w w:val="13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8"/>
          <w:w w:val="13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8"/>
        </w:rPr>
        <w:t>len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5"/>
          <w:w w:val="12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6"/>
          <w:w w:val="14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1"/>
          <w:w w:val="12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w w:val="114"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6"/>
          <w:w w:val="115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5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4"/>
          <w:w w:val="125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15"/>
        </w:rPr>
        <w:t>hi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9"/>
          <w:w w:val="116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3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1" w:lineRule="exact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w w:val="14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1"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7"/>
          <w:w w:val="121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1"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6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6"/>
          <w:w w:val="121"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3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1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5"/>
        </w:rPr>
        <w:t>ngr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0"/>
          <w:w w:val="115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59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0"/>
          <w:w w:val="121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ndrir;.im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9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3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5"/>
          <w:w w:val="13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1"/>
        </w:rPr>
        <w:t>ba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"/>
          <w:w w:val="112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3"/>
        </w:rPr>
        <w:t>eses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04.5.4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0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266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3"/>
          <w:w w:val="12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9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3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9"/>
          <w:w w:val="12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9"/>
        </w:rPr>
        <w:t>egese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22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6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7"/>
          <w:w w:val="13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6"/>
        </w:rPr>
        <w:t>ngurta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9" w:lineRule="exact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w w:val="114"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6"/>
          <w:w w:val="115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5"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4"/>
          <w:w w:val="125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15"/>
        </w:rPr>
        <w:t>hi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9"/>
          <w:w w:val="116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"/>
          <w:w w:val="118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38"/>
        </w:rPr>
        <w:t>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1" w:lineRule="exact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8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5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"/>
          <w:w w:val="118"/>
        </w:rPr>
        <w:t>q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5"/>
          <w:w w:val="118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"/>
          <w:w w:val="118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5"/>
          <w:w w:val="118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8"/>
        </w:rPr>
        <w:t>rgur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9"/>
          <w:w w:val="118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14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8"/>
          <w:w w:val="118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oks,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8"/>
        </w:rPr>
        <w:t>bri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8"/>
          <w:w w:val="118"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et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26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dt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zjatTi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2"/>
          <w:w w:val="117"/>
        </w:rPr>
        <w:t>q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5"/>
          <w:w w:val="117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4"/>
          <w:w w:val="117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3"/>
          <w:w w:val="117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7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10"/>
          <w:w w:val="11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churi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bitum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5"/>
        </w:rPr>
        <w:t>ngjaslune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w w:val="124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4"/>
          <w:w w:val="124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4"/>
        </w:rPr>
        <w:t>.5.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14"/>
          <w:w w:val="124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8"/>
        </w:rPr>
        <w:t>.1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9"/>
        </w:rPr>
        <w:t>Qymyrguri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7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64646"/>
          <w:w w:val="110"/>
        </w:rPr>
        <w:t>Perfshi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8"/>
          <w:w w:val="111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4"/>
          <w:w w:val="13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16"/>
        </w:rPr>
        <w:t>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11" w:lineRule="exact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09"/>
        </w:rPr>
        <w:t>qymyrguri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7"/>
          <w:w w:val="121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1"/>
        </w:rPr>
        <w:t>.5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-25"/>
          <w:w w:val="12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4.9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27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Lencle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7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8"/>
          <w:w w:val="12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1"/>
        </w:rPr>
        <w:t>egese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29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2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21"/>
        </w:rPr>
        <w:t>tjem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53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12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13"/>
          <w:w w:val="12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37"/>
        </w:rPr>
        <w:t>ngur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7"/>
          <w:w w:val="13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4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D2D2D"/>
          <w:w w:val="115"/>
        </w:rPr>
        <w:t>Perf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4"/>
          <w:w w:val="116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7"/>
          <w:w w:val="114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9"/>
          <w:w w:val="134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9"/>
          <w:w w:val="125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14"/>
          <w:w w:val="133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24"/>
        </w:rPr>
        <w:t>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4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34"/>
          <w:w w:val="14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83"/>
        </w:rPr>
        <w:t>kok&lt;&gt;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8"/>
        </w:rPr>
        <w:t>brike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2"/>
          <w:w w:val="118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9"/>
          <w:w w:val="118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dru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0"/>
          <w:w w:val="129"/>
        </w:rPr>
        <w:t>zja</w:t>
      </w:r>
      <w:r>
        <w:rPr>
          <w:rFonts w:ascii="Times New Roman" w:hAnsi="Times New Roman" w:cs="Times New Roman" w:eastAsia="Times New Roman"/>
          <w:sz w:val="19"/>
          <w:szCs w:val="19"/>
          <w:color w:val="464646"/>
          <w:spacing w:val="-8"/>
          <w:w w:val="13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18"/>
          <w:w w:val="134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4"/>
        </w:rPr>
        <w:t>qymy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1"/>
          <w:w w:val="11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8"/>
        </w:rPr>
        <w:t>drur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-8"/>
          <w:w w:val="11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7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0"/>
          <w:w w:val="114"/>
        </w:rPr>
        <w:t>bitum</w:t>
      </w:r>
      <w:r>
        <w:rPr>
          <w:rFonts w:ascii="Times New Roman" w:hAnsi="Times New Roman" w:cs="Times New Roman" w:eastAsia="Times New Roman"/>
          <w:sz w:val="19"/>
          <w:szCs w:val="19"/>
          <w:color w:val="1F1F1F"/>
          <w:spacing w:val="-5"/>
          <w:w w:val="11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7"/>
          <w:w w:val="114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2D2D2D"/>
          <w:spacing w:val="0"/>
          <w:w w:val="116"/>
        </w:rPr>
        <w:t>gjashme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00" w:right="1720"/>
          <w:headerReference w:type="default" r:id="rId29"/>
          <w:pgSz w:w="12240" w:h="15840"/>
        </w:sectPr>
      </w:pPr>
      <w:rPr/>
    </w:p>
    <w:p>
      <w:pPr>
        <w:spacing w:before="7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b/>
          <w:bCs/>
        </w:rPr>
        <w:t>04.5.5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217"/>
          <w:b/>
          <w:bCs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80"/>
          <w:w w:val="217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b/>
          <w:bCs/>
        </w:rPr>
        <w:t>Energji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b/>
          <w:bCs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9"/>
          <w:b/>
          <w:bCs/>
        </w:rPr>
        <w:t>ngrohje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8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Perfshihen: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3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6"/>
          <w:w w:val="12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ngrohte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avull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blere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impjantet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ngrohje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qytetit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Gjithasht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3"/>
        </w:rPr>
        <w:t>perfshihen: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3" w:lineRule="auto"/>
        <w:ind w:left="239" w:right="51" w:firstLine="-115"/>
        <w:jc w:val="left"/>
        <w:rPr>
          <w:rFonts w:ascii="Times New Roman" w:hAnsi="Times New Roman" w:cs="Times New Roman" w:eastAsia="Times New Roman"/>
          <w:sz w:val="3"/>
          <w:szCs w:val="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w w:val="12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shpenzime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vendosje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mate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"/>
          <w:w w:val="103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14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6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55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leximi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mate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8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1"/>
          <w:w w:val="108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4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22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konteniere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ruajtj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9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pagesa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detyrueshm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9"/>
          <w:w w:val="104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33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2"/>
        </w:rPr>
        <w:t>j</w:t>
      </w:r>
      <w:r>
        <w:rPr>
          <w:rFonts w:ascii="Times New Roman" w:hAnsi="Times New Roman" w:cs="Times New Roman" w:eastAsia="Times New Roman"/>
          <w:sz w:val="3"/>
          <w:szCs w:val="3"/>
          <w:color w:val="0E0E0E"/>
          <w:spacing w:val="0"/>
          <w:w w:val="212"/>
        </w:rPr>
        <w:t>0</w:t>
      </w:r>
      <w:r>
        <w:rPr>
          <w:rFonts w:ascii="Times New Roman" w:hAnsi="Times New Roman" w:cs="Times New Roman" w:eastAsia="Times New Roman"/>
          <w:sz w:val="3"/>
          <w:szCs w:val="3"/>
          <w:color w:val="000000"/>
          <w:spacing w:val="0"/>
          <w:w w:val="10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w w:val="12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akull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ftohjeje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ngrirje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b/>
          <w:bCs/>
        </w:rPr>
        <w:t>04.5.5.0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b/>
          <w:bCs/>
        </w:rPr>
        <w:t>Energji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b/>
          <w:bCs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9"/>
          <w:b/>
          <w:bCs/>
        </w:rPr>
        <w:t>ngrohje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Perfshihen: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3"/>
          <w:w w:val="12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9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9"/>
          <w:w w:val="12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ngrohte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avull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blere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impjantet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ngrohje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qytetit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Gjithasht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Perfshihen: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238" w:lineRule="exact"/>
        <w:ind w:left="239" w:right="53" w:firstLine="-115"/>
        <w:jc w:val="left"/>
        <w:rPr>
          <w:rFonts w:ascii="Times New Roman" w:hAnsi="Times New Roman" w:cs="Times New Roman" w:eastAsia="Times New Roman"/>
          <w:sz w:val="3"/>
          <w:szCs w:val="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w w:val="12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shpenzime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lidhura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vendosje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mate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1"/>
          <w:w w:val="107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3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30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leximi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9"/>
        </w:rPr>
        <w:t>mate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1"/>
          <w:w w:val="109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2"/>
          <w:w w:val="109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4"/>
          <w:w w:val="10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22"/>
          <w:w w:val="10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konteniere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ruajtje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pagesa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de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15"/>
          <w:w w:val="107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color w:val="343434"/>
          <w:spacing w:val="-10"/>
          <w:w w:val="107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7"/>
        </w:rPr>
        <w:t>rueshm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0"/>
          <w:w w:val="107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24242"/>
          <w:spacing w:val="-4"/>
          <w:w w:val="107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2"/>
        </w:rPr>
        <w:t>et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2"/>
        </w:rPr>
        <w:t>j</w:t>
      </w:r>
      <w:r>
        <w:rPr>
          <w:rFonts w:ascii="Times New Roman" w:hAnsi="Times New Roman" w:cs="Times New Roman" w:eastAsia="Times New Roman"/>
          <w:sz w:val="3"/>
          <w:szCs w:val="3"/>
          <w:color w:val="0E0E0E"/>
          <w:spacing w:val="0"/>
          <w:w w:val="265"/>
        </w:rPr>
        <w:t>0</w:t>
      </w:r>
      <w:r>
        <w:rPr>
          <w:rFonts w:ascii="Times New Roman" w:hAnsi="Times New Roman" w:cs="Times New Roman" w:eastAsia="Times New Roman"/>
          <w:sz w:val="3"/>
          <w:szCs w:val="3"/>
          <w:color w:val="000000"/>
          <w:spacing w:val="0"/>
          <w:w w:val="100"/>
        </w:rPr>
      </w:r>
    </w:p>
    <w:p>
      <w:pPr>
        <w:spacing w:before="7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w w:val="128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akull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perdoru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qellime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ftohjeje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04"/>
        </w:rPr>
        <w:t>ngrirje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60" w:bottom="280" w:left="1500" w:right="1420"/>
          <w:headerReference w:type="default" r:id="rId30"/>
          <w:pgSz w:w="12240" w:h="15840"/>
        </w:sectPr>
      </w:pPr>
      <w:rPr/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1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1.647743pt;margin-top:17.395624pt;width:466.609714pt;height:.1pt;mso-position-horizontal-relative:page;mso-position-vertical-relative:paragraph;z-index:-4562" coordorigin="1633,348" coordsize="9332,2">
            <v:shape style="position:absolute;left:1633;top:348;width:9332;height:2" coordorigin="1633,348" coordsize="9332,0" path="m1633,348l10965,348e" filled="f" stroked="t" strokeweight="2.506729pt" strokecolor="#BFBFB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E0E0E"/>
          <w:spacing w:val="0"/>
          <w:w w:val="70"/>
        </w:rPr>
        <w:t>OS</w:t>
      </w:r>
      <w:r>
        <w:rPr>
          <w:rFonts w:ascii="Arial" w:hAnsi="Arial" w:cs="Arial" w:eastAsia="Arial"/>
          <w:sz w:val="18"/>
          <w:szCs w:val="18"/>
          <w:color w:val="0E0E0E"/>
          <w:spacing w:val="0"/>
          <w:w w:val="70"/>
        </w:rPr>
        <w:t>   </w:t>
      </w:r>
      <w:r>
        <w:rPr>
          <w:rFonts w:ascii="Arial" w:hAnsi="Arial" w:cs="Arial" w:eastAsia="Arial"/>
          <w:sz w:val="18"/>
          <w:szCs w:val="18"/>
          <w:color w:val="0E0E0E"/>
          <w:spacing w:val="26"/>
          <w:w w:val="70"/>
        </w:rPr>
        <w:t> </w:t>
      </w:r>
      <w:r>
        <w:rPr>
          <w:rFonts w:ascii="Arial" w:hAnsi="Arial" w:cs="Arial" w:eastAsia="Arial"/>
          <w:sz w:val="18"/>
          <w:szCs w:val="18"/>
          <w:color w:val="212121"/>
          <w:spacing w:val="0"/>
          <w:w w:val="132"/>
        </w:rPr>
        <w:t>-</w:t>
      </w:r>
      <w:r>
        <w:rPr>
          <w:rFonts w:ascii="Arial" w:hAnsi="Arial" w:cs="Arial" w:eastAsia="Arial"/>
          <w:sz w:val="18"/>
          <w:szCs w:val="18"/>
          <w:color w:val="212121"/>
          <w:spacing w:val="-35"/>
          <w:w w:val="13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8"/>
        </w:rPr>
        <w:t>MOBILJE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PAJISJ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5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95"/>
        </w:rPr>
        <w:t>SHTEPINE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5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95"/>
        </w:rPr>
        <w:t>MIREMBAJTJ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9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4"/>
        </w:rPr>
        <w:t>ZAKONSHME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4" w:lineRule="auto"/>
        <w:ind w:left="129" w:right="872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/>
        <w:pict>
          <v:group style="position:absolute;margin-left:265.355164pt;margin-top:-1.821967pt;width:281.469865pt;height:45.492118pt;mso-position-horizontal-relative:page;mso-position-vertical-relative:paragraph;z-index:-4561" coordorigin="5307,-36" coordsize="5629,910">
            <v:group style="position:absolute;left:8509;top:-8;width:2406;height:2" coordorigin="8509,-8" coordsize="2406,2">
              <v:shape style="position:absolute;left:8509;top:-8;width:2406;height:2" coordorigin="8509,-8" coordsize="2406,0" path="m8509,-8l10915,-8e" filled="f" stroked="t" strokeweight="1.432417pt" strokecolor="#BFBFBF">
                <v:path arrowok="t"/>
              </v:shape>
            </v:group>
            <v:group style="position:absolute;left:10901;top:-22;width:2;height:881" coordorigin="10901,-22" coordsize="2,881">
              <v:shape style="position:absolute;left:10901;top:-22;width:2;height:881" coordorigin="10901,-22" coordsize="0,881" path="m10901,859l10901,-22e" filled="f" stroked="t" strokeweight="1.432417pt" strokecolor="#BCBCBC">
                <v:path arrowok="t"/>
              </v:shape>
            </v:group>
            <v:group style="position:absolute;left:5329;top:838;width:5586;height:2" coordorigin="5329,838" coordsize="5586,2">
              <v:shape style="position:absolute;left:5329;top:838;width:5586;height:2" coordorigin="5329,838" coordsize="5586,0" path="m5329,838l10915,838e" filled="f" stroked="t" strokeweight="2.148625pt" strokecolor="#C3C3C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100"/>
        </w:rPr>
        <w:t>05-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3"/>
          <w:b/>
          <w:bCs/>
        </w:rPr>
        <w:t>MOBILJE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3"/>
          <w:b/>
          <w:bCs/>
        </w:rPr>
        <w:t>,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64"/>
          <w:w w:val="73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3"/>
          <w:b/>
          <w:bCs/>
        </w:rPr>
        <w:t>PAJISJE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1"/>
          <w:w w:val="73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PE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R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28"/>
          <w:w w:val="7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SHTEPINE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25"/>
          <w:w w:val="7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DHE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39"/>
          <w:w w:val="7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MIREMBAJTJ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A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2"/>
          <w:w w:val="7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E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5"/>
          <w:b/>
          <w:bCs/>
        </w:rPr>
        <w:t>ZAKONSHME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5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12"/>
          <w:w w:val="75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75"/>
          <w:b/>
          <w:bCs/>
        </w:rPr>
        <w:t>E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-11"/>
          <w:w w:val="75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E0E0E"/>
          <w:spacing w:val="0"/>
          <w:w w:val="81"/>
          <w:b/>
          <w:bCs/>
        </w:rPr>
        <w:t>SHTEPISE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0E0E0E"/>
          <w:w w:val="121"/>
        </w:rPr>
        <w:t>05.1-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-51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Mobiljet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mobilimi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tapete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212121"/>
          <w:spacing w:val="0"/>
          <w:w w:val="100"/>
        </w:rPr>
        <w:t>veshje</w:t>
      </w:r>
      <w:r>
        <w:rPr>
          <w:rFonts w:ascii="Times New Roman" w:hAnsi="Times New Roman" w:cs="Times New Roman" w:eastAsia="Times New Roman"/>
          <w:sz w:val="29"/>
          <w:szCs w:val="29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0E0E0E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2"/>
        </w:rPr>
        <w:t>05.1.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"/>
          <w:w w:val="10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22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Mobiljet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6"/>
        </w:rPr>
        <w:t>mobilimi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8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krevate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sofa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divane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tavolina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kan·ig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3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bufe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rafte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librash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pajisjet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2"/>
        </w:rPr>
        <w:t>ndri&lt;;imit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</w:rPr>
        <w:t>abazhure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tavanesh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llampa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standarte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fotme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globes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abazhure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komodinash;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piktura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skulptura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gravura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tapiceri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artistike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9"/>
          <w:w w:val="9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3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hire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riprodhimet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2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52"/>
        </w:rPr>
        <w:t>_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3"/>
          <w:w w:val="5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puneve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6"/>
        </w:rPr>
        <w:t>artit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dekore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ndares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ndare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portative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palevizshme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dergimi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instalimi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nese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aplikohet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dysheke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ule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9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dysheke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dollape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banjoje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2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bebet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krevat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bebes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9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karrige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ngrenie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nethore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grila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kamping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kopeshti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pasqyra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mbajtese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qirinjs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sha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dane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3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3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mbules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krevates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7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9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mbrojtese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3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88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4"/>
          <w:w w:val="8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ll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1"/>
          <w:w w:val="88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22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78"/>
          <w:i/>
        </w:rPr>
        <w:t>c;adr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7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9"/>
          <w:w w:val="7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78"/>
          <w:i/>
        </w:rPr>
        <w:t>dielli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46"/>
          <w:w w:val="7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7" w:lineRule="exact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kasaforta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(05.3.1)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7" w:lineRule="exact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got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8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zbukurimi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1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"/>
          <w:w w:val="87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3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artikuj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4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qeramike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4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7" w:lineRule="exact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ora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(12.3.1)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7" w:lineRule="exact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termometr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1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mur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4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baro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9"/>
          <w:w w:val="87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7"/>
          <w:i/>
        </w:rPr>
        <w:t>etr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3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(12.3.2)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kosh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8"/>
          <w:w w:val="88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1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karroc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7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bebes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3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(12.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2"/>
          <w:w w:val="100"/>
          <w:i/>
        </w:rPr>
        <w:t>3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i/>
        </w:rPr>
        <w:t>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7" w:lineRule="exact"/>
        <w:ind w:left="12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6"/>
          <w:w w:val="90"/>
          <w:i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5"/>
          <w:w w:val="90"/>
          <w:i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  <w:i/>
        </w:rPr>
        <w:t>ra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8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  <w:i/>
        </w:rPr>
        <w:t>arti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  <w:i/>
        </w:rPr>
        <w:t>mobil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4"/>
          <w:w w:val="89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5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9"/>
          <w:i/>
        </w:rPr>
        <w:t>anti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0"/>
          <w:w w:val="89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"/>
          <w:w w:val="87"/>
          <w:i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6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ra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kr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87"/>
          <w:i/>
        </w:rPr>
        <w:t>y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3"/>
          <w:w w:val="87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isht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5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6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qelli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1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in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6"/>
          <w:w w:val="87"/>
          <w:i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7"/>
          <w:i/>
        </w:rPr>
        <w:t>es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7"/>
          <w:w w:val="87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imi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10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in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2"/>
          <w:w w:val="87"/>
          <w:i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7"/>
          <w:i/>
        </w:rPr>
        <w:t>es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7"/>
          <w:w w:val="87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9"/>
          <w:w w:val="87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25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i/>
        </w:rPr>
        <w:t>ka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14"/>
          <w:w w:val="100"/>
          <w:i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i/>
        </w:rPr>
        <w:t>tale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05.1.1.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5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Mobiljet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6"/>
        </w:rPr>
        <w:t>mobilimi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1"/>
        </w:rPr>
        <w:t>sofa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divane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9"/>
          <w:w w:val="9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7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8"/>
          <w:w w:val="9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lin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kanig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bufe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rafte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librash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krevate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dysheke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dysheke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ule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9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4"/>
          <w:w w:val="181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4"/>
        </w:rPr>
        <w:t>'tatamis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6"/>
          <w:w w:val="95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komo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komodina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tavolina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9"/>
        </w:rPr>
        <w:t>kanig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9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8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buf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dollape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qellim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pordorimi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kryeso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banje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7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1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94949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0" w:after="0" w:line="242" w:lineRule="auto"/>
        <w:ind w:left="114" w:right="1299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  <w:i/>
        </w:rPr>
        <w:t>vepr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  <w:i/>
        </w:rPr>
        <w:t>arti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9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6"/>
          <w:i/>
        </w:rPr>
        <w:t>antike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  <w:i/>
        </w:rPr>
        <w:t>hler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6"/>
          <w:i/>
        </w:rPr>
        <w:t>kryesisht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5"/>
          <w:i/>
        </w:rPr>
        <w:t>qelli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6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5"/>
          <w:i/>
        </w:rPr>
        <w:t>investimi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investime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i/>
        </w:rPr>
        <w:t>kapitale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i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9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krevate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i/>
        </w:rPr>
        <w:t>marinar,mohilje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hebe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4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krevate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5"/>
          <w:i/>
        </w:rPr>
        <w:t>hebe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  <w:i/>
        </w:rPr>
        <w:t>karrige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9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4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4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9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  <w:i/>
        </w:rPr>
        <w:t>ngrenie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  <w:i/>
        </w:rPr>
        <w:t>rretlwre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(05.1.1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40" w:right="1260"/>
          <w:headerReference w:type="default" r:id="rId31"/>
          <w:pgSz w:w="12240" w:h="15840"/>
        </w:sectPr>
      </w:pPr>
      <w:rPr/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74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4.722565pt;margin-top:17.08716pt;width:448.409679pt;height:.1pt;mso-position-horizontal-relative:page;mso-position-vertical-relative:paragraph;z-index:-4560" coordorigin="1694,342" coordsize="8968,2">
            <v:shape style="position:absolute;left:1694;top:342;width:8968;height:2" coordorigin="1694,342" coordsize="8968,0" path="m1694,342l10663,342e" filled="f" stroked="t" strokeweight="2.41080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100"/>
        </w:rPr>
        <w:t>05-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MOBILJE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PAJISJ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14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SHTEPINE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MIREMBAJIJ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3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1"/>
        </w:rPr>
        <w:t>ZAKONSHME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6"/>
        </w:rPr>
        <w:t>05.1.1.2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3"/>
        </w:rPr>
        <w:t>kopeshti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qellim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perdorimi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kopeshte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</w:rPr>
        <w:t>05.1.1.3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ndri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11"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ndr9imi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abazhure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llampa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forme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globes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abazhure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komodinash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</w:rPr>
        <w:t>05.1.1.9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mobilime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1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bebet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krevat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bebesh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karrige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ngrenie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rrethore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68" w:lineRule="exact"/>
        <w:ind w:left="232" w:right="58" w:firstLine="-11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piktura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skulptura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</w:rPr>
        <w:t>gravura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tapiceri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artistike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riprodhimet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puneve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artit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dekore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29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7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ndares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ndare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portative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palevizshme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pasqyra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mbajtese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qirinjs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shandane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mbules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krevateslt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mbrojtese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dielli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adra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dielli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0.9)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kasafort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(05.3.1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got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zhukurimi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artikuj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qeramike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  <w:i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0.1)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  <w:i/>
        </w:rPr>
        <w:t>-ora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(12.3.1.2)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karroc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mbajtese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bebesh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l2.3.2.2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termometr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barometr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mur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(12.3.2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vepr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arti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antike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bkr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kryesisltt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8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8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qelli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investimi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investime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kapitale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9"/>
        </w:rPr>
        <w:t>05.1.2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8"/>
          <w:w w:val="10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9"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8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1"/>
        </w:rPr>
        <w:t>dysheme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levizshme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mokete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linoleum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29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2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mbulimi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page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vesl*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8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1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6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insatalime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flkse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shtri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dysltemeje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pllak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(04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3.1)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rrugic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6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banje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95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9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  <w:i/>
        </w:rPr>
        <w:t>tlmru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dysltemeje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antike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7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bkr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4"/>
          <w:i/>
        </w:rPr>
        <w:t>kryesisl1t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investi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investime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kapitale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05.1.2.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4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Qilima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5"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levizshme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mokete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2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slterbime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shtri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7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moketeve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tapetave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8"/>
          <w:i/>
        </w:rPr>
        <w:t>tetjer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0"/>
          <w:w w:val="9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dyshemese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(05.1.2.3)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banj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94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2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kashte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9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  <w:i/>
        </w:rPr>
        <w:t>thuru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tapete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9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dyert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jashtme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(05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88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93"/>
          <w:i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26"/>
          <w:w w:val="93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3"/>
          <w:w w:val="99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7"/>
          <w:w w:val="145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6"/>
          <w:i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veshje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dysltemeje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antike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bkr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kryesisltt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investi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investime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kapitak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00" w:right="1560"/>
          <w:headerReference w:type="default" r:id="rId32"/>
          <w:pgSz w:w="12240" w:h="15840"/>
        </w:sectPr>
      </w:pPr>
      <w:rPr/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/>
        <w:pict>
          <v:group style="position:absolute;margin-left:84.766563pt;margin-top:98.131981pt;width:475.350448pt;height:.1pt;mso-position-horizontal-relative:page;mso-position-vertical-relative:page;z-index:-4559" coordorigin="1695,1963" coordsize="9507,2">
            <v:shape style="position:absolute;left:1695;top:1963;width:9507;height:2" coordorigin="1695,1963" coordsize="9507,0" path="m1695,1963l11202,1963e" filled="f" stroked="t" strokeweight="2.557612pt" strokecolor="#BFBFBF">
              <v:path arrowok="t"/>
            </v:shape>
          </v:group>
          <w10:wrap type="none"/>
        </w:pict>
      </w:r>
      <w:r>
        <w:rPr>
          <w:sz w:val="11"/>
          <w:szCs w:val="11"/>
        </w:rPr>
      </w:r>
    </w:p>
    <w:p>
      <w:pPr>
        <w:spacing w:before="0" w:after="0" w:line="240" w:lineRule="auto"/>
        <w:ind w:left="79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05-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MOBILJE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9"/>
          <w:w w:val="9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AJISJ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87"/>
        </w:rPr>
        <w:t>SHTEPINE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6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3"/>
        </w:rPr>
        <w:t>MIREMBAJIJ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87"/>
        </w:rPr>
        <w:t>ZAKONSHME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2"/>
        </w:rPr>
        <w:t>05.1.2.2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0"/>
          <w:w w:val="9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2"/>
        </w:rPr>
        <w:t>Mbulesa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21"/>
          <w:w w:val="9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dyshemeje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mbulesa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elastike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dyshemene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linoleum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sherhime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23"/>
          <w:w w:val="8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6"/>
          <w:w w:val="8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0"/>
          <w:i/>
        </w:rPr>
        <w:t>slttri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9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0"/>
          <w:i/>
        </w:rPr>
        <w:t>moketeve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4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palevizslte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dlte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  <w:i/>
        </w:rPr>
        <w:t>tapetave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3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3"/>
          <w:w w:val="93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3"/>
          <w:i/>
        </w:rPr>
        <w:t>tjer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7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4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dysltemese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21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(05.1.2.3)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54" w:lineRule="auto"/>
        <w:ind w:left="132" w:right="551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w w:val="91"/>
        </w:rPr>
        <w:t>05.1.2.3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0"/>
          <w:w w:val="97"/>
        </w:rPr>
        <w:t>Sherbime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-6"/>
          <w:w w:val="9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0"/>
          <w:w w:val="100"/>
        </w:rPr>
        <w:t>shtlim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6"/>
        </w:rPr>
        <w:t>tapeteve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9"/>
          <w:w w:val="9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3"/>
        </w:rPr>
        <w:t>palevizshem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4"/>
        </w:rPr>
        <w:t>mbulesave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5"/>
          <w:w w:val="94"/>
        </w:rPr>
        <w:t> </w:t>
      </w:r>
      <w:r>
        <w:rPr>
          <w:rFonts w:ascii="Arial" w:hAnsi="Arial" w:cs="Arial" w:eastAsia="Arial"/>
          <w:sz w:val="26"/>
          <w:szCs w:val="26"/>
          <w:color w:val="1C1C1C"/>
          <w:spacing w:val="0"/>
          <w:w w:val="94"/>
        </w:rPr>
        <w:t>t</w:t>
      </w:r>
      <w:r>
        <w:rPr>
          <w:rFonts w:ascii="Arial" w:hAnsi="Arial" w:cs="Arial" w:eastAsia="Arial"/>
          <w:sz w:val="26"/>
          <w:szCs w:val="26"/>
          <w:color w:val="1C1C1C"/>
          <w:spacing w:val="0"/>
          <w:w w:val="94"/>
        </w:rPr>
        <w:t>e</w:t>
      </w:r>
      <w:r>
        <w:rPr>
          <w:rFonts w:ascii="Arial" w:hAnsi="Arial" w:cs="Arial" w:eastAsia="Arial"/>
          <w:sz w:val="26"/>
          <w:szCs w:val="26"/>
          <w:color w:val="1C1C1C"/>
          <w:spacing w:val="-22"/>
          <w:w w:val="9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2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shtrim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moketeve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palevizshem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tapetave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4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</w:rPr>
        <w:t>ijera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05.1.3-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4"/>
        </w:rPr>
        <w:t>Ripa1im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9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1C1C1C"/>
          <w:spacing w:val="0"/>
          <w:w w:val="332"/>
        </w:rPr>
        <w:t>i</w:t>
      </w:r>
      <w:r>
        <w:rPr>
          <w:rFonts w:ascii="Arial" w:hAnsi="Arial" w:cs="Arial" w:eastAsia="Arial"/>
          <w:sz w:val="25"/>
          <w:szCs w:val="25"/>
          <w:color w:val="1C1C1C"/>
          <w:spacing w:val="-179"/>
          <w:w w:val="33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3"/>
        </w:rPr>
        <w:t>mobiljeve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1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3"/>
        </w:rPr>
        <w:t>mobilimit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4"/>
        </w:rPr>
        <w:t>veshjeve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7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riparim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mobiljev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8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mobilimit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"/>
          <w:w w:val="88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veshjeve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4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ijera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Gjithasht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gjithe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8"/>
        </w:rPr>
        <w:t>vlere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sherbimit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(ku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perfshihe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5"/>
          <w:w w:val="87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kostoja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krahut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pune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edhe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kost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materialeve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5" w:after="0" w:line="240" w:lineRule="auto"/>
        <w:ind w:left="117" w:right="46" w:firstLine="7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restaurimi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veprave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arti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3"/>
          <w:w w:val="86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mobi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6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jet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9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antike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86"/>
        </w:rPr>
        <w:t>ve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2"/>
          <w:w w:val="8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hjet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21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3"/>
          <w:w w:val="86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tike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6"/>
          <w:w w:val="100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88"/>
        </w:rPr>
        <w:t>y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2"/>
          <w:w w:val="88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</w:rPr>
        <w:t>hem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8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8"/>
        </w:rPr>
        <w:t>jane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blere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qellim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pareso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akumulimi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9"/>
          <w:w w:val="87"/>
        </w:rPr>
        <w:t>v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lere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investim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kapital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8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83"/>
          <w:i/>
        </w:rPr>
        <w:t>pe1jshihe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8"/>
          <w:w w:val="84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6"/>
          <w:i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hlerje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3"/>
          <w:i/>
        </w:rPr>
        <w:t>ant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materia/eve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her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nga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7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familjet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riparime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9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6"/>
          <w:i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26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4"/>
          <w:w w:val="12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3"/>
          <w:i/>
        </w:rPr>
        <w:t>kryejne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2"/>
          <w:i/>
        </w:rPr>
        <w:t>vete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(05.1.1)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"/>
          <w:w w:val="8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  <w:i/>
        </w:rPr>
        <w:t>ose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2" w:lineRule="exact"/>
        <w:ind w:left="13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(05.1.2)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0"/>
          <w:i/>
        </w:rPr>
        <w:t>pastri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2"/>
          <w:i/>
        </w:rPr>
        <w:t>kimik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8"/>
          <w:w w:val="92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26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  <w:i/>
        </w:rPr>
        <w:t>tapetave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(05.6.2)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1"/>
        </w:rPr>
        <w:t>05.1.3.0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4"/>
        </w:rPr>
        <w:t>Ripa1im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9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0E0E0E"/>
          <w:spacing w:val="0"/>
          <w:w w:val="332"/>
        </w:rPr>
        <w:t>i</w:t>
      </w:r>
      <w:r>
        <w:rPr>
          <w:rFonts w:ascii="Arial" w:hAnsi="Arial" w:cs="Arial" w:eastAsia="Arial"/>
          <w:sz w:val="25"/>
          <w:szCs w:val="25"/>
          <w:color w:val="0E0E0E"/>
          <w:spacing w:val="-179"/>
          <w:w w:val="33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3"/>
        </w:rPr>
        <w:t>mobiljeve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1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93"/>
        </w:rPr>
        <w:t>mobilimit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16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0"/>
          <w:w w:val="93"/>
        </w:rPr>
        <w:t>veshje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C1C1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riparim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mobiljev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8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mobilimit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veshje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dyshemese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Gjithasht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gjithe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10"/>
          <w:w w:val="99"/>
        </w:rPr>
        <w:t>v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</w:rPr>
        <w:t>lere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sherbimit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(ku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perfshihe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5"/>
          <w:w w:val="87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kostoja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krahut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pune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edhe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kost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o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4" w:after="0" w:line="292" w:lineRule="exact"/>
        <w:ind w:left="117" w:right="56" w:firstLine="7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restaurimi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7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veprave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arti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3"/>
          <w:w w:val="86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5E5E5E"/>
          <w:spacing w:val="0"/>
          <w:w w:val="135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5E5E5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mobil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87"/>
        </w:rPr>
        <w:t>j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87"/>
        </w:rPr>
        <w:t>et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antike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veshjet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1"/>
          <w:w w:val="87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</w:rPr>
        <w:t>nti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87"/>
        </w:rPr>
        <w:t>k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22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dyshemese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7"/>
        </w:rPr>
        <w:t>jane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19"/>
          <w:w w:val="8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4"/>
          <w:w w:val="100"/>
        </w:rPr>
        <w:t>l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qellim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pareso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akumulimi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vlere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(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6"/>
        </w:rPr>
        <w:t>investime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kapitale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4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7"/>
          <w:w w:val="8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6"/>
          <w:w w:val="100"/>
          <w:i/>
        </w:rPr>
        <w:t>p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0"/>
          <w:w w:val="100"/>
          <w:i/>
        </w:rPr>
        <w:t>eif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-6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7"/>
          <w:w w:val="100"/>
          <w:i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464646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3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  <w:i/>
        </w:rPr>
        <w:t>hlerje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  <w:i/>
        </w:rPr>
        <w:t>ve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  <w:i/>
        </w:rPr>
        <w:t>ant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materia/eve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her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nga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7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familjet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riparime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9"/>
          <w:w w:val="8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6"/>
          <w:i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26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1"/>
          <w:w w:val="12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3"/>
          <w:i/>
        </w:rPr>
        <w:t>kryejne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91"/>
          <w:i/>
        </w:rPr>
        <w:t>vete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i/>
        </w:rPr>
        <w:t>(0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0"/>
          <w:w w:val="91"/>
          <w:i/>
        </w:rPr>
        <w:t>5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0"/>
          <w:w w:val="91"/>
          <w:i/>
        </w:rPr>
        <w:t>.1.</w:t>
      </w:r>
      <w:r>
        <w:rPr>
          <w:rFonts w:ascii="Times New Roman" w:hAnsi="Times New Roman" w:cs="Times New Roman" w:eastAsia="Times New Roman"/>
          <w:sz w:val="26"/>
          <w:szCs w:val="26"/>
          <w:color w:val="2F2F2F"/>
          <w:spacing w:val="-25"/>
          <w:w w:val="91"/>
          <w:i/>
        </w:rPr>
        <w:t>1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i/>
        </w:rPr>
        <w:t>)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C1C1C"/>
          <w:spacing w:val="0"/>
          <w:w w:val="100"/>
          <w:i/>
        </w:rPr>
        <w:t>ose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2" w:lineRule="exact"/>
        <w:ind w:left="132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(05.1.2)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0"/>
          <w:i/>
        </w:rPr>
        <w:t>pastri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2"/>
          <w:i/>
        </w:rPr>
        <w:t>kimik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8"/>
          <w:w w:val="92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26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tapeteve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6.2.2)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00" w:right="1460"/>
          <w:headerReference w:type="default" r:id="rId33"/>
          <w:pgSz w:w="12240" w:h="15840"/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32"/>
          <w:szCs w:val="32"/>
        </w:rPr>
      </w:pPr>
      <w:rPr/>
      <w:r>
        <w:rPr/>
        <w:pict>
          <v:group style="position:absolute;margin-left:89.353416pt;margin-top:-10.231442pt;width:462.013905pt;height:.1pt;mso-position-horizontal-relative:page;mso-position-vertical-relative:paragraph;z-index:-4558" coordorigin="1787,-205" coordsize="9240,2">
            <v:shape style="position:absolute;left:1787;top:-205;width:9240;height:2" coordorigin="1787,-205" coordsize="9240,0" path="m1787,-205l11027,-205e" filled="f" stroked="t" strokeweight="2.482039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2"/>
          <w:szCs w:val="32"/>
          <w:color w:val="0E0E0E"/>
          <w:w w:val="87"/>
        </w:rPr>
        <w:t>05.2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18"/>
          <w:w w:val="193"/>
        </w:rPr>
        <w:t>-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0"/>
          <w:w w:val="91"/>
        </w:rPr>
        <w:t>Tekstile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05.2.0-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7"/>
        </w:rPr>
        <w:t>Tekstile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9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pelhura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mobilj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perd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dopio-perd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tenda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perde-dere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9"/>
          <w:w w:val="86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grila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cop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2"/>
          <w:w w:val="100"/>
        </w:rPr>
        <w:t>/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pelhu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pajisje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krevat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dyshek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jastek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9"/>
        </w:rPr>
        <w:t>kellef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3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shtrat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varur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6" w:after="0" w:line="284" w:lineRule="exact"/>
        <w:ind w:left="128" w:right="4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9"/>
        </w:rPr>
        <w:t>tekstile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9"/>
        </w:rPr>
        <w:t>krevat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9an;afe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kellefe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jasteku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kuvert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6"/>
          <w:w w:val="86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batanij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3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batanije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udhetimi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jorga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8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jorga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pupl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6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mbulese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krevati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tekstile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tavolina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ngrenieje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banje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mbulese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tavoline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piceta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peshqire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banjoje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fytyre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7" w:after="0" w:line="248" w:lineRule="auto"/>
        <w:ind w:left="121" w:right="53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tekstile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3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26"/>
        </w:rPr>
        <w:t>era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21"/>
          <w:w w:val="12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shtepine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9anta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4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pazari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47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9anta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4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nobat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palar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3"/>
          <w:w w:val="86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5"/>
        </w:rPr>
        <w:t>9anta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4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kepucet,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mbeshtjellese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rrob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mobilj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9"/>
        </w:rPr>
        <w:t>flamuj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tenda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dielli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22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riparime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tekstileve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tekstile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blera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cope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tekstile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mushamaje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7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tapete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banjo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tapete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kashte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thuru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tapete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dyert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jashtme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2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3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8"/>
          <w:w w:val="8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vesllje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mureslt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7"/>
          <w:w w:val="8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prej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9"/>
          <w:w w:val="8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  <w:i/>
        </w:rPr>
        <w:t>cope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(04.3.1)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8" w:lineRule="exact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tapiceri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(05.1.1)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8" w:lineRule="exact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mhulime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17"/>
          <w:w w:val="8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8"/>
          <w:w w:val="8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dysllemene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tapete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6"/>
          <w:w w:val="87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dlle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0"/>
          <w:i/>
        </w:rPr>
        <w:t>mokete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(05.1.2)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1" w:lineRule="exact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kuvert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7"/>
          <w:w w:val="8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7"/>
          <w:i/>
        </w:rPr>
        <w:t>elektrike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(05.3.2)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8" w:lineRule="exact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mhules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"/>
          <w:w w:val="8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  <w:i/>
        </w:rPr>
        <w:t>makinasll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8"/>
          <w:i/>
        </w:rPr>
        <w:t>motofikletasll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6"/>
          <w:i/>
        </w:rPr>
        <w:t>etj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7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(07.2.1)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8" w:lineRule="exact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dyslleke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ajri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"/>
          <w:w w:val="8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dlle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4"/>
          <w:w w:val="85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dyslleke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4"/>
          <w:i/>
        </w:rPr>
        <w:t>udlretimi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3"/>
          <w:w w:val="8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(09.3.2)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7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w w:val="93"/>
        </w:rPr>
        <w:t>05.2.0.1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7"/>
        </w:rPr>
        <w:t>Tekstile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6"/>
          <w:w w:val="97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pelhura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mobilje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perde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dopio-perde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tenda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perde-dere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6"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9"/>
          <w:w w:val="86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grila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cop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707070"/>
          <w:spacing w:val="2"/>
          <w:w w:val="100"/>
        </w:rPr>
        <w:t>/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pelhure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3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8"/>
          <w:w w:val="8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300" w:lineRule="exact"/>
        <w:ind w:left="121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ripari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41"/>
          <w:i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pelllurave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79"/>
          <w:i/>
        </w:rPr>
        <w:t>dlze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7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79"/>
          <w:i/>
        </w:rPr>
        <w:t>perdeve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33"/>
          <w:w w:val="79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0.4)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2"/>
        </w:rPr>
        <w:t>05.2.0.2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2"/>
        </w:rPr>
        <w:t>Tekstile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39"/>
          <w:w w:val="92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krevatin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1" w:after="0" w:line="284" w:lineRule="exact"/>
        <w:ind w:left="128" w:right="256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4"/>
        </w:rPr>
        <w:t>teksti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2"/>
          <w:w w:val="84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9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krevat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9ar9afe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kellefe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4"/>
        </w:rPr>
        <w:t>jasteku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2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kuverta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batanije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4"/>
        </w:rPr>
        <w:t>batani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7"/>
          <w:w w:val="84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7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9"/>
        </w:rPr>
        <w:t>ud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0"/>
          <w:w w:val="89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4"/>
          <w:w w:val="98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8"/>
        </w:rPr>
        <w:t>im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2"/>
          <w:w w:val="88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jorgan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87"/>
        </w:rPr>
        <w:t>jor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0"/>
          <w:w w:val="87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pupla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mbulese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krevati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3"/>
          <w:i/>
        </w:rPr>
        <w:t>Nuk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8"/>
          <w:w w:val="83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0"/>
          <w:w w:val="100"/>
          <w:i/>
        </w:rPr>
        <w:t>peifshihe</w:t>
      </w:r>
      <w:r>
        <w:rPr>
          <w:rFonts w:ascii="Times New Roman" w:hAnsi="Times New Roman" w:cs="Times New Roman" w:eastAsia="Times New Roman"/>
          <w:sz w:val="26"/>
          <w:szCs w:val="26"/>
          <w:color w:val="343434"/>
          <w:spacing w:val="-9"/>
          <w:w w:val="100"/>
          <w:i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dyslleke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4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4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29"/>
          <w:w w:val="8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4"/>
          <w:i/>
        </w:rPr>
        <w:t>aje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4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3"/>
          <w:w w:val="8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4"/>
          <w:i/>
        </w:rPr>
        <w:t>dlle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0"/>
          <w:w w:val="8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dyslleke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pe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i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8"/>
          <w:w w:val="91"/>
          <w:i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i/>
        </w:rPr>
        <w:t>Jjetu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"/>
          <w:w w:val="91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4"/>
          <w:i/>
        </w:rPr>
        <w:t>fant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4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-8"/>
          <w:w w:val="84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(09.3.2.2)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300" w:lineRule="exact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ripari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7"/>
          <w:i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41"/>
          <w:i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pelllurave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5"/>
          <w:i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5"/>
          <w:i/>
        </w:rPr>
        <w:t>krevateve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9"/>
          <w:w w:val="100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0.4)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296" w:lineRule="exact"/>
        <w:ind w:left="12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kuvert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7"/>
          <w:w w:val="86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87"/>
          <w:i/>
        </w:rPr>
        <w:t>elektrike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i/>
        </w:rPr>
        <w:t>(05.3.2.9)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jc w:val="left"/>
        <w:spacing w:after="0"/>
        <w:sectPr>
          <w:pgMar w:header="1643" w:footer="0" w:top="1860" w:bottom="280" w:left="1680" w:right="1380"/>
          <w:headerReference w:type="default" r:id="rId34"/>
          <w:pgSz w:w="12240" w:h="15840"/>
        </w:sectPr>
      </w:pPr>
      <w:rPr/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/>
        <w:pict>
          <v:group style="position:absolute;margin-left:87.428574pt;margin-top:98.868294pt;width:456.454389pt;height:.1pt;mso-position-horizontal-relative:page;mso-position-vertical-relative:page;z-index:-4557" coordorigin="1749,1977" coordsize="9129,2">
            <v:shape style="position:absolute;left:1749;top:1977;width:9129;height:2" coordorigin="1749,1977" coordsize="9129,0" path="m1749,1977l10878,1977e" filled="f" stroked="t" strokeweight="2.457831pt" strokecolor="#BFBFBF">
              <v:path arrowok="t"/>
            </v:shape>
          </v:group>
          <w10:wrap type="none"/>
        </w:pict>
      </w:r>
      <w:r>
        <w:rPr>
          <w:sz w:val="17"/>
          <w:szCs w:val="17"/>
        </w:rPr>
      </w:r>
    </w:p>
    <w:p>
      <w:pPr>
        <w:spacing w:before="29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05.2.0.3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Mbulesa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tavolina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7"/>
        </w:rPr>
        <w:t>banjo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1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mbulesa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tavoline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banje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mbulese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tavoline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peceta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peshqire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banjoje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fytyre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1" w:lineRule="exact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ripari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26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mbulesave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tavoline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  <w:i/>
        </w:rPr>
        <w:t>dlle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banje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i/>
        </w:rPr>
        <w:t>0.4)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05.2.0.4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Riparim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color w:val="0F0F0F"/>
          <w:spacing w:val="0"/>
          <w:w w:val="332"/>
        </w:rPr>
        <w:t>i</w:t>
      </w:r>
      <w:r>
        <w:rPr>
          <w:rFonts w:ascii="Arial" w:hAnsi="Arial" w:cs="Arial" w:eastAsia="Arial"/>
          <w:sz w:val="24"/>
          <w:szCs w:val="24"/>
          <w:color w:val="0F0F0F"/>
          <w:spacing w:val="-164"/>
          <w:w w:val="33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tekstileve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5"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riparim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tekstileve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05.2.0.9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ekstile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5"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7" w:after="0" w:line="280" w:lineRule="exact"/>
        <w:ind w:left="130" w:right="87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tekstile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9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7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6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1"/>
        </w:rPr>
        <w:t>shtepine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9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1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5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qese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1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1"/>
        </w:rPr>
        <w:t>qese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2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9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1"/>
        </w:rPr>
        <w:t>n·oba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1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1"/>
        </w:rPr>
        <w:t>qese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0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5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kepuce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3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mbulesa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3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8"/>
          <w:w w:val="8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mobilje,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c;adra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1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tekstile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blera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cope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1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tekstile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mushamaje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1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tapete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banjon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tapete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kashte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thuru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rrugica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dyert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jashtme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ripari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26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tekstileve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2"/>
          <w:w w:val="94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i/>
        </w:rPr>
        <w:t>tjer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9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  <w:i/>
        </w:rPr>
        <w:t>slltepise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i/>
        </w:rPr>
        <w:t>(05.2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i/>
        </w:rPr>
        <w:t>0.4)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mbules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  <w:i/>
        </w:rPr>
        <w:t>makinasll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i/>
        </w:rPr>
        <w:t>moto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i/>
        </w:rPr>
        <w:t>ikletasll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  <w:i/>
        </w:rPr>
        <w:t>etj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i/>
        </w:rPr>
        <w:t>(07.2.1.3)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643" w:footer="0" w:top="1860" w:bottom="280" w:left="1640" w:right="1720"/>
          <w:pgSz w:w="12240" w:h="15840"/>
        </w:sectPr>
      </w:pPr>
      <w:rPr/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2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/>
        <w:pict>
          <v:group style="position:absolute;margin-left:88.054924pt;margin-top:-9.667439pt;width:468.408359pt;height:.1pt;mso-position-horizontal-relative:page;mso-position-vertical-relative:paragraph;z-index:-4556" coordorigin="1761,-193" coordsize="9368,2">
            <v:shape style="position:absolute;left:1761;top:-193;width:9368;height:2" coordorigin="1761,-193" coordsize="9368,0" path="m1761,-193l11129,-193e" filled="f" stroked="t" strokeweight="2.557612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13"/>
        </w:rPr>
        <w:t>05.3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17"/>
          <w:w w:val="113"/>
        </w:rPr>
        <w:t>-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13"/>
        </w:rPr>
        <w:t>Pajisje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2"/>
          <w:w w:val="113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31313"/>
          <w:spacing w:val="0"/>
          <w:w w:val="104"/>
        </w:rPr>
        <w:t>shtepine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</w:rPr>
        <w:t>05.3.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"/>
        </w:rPr>
        <w:t>1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22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Pajsje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9"/>
        </w:rPr>
        <w:t>elekbike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0"/>
          <w:w w:val="10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2"/>
        </w:rPr>
        <w:t>jo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4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2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frigorifere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ngrire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1"/>
        </w:rPr>
        <w:t>frigo-ngrires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w w:val="92"/>
        </w:rPr>
        <w:t>-lavatri&lt;y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3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makine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tharese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rrobash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makine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larese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enesh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heku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3"/>
        </w:rPr>
        <w:t>hekurosje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pjeke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hell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3"/>
        </w:rPr>
        <w:t>sperka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pllaka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gatim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sob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1"/>
        </w:rPr>
        <w:t>mikr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1"/>
          <w:w w:val="10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7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7"/>
          <w:w w:val="106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0"/>
        </w:rPr>
        <w:t>le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kondicionere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umidiftkatore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kalorifere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ngrohe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ventilato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3"/>
        </w:rPr>
        <w:t>aspiratore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2" w:after="0" w:line="263" w:lineRule="auto"/>
        <w:ind w:left="116" w:right="43" w:firstLine="7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fshese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korent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pastrim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avull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pastrim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tapetes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rgjent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3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ferkim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lyerje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dyll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llustrim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2"/>
        </w:rPr>
        <w:t>dyshemeje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kasaforta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qepese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makineri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filtrimi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"/>
          <w:w w:val="13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39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2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7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sjellja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shtepi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instalimi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2"/>
        </w:rPr>
        <w:t>aplikohet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9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3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3"/>
          <w:i/>
        </w:rPr>
        <w:t>perfshir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3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strukture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ndertese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3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investime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kapitale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8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w w:val="99"/>
        </w:rPr>
        <w:t>05.3.1.1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Frigorifere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ngrire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5"/>
        </w:rPr>
        <w:t>frigo-ngrires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2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7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frigorifere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frigorifere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ndar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:ftohjeje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05.3.1.2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15"/>
        </w:rPr>
        <w:t>Lavabi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1"/>
          <w:w w:val="11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makine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tharese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rrobas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6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makine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larese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4"/>
        </w:rPr>
        <w:t>enesh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2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makineri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tharese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kabina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tharese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radiato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1"/>
        </w:rPr>
        <w:t>thares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0" w:lineRule="exact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  <w:i/>
        </w:rPr>
        <w:t>ripari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37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6"/>
          <w:w w:val="13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9"/>
          <w:i/>
        </w:rPr>
        <w:t>lavatrifes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makine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1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  <w:i/>
        </w:rPr>
        <w:t>tharese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rrobave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makine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1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lari!se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9"/>
          <w:i/>
        </w:rPr>
        <w:t>eneve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9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(05.3.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95"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5"/>
          <w:w w:val="154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9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</w:rPr>
        <w:t>05.3.1.3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3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3"/>
        </w:rPr>
        <w:t>Soba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2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9" w:after="0" w:line="249" w:lineRule="auto"/>
        <w:ind w:left="116" w:right="509" w:firstLine="7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pllaka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plitka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3"/>
        </w:rPr>
        <w:t>elektrik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5"/>
          <w:w w:val="10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3"/>
        </w:rPr>
        <w:t>/ga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1"/>
          <w:w w:val="103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8"/>
          <w:w w:val="10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D5D5D"/>
          <w:spacing w:val="-16"/>
          <w:w w:val="103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3"/>
        </w:rPr>
        <w:t>vaji/qeramike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3"/>
          <w:w w:val="10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grila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12"/>
        </w:rPr>
        <w:t>sperka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furr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elektrik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D5D5D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gaz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7C7C7C"/>
          <w:spacing w:val="-9"/>
          <w:w w:val="100"/>
        </w:rPr>
        <w:t>/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2"/>
        </w:rPr>
        <w:t>rezistenc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3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D5D5D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5D5D5D"/>
          <w:spacing w:val="0"/>
          <w:w w:val="13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furr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imi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perziera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furr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11"/>
        </w:rPr>
        <w:t>mihovale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4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5"/>
          <w:i/>
        </w:rPr>
        <w:t>ripari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0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5"/>
          <w:i/>
        </w:rPr>
        <w:t>ifurrave/sobave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20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(05.3.3.0)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05.3.1.4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grohes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31313"/>
          <w:spacing w:val="0"/>
          <w:w w:val="104"/>
        </w:rPr>
        <w:t>kondicionere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8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2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2"/>
        </w:rPr>
        <w:t>kondicioner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20"/>
          <w:w w:val="10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umidifikatore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kalorifere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ngrohe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ventilato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3"/>
        </w:rPr>
        <w:t>aspiratore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4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  <w:i/>
        </w:rPr>
        <w:t>perfs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-6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D3D3D"/>
          <w:spacing w:val="0"/>
          <w:w w:val="100"/>
          <w:i/>
        </w:rPr>
        <w:t>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3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1"/>
          <w:w w:val="13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37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ngrohi!save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  <w:i/>
        </w:rPr>
        <w:t>kondicionereve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9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(05.3.3.0)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43" w:footer="0" w:top="1840" w:bottom="280" w:left="1660" w:right="1060"/>
          <w:pgSz w:w="12240" w:h="15840"/>
        </w:sectPr>
      </w:pPr>
      <w:rPr/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2.03846pt;margin-top:17.470562pt;width:451.038461pt;height:.1pt;mso-position-horizontal-relative:page;mso-position-vertical-relative:paragraph;z-index:-4555" coordorigin="1641,349" coordsize="9021,2">
            <v:shape style="position:absolute;left:1641;top:349;width:9021;height:2" coordorigin="1641,349" coordsize="9021,0" path="m1641,349l10662,349e" filled="f" stroked="t" strokeweight="2.423077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05-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7"/>
        </w:rPr>
        <w:t>MOBIWE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"/>
          <w:w w:val="9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AJISJ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23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SHTEPINE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MIREMBAJ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3"/>
          <w:w w:val="9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JA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1"/>
        </w:rPr>
        <w:t>ZAKONSHME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8"/>
        </w:rPr>
        <w:t>05.3.1.5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Pajisjet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6"/>
        </w:rPr>
        <w:t>pastrim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9" w:after="0" w:line="270" w:lineRule="exact"/>
        <w:ind w:left="122" w:right="5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fshese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korent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trim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avull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pastrim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tapetes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detergjent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ferkim,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lyerje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dyll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llustrim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dyshemeje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ripari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2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2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pastri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(05.3.3.0)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05.3.1.9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5"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kasafort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qepes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maki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filtrimi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8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2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5"/>
        </w:rPr>
        <w:t>eij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0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  <w:i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  <w:i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9"/>
          <w:i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  <w:i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9"/>
          <w:i/>
        </w:rPr>
        <w:t>shtep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5"/>
          <w:w w:val="8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(05.3.3.0)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14"/>
        </w:rPr>
        <w:t>05.3.2-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4"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3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0" w:after="0" w:line="237" w:lineRule="auto"/>
        <w:ind w:left="115" w:right="251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mulli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kafeje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makine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kafeje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shtrydhe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6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frutas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hapese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kutish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mikse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8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fritez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3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grirese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mish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thik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</w:rPr>
        <w:t>thekese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makine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akullore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akullore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len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</w:rPr>
        <w:t>frutash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maki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berje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kosit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pjata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termik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3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heku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hekurosje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9ajnik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ventilatore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peshore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batanije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korent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9"/>
          <w:w w:val="9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34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0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ripari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2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1"/>
          <w:w w:val="12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vogl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2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11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vogl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jo-elektrike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apo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  <w:i/>
        </w:rPr>
        <w:t>kuzltine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(05.4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peslwre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(05.4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peslwre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personale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peslwre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hebe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(12.1.3)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98"/>
        </w:rPr>
        <w:t>05.3.2.1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perpunimim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4"/>
        </w:rPr>
        <w:t>ushqimit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makineri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multi-funksionale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kombinat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miksera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ushqimi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grire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ushqimi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makineri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prerese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ripari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2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2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perpunimit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ushqimit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(05.3.3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</w:rPr>
        <w:t>05.3.2.2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Makineri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kafe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31"/>
        </w:rPr>
        <w:t>ajni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3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8"/>
          <w:w w:val="13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4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makineri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kafeje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9ajnik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boliere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0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ibrik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ripari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2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makinerive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kafe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fajnikut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4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  <w:i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(05.3.3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40" w:right="1700"/>
          <w:headerReference w:type="default" r:id="rId35"/>
          <w:pgSz w:w="12240" w:h="15840"/>
        </w:sectPr>
      </w:pPr>
      <w:rPr/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6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78.867752pt;margin-top:15.292308pt;width:450.820484pt;height:.1pt;mso-position-horizontal-relative:page;mso-position-vertical-relative:paragraph;z-index:-4554" coordorigin="1577,306" coordsize="9016,2">
            <v:shape style="position:absolute;left:1577;top:306;width:9016;height:2" coordorigin="1577,306" coordsize="9016,0" path="m1577,306l10594,306e" filled="f" stroked="t" strokeweight="2.066404pt" strokecolor="#BFBFB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0A0A0A"/>
          <w:spacing w:val="0"/>
          <w:w w:val="100"/>
        </w:rPr>
        <w:t>OS</w:t>
      </w:r>
      <w:r>
        <w:rPr>
          <w:rFonts w:ascii="Arial" w:hAnsi="Arial" w:cs="Arial" w:eastAsia="Arial"/>
          <w:sz w:val="16"/>
          <w:szCs w:val="16"/>
          <w:color w:val="0A0A0A"/>
          <w:spacing w:val="0"/>
          <w:w w:val="100"/>
        </w:rPr>
        <w:t>-</w:t>
      </w:r>
      <w:r>
        <w:rPr>
          <w:rFonts w:ascii="Arial" w:hAnsi="Arial" w:cs="Arial" w:eastAsia="Arial"/>
          <w:sz w:val="16"/>
          <w:szCs w:val="16"/>
          <w:color w:val="0A0A0A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MOBILJE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PAJISJ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MIREMBAJTJ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ZAKONSHME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A0A0A"/>
          <w:spacing w:val="0"/>
          <w:w w:val="103"/>
        </w:rPr>
        <w:t>SHTEPISE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05.3.2.3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Hekur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6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7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heku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</w:rPr>
        <w:t>elektrik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7"/>
          <w:i/>
        </w:rPr>
        <w:t>peifshihen: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w w:val="110"/>
          <w:i/>
        </w:rPr>
        <w:t>-ripari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w w:val="111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55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48"/>
          <w:w w:val="15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12"/>
          <w:i/>
        </w:rPr>
        <w:t>hekurave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12"/>
          <w:w w:val="11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  <w:i/>
        </w:rPr>
        <w:t>(05.3.3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2"/>
          <w:w w:val="106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7"/>
          <w:i/>
        </w:rPr>
        <w:t>0)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05.3.2.4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4"/>
        </w:rPr>
        <w:t>Tostiera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8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7"/>
        </w:rPr>
        <w:t>zgara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6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7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5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5"/>
        </w:rPr>
        <w:t>tostiera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zgara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5"/>
        </w:rPr>
        <w:t>sandui9e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zgara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mis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</w:rPr>
        <w:t>peshk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7"/>
          <w:i/>
        </w:rPr>
        <w:t>peifshihen: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4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w w:val="163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ripari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55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  <w:i/>
        </w:rPr>
        <w:t>tostierave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0"/>
          <w:w w:val="109"/>
          <w:i/>
        </w:rPr>
        <w:t> </w:t>
      </w:r>
      <w:r>
        <w:rPr>
          <w:rFonts w:ascii="Arial" w:hAnsi="Arial" w:cs="Arial" w:eastAsia="Arial"/>
          <w:sz w:val="20"/>
          <w:szCs w:val="20"/>
          <w:color w:val="0A0A0A"/>
          <w:spacing w:val="0"/>
          <w:w w:val="100"/>
          <w:i/>
        </w:rPr>
        <w:t>diu</w:t>
      </w:r>
      <w:r>
        <w:rPr>
          <w:rFonts w:ascii="Arial" w:hAnsi="Arial" w:cs="Arial" w:eastAsia="Arial"/>
          <w:sz w:val="20"/>
          <w:szCs w:val="20"/>
          <w:color w:val="0A0A0A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zgarave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  <w:i/>
        </w:rPr>
        <w:t>(05.3.3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2"/>
          <w:w w:val="106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7"/>
          <w:i/>
        </w:rPr>
        <w:t>0)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05.3.2.9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2"/>
        </w:rPr>
        <w:t>Pajis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9"/>
          <w:w w:val="112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13"/>
          <w:w w:val="11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22"/>
        </w:rPr>
        <w:t>tjera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16"/>
          <w:w w:val="12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3"/>
        </w:rPr>
        <w:t>elektrike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-11"/>
          <w:w w:val="11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A0A0A"/>
          <w:spacing w:val="0"/>
          <w:w w:val="113"/>
        </w:rPr>
        <w:t>shtepiake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7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mullinj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7"/>
        </w:rPr>
        <w:t>kafeje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shtrydhe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</w:rPr>
        <w:t>frutash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hapese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</w:rPr>
        <w:t>konsetvash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7"/>
        </w:rPr>
        <w:t>friteza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5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5"/>
        </w:rPr>
        <w:t>thika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makineri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7"/>
        </w:rPr>
        <w:t>akullore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pergatite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7"/>
        </w:rPr>
        <w:t>pijesh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5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pergatite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</w:rPr>
        <w:t>kosi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pllaka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6"/>
        </w:rPr>
        <w:t>elektrike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8"/>
        </w:rPr>
        <w:t>ventilatore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kuverta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8"/>
        </w:rPr>
        <w:t>elektrike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33333"/>
          <w:spacing w:val="0"/>
          <w:w w:val="110"/>
          <w:i/>
        </w:rPr>
        <w:t>peifs</w:t>
      </w:r>
      <w:r>
        <w:rPr>
          <w:rFonts w:ascii="Times New Roman" w:hAnsi="Times New Roman" w:cs="Times New Roman" w:eastAsia="Times New Roman"/>
          <w:sz w:val="20"/>
          <w:szCs w:val="20"/>
          <w:color w:val="333333"/>
          <w:spacing w:val="-5"/>
          <w:w w:val="111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6"/>
          <w:i/>
        </w:rPr>
        <w:t>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riparimi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7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  <w:i/>
        </w:rPr>
        <w:t>pajisjeve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33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39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vogl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  <w:i/>
        </w:rPr>
        <w:t>elektrike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3"/>
          <w:w w:val="10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  <w:i/>
        </w:rPr>
        <w:t>shtepiake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17"/>
          <w:w w:val="10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  <w:i/>
        </w:rPr>
        <w:t>(05.3.3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-23"/>
          <w:w w:val="109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A0A0A"/>
          <w:spacing w:val="0"/>
          <w:w w:val="109"/>
          <w:i/>
        </w:rPr>
        <w:t>0)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480" w:right="1720"/>
          <w:headerReference w:type="default" r:id="rId36"/>
          <w:pgSz w:w="12240" w:h="15840"/>
        </w:sectPr>
      </w:pPr>
      <w:rPr/>
    </w:p>
    <w:p>
      <w:pPr>
        <w:spacing w:before="68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w w:val="119"/>
        </w:rPr>
        <w:t>05.3.3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26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5"/>
        </w:rPr>
        <w:t>Riparim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11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5"/>
        </w:rPr>
        <w:t>pajisjeve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7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7"/>
        </w:rPr>
        <w:t>shtepiake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5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8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8"/>
        </w:rPr>
        <w:t>riparim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5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pajisjeve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7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shtepiake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2"/>
        </w:rPr>
        <w:t>Gjithasht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2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5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2"/>
        </w:rPr>
        <w:t>perfshihe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6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0"/>
          <w:w w:val="15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3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34"/>
          <w:w w:val="13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gjithe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vlere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4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sherbimit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0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perfshihe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9"/>
          <w:w w:val="11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8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16"/>
        </w:rPr>
        <w:t>kostoja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24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11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6"/>
        </w:rPr>
        <w:t>krahut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7"/>
        </w:rPr>
        <w:t>edhe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kost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36"/>
          <w:w w:val="13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materialeve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3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</w:rPr>
        <w:t>pagesa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lenie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5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1"/>
        </w:rPr>
        <w:t>marrje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6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2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pajisjeve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medha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3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13"/>
        </w:rPr>
        <w:t>shtepiake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7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15"/>
          <w:i/>
        </w:rPr>
        <w:t>peifshihen: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1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blerje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7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38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vefant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0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4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materialeve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9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nga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23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ana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5"/>
          <w:i/>
        </w:rPr>
        <w:t>efamilje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6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22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  <w:i/>
        </w:rPr>
        <w:t>qelli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7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  <w:i/>
        </w:rPr>
        <w:t>riparimet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10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cilat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63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1"/>
          <w:i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1"/>
          <w:i/>
        </w:rPr>
        <w:t>vetefamilja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  <w:i/>
        </w:rPr>
        <w:t>(05.3.1)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7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  <w:i/>
        </w:rPr>
        <w:t>(05.3.2)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0"/>
        </w:rPr>
        <w:t>05.3.3.0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6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0"/>
        </w:rPr>
        <w:t>Riparim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48"/>
          <w:w w:val="12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5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5"/>
        </w:rPr>
        <w:t>pajisjeve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-27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E0E0E"/>
          <w:spacing w:val="0"/>
          <w:w w:val="127"/>
        </w:rPr>
        <w:t>shtepiake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8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8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8"/>
        </w:rPr>
        <w:t>riparim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5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pajisjeve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7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shtepiake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2"/>
        </w:rPr>
        <w:t>Gjithasht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2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5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2"/>
        </w:rPr>
        <w:t>perfshihen: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4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3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34"/>
          <w:w w:val="13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gjithe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vlere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4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sherbimit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0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perfshihe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9"/>
          <w:w w:val="11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8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</w:rPr>
        <w:t>kostoja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4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9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</w:rPr>
        <w:t>krahut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8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7"/>
        </w:rPr>
        <w:t>edhe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kost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3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36"/>
          <w:w w:val="13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materialeve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3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5"/>
        </w:rPr>
        <w:t>pagesa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lenie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2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1"/>
        </w:rPr>
        <w:t>marrje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6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2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</w:rPr>
        <w:t>pajisjeve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</w:rPr>
        <w:t>medha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3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13"/>
        </w:rPr>
        <w:t>shtepiake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7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43434"/>
          <w:spacing w:val="-9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15"/>
          <w:i/>
        </w:rPr>
        <w:t>peifshihen: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7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7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52"/>
          <w:w w:val="17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blerje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7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38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vefant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2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4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materialeve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9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nga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23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ana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3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35"/>
          <w:w w:val="13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8"/>
          <w:i/>
        </w:rPr>
        <w:t>familje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7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2"/>
          <w:w w:val="12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7"/>
          <w:i/>
        </w:rPr>
        <w:t>qelli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8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6"/>
          <w:i/>
        </w:rPr>
        <w:t>riparimet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6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38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7"/>
          <w:i/>
        </w:rPr>
        <w:t>cilat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63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50"/>
          <w:w w:val="16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2"/>
          <w:i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2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6"/>
          <w:w w:val="12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21"/>
          <w:i/>
        </w:rPr>
        <w:t>vet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8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9"/>
          <w:i/>
        </w:rPr>
        <w:t>familja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18" w:lineRule="exact"/>
        <w:ind w:left="12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3"/>
          <w:i/>
        </w:rPr>
        <w:t>(05.3.1)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7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14"/>
          <w:i/>
        </w:rPr>
        <w:t>(05.3.2)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20" w:bottom="280" w:left="1540" w:right="1580"/>
          <w:headerReference w:type="default" r:id="rId37"/>
          <w:pgSz w:w="12240" w:h="15840"/>
        </w:sectPr>
      </w:pPr>
      <w:rPr/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79.425262pt;margin-top:97.004929pt;width:461.659328pt;height:.1pt;mso-position-horizontal-relative:page;mso-position-vertical-relative:page;z-index:-4553" coordorigin="1589,1940" coordsize="9233,2">
            <v:shape style="position:absolute;left:1589;top:1940;width:9233;height:2" coordorigin="1589,1940" coordsize="9233,0" path="m1589,1940l10822,1940e" filled="f" stroked="t" strokeweight="2.482039pt" strokecolor="#BFBFBF">
              <v:path arrowok="t"/>
            </v:shape>
          </v:group>
          <w10:wrap type="none"/>
        </w:pict>
      </w:r>
      <w:r>
        <w:rPr>
          <w:sz w:val="12"/>
          <w:szCs w:val="12"/>
        </w:rPr>
      </w:r>
    </w:p>
    <w:p>
      <w:pPr>
        <w:spacing w:before="0" w:after="0" w:line="240" w:lineRule="auto"/>
        <w:ind w:left="76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05-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6"/>
        </w:rPr>
        <w:t>MOBILJE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5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PAJISJ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95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5"/>
        </w:rPr>
        <w:t>SHTEPINE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5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5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MIREMBAJIJ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93"/>
        </w:rPr>
        <w:t>ZAKONSHME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12121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111111"/>
          <w:w w:val="119"/>
        </w:rPr>
        <w:t>05.4-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-50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</w:rPr>
        <w:t>Qelqurina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</w:rPr>
        <w:t>takeme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11111"/>
          <w:spacing w:val="0"/>
          <w:w w:val="102"/>
        </w:rPr>
        <w:t>shtepiake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11"/>
        </w:rPr>
        <w:t>05.4.0-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Qelqmina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takeme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3"/>
        </w:rPr>
        <w:t>shtepiake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46" w:lineRule="auto"/>
        <w:ind w:left="117" w:right="13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qelqi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kristali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qeramike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porcelani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kineze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kuzhine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banje,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dekoracione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</w:rPr>
        <w:t>zyre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dekoracione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brendshme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shtepie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lugesh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pirunjs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thikash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46" w:lineRule="auto"/>
        <w:ind w:left="117" w:right="37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jo-elektrike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materialet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tenxhere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tigane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tenxhere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presioni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tigane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skuqje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mullinj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kafeje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pergatite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pureje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grirese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mishi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pllaka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elektrike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peshore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shtepie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31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13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mekanike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117" w:right="5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artikuj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jo-elektrike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materialet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konteniere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buke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kafe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erezash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etj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kazane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mbeturinash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shporta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mbeturinash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shpmte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rrobash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mbajtese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peshqirash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mbajtese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shishesh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heku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tavolina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hekur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95959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letras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shishe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ushqyer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termusa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akulli.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riparim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kompleteve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qelqi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komleteve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tavoline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pajisj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0"/>
          <w:w w:val="91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9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5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5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  <w:i/>
        </w:rPr>
        <w:t>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4" w:lineRule="exact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pajisjeve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ndri9i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(05.1.1)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4" w:lineRule="exact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pajisjeve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elektrike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slttepiake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(05.3.1)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(05.3.2)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takemeve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prej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kartoni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tavolin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(05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6.1)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4" w:lineRule="exact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-pes/tore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7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personale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hebe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(12.1.3)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4" w:lineRule="exact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tavell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dullani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(12.3.2)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7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96"/>
        </w:rPr>
        <w:t>05.4.0.1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Komplete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qelqi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kristali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qeramike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porcelani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5"/>
        </w:rPr>
        <w:t>"kinez"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40" w:lineRule="auto"/>
        <w:ind w:left="117" w:right="6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qelq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kristali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qeramike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porcelani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0"/>
          <w:w w:val="148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1"/>
        </w:rPr>
        <w:t>ez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02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perdore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tavolin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kuzhin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banjo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tualet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zyra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dekorime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brendshme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shtepie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5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0"/>
          <w:w w:val="100"/>
          <w:i/>
        </w:rPr>
        <w:t>perfs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-6"/>
          <w:w w:val="100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4" w:lineRule="exact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riparimi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4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kompleteve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qelqit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kristalit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qeramike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dlte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porcelanit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96"/>
          <w:i/>
        </w:rPr>
        <w:t>"kinez"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(05.4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0.4)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5"/>
        </w:rPr>
        <w:t>05.4.0.2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9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Komplete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lugesh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pirunjs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thikash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komplete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6"/>
        </w:rPr>
        <w:t>argjendi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8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0"/>
          <w:w w:val="90"/>
        </w:rPr>
        <w:t>ge</w:t>
      </w:r>
      <w:r>
        <w:rPr>
          <w:rFonts w:ascii="Times New Roman" w:hAnsi="Times New Roman" w:cs="Times New Roman" w:eastAsia="Times New Roman"/>
          <w:sz w:val="24"/>
          <w:szCs w:val="24"/>
          <w:color w:val="383838"/>
          <w:spacing w:val="-2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pirunjs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thikas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argjendi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5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7" w:lineRule="exact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riparimi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27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kompleteve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mgev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0"/>
          <w:w w:val="11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83838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0"/>
          <w:i/>
        </w:rPr>
        <w:t>pirunjve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  <w:i/>
        </w:rPr>
        <w:t>dlle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1"/>
          <w:i/>
        </w:rPr>
        <w:t>tllikave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  <w:i/>
        </w:rPr>
        <w:t>kompleteve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0"/>
          <w:w w:val="88"/>
          <w:i/>
        </w:rPr>
        <w:t>argjendit</w:t>
      </w:r>
      <w:r>
        <w:rPr>
          <w:rFonts w:ascii="Times New Roman" w:hAnsi="Times New Roman" w:cs="Times New Roman" w:eastAsia="Times New Roman"/>
          <w:sz w:val="25"/>
          <w:szCs w:val="25"/>
          <w:color w:val="212121"/>
          <w:spacing w:val="-18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(05.4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  <w:i/>
        </w:rPr>
        <w:t>0.4)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00" w:right="1640"/>
          <w:headerReference w:type="default" r:id="rId38"/>
          <w:pgSz w:w="12240" w:h="15840"/>
        </w:sectPr>
      </w:pPr>
      <w:rPr/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/>
        <w:pict>
          <v:group style="position:absolute;margin-left:537.17395pt;margin-top:71.665115pt;width:.1pt;height:579.013954pt;mso-position-horizontal-relative:page;mso-position-vertical-relative:page;z-index:-4551" coordorigin="10743,1433" coordsize="2,11580">
            <v:shape style="position:absolute;left:10743;top:1433;width:2;height:11580" coordorigin="10743,1433" coordsize="0,11580" path="m10743,13014l10743,1433e" filled="f" stroked="t" strokeweight=".334792pt" strokecolor="#000000">
              <v:path arrowok="t"/>
            </v:shape>
          </v:group>
          <w10:wrap type="none"/>
        </w:pict>
      </w:r>
      <w:r>
        <w:rPr>
          <w:sz w:val="13"/>
          <w:szCs w:val="13"/>
        </w:rPr>
      </w:r>
    </w:p>
    <w:p>
      <w:pPr>
        <w:spacing w:before="0" w:after="0" w:line="240" w:lineRule="auto"/>
        <w:ind w:left="737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85.037201pt;margin-top:15.005443pt;width:436.568928pt;height:.1pt;mso-position-horizontal-relative:page;mso-position-vertical-relative:paragraph;z-index:-4552" coordorigin="1701,300" coordsize="8731,2">
            <v:shape style="position:absolute;left:1701;top:300;width:8731;height:2" coordorigin="1701,300" coordsize="8731,0" path="m1701,300l10432,300e" filled="f" stroked="t" strokeweight="2.008753pt" strokecolor="#BFBFB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7"/>
          <w:szCs w:val="17"/>
          <w:color w:val="111111"/>
          <w:spacing w:val="0"/>
          <w:w w:val="89"/>
        </w:rPr>
        <w:t>OS</w:t>
      </w:r>
      <w:r>
        <w:rPr>
          <w:rFonts w:ascii="Arial" w:hAnsi="Arial" w:cs="Arial" w:eastAsia="Arial"/>
          <w:sz w:val="17"/>
          <w:szCs w:val="17"/>
          <w:color w:val="111111"/>
          <w:spacing w:val="0"/>
          <w:w w:val="89"/>
        </w:rPr>
        <w:t>-</w:t>
      </w:r>
      <w:r>
        <w:rPr>
          <w:rFonts w:ascii="Arial" w:hAnsi="Arial" w:cs="Arial" w:eastAsia="Arial"/>
          <w:sz w:val="17"/>
          <w:szCs w:val="17"/>
          <w:color w:val="111111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8"/>
        </w:rPr>
        <w:t>MOBILJE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6"/>
          <w:w w:val="10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0"/>
          <w:w w:val="108"/>
        </w:rPr>
        <w:t>P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8"/>
        </w:rPr>
        <w:t>AJISJ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9"/>
          <w:w w:val="10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6"/>
        </w:rPr>
        <w:t>MIREMBAJTJ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9"/>
          <w:w w:val="10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ZAKONSHME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62626"/>
          <w:spacing w:val="0"/>
          <w:w w:val="106"/>
        </w:rPr>
        <w:t>SHTEPISE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9"/>
        </w:rPr>
        <w:t>05.4.0.3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kuzhine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3"/>
        </w:rPr>
        <w:t>nevojshme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3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1" w:after="0" w:line="247" w:lineRule="auto"/>
        <w:ind w:left="128" w:right="651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pajisje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jo-elektrike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gjitha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materialet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jan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6"/>
        </w:rPr>
        <w:t>ten:xhere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6"/>
        </w:rPr>
        <w:t>tigane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0"/>
          <w:w w:val="8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6"/>
        </w:rPr>
        <w:t>tenxhere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7"/>
          <w:w w:val="8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presion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2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tigane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skuqje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mullinj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5"/>
        </w:rPr>
        <w:t>kafej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6"/>
          <w:w w:val="95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65656"/>
          <w:spacing w:val="0"/>
          <w:w w:val="12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56565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pergatite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pureje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grirese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mish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8"/>
          <w:w w:val="9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2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pllaka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elektrike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peshore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shtepie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32"/>
        </w:rPr>
        <w:t>era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1"/>
          <w:w w:val="13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mekanike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7" w:lineRule="auto"/>
        <w:ind w:left="128" w:right="547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artikuj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pajisje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jo-elektrike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gjitha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materialet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konteniere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buk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46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5"/>
        </w:rPr>
        <w:t>kafe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erezas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etj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kosha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mbeturinash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shporta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mbeturinash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6"/>
        </w:rPr>
        <w:t>shporte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rrobash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mbajtese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2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peshqir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3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3"/>
          <w:w w:val="93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h,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mbajtese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shishesh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hekur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tavolina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hekuri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kuti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letrash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shishe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ushqimi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termusa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kuti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akulli.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4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4"/>
          <w:w w:val="93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38" w:lineRule="exact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5"/>
          <w:i/>
          <w:position w:val="-1"/>
        </w:rPr>
        <w:t>lzeku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5"/>
          <w:i/>
          <w:position w:val="-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95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  <w:i/>
          <w:position w:val="-1"/>
        </w:rPr>
        <w:t>elektrik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7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i/>
          <w:position w:val="-1"/>
        </w:rPr>
        <w:t>(05.3.2.3)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302" w:lineRule="exact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position w:val="1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6"/>
          <w:i/>
          <w:position w:val="1"/>
        </w:rPr>
        <w:t>riparimi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2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50"/>
          <w:i/>
          <w:position w:val="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8"/>
          <w:w w:val="15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7"/>
          <w:i/>
          <w:position w:val="1"/>
        </w:rPr>
        <w:t>artikujve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97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8"/>
          <w:i/>
          <w:position w:val="1"/>
        </w:rPr>
        <w:t>dlze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88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  <w:i/>
          <w:position w:val="1"/>
        </w:rPr>
        <w:t>pajisjeve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4"/>
          <w:w w:val="91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  <w:i/>
          <w:position w:val="1"/>
        </w:rPr>
        <w:t>jo-elektrike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5"/>
          <w:w w:val="91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91"/>
          <w:i/>
          <w:position w:val="1"/>
        </w:rPr>
        <w:t>t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12"/>
          <w:w w:val="91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  <w:i/>
          <w:position w:val="1"/>
        </w:rPr>
        <w:t>tjera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1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91"/>
          <w:i/>
          <w:position w:val="1"/>
        </w:rPr>
        <w:t>t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10"/>
          <w:w w:val="91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  <w:i/>
          <w:position w:val="1"/>
        </w:rPr>
        <w:t>kuzlzines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6"/>
          <w:w w:val="91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0"/>
          <w:w w:val="91"/>
          <w:i/>
          <w:position w:val="1"/>
        </w:rPr>
        <w:t>t</w:t>
      </w:r>
      <w:r>
        <w:rPr>
          <w:rFonts w:ascii="Times New Roman" w:hAnsi="Times New Roman" w:cs="Times New Roman" w:eastAsia="Times New Roman"/>
          <w:sz w:val="31"/>
          <w:szCs w:val="31"/>
          <w:color w:val="111111"/>
          <w:spacing w:val="12"/>
          <w:w w:val="91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  <w:i/>
          <w:position w:val="1"/>
        </w:rPr>
        <w:t>nevojslzme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1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i/>
          <w:position w:val="1"/>
        </w:rPr>
        <w:t>(05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2"/>
          <w:w w:val="100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i/>
          <w:position w:val="1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3"/>
          <w:w w:val="100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i/>
          <w:position w:val="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2"/>
          <w:w w:val="100"/>
          <w:i/>
          <w:position w:val="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i/>
          <w:position w:val="1"/>
        </w:rPr>
        <w:t>4)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5" w:lineRule="auto"/>
        <w:ind w:left="128" w:right="44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05.4.0.4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Riparim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2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2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kompleteve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qelqit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kompleteve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tavoline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nevojshme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7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1" w:after="0" w:line="241" w:lineRule="auto"/>
        <w:ind w:left="128" w:right="445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riparimi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kompleteve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qelqi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4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46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kristalit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qeramike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porcelanit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8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"kinez''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lug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5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3"/>
        </w:rPr>
        <w:t>ve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pirinjve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thikav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2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argjendarise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artikujve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pajisjeve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tjera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nevojshme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jo-elektrike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8"/>
        </w:rPr>
        <w:t>05.5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8"/>
          <w:w w:val="108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8"/>
        </w:rPr>
        <w:t>Vegla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5"/>
          <w:w w:val="10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2"/>
        </w:rPr>
        <w:t>kopeshtin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9"/>
        </w:rPr>
        <w:t>05.5.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99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219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Vegla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kryesore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3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5" w:after="0" w:line="241" w:lineRule="auto"/>
        <w:ind w:left="128" w:right="176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mjete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motorizuara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8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trapan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sharra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prer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hkurres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traktore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kopsht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8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6565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56565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kositese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bari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kultivatore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sharre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elektrike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3"/>
          <w:w w:val="93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inxhi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7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pompa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riparimi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pajisjeve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5"/>
        </w:rPr>
        <w:t>veglave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5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pagesa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lenie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9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marrje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qera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makinerive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pajisjeve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cilat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0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kryhe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3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vete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punet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9"/>
        </w:rPr>
        <w:t>05.5.1.1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vegla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7"/>
        </w:rPr>
        <w:t>motorizuara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6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5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trapa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elektrik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92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elektri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9pime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sharra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elektrike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limue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elektrik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41" w:lineRule="auto"/>
        <w:ind w:left="228" w:right="120" w:firstLine="-10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traktore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5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kopeshti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sharre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0"/>
          <w:w w:val="103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3"/>
        </w:rPr>
        <w:t>in:xhi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8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25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kosite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9"/>
          <w:w w:val="100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8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makineri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0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prerje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barit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harra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embe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pretje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0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degesh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kultivator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3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9"/>
        </w:rPr>
        <w:t>-pompa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6"/>
          <w:w w:val="9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11111"/>
          <w:spacing w:val="0"/>
          <w:w w:val="118"/>
        </w:rPr>
        <w:t>UJl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05.5.1.2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Riparim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lenie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20"/>
        </w:rPr>
        <w:t>manje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2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artikujve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3"/>
        </w:rPr>
        <w:t>punes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5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ripari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4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46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6"/>
        </w:rPr>
        <w:t>lenie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marrje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3"/>
        </w:rPr>
        <w:t>qera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4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5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4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2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94"/>
        </w:rPr>
        <w:t>pajisjeve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moto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uara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00" w:right="1720"/>
          <w:headerReference w:type="default" r:id="rId39"/>
          <w:pgSz w:w="12240" w:h="15840"/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75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85.245285pt;margin-top:16.213665pt;width:442.867925pt;height:.1pt;mso-position-horizontal-relative:page;mso-position-vertical-relative:paragraph;z-index:-4550" coordorigin="1705,324" coordsize="8857,2">
            <v:shape style="position:absolute;left:1705;top:324;width:8857;height:2" coordorigin="1705,324" coordsize="8857,0" path="m1705,324l10562,324e" filled="f" stroked="t" strokeweight="2.037736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05-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MOBILJE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PAJISJ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MIREMBA.ITJ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ZAKONSHME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1212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2"/>
        </w:rPr>
        <w:t>SHTEPISE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9"/>
        </w:rPr>
        <w:t>05.5.2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9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22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egla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aksesore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3"/>
        </w:rPr>
        <w:t>tjere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1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7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vegla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sharra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73"/>
        </w:rPr>
        <w:t>crekicre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7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perdredhes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4"/>
        </w:rPr>
        <w:t>kacravida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2"/>
        </w:rPr>
        <w:t>crelesa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pinca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thika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gerryese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lima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3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1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3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5" w:lineRule="exact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vegla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kopshti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korrese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bari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karroca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ujitjeje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tuba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gome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bel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Iopata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kreher,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cfurk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kose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drape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gershere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krasi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shkalle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shkalle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258" w:lineRule="exact"/>
        <w:ind w:left="210" w:right="439" w:firstLine="-78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dye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mentesha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doreza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brava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),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radiatore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oxhaqe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34"/>
        </w:rPr>
        <w:t>ere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13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metalike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shtepine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tuba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perdesh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shkop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pastrimi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5"/>
        </w:rPr>
        <w:t>tapeteve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2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5"/>
        </w:rPr>
        <w:t>crengel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kopshti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zinxhire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rrjet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shtylla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segmente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rrethore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gardhi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kufizimin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1" w:lineRule="exact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6"/>
        </w:rPr>
        <w:t>shperndarese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7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6"/>
        </w:rPr>
        <w:t>crelesa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6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6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llampa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elektrike,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32" w:right="54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llamba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neoni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llamba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bateri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llampe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bateri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perdorim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pergjithshem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9"/>
        </w:rPr>
        <w:t>zile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alarme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veglave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vogla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aksesoreve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ndryshem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</w:rPr>
        <w:t>05.5.2.1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Vegla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4"/>
        </w:rPr>
        <w:t>jo-motorike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sharra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75"/>
        </w:rPr>
        <w:t>crekicre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7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3"/>
        </w:rPr>
        <w:t>kacravida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0"/>
        </w:rPr>
        <w:t>crelesa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8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pinca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lima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thikash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lima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drur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punue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metali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234" w:right="45" w:firstLine="-10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gershere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medha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karroca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konteniere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vaditje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tuba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kazma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Iopata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krehera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pun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gershere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krasi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shkalle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shkalle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74" w:lineRule="exact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27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8"/>
          <w:w w:val="12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veglave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tii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vogl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jo-motorike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  <w:i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5.2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05.5.2.2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Aksesore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veglave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7"/>
        </w:rPr>
        <w:t>ndryshme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37" w:lineRule="auto"/>
        <w:ind w:left="132" w:right="31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dyers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brava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mentesh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0"/>
        </w:rPr>
        <w:t>crelsa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radiatoret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kundr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zjarrit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metalike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mbajtese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perdesh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mbajtese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tapetesh/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mgicash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varese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.)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kopshtin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zinxhira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rrjeta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trare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rrjeta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ngri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gardhit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8" w:after="0" w:line="240" w:lineRule="auto"/>
        <w:ind w:left="132" w:right="9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priza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shumefishta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79"/>
        </w:rPr>
        <w:t>creles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7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fleksibe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llampa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ndricrim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tuba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floreshent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1"/>
        </w:rPr>
        <w:t>ndricri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pishtare,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llampa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3"/>
        </w:rPr>
        <w:t>bateri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6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3"/>
        </w:rPr>
        <w:t>zile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9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0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3"/>
        </w:rPr>
        <w:t>ndricrue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1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ripari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aksesoreve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veglave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1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ndryshme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(05.5.2.3)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05.5.2.3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Riparim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3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6"/>
          <w:w w:val="1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aksesoreve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ndryshem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5"/>
        </w:rPr>
        <w:t>jo-motmike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riparim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aksesoreve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ndryshemjo-motorike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00" w:right="1680"/>
          <w:headerReference w:type="default" r:id="rId40"/>
          <w:pgSz w:w="12240" w:h="15840"/>
        </w:sectPr>
      </w:pPr>
      <w:rPr/>
    </w:p>
    <w:p>
      <w:pPr>
        <w:spacing w:before="98" w:after="0" w:line="240" w:lineRule="auto"/>
        <w:ind w:left="77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2.03846pt;margin-top:22.024403pt;width:449.307692pt;height:.1pt;mso-position-horizontal-relative:page;mso-position-vertical-relative:paragraph;z-index:-4549" coordorigin="1641,440" coordsize="8986,2">
            <v:shape style="position:absolute;left:1641;top:440;width:8986;height:2" coordorigin="1641,440" coordsize="8986,0" path="m1641,440l10627,440e" filled="f" stroked="t" strokeweight="2.423077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05-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2"/>
        </w:rPr>
        <w:t>MOBILJE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PAJISJ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92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SHTEPINE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MIREMBAJTJ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92"/>
        </w:rPr>
        <w:t>ZAKONSHME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0"/>
          <w:w w:val="10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6262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11111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05.6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32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10"/>
        </w:rPr>
        <w:t>Produkte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8"/>
          <w:w w:val="11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6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zakonshme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6"/>
        </w:rPr>
        <w:t>shtepine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99"/>
        </w:rPr>
        <w:t>05.6.1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jo-afatgjate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(ASH)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2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42" w:lineRule="auto"/>
        <w:ind w:left="135" w:right="336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produk:te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1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3"/>
          <w:w w:val="86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trim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mirernbajije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3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sapune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pluhu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lares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detergjente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le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4"/>
          <w:w w:val="93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she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4"/>
          <w:w w:val="93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pluhu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ferki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94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detergjente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zbardhue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7"/>
        </w:rPr>
        <w:t>disinfek:tante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zbutes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balsam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1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produk:te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pastrimi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dritarev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9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dylle,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shk:elqyes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ngjyrues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solucio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zhbllokues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7"/>
        </w:rPr>
        <w:t>dezinfek:tante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7"/>
        </w:rPr>
        <w:t>insek:ticid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7"/>
        </w:rPr>
        <w:t>eliminue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7"/>
        </w:rPr>
        <w:t>kerpudhas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7"/>
        </w:rPr>
        <w:t>uje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distiluar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3" w:after="0" w:line="256" w:lineRule="exact"/>
        <w:ind w:left="135" w:right="98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atrikuj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pastrim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fshes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9"/>
        </w:rPr>
        <w:t>funr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ashpra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funr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ferkir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lecka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fur9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pluhurat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pastrues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pluhuras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9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lecka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dyshemen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sfungjer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1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njete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teli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lecka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kamoshi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5" w:lineRule="auto"/>
        <w:ind w:left="135" w:right="258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5"/>
        </w:rPr>
        <w:t>produk:te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4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letre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filtr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mbulesa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tavoline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piceta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kartpiceta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kuzhine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qese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4"/>
        </w:rPr>
        <w:t>fshesee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2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korent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set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tavoline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prej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letr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fletet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aluminit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qeset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mbeije.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1" w:after="0" w:line="241" w:lineRule="auto"/>
        <w:ind w:left="135" w:right="114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6"/>
        </w:rPr>
        <w:t>ijere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jo-afatgjate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shtepine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shkrepese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qirin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93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fitil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llamb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alkool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metalik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kapese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bash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varese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rrobash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shtiza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gjilpera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pun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</w:rPr>
        <w:t>dor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8"/>
          <w:w w:val="9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gishteza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gjilpera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kok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6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gozhd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9"/>
          <w:w w:val="92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id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dado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bulone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pineska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adezive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rondele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ngjitese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nastr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adezi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perdorim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shtepiak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doreza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6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9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7"/>
          <w:w w:val="10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1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cope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prej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gome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8"/>
        </w:rPr>
        <w:t>-llustrues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w w:val="9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krernera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ijere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pastrimi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kepuceve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5"/>
        </w:rPr>
        <w:t>fikese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9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jani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banesa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1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5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72" w:lineRule="exact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fur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3"/>
          <w:i/>
        </w:rPr>
        <w:t>dlze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3"/>
          <w:i/>
        </w:rPr>
        <w:t>spatul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7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3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3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lyetje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llak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lete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mur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(04.3.1)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fikese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,jarri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transporti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(07.2.1)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0" w:after="0" w:line="264" w:lineRule="exact"/>
        <w:ind w:left="135" w:right="107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posa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transportit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ngjyr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4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2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pastrues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kromi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  <w:i/>
        </w:rPr>
        <w:t>izolue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llustrue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(07.2.1)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8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kopslttarie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kopi!sltteslt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dekorative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(09.3.3)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4" w:after="0" w:line="256" w:lineRule="exact"/>
        <w:ind w:left="107" w:right="130" w:firstLine="3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sltami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letre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lete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ltigjenike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0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sapun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tualeti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sfungjer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tualeti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l1igjene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personale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(12.1.3)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akmak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Jende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3"/>
          <w:i/>
        </w:rPr>
        <w:t>djegi!se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3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3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6"/>
          <w:w w:val="8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akmak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  <w:i/>
        </w:rPr>
        <w:t>cigar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4"/>
          <w:w w:val="9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2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puro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llull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(12.3.2)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98"/>
        </w:rPr>
        <w:t>05.6.1.1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pasbim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6"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3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64" w:lineRule="exact"/>
        <w:ind w:left="135" w:right="449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4"/>
        </w:rPr>
        <w:t>sapun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9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pluhu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lares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2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6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tergjente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lengsher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pluhu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ferki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4"/>
          <w:w w:val="92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detergjent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1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zbardhue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zbutes,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5"/>
        </w:rPr>
        <w:t>balsam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36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5"/>
        </w:rPr>
        <w:t>produk:te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5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5"/>
        </w:rPr>
        <w:t>pastrirni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6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dritarev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2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ngjyrues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5" w:lineRule="auto"/>
        <w:ind w:left="252" w:right="55" w:firstLine="-11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produk:te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6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qellir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kryeso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pastrimi,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5"/>
        </w:rPr>
        <w:t>produk:te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5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trim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xhamash,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4"/>
        </w:rPr>
        <w:t>produk:te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4"/>
        </w:rPr>
        <w:t> 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0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hbllokue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dizinfek:tante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dyll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llusbue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2"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shkelqye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dyshernene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shkelqyes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krer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tjere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pastrim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kepuces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(fur9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kepucesh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1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insek:tici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87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8"/>
          <w:w w:val="11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5"/>
        </w:rPr>
        <w:t>ku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9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0"/>
          <w:w w:val="95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</w:rPr>
        <w:t>icide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uje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distiluar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520" w:right="1580"/>
          <w:headerReference w:type="default" r:id="rId41"/>
          <w:pgSz w:w="12240" w:h="15840"/>
        </w:sectPr>
      </w:pPr>
      <w:rPr/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78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78.867752pt;margin-top:17.08716pt;width:448.75408pt;height:.1pt;mso-position-horizontal-relative:page;mso-position-vertical-relative:paragraph;z-index:-4548" coordorigin="1577,342" coordsize="8975,2">
            <v:shape style="position:absolute;left:1577;top:342;width:8975;height:2" coordorigin="1577,342" coordsize="8975,0" path="m1577,342l10552,342e" filled="f" stroked="t" strokeweight="2.41080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0"/>
        </w:rPr>
        <w:t>05-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MOBILJE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1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PAJISJ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3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SHTEPINE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6"/>
        </w:rPr>
        <w:t>MIREMBAJIJ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2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91"/>
        </w:rPr>
        <w:t>ZAKONSHME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A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6"/>
        </w:rPr>
        <w:t>05.6.1.2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8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Artikuj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jo-afategjate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5"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5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w w:val="11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funr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1"/>
        </w:rPr>
        <w:t>lecka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pluhurash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fshire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pluhurash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mbulesa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mbulesa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dyshemej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2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6"/>
          <w:w w:val="92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ecka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pastrimi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w w:val="11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81"/>
        </w:rPr>
        <w:t>furc;a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4"/>
        </w:rPr>
        <w:t>enesh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sfungjere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shtepine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sfungjere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ashper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ene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62" w:lineRule="exact"/>
        <w:ind w:left="158" w:right="37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w w:val="11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filtra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mbulesa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tavoline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piceta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kartpiceta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kuzhine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sete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tavoline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letre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qese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kuzhine,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84"/>
        </w:rPr>
        <w:t>c;entro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edhe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4"/>
        </w:rPr>
        <w:t>fletet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aluminit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pjata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got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9"/>
        </w:rPr>
        <w:t>ene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kuzhin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2"/>
        </w:rPr>
        <w:t>mbajtese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akulli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plastike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2"/>
        </w:rPr>
        <w:t>qese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fshesa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korent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4"/>
        </w:rPr>
        <w:t>qirin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8"/>
          <w:w w:val="94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fitila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4"/>
        </w:rPr>
        <w:t>llamb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9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alkol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metilik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qese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plastike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qese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mbeturinash;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50" w:lineRule="auto"/>
        <w:ind w:left="151" w:right="321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shkrepese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kapese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0"/>
        </w:rPr>
        <w:t>rrobash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varese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rrobash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karfic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4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gjilpera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kok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gjilperkapes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9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0"/>
        </w:rPr>
        <w:t>gjilpera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4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4"/>
        </w:rPr>
        <w:t>qepj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9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shtiza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thmje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gishteza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1"/>
        </w:rPr>
        <w:t>gozhda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5"/>
        </w:rPr>
        <w:t>vida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dad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bulona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3"/>
        </w:rPr>
        <w:t>lita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6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ronde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4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3"/>
        </w:rPr>
        <w:t>ngji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7"/>
          <w:w w:val="93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esa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adezive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perdorim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shtepiak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penj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gjepa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doreza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gome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pastrimi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0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w w:val="96"/>
        </w:rPr>
        <w:t>05.6.2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21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shtepie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nevoja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4"/>
        </w:rPr>
        <w:t>familjare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5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0" w:after="0" w:line="262" w:lineRule="exact"/>
        <w:ind w:left="151" w:right="454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punesimi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stafit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pagese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2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kujdesta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1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guvemant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2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1"/>
          <w:w w:val="93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6"/>
          <w:w w:val="93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hinier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4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pastrues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pastrues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shofere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kopshtare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dad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3"/>
          <w:w w:val="94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sekretare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kujdestare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ndihmes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3" w:lineRule="auto"/>
        <w:ind w:left="151" w:right="690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punet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shtepise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dad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pastruese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fumizua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agjensite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persona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punesua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7"/>
        </w:rPr>
        <w:t>vete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familja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62" w:lineRule="exact"/>
        <w:ind w:left="268" w:right="55" w:firstLine="-11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w w:val="11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0"/>
        </w:rPr>
        <w:t>banese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pastrim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xhamash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dizinfektimi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dezinfektimi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lende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kimike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1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sekteve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baktereve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-pa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trim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kimik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2"/>
        </w:rPr>
        <w:t>lavanderi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ngjyrosje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9"/>
          <w:w w:val="92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3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2"/>
        </w:rPr>
        <w:t>lhura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0"/>
          <w:w w:val="92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tekstileve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tapetave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manje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5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5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mobiljeve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mobilimev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9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tapetave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tekstileve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7" w:after="0" w:line="240" w:lineRule="auto"/>
        <w:ind w:left="14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8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8"/>
          <w:i/>
        </w:rPr>
        <w:t>kimik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9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lavanderi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89"/>
          <w:i/>
        </w:rPr>
        <w:t>ngjyrosj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veshjeve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(03.1.4)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3"/>
          <w:i/>
        </w:rPr>
        <w:t>grumbullimi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1"/>
          <w:i/>
        </w:rPr>
        <w:t>trajtimi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42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mbetjeve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  <w:i/>
        </w:rPr>
        <w:t>(04.4.2)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3"/>
          <w:i/>
        </w:rPr>
        <w:t>grumbullimi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ujerave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8"/>
          <w:i/>
        </w:rPr>
        <w:t>zez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  <w:i/>
        </w:rPr>
        <w:t>(04.4.3)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30" w:lineRule="auto"/>
        <w:ind w:left="158" w:right="113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8"/>
          <w:i/>
        </w:rPr>
        <w:t>pages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2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basllke-pronareve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kopeshtar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pastri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3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2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1"/>
          <w:w w:val="12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sltkalleve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ngrohje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ndrifim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52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sllerbimi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9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mirembajtj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8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asllensoreve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sllkarkuesve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mbeturinav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F4F4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etj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7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2"/>
          <w:i/>
        </w:rPr>
        <w:t>ndertesat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7"/>
          <w:i/>
        </w:rPr>
        <w:t>s/mme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apartamente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(04.4.4)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1" w:lineRule="exact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sllerbime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2"/>
          <w:i/>
        </w:rPr>
        <w:t>sigurimi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(04.4.4)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pastri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debore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pastrimi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2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41"/>
          <w:w w:val="12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oxltaqeve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  <w:i/>
        </w:rPr>
        <w:t>(04.4.4)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1"/>
          <w:i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1"/>
          <w:i/>
        </w:rPr>
        <w:t>largimit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4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2"/>
          <w:i/>
        </w:rPr>
        <w:t>ruajtje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3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8"/>
          <w:w w:val="100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  <w:i/>
        </w:rPr>
        <w:t>7.3.6)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68" w:lineRule="exact"/>
        <w:ind w:left="110" w:right="1440" w:firstLine="4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sllerbimet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2"/>
          <w:i/>
        </w:rPr>
        <w:t>infermiereve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2"/>
          <w:i/>
        </w:rPr>
        <w:t>rerdhe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qendrat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6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kujdesit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18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dito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89"/>
          <w:i/>
        </w:rPr>
        <w:t>slterbimeve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7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13"/>
          <w:w w:val="9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7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7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0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4"/>
          <w:i/>
        </w:rPr>
        <w:t>fomije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(12.4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2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53" w:lineRule="exact"/>
        <w:ind w:left="19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truproj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8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90"/>
          <w:i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5"/>
          <w:w w:val="9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75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9"/>
          <w:w w:val="75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9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05.6.2.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15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1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herbi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-1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0"/>
          <w:w w:val="11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A1A1A"/>
          <w:spacing w:val="-17"/>
          <w:w w:val="1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A0A0A"/>
          <w:spacing w:val="0"/>
          <w:w w:val="117"/>
        </w:rPr>
        <w:t>paguar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5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3" w:lineRule="auto"/>
        <w:ind w:left="151" w:right="635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ofrua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9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2"/>
        </w:rPr>
        <w:t>herbeto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7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sherbyes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1"/>
        </w:rPr>
        <w:t>kuzhiniere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shofer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kopeshtar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sekreter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tutore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edukator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dado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2" w:lineRule="exact"/>
        <w:ind w:left="15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w w:val="11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sherbye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hekurosi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4"/>
          <w:w w:val="93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ekst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6"/>
          <w:w w:val="93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3"/>
          <w:w w:val="93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rrob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3"/>
        </w:rPr>
        <w:t>banese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familjes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8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A0A0A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5"/>
        </w:rPr>
        <w:t>banese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ofmara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punesua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A"/>
          <w:spacing w:val="0"/>
          <w:w w:val="100"/>
        </w:rPr>
        <w:t>firma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440" w:right="1660"/>
          <w:headerReference w:type="default" r:id="rId42"/>
          <w:pgSz w:w="12240" w:h="15840"/>
        </w:sectPr>
      </w:pPr>
      <w:rPr/>
    </w:p>
    <w:p>
      <w:pPr>
        <w:spacing w:before="63" w:after="0" w:line="240" w:lineRule="auto"/>
        <w:ind w:left="79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77.830833pt;margin-top:94.224487pt;width:478.733053pt;height:.1pt;mso-position-horizontal-relative:page;mso-position-vertical-relative:page;z-index:-4547" coordorigin="1557,1884" coordsize="9575,2">
            <v:shape style="position:absolute;left:1557;top:1884;width:9575;height:2" coordorigin="1557,1884" coordsize="9575,0" path="m1557,1884l11131,1884e" filled="f" stroked="t" strokeweight="2.569886pt" strokecolor="#BFBFB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color w:val="0F0F0F"/>
          <w:spacing w:val="0"/>
          <w:w w:val="90"/>
        </w:rPr>
        <w:t>OS</w:t>
      </w:r>
      <w:r>
        <w:rPr>
          <w:rFonts w:ascii="Arial" w:hAnsi="Arial" w:cs="Arial" w:eastAsia="Arial"/>
          <w:sz w:val="19"/>
          <w:szCs w:val="19"/>
          <w:color w:val="0F0F0F"/>
          <w:spacing w:val="0"/>
          <w:w w:val="90"/>
        </w:rPr>
        <w:t>-</w:t>
      </w:r>
      <w:r>
        <w:rPr>
          <w:rFonts w:ascii="Arial" w:hAnsi="Arial" w:cs="Arial" w:eastAsia="Arial"/>
          <w:sz w:val="19"/>
          <w:szCs w:val="19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0"/>
        </w:rPr>
        <w:t>MOBILJE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43"/>
          <w:w w:val="9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AJISJ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93"/>
        </w:rPr>
        <w:t>PER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93"/>
        </w:rPr>
        <w:t>SHTEPINE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5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3"/>
          <w:w w:val="9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8"/>
        </w:rPr>
        <w:t>MIREMBAJIJ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8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13"/>
          <w:w w:val="9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92"/>
        </w:rPr>
        <w:t>ZAKONSHME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F1F1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9"/>
        </w:rPr>
        <w:t>05.6.2.2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9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7"/>
        </w:rPr>
        <w:t>pastrimi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7" w:lineRule="exact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-pa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92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trim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0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kimi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pelhurave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tekstileve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baneses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-pa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97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7"/>
        </w:rPr>
        <w:t>trim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9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tapetesh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</w:rPr>
        <w:t>-lavanderi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"/>
          <w:w w:val="9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ngjyrosje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tekstileve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</w:rPr>
        <w:t>05.6.2.3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13"/>
        </w:rPr>
        <w:t>Marrje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3"/>
          <w:w w:val="11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1"/>
        </w:rPr>
        <w:t>mobiljeve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1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marrje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6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qera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tapetev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2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6363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pajisjeve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pelhurave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9"/>
        </w:rPr>
        <w:t>05.6.2.9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9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shtepie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nevoja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7"/>
        </w:rPr>
        <w:t>familjare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1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35"/>
        </w:rPr>
        <w:t>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0"/>
          <w:w w:val="13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banese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ofruara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frrmat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6"/>
        </w:rPr>
        <w:t>personate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vet-punesuar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3"/>
        </w:rPr>
        <w:t>-pa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104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trues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0"/>
        </w:rPr>
        <w:t>pa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4"/>
          <w:w w:val="9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true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xhamash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40" w:lineRule="auto"/>
        <w:ind w:left="12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dizinfektimi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dizinfektimi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lende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0"/>
        </w:rPr>
        <w:t>kimike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insekteve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baktereve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60" w:bottom="280" w:left="1460" w:right="1720"/>
          <w:headerReference w:type="default" r:id="rId43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7" w:after="0" w:line="240" w:lineRule="auto"/>
        <w:ind w:left="142" w:right="6762"/>
        <w:jc w:val="both"/>
        <w:rPr>
          <w:rFonts w:ascii="Times New Roman" w:hAnsi="Times New Roman" w:cs="Times New Roman" w:eastAsia="Times New Roman"/>
          <w:sz w:val="33"/>
          <w:szCs w:val="33"/>
        </w:rPr>
      </w:pPr>
      <w:rPr/>
      <w:r>
        <w:rPr/>
        <w:pict>
          <v:group style="position:absolute;margin-left:87.428574pt;margin-top:-16.885895pt;width:437.815385pt;height:.1pt;mso-position-horizontal-relative:page;mso-position-vertical-relative:paragraph;z-index:-4546" coordorigin="1749,-338" coordsize="8756,2">
            <v:shape style="position:absolute;left:1749;top:-338;width:8756;height:2" coordorigin="1749,-338" coordsize="8756,0" path="m1749,-338l10505,-338e" filled="f" stroked="t" strokeweight="2.353846pt" strokecolor="#BFBFBF">
              <v:path arrowok="t"/>
            </v:shape>
          </v:group>
          <w10:wrap type="none"/>
        </w:pict>
      </w:r>
      <w:r>
        <w:rPr/>
        <w:pict>
          <v:group style="position:absolute;margin-left:193.687912pt;margin-top:-1.745708pt;width:329.202198pt;height:.1pt;mso-position-horizontal-relative:page;mso-position-vertical-relative:paragraph;z-index:-4545" coordorigin="3874,-35" coordsize="6584,2">
            <v:shape style="position:absolute;left:3874;top:-35;width:6584;height:2" coordorigin="3874,-35" coordsize="6584,0" path="m3874,-35l10458,-35e" filled="f" stroked="t" strokeweight="1.681319pt" strokecolor="#BFBFBF">
              <v:path arrowok="t"/>
            </v:shape>
          </v:group>
          <w10:wrap type="none"/>
        </w:pict>
      </w:r>
      <w:r>
        <w:rPr/>
        <w:pict>
          <v:group style="position:absolute;margin-left:186.962631pt;margin-top:18.272984pt;width:335.927473pt;height:.1pt;mso-position-horizontal-relative:page;mso-position-vertical-relative:paragraph;z-index:-4544" coordorigin="3739,365" coordsize="6719,2">
            <v:shape style="position:absolute;left:3739;top:365;width:6719;height:2" coordorigin="3739,365" coordsize="6719,0" path="m3739,365l10458,365e" filled="f" stroked="t" strokeweight="2.017582pt" strokecolor="#BFBFB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30"/>
          <w:szCs w:val="30"/>
          <w:color w:val="0F0F0F"/>
          <w:spacing w:val="0"/>
          <w:w w:val="100"/>
        </w:rPr>
        <w:t>06-</w:t>
      </w:r>
      <w:r>
        <w:rPr>
          <w:rFonts w:ascii="Arial" w:hAnsi="Arial" w:cs="Arial" w:eastAsia="Arial"/>
          <w:sz w:val="30"/>
          <w:szCs w:val="30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0F0F0F"/>
          <w:spacing w:val="0"/>
          <w:w w:val="82"/>
          <w:b/>
          <w:bCs/>
        </w:rPr>
        <w:t>SHENDETI</w:t>
      </w:r>
      <w:r>
        <w:rPr>
          <w:rFonts w:ascii="Times New Roman" w:hAnsi="Times New Roman" w:cs="Times New Roman" w:eastAsia="Times New Roman"/>
          <w:sz w:val="33"/>
          <w:szCs w:val="33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5" w:right="686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7"/>
          <w:w w:val="91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jithasht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perfshi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35" w:right="161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shendetsore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blera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shendetsore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un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itetit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shkollave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35" w:right="3339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06.1-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mjekesore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makineri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6"/>
        </w:rPr>
        <w:t>pajisje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1" w:after="0" w:line="238" w:lineRule="auto"/>
        <w:ind w:left="129" w:right="5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Ky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mbulo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ila9e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8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proteza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makinerite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pajisjet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mjekeso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ijera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lidhura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mjekimi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blera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individe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3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zak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7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nisht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fumizuesit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il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9eve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farmacistet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ose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fumizuesit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sa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ita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ja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konsumim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perdorim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jashte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qendrave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institucio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</w:rPr>
        <w:t>eve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shendetesore.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5" w:lineRule="auto"/>
        <w:ind w:left="115" w:right="5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2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color w:val="1D1D1D"/>
          <w:spacing w:val="0"/>
          <w:w w:val="306"/>
        </w:rPr>
        <w:t>i</w:t>
      </w:r>
      <w:r>
        <w:rPr>
          <w:rFonts w:ascii="Arial" w:hAnsi="Arial" w:cs="Arial" w:eastAsia="Arial"/>
          <w:sz w:val="20"/>
          <w:szCs w:val="20"/>
          <w:color w:val="1D1D1D"/>
          <w:spacing w:val="-106"/>
          <w:w w:val="3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jepe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pacienteve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4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jashte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staji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color w:val="2D2D2D"/>
          <w:spacing w:val="0"/>
          <w:w w:val="306"/>
        </w:rPr>
        <w:t>i</w:t>
      </w:r>
      <w:r>
        <w:rPr>
          <w:rFonts w:ascii="Arial" w:hAnsi="Arial" w:cs="Arial" w:eastAsia="Arial"/>
          <w:sz w:val="20"/>
          <w:szCs w:val="20"/>
          <w:color w:val="2D2D2D"/>
          <w:spacing w:val="-116"/>
          <w:w w:val="3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mjekeve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den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7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steve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personelit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  <w:i/>
        </w:rPr>
        <w:t>paramjekeso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3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pacienteve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0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shtrua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3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spit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9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0"/>
          <w:i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  <w:i/>
        </w:rPr>
        <w:t>qendr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8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  <w:i/>
        </w:rPr>
        <w:t>mjekimi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8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8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perfshira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4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rkatesisht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  <w:i/>
        </w:rPr>
        <w:t>(06.2)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(06.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1"/>
          <w:w w:val="100"/>
          <w:i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5" w:right="575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06.1.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farmaceutike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2" w:after="0" w:line="240" w:lineRule="auto"/>
        <w:ind w:left="129" w:right="776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8" w:after="0" w:line="256" w:lineRule="exact"/>
        <w:ind w:left="257" w:right="56" w:firstLine="-121"/>
        <w:jc w:val="left"/>
        <w:tabs>
          <w:tab w:pos="80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pregatit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ila9et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serumet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vaksinat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vitaminat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mineralet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vajt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3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eshk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kontraceptive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orale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0" w:after="0" w:line="240" w:lineRule="auto"/>
        <w:ind w:left="129" w:right="739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8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7"/>
          <w:w w:val="89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35" w:right="620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  <w:i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(09.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35" w:right="336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higjiene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personale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sapunet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medicinale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(12.1.3)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5" w:after="0" w:line="240" w:lineRule="auto"/>
        <w:ind w:left="135" w:right="569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06.1.1.0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farmaceutike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5" w:after="0" w:line="240" w:lineRule="auto"/>
        <w:ind w:left="129" w:right="776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4" w:after="0" w:line="256" w:lineRule="exact"/>
        <w:ind w:left="129" w:right="1186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pregatitje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mjekesor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ila9e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8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serumet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vaksina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vitaminat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minerale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vaji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peshku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kontraceptive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orale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5" w:right="686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7"/>
          <w:w w:val="91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jithasht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96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35" w:right="701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mjeki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popullo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5" w:after="0" w:line="240" w:lineRule="auto"/>
        <w:ind w:left="122" w:right="739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2" w:lineRule="exact"/>
        <w:ind w:left="135" w:right="625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5"/>
          <w:w w:val="89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9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odukte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7"/>
          <w:w w:val="9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8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6"/>
          <w:i/>
        </w:rPr>
        <w:t>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35" w:right="354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ar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ikuj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higjiene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personale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6"/>
          <w:w w:val="8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D2D2D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sapunet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  <w:i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(12.1.3)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87" w:lineRule="auto"/>
        <w:ind w:left="129" w:right="4604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06.1.2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1"/>
        </w:rPr>
        <w:t>(ASH)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33" w:lineRule="exact"/>
        <w:ind w:left="135" w:right="8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erm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5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ben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adezive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jo-ad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3"/>
          <w:w w:val="91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hiri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ga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kuti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ndihme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shpejte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1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ors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qese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akulli,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62" w:lineRule="exact"/>
        <w:ind w:left="257" w:right="76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attikuj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sanitare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9o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elastike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mbrojtese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gjunjesh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test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htatzanie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profilakti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kontraceptive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mekanike.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5" w:right="279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9"/>
        </w:rPr>
        <w:t>06.1.2.1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Teste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shtatezanie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kontraceptive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5"/>
        </w:rPr>
        <w:t>mekanike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9" w:right="776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135" w:right="745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prezervativet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both"/>
        <w:spacing w:after="0"/>
        <w:sectPr>
          <w:pgMar w:header="1630" w:footer="0" w:top="1820" w:bottom="280" w:left="1640" w:right="1700"/>
          <w:headerReference w:type="default" r:id="rId44"/>
          <w:pgSz w:w="12240" w:h="1584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0" w:after="0" w:line="314" w:lineRule="auto"/>
        <w:ind w:left="107" w:right="3432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6.333336pt;margin-top:-2.763672pt;width:433.666667pt;height:.1pt;mso-position-horizontal-relative:page;mso-position-vertical-relative:paragraph;z-index:-4543" coordorigin="1727,-55" coordsize="8673,2">
            <v:shape style="position:absolute;left:1727;top:-55;width:8673;height:2" coordorigin="1727,-55" coordsize="8673,0" path="m1727,-55l10400,-55e" filled="f" stroked="t" strokeweight="2.666667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06.1.2.9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4"/>
        </w:rPr>
        <w:t>paspecifikuara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1" w:lineRule="exact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position w:val="1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  <w:position w:val="1"/>
        </w:rPr>
        <w:t>termometra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  <w:position w:val="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89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position w:val="1"/>
        </w:rPr>
        <w:t>bende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89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  <w:position w:val="1"/>
        </w:rPr>
        <w:t>adezive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4"/>
          <w:w w:val="89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position w:val="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position w:val="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9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position w:val="1"/>
        </w:rPr>
        <w:t>jo-adezive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position w:val="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9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  <w:position w:val="1"/>
        </w:rPr>
        <w:t>shiringa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  <w:position w:val="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1"/>
          <w:w w:val="89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75"/>
          <w:position w:val="1"/>
        </w:rPr>
        <w:t>k:uti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8"/>
          <w:w w:val="75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  <w:position w:val="1"/>
        </w:rPr>
        <w:t>ndihme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  <w:position w:val="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88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position w:val="1"/>
        </w:rPr>
        <w:t>shpejt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  <w:position w:val="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19"/>
          <w:position w:val="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  <w:position w:val="1"/>
        </w:rPr>
        <w:t>shishe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4"/>
          <w:w w:val="88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  <w:position w:val="1"/>
        </w:rPr>
        <w:t>uji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88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position w:val="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position w:val="1"/>
        </w:rPr>
        <w:t>ngrohte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2" w:after="0" w:line="240" w:lineRule="auto"/>
        <w:ind w:left="24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qese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0"/>
        </w:rPr>
        <w:t>ak:ull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8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0"/>
        </w:rPr>
        <w:t>artik:uj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8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sanitare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9orape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elastike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mbrojtese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gjunjesh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2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1"/>
        </w:rPr>
        <w:t>06.1.3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6"/>
          <w:w w:val="111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1"/>
        </w:rPr>
        <w:t>Aparatura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terapeutike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5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32" w:lineRule="auto"/>
        <w:ind w:left="213" w:right="145" w:firstLine="-10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syze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korigjuese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lente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kontakti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aparate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degjimi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sy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xhami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gjymtyre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artificiale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tipe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8"/>
        </w:rPr>
        <w:t>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protezash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mbaje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mbeshtetje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ortopedike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kepuce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ortopedike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rripa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kirurgjie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fash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mbajtes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3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mbajtese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qafe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aparatura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masaz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terapeuti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rreze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k:urues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8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karrige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rrota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jo-elektrike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barela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invalidet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krevate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"speciale"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pateric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aparatura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elektronike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jo­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elektronike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tensionit;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aparaturave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terapeutike.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protezat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dentare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vendosje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perfshi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marrj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qer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aparaturave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terapeutike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(06.2.3)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  <w:i/>
        </w:rPr>
        <w:t>syze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mbrojtese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rrip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dlte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suporte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  <w:i/>
        </w:rPr>
        <w:t>sportive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(09.3.2);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syze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diellij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  <w:i/>
        </w:rPr>
        <w:t>xham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korigjuese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(12.3.2)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06.1.3.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98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Syze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korrigjuese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lente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kontakti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2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syze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korrigjuese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lente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kontakti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7"/>
        </w:rPr>
        <w:t>06.1.3.2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Aparatet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4"/>
        </w:rPr>
        <w:t>degjimit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2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aparatet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degjimit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06.1.3.3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2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aparateve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7"/>
        </w:rPr>
        <w:t>terapeutike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aparateve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terapeutike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protezat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por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shpenzimet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8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pektive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9"/>
        </w:rPr>
        <w:t>06.1.3.9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Aparate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terapeutike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0" w:lineRule="exact"/>
        <w:ind w:left="347" w:right="152" w:firstLine="-233"/>
        <w:jc w:val="left"/>
        <w:tabs>
          <w:tab w:pos="3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syze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korigjuese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lente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kontakti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aparate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degjimi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sy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xhami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gjymtyre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artificiale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tipe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8"/>
        </w:rPr>
        <w:t>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protezash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mbajtje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mbeshtee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mtopedike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kepuce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ortopedike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rripa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kirurgji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fash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mbajtese,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mbajtese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7"/>
        </w:rPr>
        <w:t>qafe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2"/>
        </w:rPr>
        <w:t>aparatura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3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1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masaz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terapeuti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3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2"/>
        </w:rPr>
        <w:t>rreze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5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2"/>
        </w:rPr>
        <w:t>k:uruese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2"/>
        </w:rPr>
        <w:t>karrige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6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9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nota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jo-elektrike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7"/>
        </w:rPr>
        <w:t>barela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invalidet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krevate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8"/>
          <w:w w:val="135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special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4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0"/>
          <w:w w:val="112"/>
        </w:rPr>
        <w:t>",</w:t>
      </w:r>
      <w:r>
        <w:rPr>
          <w:rFonts w:ascii="Times New Roman" w:hAnsi="Times New Roman" w:cs="Times New Roman" w:eastAsia="Times New Roman"/>
          <w:sz w:val="23"/>
          <w:szCs w:val="23"/>
          <w:color w:val="56565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7"/>
        </w:rPr>
        <w:t>paterica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7"/>
        </w:rPr>
        <w:t>aparatura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7"/>
        </w:rPr>
        <w:t>elekt:ronike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jo­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elektronike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tensionit;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0" w:footer="0" w:top="1820" w:bottom="280" w:left="1640" w:right="1720"/>
          <w:pgSz w:w="12240" w:h="15840"/>
        </w:sectPr>
      </w:pPr>
      <w:rPr/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1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30"/>
          <w:szCs w:val="30"/>
        </w:rPr>
      </w:pPr>
      <w:rPr/>
      <w:r>
        <w:rPr/>
        <w:pict>
          <v:group style="position:absolute;margin-left:82.693069pt;margin-top:-10.074827pt;width:463.366337pt;height:.1pt;mso-position-horizontal-relative:page;mso-position-vertical-relative:paragraph;z-index:-4542" coordorigin="1654,-201" coordsize="9267,2">
            <v:shape style="position:absolute;left:1654;top:-201;width:9267;height:2" coordorigin="1654,-201" coordsize="9267,0" path="m1654,-201l10921,-201e" filled="f" stroked="t" strokeweight="2.4950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0"/>
          <w:szCs w:val="30"/>
          <w:color w:val="0E0E0E"/>
          <w:spacing w:val="0"/>
          <w:w w:val="100"/>
          <w:b/>
          <w:bCs/>
        </w:rPr>
        <w:t>06.2-</w:t>
      </w:r>
      <w:r>
        <w:rPr>
          <w:rFonts w:ascii="Times New Roman" w:hAnsi="Times New Roman" w:cs="Times New Roman" w:eastAsia="Times New Roman"/>
          <w:sz w:val="30"/>
          <w:szCs w:val="30"/>
          <w:color w:val="0E0E0E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E0E0E"/>
          <w:spacing w:val="0"/>
          <w:w w:val="92"/>
          <w:b/>
          <w:bCs/>
        </w:rPr>
        <w:t>Sherbime</w:t>
      </w:r>
      <w:r>
        <w:rPr>
          <w:rFonts w:ascii="Times New Roman" w:hAnsi="Times New Roman" w:cs="Times New Roman" w:eastAsia="Times New Roman"/>
          <w:sz w:val="30"/>
          <w:szCs w:val="30"/>
          <w:color w:val="0E0E0E"/>
          <w:spacing w:val="-2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E0E0E"/>
          <w:spacing w:val="0"/>
          <w:w w:val="100"/>
          <w:b/>
          <w:bCs/>
        </w:rPr>
        <w:t>ambulatore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</w:rPr>
      </w:r>
    </w:p>
    <w:p>
      <w:pPr>
        <w:spacing w:before="72" w:after="0" w:line="263" w:lineRule="auto"/>
        <w:ind w:left="115" w:right="22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90"/>
        </w:rPr>
        <w:t>Ky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gm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mbulo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mjekesore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dentare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paramjekesore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here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pacienteve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ambulatore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stafi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profesionist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ndihme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mjekev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dentisteve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personelit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paramjekesor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behen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3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6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qendra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konsultimi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individuate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gm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dispanceri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qendrat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ambulatore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spitaleve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stmk:turave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ngjashme.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1" w:lineRule="auto"/>
        <w:ind w:left="130" w:right="43" w:firstLine="-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kete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ila9et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protezat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aparaturat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pajisjet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mjekesore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5"/>
        </w:rPr>
        <w:t>produk:te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7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shendeti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jepe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pacienteve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jashtem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stafi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profesionisteve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ndihmesve.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8" w:lineRule="exact"/>
        <w:ind w:left="115" w:right="60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  <w:i/>
        </w:rPr>
        <w:t>Sherbimet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  <w:i/>
        </w:rPr>
        <w:t>mjekesore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9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  <w:i/>
        </w:rPr>
        <w:t>de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3"/>
          <w:w w:val="86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  <w:i/>
        </w:rPr>
        <w:t>tare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3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paramjekesore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5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3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behe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pa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8"/>
          <w:w w:val="88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4"/>
          <w:w w:val="88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enteve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shtrua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  <w:i/>
        </w:rPr>
        <w:t>nga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8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spitalet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strukturat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5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  <w:i/>
        </w:rPr>
        <w:t>ngjashme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perfshir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6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7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sherbimet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spitalore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  <w:i/>
        </w:rPr>
        <w:t>(06.3)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w w:val="91"/>
          <w:b/>
          <w:bCs/>
        </w:rPr>
        <w:t>06.2.1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192"/>
          <w:b/>
          <w:bCs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-3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91"/>
          <w:b/>
          <w:bCs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-19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b/>
          <w:bCs/>
        </w:rPr>
        <w:t>mjekesore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2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</w:rPr>
        <w:t>konsultime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mjekeve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</w:rPr>
        <w:t>pergjithshem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specialist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65" w:lineRule="exact"/>
        <w:ind w:left="130" w:right="-20"/>
        <w:jc w:val="left"/>
        <w:tabs>
          <w:tab w:pos="1960" w:val="left"/>
          <w:tab w:pos="3220" w:val="left"/>
        </w:tabs>
        <w:rPr>
          <w:rFonts w:ascii="Times New Roman" w:hAnsi="Times New Roman" w:cs="Times New Roman" w:eastAsia="Times New Roman"/>
          <w:sz w:val="34"/>
          <w:szCs w:val="34"/>
        </w:rPr>
      </w:pPr>
      <w:rPr/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64"/>
          <w:position w:val="-3"/>
        </w:rPr>
        <w:t>€ijitha§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1"/>
          <w:w w:val="64"/>
          <w:position w:val="-3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64"/>
          <w:position w:val="-3"/>
        </w:rPr>
        <w:t>t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64"/>
          <w:position w:val="-3"/>
        </w:rPr>
        <w:t>u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-2"/>
          <w:w w:val="64"/>
          <w:position w:val="-3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100"/>
          <w:position w:val="-3"/>
        </w:rPr>
        <w:t>emki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100"/>
          <w:position w:val="-3"/>
        </w:rPr>
        <w:t>: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8"/>
          <w:position w:val="-3"/>
        </w:rPr>
        <w:t>.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0" w:after="0" w:line="219" w:lineRule="exact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  <w:position w:val="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position w:val="1"/>
        </w:rPr>
        <w:t>sherbune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93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9"/>
          <w:position w:val="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position w:val="1"/>
        </w:rPr>
        <w:t>spec1ahsteve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8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position w:val="1"/>
        </w:rPr>
        <w:t>ortodonhke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64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  <w:i/>
        </w:rPr>
        <w:t>Perjashtohen: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5" w:lineRule="exact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0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  <w:i/>
        </w:rPr>
        <w:t>laboratoreve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2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analizave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  <w:i/>
        </w:rPr>
        <w:t>mjekesore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qendrave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  <w:i/>
        </w:rPr>
        <w:t>radiografike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5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  <w:i/>
        </w:rPr>
        <w:t>(06.2.3)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5" w:lineRule="exact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  <w:i/>
        </w:rPr>
        <w:t>mjekesi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9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  <w:i/>
        </w:rPr>
        <w:t>tradicionale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  <w:i/>
        </w:rPr>
        <w:t>(06.2.3)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1"/>
          <w:b/>
          <w:bCs/>
        </w:rPr>
        <w:t>06.2.1.1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7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91"/>
          <w:b/>
          <w:bCs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-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b/>
          <w:bCs/>
        </w:rPr>
        <w:t>pergjithshme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konsulta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mjeke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pergjithshem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92"/>
          <w:b/>
          <w:bCs/>
        </w:rPr>
        <w:t>06.2.1.2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7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91"/>
          <w:b/>
          <w:bCs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-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E0E0E"/>
          <w:spacing w:val="-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F1F1F"/>
          <w:spacing w:val="0"/>
          <w:w w:val="100"/>
          <w:b/>
          <w:bCs/>
        </w:rPr>
        <w:t>specializuara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7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konsulta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mjeke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specializuar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specialisteve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ortodontike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0" w:footer="0" w:top="1820" w:bottom="280" w:left="1560" w:right="1300"/>
          <w:pgSz w:w="12240" w:h="15840"/>
        </w:sectPr>
      </w:pPr>
      <w:rPr/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84.497726pt;margin-top:98.08696pt;width:452.740909pt;height:.1pt;mso-position-horizontal-relative:page;mso-position-vertical-relative:page;z-index:-4541" coordorigin="1690,1962" coordsize="9055,2">
            <v:shape style="position:absolute;left:1690;top:1962;width:9055;height:2" coordorigin="1690,1962" coordsize="9055,0" path="m1690,1962l10745,1962e" filled="f" stroked="t" strokeweight="2.781818pt" strokecolor="#C3C3C3">
              <v:path arrowok="t"/>
            </v:shape>
          </v:group>
          <w10:wrap type="none"/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7"/>
        </w:rPr>
        <w:t>06.2.2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8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8"/>
        </w:rPr>
        <w:t>dentare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dentistev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higjenisteve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goje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ndihme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5"/>
        </w:rPr>
        <w:t>tjere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dentare.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6"/>
        </w:rPr>
        <w:t>kostot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vendosje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protezave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4" w:after="0" w:line="240" w:lineRule="auto"/>
        <w:ind w:left="10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Perjasht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15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protezat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den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9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(06.1.3)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specialisteve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ortodentike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9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(06.2.1.2)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laboratore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88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analizave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88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8"/>
          <w:i/>
        </w:rPr>
        <w:t>ekesore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3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qendrave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radiografike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(06.2.3)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8"/>
        </w:rPr>
        <w:t>06.2.2.0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9"/>
        </w:rPr>
        <w:t>dentare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dentistev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higjenisteve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goje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ndihme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5"/>
        </w:rPr>
        <w:t>tjere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dentare.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5"/>
        </w:rPr>
        <w:t>kostot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vendosje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protezave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8" w:after="0" w:line="240" w:lineRule="auto"/>
        <w:ind w:left="10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protezat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dentare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(06.1.3)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sllerbimet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specialisteve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ortodontike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(06.2.1.2)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sllerbimet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9"/>
          <w:i/>
        </w:rPr>
        <w:t>laboratoreve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ana/izave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mjekiisore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qendrave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1"/>
          <w:i/>
        </w:rPr>
        <w:t>radiograflke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(06.2.3)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99"/>
        </w:rPr>
        <w:t>06.2.3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5"/>
        </w:rPr>
        <w:t>paramjekesore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laboratoreve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analizave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qendrave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radiografike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infermiereve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mamive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pavarur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0" w:after="0" w:line="246" w:lineRule="auto"/>
        <w:ind w:left="118" w:right="76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akupunturisteve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pedikyristeve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kirurgeve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praktike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optometristeve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4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fizioterapisteve,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terapisteve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5"/>
        </w:rPr>
        <w:t>folurit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pavaru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terapite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gjimnastike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korigjuese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keshillua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mjeku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banja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termale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ambulatore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trajtime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uje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deti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ambulatore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marrja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94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terapeutike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mjekesise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popullore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06.2.3.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4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laboratoreve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analizave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mjekesore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qendrave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3"/>
        </w:rPr>
        <w:t>radiografJke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laboratoreve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analizave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qendrave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radiografike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rreze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X)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18" w:right="546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duk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8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metodat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diagonstil.'Uese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9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imazherise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(p.sh.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skaner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resonanc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graft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ultra-tinguj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0" w:footer="0" w:top="1820" w:bottom="280" w:left="1600" w:right="1720"/>
          <w:pgSz w:w="12240" w:h="15840"/>
        </w:sectPr>
      </w:pPr>
      <w:rPr/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06.2.3.2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b/>
          <w:bCs/>
        </w:rPr>
        <w:t>Banja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0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b/>
          <w:bCs/>
        </w:rPr>
        <w:t>termale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b/>
          <w:bCs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4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b/>
          <w:bCs/>
        </w:rPr>
        <w:t>fiZioterapi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b/>
          <w:bCs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b/>
          <w:bCs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8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b/>
          <w:bCs/>
        </w:rPr>
        <w:t>ambulatore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8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marrj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qer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0" w:lineRule="auto"/>
        <w:ind w:left="9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b/>
          <w:bCs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terapeutike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banjat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tennal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fizioterap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sherbirnet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ambulatore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marrja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terapeutike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06.2.3.9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4"/>
          <w:b/>
          <w:bCs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1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b/>
          <w:bCs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96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para-mjekesore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62" w:lineRule="exact"/>
        <w:ind w:left="110" w:right="324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infenniereve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mamiv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akupunkturisteve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kirurgeve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prakti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2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optometrist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1"/>
          <w:w w:val="106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e,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fizioterapistev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terapisteve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folurit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pavaru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w w:val="124"/>
          <w:b/>
          <w:bCs/>
        </w:rPr>
        <w:t>06.3-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8"/>
          <w:b/>
          <w:bCs/>
        </w:rPr>
        <w:t>Sherbime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8"/>
          <w:b/>
          <w:bCs/>
        </w:rPr>
        <w:t>t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"/>
          <w:w w:val="98"/>
          <w:b/>
          <w:bCs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  <w:b/>
          <w:bCs/>
        </w:rPr>
        <w:t>spitalore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3" w:lineRule="auto"/>
        <w:ind w:left="117" w:right="72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Sherbimi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spitalo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aplikohet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kur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pacienti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shtrua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4"/>
          <w:w w:val="9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ital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periudhe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kurimit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Kujdesi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nje-ditor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spitalo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trajtimi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spitalo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shtepi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strehe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semuret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momentit.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8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grup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mbulo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spitalet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pergjithshem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specializua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mjek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ternitetet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5" w:lineRule="auto"/>
        <w:ind w:left="110" w:right="103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shtepite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kovaleshences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ofrojne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kryesisht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pacientet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</w:rPr>
        <w:t>shtrua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perfshi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sherbirnet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institutucioneve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sherbejne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"/>
          <w:w w:val="9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huar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3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ku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mbik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yrja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komponent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esencial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rehabilitimit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ofrojne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8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hen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etes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8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pacientet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htrua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terapi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rehabilitimi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ku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objektivi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kurimi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pacientit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hu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2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ndihma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afatgjate.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62" w:lineRule="exact"/>
        <w:ind w:left="110" w:right="83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Spitalet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perkufizohe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institucione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ofrojne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trajtir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pacientet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shtrua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mbikqyrje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direkte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mjekeve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kualifikuar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maternite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shtepite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3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kovaleshence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ofrojne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3" w:lineRule="auto"/>
        <w:ind w:left="110" w:right="64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trajtim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pacientet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mbik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2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9"/>
          <w:w w:val="92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shpes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kryhe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sta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kualifikim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</w:rPr>
        <w:t>ulet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mjeket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kurues.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68" w:lineRule="exact"/>
        <w:ind w:left="117" w:right="4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Grup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  <w:i/>
        </w:rPr>
        <w:t>mbulo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88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7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  <w:i/>
        </w:rPr>
        <w:t>htesira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praktik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4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mjekesore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8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klinik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48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dispancerite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32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9"/>
          <w:i/>
        </w:rPr>
        <w:t>bejne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28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89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9"/>
          <w:i/>
        </w:rPr>
        <w:t>ete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9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37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kujdes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ambulato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(06.2),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azilet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9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moshuari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87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2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institucione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7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person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8"/>
          <w:i/>
        </w:rPr>
        <w:t>paafte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1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8"/>
          <w:i/>
        </w:rPr>
        <w:t>qendr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0"/>
          <w:w w:val="88"/>
          <w:i/>
        </w:rPr>
        <w:t>rehabilitimi</w:t>
      </w:r>
      <w:r>
        <w:rPr>
          <w:rFonts w:ascii="Times New Roman" w:hAnsi="Times New Roman" w:cs="Times New Roman" w:eastAsia="Times New Roman"/>
          <w:sz w:val="24"/>
          <w:szCs w:val="24"/>
          <w:color w:val="494949"/>
          <w:spacing w:val="-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qe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9"/>
          <w:i/>
        </w:rPr>
        <w:t>ofrojne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kryesisht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7"/>
          <w:i/>
        </w:rPr>
        <w:t>ndihme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6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  <w:i/>
        </w:rPr>
        <w:t>afatgjate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(12.4).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17"/>
          <w:b/>
          <w:bCs/>
        </w:rPr>
        <w:t>06.3.0-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b/>
          <w:bCs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b/>
          <w:bCs/>
        </w:rPr>
        <w:t>spitalore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1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Sherbirni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spitalo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aplikohet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kur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pacienti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hte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shtrua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spital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periudhe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kurimit: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3" w:lineRule="auto"/>
        <w:ind w:left="220" w:right="747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sherbirne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0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administrimin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21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shtrimin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220" w:right="735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ushqim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220" w:right="320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mbikqyrje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stafi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jo-specialist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infetmiere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ndihmes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220" w:right="606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w w:val="134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-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ndihrne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pare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reanirnacion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220" w:right="666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transport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ambulance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220" w:right="387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omundesimi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ila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produkteve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lje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fan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ac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4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220" w:right="595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aparatura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terapeutike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220" w:right="701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34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-17"/>
          <w:w w:val="134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sherbirne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</w:rPr>
        <w:t>mjek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sore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220" w:right="175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sherbirne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mjekeve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2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6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rgjithshem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specialiste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kiru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geve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dentist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220" w:right="638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34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-17"/>
          <w:w w:val="134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analiza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mjekesore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graft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3" w:after="0" w:line="254" w:lineRule="exact"/>
        <w:ind w:left="117" w:right="103" w:firstLine="10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0F0F0F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sherbirne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param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ekesore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infennierev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mamive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pedikyristeve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kirurgeve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aktike,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optometristev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0"/>
          <w:w w:val="92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iot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1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piste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gop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7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diste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terapiste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folurit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93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5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0" w:footer="0" w:top="1820" w:bottom="280" w:left="1660" w:right="1500"/>
          <w:pgSz w:w="12240" w:h="15840"/>
        </w:sectPr>
      </w:pPr>
      <w:rPr/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26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78.189850pt;margin-top:-3.00997pt;width:476.446567pt;height:.1pt;mso-position-horizontal-relative:page;mso-position-vertical-relative:paragraph;z-index:-4540" coordorigin="1564,-60" coordsize="9529,2">
            <v:shape style="position:absolute;left:1564;top:-60;width:9529;height:2" coordorigin="1564,-60" coordsize="9529,0" path="m1564,-60l11093,-60e" filled="f" stroked="t" strokeweight="2.92298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161616"/>
          <w:spacing w:val="0"/>
          <w:w w:val="94"/>
          <w:b/>
          <w:bCs/>
        </w:rPr>
        <w:t>06.3.0.0</w:t>
      </w:r>
      <w:r>
        <w:rPr>
          <w:rFonts w:ascii="Times New Roman" w:hAnsi="Times New Roman" w:cs="Times New Roman" w:eastAsia="Times New Roman"/>
          <w:sz w:val="26"/>
          <w:szCs w:val="26"/>
          <w:color w:val="161616"/>
          <w:spacing w:val="-4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61616"/>
          <w:spacing w:val="0"/>
          <w:w w:val="94"/>
          <w:b/>
          <w:bCs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61616"/>
          <w:spacing w:val="0"/>
          <w:w w:val="94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61616"/>
          <w:spacing w:val="-16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61616"/>
          <w:spacing w:val="0"/>
          <w:w w:val="100"/>
          <w:b/>
          <w:bCs/>
        </w:rPr>
        <w:t>spitalore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Perfshijne: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104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Sherbimi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spitalo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aplikohet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77"/>
        </w:rPr>
        <w:t>leu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7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6"/>
          <w:w w:val="7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89"/>
        </w:rPr>
        <w:t>pacienti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eshte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shtrua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spital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periudhe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kurimit: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haze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61616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administrimin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61616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strehimin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2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61616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ushqim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pije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91"/>
        </w:rPr>
        <w:t>•mbik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7"/>
          <w:w w:val="91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91"/>
        </w:rPr>
        <w:t>yrje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kujde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9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stafijo-specialist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17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5"/>
          <w:w w:val="91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91"/>
        </w:rPr>
        <w:t>in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6"/>
          <w:w w:val="91"/>
        </w:rPr>
        <w:t>f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91"/>
        </w:rPr>
        <w:t>ermiere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ndihmes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8" w:lineRule="exact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ndihme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2"/>
        </w:rPr>
        <w:t>pare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reanimacion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5" w:lineRule="exact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transport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ambulance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mundesimi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79"/>
        </w:rPr>
        <w:t>ila&lt;;eve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7"/>
          <w:w w:val="7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produkteve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29"/>
        </w:rPr>
        <w:t>era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38"/>
          <w:w w:val="1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farmaceutike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aparatura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pajisje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terapeutike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61616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mjekesore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61616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2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mjekeve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pergjithshem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9"/>
        </w:rPr>
        <w:t>specialiste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kirurgeve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dentisteve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22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analiza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mjekesore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grafi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7" w:after="0" w:line="286" w:lineRule="exact"/>
        <w:ind w:left="113" w:right="51" w:firstLine="11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paramjekesore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43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infetmierev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23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mamive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pedikyristeve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4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kimrgeve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praktik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23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9"/>
        </w:rPr>
        <w:t>optometristeve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fizioterapistev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4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D3D3D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D3D3D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89"/>
        </w:rPr>
        <w:t>logopediste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9"/>
        </w:rPr>
        <w:t>terapiste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100"/>
        </w:rPr>
        <w:t>tete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0"/>
          <w:w w:val="91"/>
        </w:rPr>
        <w:t>folurit</w:t>
      </w:r>
      <w:r>
        <w:rPr>
          <w:rFonts w:ascii="Times New Roman" w:hAnsi="Times New Roman" w:cs="Times New Roman" w:eastAsia="Times New Roman"/>
          <w:sz w:val="25"/>
          <w:szCs w:val="25"/>
          <w:color w:val="161616"/>
          <w:spacing w:val="-16"/>
          <w:w w:val="92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3D3D3D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D3D3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9"/>
          <w:w w:val="100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57575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0" w:footer="0" w:top="1840" w:bottom="280" w:left="1480" w:right="1140"/>
          <w:pgSz w:w="12240" w:h="15840"/>
        </w:sectPr>
      </w:pPr>
      <w:rPr/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3905" w:right="369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89.535286pt;margin-top:16.129189pt;width:456.805508pt;height:.1pt;mso-position-horizontal-relative:page;mso-position-vertical-relative:paragraph;z-index:-4538" coordorigin="1791,323" coordsize="9136,2">
            <v:shape style="position:absolute;left:1791;top:323;width:9136;height:2" coordorigin="1791,323" coordsize="9136,0" path="m1791,323l10927,323e" filled="f" stroked="t" strokeweight="2.80895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0"/>
        </w:rPr>
        <w:t>07-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F0F0F"/>
          <w:spacing w:val="0"/>
          <w:w w:val="103"/>
        </w:rPr>
        <w:t>TRANSPORTI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6" w:right="-20"/>
        <w:jc w:val="left"/>
        <w:rPr>
          <w:rFonts w:ascii="Courier New" w:hAnsi="Courier New" w:cs="Courier New" w:eastAsia="Courier New"/>
          <w:sz w:val="38"/>
          <w:szCs w:val="3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00.380539pt;margin-top:1.964714pt;width:331.276402pt;height:33.957147pt;mso-position-horizontal-relative:page;mso-position-vertical-relative:paragraph;z-index:-4539" type="#_x0000_t202" filled="f" stroked="f">
            <v:textbox inset="0,0,0,0">
              <w:txbxContent>
                <w:p>
                  <w:pPr>
                    <w:spacing w:before="0" w:after="0" w:line="327" w:lineRule="exact"/>
                    <w:ind w:right="-20"/>
                    <w:jc w:val="left"/>
                    <w:rPr>
                      <w:rFonts w:ascii="Arial" w:hAnsi="Arial" w:cs="Arial" w:eastAsia="Arial"/>
                      <w:sz w:val="32"/>
                      <w:szCs w:val="32"/>
                    </w:rPr>
                  </w:pPr>
                  <w:rPr/>
                  <w:r>
                    <w:rPr>
                      <w:rFonts w:ascii="Arial" w:hAnsi="Arial" w:cs="Arial" w:eastAsia="Arial"/>
                      <w:sz w:val="32"/>
                      <w:szCs w:val="32"/>
                      <w:color w:val="0F0F0F"/>
                      <w:spacing w:val="0"/>
                      <w:w w:val="100"/>
                      <w:b/>
                      <w:bCs/>
                    </w:rPr>
                    <w:t>TI</w:t>
                  </w:r>
                  <w:r>
                    <w:rPr>
                      <w:rFonts w:ascii="Arial" w:hAnsi="Arial" w:cs="Arial" w:eastAsia="Arial"/>
                      <w:sz w:val="32"/>
                      <w:szCs w:val="3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206.808945pt;margin-top:-3.333665pt;width:331.807229pt;height:.1pt;mso-position-horizontal-relative:page;mso-position-vertical-relative:paragraph;z-index:-4537" coordorigin="4136,-67" coordsize="6636,2">
            <v:shape style="position:absolute;left:4136;top:-67;width:6636;height:2" coordorigin="4136,-67" coordsize="6636,0" path="m4136,-67l10772,-67e" filled="f" stroked="t" strokeweight="1.404475pt" strokecolor="#BFBFB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32"/>
          <w:szCs w:val="32"/>
          <w:color w:val="0F0F0F"/>
          <w:spacing w:val="0"/>
          <w:w w:val="100"/>
          <w:b/>
          <w:bCs/>
          <w:position w:val="16"/>
        </w:rPr>
        <w:t>07-</w:t>
      </w:r>
      <w:r>
        <w:rPr>
          <w:rFonts w:ascii="Arial" w:hAnsi="Arial" w:cs="Arial" w:eastAsia="Arial"/>
          <w:sz w:val="32"/>
          <w:szCs w:val="32"/>
          <w:color w:val="0F0F0F"/>
          <w:spacing w:val="-2"/>
          <w:w w:val="100"/>
          <w:b/>
          <w:bCs/>
          <w:position w:val="16"/>
        </w:rPr>
        <w:t> </w:t>
      </w:r>
      <w:r>
        <w:rPr>
          <w:rFonts w:ascii="Arial" w:hAnsi="Arial" w:cs="Arial" w:eastAsia="Arial"/>
          <w:sz w:val="32"/>
          <w:szCs w:val="32"/>
          <w:color w:val="0F0F0F"/>
          <w:spacing w:val="0"/>
          <w:w w:val="90"/>
          <w:b/>
          <w:bCs/>
          <w:position w:val="16"/>
        </w:rPr>
        <w:t>TRANSPOR</w:t>
      </w:r>
      <w:r>
        <w:rPr>
          <w:rFonts w:ascii="Arial" w:hAnsi="Arial" w:cs="Arial" w:eastAsia="Arial"/>
          <w:sz w:val="32"/>
          <w:szCs w:val="32"/>
          <w:color w:val="0F0F0F"/>
          <w:spacing w:val="0"/>
          <w:w w:val="90"/>
          <w:b/>
          <w:bCs/>
          <w:position w:val="16"/>
        </w:rPr>
        <w:t> </w:t>
      </w:r>
      <w:r>
        <w:rPr>
          <w:rFonts w:ascii="Arial" w:hAnsi="Arial" w:cs="Arial" w:eastAsia="Arial"/>
          <w:sz w:val="32"/>
          <w:szCs w:val="32"/>
          <w:color w:val="0F0F0F"/>
          <w:spacing w:val="18"/>
          <w:w w:val="90"/>
          <w:b/>
          <w:bCs/>
          <w:position w:val="16"/>
        </w:rPr>
        <w:t> </w:t>
      </w:r>
      <w:r>
        <w:rPr>
          <w:rFonts w:ascii="Courier New" w:hAnsi="Courier New" w:cs="Courier New" w:eastAsia="Courier New"/>
          <w:sz w:val="38"/>
          <w:szCs w:val="38"/>
          <w:color w:val="C1C1C1"/>
          <w:spacing w:val="18"/>
          <w:w w:val="90"/>
          <w:position w:val="0"/>
        </w:rPr>
      </w:r>
      <w:r>
        <w:rPr>
          <w:rFonts w:ascii="Courier New" w:hAnsi="Courier New" w:cs="Courier New" w:eastAsia="Courier New"/>
          <w:sz w:val="38"/>
          <w:szCs w:val="38"/>
          <w:color w:val="C1C1C1"/>
          <w:highlight w:val="lightGray"/>
          <w:spacing w:val="0"/>
          <w:w w:val="60"/>
          <w:position w:val="0"/>
        </w:rPr>
        <w:t>------------------------------------------------</w:t>
      </w:r>
      <w:r>
        <w:rPr>
          <w:rFonts w:ascii="Courier New" w:hAnsi="Courier New" w:cs="Courier New" w:eastAsia="Courier New"/>
          <w:sz w:val="38"/>
          <w:szCs w:val="38"/>
          <w:color w:val="C1C1C1"/>
          <w:spacing w:val="0"/>
          <w:w w:val="60"/>
          <w:position w:val="0"/>
        </w:rPr>
      </w:r>
      <w:r>
        <w:rPr>
          <w:rFonts w:ascii="Courier New" w:hAnsi="Courier New" w:cs="Courier New" w:eastAsia="Courier New"/>
          <w:sz w:val="38"/>
          <w:szCs w:val="38"/>
          <w:color w:val="000000"/>
          <w:spacing w:val="0"/>
          <w:w w:val="100"/>
          <w:position w:val="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91"/>
          <w:b/>
          <w:bCs/>
        </w:rPr>
        <w:t>07.1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3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-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90"/>
          <w:b/>
          <w:bCs/>
        </w:rPr>
        <w:t>Blerj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90"/>
          <w:b/>
          <w:bCs/>
        </w:rPr>
        <w:t>a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3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-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91"/>
          <w:b/>
          <w:bCs/>
        </w:rPr>
        <w:t>mjeteve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-2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-2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0F0F0F"/>
          <w:spacing w:val="0"/>
          <w:w w:val="100"/>
          <w:b/>
          <w:bCs/>
        </w:rPr>
        <w:t>transportit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Perjashtohen: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48" w:lineRule="auto"/>
        <w:ind w:left="112" w:right="600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blerjet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  <w:i/>
        </w:rPr>
        <w:t>mjeteve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trasportit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argeti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till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rulotat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kampingut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  <w:i/>
        </w:rPr>
        <w:t>dhomave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rimorkuara,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karvane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aer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2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plan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vark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07.1.1-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Makinat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9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7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gon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pasagjeresh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portobagazh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vere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dy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kate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rrota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Perjashtohen: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karrocat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invalideve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(06.1.3)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rulotat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  <w:i/>
        </w:rPr>
        <w:t>kampingut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(09.2.1)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karrocat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golfit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b/>
          <w:bCs/>
        </w:rPr>
        <w:t>07.1.1.1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b/>
          <w:bCs/>
        </w:rPr>
        <w:t>Makin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b/>
          <w:bCs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reja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4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74" w:lineRule="exact"/>
        <w:ind w:left="112" w:right="166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furgon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pasagjeresh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portobagazh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vere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dy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kate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rrota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reja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b/>
          <w:bCs/>
        </w:rPr>
        <w:t>07.1.1.2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6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b/>
          <w:bCs/>
        </w:rPr>
        <w:t>Makin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4"/>
          <w:b/>
          <w:bCs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0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perdorura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7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74" w:lineRule="exact"/>
        <w:ind w:left="112" w:right="166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furgon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pasagjeresh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portobagazh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vere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dy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kate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rrota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perdorura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07.1.2-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5"/>
          <w:b/>
          <w:bCs/>
        </w:rPr>
        <w:t>Moto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ikleta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3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tipet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skuterat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bi9ikletat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elektrike.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motorat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kosh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2"/>
        </w:rPr>
        <w:t>slita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bor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motor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7" w:after="0" w:line="240" w:lineRule="auto"/>
        <w:ind w:left="10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Perjashtohen: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karrocat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invalideve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(06.1.3)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karrocat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6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i/>
        </w:rPr>
        <w:t>golfit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700" w:right="1380"/>
          <w:headerReference w:type="default" r:id="rId45"/>
          <w:pgSz w:w="12240" w:h="15840"/>
        </w:sectPr>
      </w:pPr>
      <w:rPr/>
    </w:p>
    <w:p>
      <w:pPr>
        <w:spacing w:before="16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4.378166pt;margin-top:96.803825pt;width:448.40968pt;height:.1pt;mso-position-horizontal-relative:page;mso-position-vertical-relative:page;z-index:-4536" coordorigin="1688,1936" coordsize="8968,2">
            <v:shape style="position:absolute;left:1688;top:1936;width:8968;height:2" coordorigin="1688,1936" coordsize="8968,0" path="m1688,1936l10656,1936e" filled="f" stroked="t" strokeweight="2.75520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tipet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8"/>
        </w:rPr>
        <w:t>sk:uterat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3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8"/>
        </w:rPr>
        <w:t>bi&lt;yikletat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7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elek:trike.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w w:val="10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motorat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kosh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w w:val="10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slita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bor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motor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  <w:i/>
        </w:rPr>
        <w:t>karrocat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5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invalideve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06.1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  <w:i/>
        </w:rPr>
        <w:t>karrocat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5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3"/>
          <w:i/>
        </w:rPr>
        <w:t>golfit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(09.2.1)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12"/>
        </w:rPr>
        <w:t>07.1.3-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6"/>
        </w:rPr>
        <w:t>ikleta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7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2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bi&lt;yikleta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5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0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tri&lt;yikla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tipeve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5" w:lineRule="exact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karroce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</w:rPr>
        <w:t>tre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</w:rPr>
        <w:t>rrota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"pajton"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7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5"/>
          <w:i/>
        </w:rPr>
        <w:t>bir;ikletat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7"/>
          <w:w w:val="8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5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5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8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5"/>
          <w:i/>
        </w:rPr>
        <w:t>trir;iklat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4"/>
          <w:w w:val="8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5"/>
          <w:i/>
        </w:rPr>
        <w:t>Iode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5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8"/>
          <w:w w:val="8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3.1)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</w:rPr>
        <w:t>07.1.3.0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6"/>
        </w:rPr>
        <w:t>ikleta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1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2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bi&lt;yikleta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5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0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6"/>
        </w:rPr>
        <w:t>tri&lt;yikla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7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tipeve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5" w:lineRule="exact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8"/>
        </w:rPr>
        <w:t>katToce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</w:rPr>
        <w:t>tre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2"/>
        </w:rPr>
        <w:t>tTota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"pajton"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4"/>
          <w:i/>
        </w:rPr>
        <w:t>bir;iklet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5"/>
          <w:w w:val="95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95"/>
          <w:i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5"/>
          <w:i/>
        </w:rPr>
        <w:t>ek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6"/>
          <w:w w:val="95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  <w:i/>
        </w:rPr>
        <w:t>ri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95"/>
          <w:i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8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(07.1.2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6"/>
          <w:i/>
        </w:rPr>
        <w:t>bir;ikletat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0"/>
          <w:w w:val="8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6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8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6"/>
          <w:i/>
        </w:rPr>
        <w:t>trir;iklat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8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62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1"/>
          <w:i/>
        </w:rPr>
        <w:t>ode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(09.3.1.2)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12"/>
        </w:rPr>
        <w:t>07.1.4-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Mjete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8"/>
        </w:rPr>
        <w:t>terhequra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4"/>
        </w:rPr>
        <w:t>kafshet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7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8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terhequra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62" w:lineRule="exact"/>
        <w:ind w:left="319" w:right="48" w:firstLine="-12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terhequra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lidhura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zgjedhe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1"/>
        </w:rPr>
        <w:t>k:ula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1"/>
          <w:w w:val="8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pajime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2"/>
        </w:rPr>
        <w:t>k: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73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0"/>
          <w:w w:val="95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8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1"/>
          <w:w w:val="99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8"/>
        </w:rPr>
        <w:t>e,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frere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kapistall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perfsllilzen: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5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kuajt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  <w:i/>
        </w:rPr>
        <w:t>dlte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  <w:i/>
        </w:rPr>
        <w:t>mezat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7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pajisjet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nevojsltme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9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kuaj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  <w:i/>
        </w:rPr>
        <w:t>dlle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  <w:i/>
        </w:rPr>
        <w:t>mez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bler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argetimi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0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(09.2.1)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40" w:footer="0" w:top="2820" w:bottom="280" w:left="1520" w:right="1560"/>
          <w:headerReference w:type="default" r:id="rId46"/>
          <w:pgSz w:w="12240" w:h="15840"/>
        </w:sectPr>
      </w:pPr>
      <w:rPr/>
    </w:p>
    <w:p>
      <w:pPr>
        <w:spacing w:before="1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0.571426pt;margin-top:96.685715pt;width:446.057142pt;height:.1pt;mso-position-horizontal-relative:page;mso-position-vertical-relative:page;z-index:-4535" coordorigin="1611,1934" coordsize="8921,2">
            <v:shape style="position:absolute;left:1611;top:1934;width:8921;height:2" coordorigin="1611,1934" coordsize="8921,0" path="m1611,1934l10533,1934e" filled="f" stroked="t" strokeweight="2.742857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5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terhequra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2" w:lineRule="auto"/>
        <w:ind w:left="262" w:right="725" w:firstLine="-11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transpotti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terhequra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lidhura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zgjedhe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kular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pajime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kua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4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ve,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frere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kapistall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kuajt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5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  <w:i/>
        </w:rPr>
        <w:t>mezat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pajisjet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1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  <w:i/>
        </w:rPr>
        <w:t>vojsh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3"/>
          <w:w w:val="91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9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kuaj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5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9"/>
          <w:w w:val="91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1"/>
          <w:i/>
        </w:rPr>
        <w:t>ez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3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bler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1"/>
          <w:i/>
        </w:rPr>
        <w:t>arge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7"/>
          <w:w w:val="91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  <w:i/>
        </w:rPr>
        <w:t>imi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(09.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2.1.4)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30303"/>
          <w:spacing w:val="0"/>
          <w:w w:val="106"/>
        </w:rPr>
        <w:t>07.2</w:t>
      </w:r>
      <w:r>
        <w:rPr>
          <w:rFonts w:ascii="Times New Roman" w:hAnsi="Times New Roman" w:cs="Times New Roman" w:eastAsia="Times New Roman"/>
          <w:sz w:val="28"/>
          <w:szCs w:val="28"/>
          <w:color w:val="030303"/>
          <w:spacing w:val="16"/>
          <w:w w:val="106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181818"/>
          <w:spacing w:val="0"/>
          <w:w w:val="106"/>
        </w:rPr>
        <w:t>Shfrytezimi</w:t>
      </w:r>
      <w:r>
        <w:rPr>
          <w:rFonts w:ascii="Times New Roman" w:hAnsi="Times New Roman" w:cs="Times New Roman" w:eastAsia="Times New Roman"/>
          <w:sz w:val="28"/>
          <w:szCs w:val="28"/>
          <w:color w:val="181818"/>
          <w:spacing w:val="-12"/>
          <w:w w:val="106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8181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81818"/>
          <w:spacing w:val="0"/>
          <w:w w:val="100"/>
        </w:rPr>
        <w:t>mjeteve</w:t>
      </w:r>
      <w:r>
        <w:rPr>
          <w:rFonts w:ascii="Times New Roman" w:hAnsi="Times New Roman" w:cs="Times New Roman" w:eastAsia="Times New Roman"/>
          <w:sz w:val="28"/>
          <w:szCs w:val="28"/>
          <w:color w:val="181818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3030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30303"/>
          <w:spacing w:val="0"/>
          <w:w w:val="100"/>
        </w:rPr>
        <w:t>transportit</w:t>
      </w:r>
      <w:r>
        <w:rPr>
          <w:rFonts w:ascii="Times New Roman" w:hAnsi="Times New Roman" w:cs="Times New Roman" w:eastAsia="Times New Roman"/>
          <w:sz w:val="28"/>
          <w:szCs w:val="28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3030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81818"/>
          <w:spacing w:val="0"/>
          <w:w w:val="101"/>
        </w:rPr>
        <w:t>personal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0" w:lineRule="exact"/>
        <w:ind w:left="132" w:right="4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Blerjet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pjeseve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kembimit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aksesoreve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vajrave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lubriftkan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hera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familjet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qellimi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mirembajtjes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riparimit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nderhyrje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vete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4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3"/>
          <w:w w:val="94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perfshira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(07.2.1)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(07.2.2).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1" w:after="0" w:line="255" w:lineRule="auto"/>
        <w:ind w:left="139" w:right="50" w:firstLine="-2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qofte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familjet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paguajne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nje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ndermarrje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merret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8"/>
          <w:i/>
        </w:rPr>
        <w:t>mirembajtje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8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9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3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gjithe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vler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8"/>
          <w:i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8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6"/>
          <w:w w:val="9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atehere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perfshi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kostot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materi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lit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perdorur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duhet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jete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6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2"/>
          <w:i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102"/>
          <w:i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-11"/>
          <w:w w:val="109"/>
          <w:i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0"/>
          <w:w w:val="12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105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7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7"/>
          <w:w w:val="107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9"/>
          <w:i/>
        </w:rPr>
        <w:t>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6"/>
        </w:rPr>
        <w:t>07.2.1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13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6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-7"/>
          <w:w w:val="10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kembimi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shtese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5"/>
        </w:rPr>
        <w:t>transporti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30"/>
          <w:w w:val="10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5"/>
        </w:rPr>
        <w:t>personal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9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60" w:lineRule="exact"/>
        <w:ind w:left="276" w:right="754" w:firstLine="-13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gomat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reja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perdorura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rimbushura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),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kamerdare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kandela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bater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8"/>
          <w:w w:val="93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amortizator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8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filtr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pompa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pjese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ljera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nderrimi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shtese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6"/>
        </w:rPr>
        <w:t>fikse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3"/>
        </w:rPr>
        <w:t>zjar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93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2" w:lineRule="auto"/>
        <w:ind w:left="132" w:right="885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produktet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specifike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pastrimi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mirembajlje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4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bojr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5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pastrues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kromi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perbere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ngjitje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</w:rPr>
        <w:t>shkelqim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8" w:lineRule="exact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8"/>
        </w:rPr>
        <w:t>mbulesa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moto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tiklet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6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kaskat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8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  <w:i/>
        </w:rPr>
        <w:t>moto9ik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"/>
          <w:w w:val="90"/>
          <w:i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0"/>
          <w:i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bi9iklet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(03.1.3)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specifikuar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2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0"/>
          <w:i/>
        </w:rPr>
        <w:t>past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"/>
          <w:w w:val="9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3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8"/>
          <w:i/>
        </w:rPr>
        <w:t>mi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3"/>
          <w:w w:val="88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88"/>
          <w:i/>
        </w:rPr>
        <w:t>embaJtfe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29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tille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uje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0"/>
          <w:i/>
        </w:rPr>
        <w:t>dis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3"/>
          <w:w w:val="9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  <w:i/>
        </w:rPr>
        <w:t>ilu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0"/>
          <w:i/>
        </w:rPr>
        <w:t>r,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34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0"/>
          <w:i/>
        </w:rPr>
        <w:t>sfung;ere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2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5"/>
          <w:w w:val="100"/>
          <w:i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  <w:i/>
        </w:rPr>
        <w:t>ek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26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3"/>
          <w:i/>
        </w:rPr>
        <w:t>kamosh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0"/>
          <w:w w:val="93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-5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deterg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2"/>
          <w:w w:val="91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-8"/>
          <w:w w:val="104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24"/>
          <w:w w:val="99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3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4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4"/>
          <w:i/>
        </w:rPr>
        <w:t>etj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4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3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(05.6.1)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2"/>
          <w:i/>
        </w:rPr>
        <w:t>pagesat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38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  <w:i/>
        </w:rPr>
        <w:t>montimi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4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89"/>
          <w:i/>
        </w:rPr>
        <w:t>pjeseve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0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nderrimit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5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shtese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lyerje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100"/>
          <w:i/>
        </w:rPr>
        <w:t>je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shkelqim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239" w:right="8717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81818"/>
          <w:w w:val="102"/>
          <w:i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5"/>
          <w:w w:val="102"/>
          <w:i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0"/>
          <w:w w:val="94"/>
          <w:i/>
        </w:rPr>
        <w:t>7.</w:t>
      </w:r>
      <w:r>
        <w:rPr>
          <w:rFonts w:ascii="Times New Roman" w:hAnsi="Times New Roman" w:cs="Times New Roman" w:eastAsia="Times New Roman"/>
          <w:sz w:val="23"/>
          <w:szCs w:val="23"/>
          <w:color w:val="525252"/>
          <w:spacing w:val="-15"/>
          <w:w w:val="94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4"/>
          <w:i/>
        </w:rPr>
        <w:t>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5"/>
          <w:i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8"/>
          <w:w w:val="105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5"/>
          <w:i/>
        </w:rPr>
        <w:t>adi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5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5"/>
          <w:w w:val="10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3"/>
          <w:i/>
        </w:rPr>
        <w:t>marrese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8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(08.2.0)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2"/>
          <w:i/>
        </w:rPr>
        <w:t>radi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3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2"/>
          <w:i/>
        </w:rPr>
        <w:t>makine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2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100"/>
          <w:i/>
        </w:rPr>
        <w:t>(09.1.1)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ndenjeset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bebeve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3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makin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  <w:i/>
        </w:rPr>
        <w:t>(12.3.2)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07.2.1.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14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81818"/>
          <w:spacing w:val="0"/>
          <w:w w:val="100"/>
        </w:rPr>
        <w:t>Goma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7" w:after="0" w:line="240" w:lineRule="auto"/>
        <w:ind w:left="14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goma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reja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perdorura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duk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1"/>
        </w:rPr>
        <w:t>tuba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brendshem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90"/>
        </w:rPr>
        <w:t>makin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8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bi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tikleta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moto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0"/>
          <w:w w:val="89"/>
        </w:rPr>
        <w:t>tikleta</w:t>
      </w:r>
      <w:r>
        <w:rPr>
          <w:rFonts w:ascii="Times New Roman" w:hAnsi="Times New Roman" w:cs="Times New Roman" w:eastAsia="Times New Roman"/>
          <w:sz w:val="23"/>
          <w:szCs w:val="23"/>
          <w:color w:val="181818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0"/>
          <w:w w:val="91"/>
        </w:rPr>
        <w:t>el</w:t>
      </w:r>
      <w:r>
        <w:rPr>
          <w:rFonts w:ascii="Times New Roman" w:hAnsi="Times New Roman" w:cs="Times New Roman" w:eastAsia="Times New Roman"/>
          <w:sz w:val="23"/>
          <w:szCs w:val="23"/>
          <w:color w:val="2D2D2D"/>
          <w:spacing w:val="-8"/>
          <w:w w:val="9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3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40" w:footer="0" w:top="2820" w:bottom="280" w:left="1500" w:right="1020"/>
          <w:headerReference w:type="default" r:id="rId47"/>
          <w:pgSz w:w="12240" w:h="15840"/>
        </w:sectPr>
      </w:pPr>
      <w:rPr/>
    </w:p>
    <w:p>
      <w:pPr>
        <w:spacing w:before="12" w:after="0" w:line="243" w:lineRule="auto"/>
        <w:ind w:left="399" w:right="235" w:firstLine="-125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87.099892pt;margin-top:94.685112pt;width:429.254565pt;height:2.629607pt;mso-position-horizontal-relative:page;mso-position-vertical-relative:page;z-index:-4534" coordorigin="1742,1894" coordsize="8585,53">
            <v:group style="position:absolute;left:2925;top:1907;width:2182;height:2" coordorigin="2925,1907" coordsize="2182,2">
              <v:shape style="position:absolute;left:2925;top:1907;width:2182;height:2" coordorigin="2925,1907" coordsize="2182,0" path="m2925,1907l5108,1907e" filled="f" stroked="t" strokeweight="1.314715pt" strokecolor="#C3C3C3">
                <v:path arrowok="t"/>
              </v:shape>
            </v:group>
            <v:group style="position:absolute;left:1768;top:1920;width:8533;height:2" coordorigin="1768,1920" coordsize="8533,2">
              <v:shape style="position:absolute;left:1768;top:1920;width:8533;height:2" coordorigin="1768,1920" coordsize="8533,0" path="m1768,1920l10301,1920e" filled="f" stroked="t" strokeweight="2.629431pt" strokecolor="#C3C3C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kandelat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2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elektrike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bateri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balestrat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filtr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pompa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pjese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rezerve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pajisjet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9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portit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personal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</w:rPr>
        <w:t>07.2.1.3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Aksesore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2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9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pjese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kembimi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personal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por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9"/>
        </w:rPr>
        <w:t>blera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ve9mas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3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pajisje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GPS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projektuara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t'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perdoru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pajisjet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personal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9"/>
        </w:rPr>
        <w:t>07.2.2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1"/>
          <w:w w:val="109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9"/>
        </w:rPr>
        <w:t>Karburante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lubrifoomte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2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nafte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karburante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35"/>
        </w:rPr>
        <w:t>ere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2"/>
          <w:w w:val="13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benzine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0"/>
          <w:w w:val="9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lengshem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djege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3"/>
        </w:rPr>
        <w:t>alkool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-8"/>
          <w:w w:val="93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ierjet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dyfishta;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6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lubrifikante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alkol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frenat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transmisionin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anti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ngrire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shtue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lubrikante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3" w:after="0" w:line="243" w:lineRule="auto"/>
        <w:ind w:left="399" w:right="233" w:firstLine="-125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0"/>
        </w:rPr>
        <w:t>karburanti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pajisjet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makinat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medha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jane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perfshire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ne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(05.5.1)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mjetet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argetim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perfshihe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ne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09.2.1)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6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6" w:lineRule="exact"/>
        <w:ind w:left="27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  <w:i/>
        </w:rPr>
        <w:t>-pa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7"/>
          <w:i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7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2"/>
          <w:w w:val="97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7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7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8"/>
          <w:w w:val="9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5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5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2"/>
          <w:w w:val="8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5"/>
          <w:i/>
        </w:rPr>
        <w:t>nderrimi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5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7"/>
          <w:w w:val="8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  <w:i/>
        </w:rPr>
        <w:t>vajit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  <w:i/>
        </w:rPr>
        <w:t>grasati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4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07.2.3).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07.2.2.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Nafte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52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0"/>
          <w:w w:val="100"/>
        </w:rPr>
        <w:t>aft</w:t>
      </w:r>
      <w:r>
        <w:rPr>
          <w:rFonts w:ascii="Times New Roman" w:hAnsi="Times New Roman" w:cs="Times New Roman" w:eastAsia="Times New Roman"/>
          <w:sz w:val="21"/>
          <w:szCs w:val="21"/>
          <w:color w:val="383838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97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</w:rPr>
        <w:t>.2.2.2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Benzine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5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42424"/>
          <w:spacing w:val="0"/>
          <w:w w:val="100"/>
        </w:rPr>
        <w:t>benzinen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</w:rPr>
        <w:t>07.2.2.3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</w:rPr>
        <w:t>Karburante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2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9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3"/>
        </w:rPr>
        <w:t>gaz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lengshem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2"/>
        </w:rPr>
        <w:t>alkool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perzierjet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dyfishta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6"/>
        </w:rPr>
        <w:t>07.2.2.4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4"/>
        </w:rPr>
        <w:t>Lubrifikante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0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lubrifikant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8383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alkol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frenat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transmisionin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anti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ngrire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shtue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lubrikante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6" w:after="0" w:line="240" w:lineRule="auto"/>
        <w:ind w:left="26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27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6"/>
          <w:i/>
        </w:rPr>
        <w:t>pagesat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7"/>
          <w:w w:val="8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6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6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8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6"/>
          <w:i/>
        </w:rPr>
        <w:t>nderrimi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6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8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  <w:i/>
        </w:rPr>
        <w:t>vajit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7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8"/>
          <w:i/>
        </w:rPr>
        <w:t>grasati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4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07.2.3.0).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22" w:footer="0" w:top="2780" w:bottom="280" w:left="1520" w:right="1720"/>
          <w:headerReference w:type="default" r:id="rId48"/>
          <w:pgSz w:w="12240" w:h="15840"/>
        </w:sectPr>
      </w:pPr>
      <w:rPr/>
    </w:p>
    <w:p>
      <w:pPr>
        <w:spacing w:before="0" w:after="0" w:line="235" w:lineRule="exact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4.46154pt;margin-top:91.384613pt;width:451.038462pt;height:.1pt;mso-position-horizontal-relative:page;mso-position-vertical-relative:page;z-index:-4533" coordorigin="1689,1828" coordsize="9021,2">
            <v:shape style="position:absolute;left:1689;top:1828;width:9021;height:2" coordorigin="1689,1828" coordsize="9021,0" path="m1689,1828l10710,1828e" filled="f" stroked="t" strokeweight="2.769231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pag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4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mirembajije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mjeteve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montimi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eseve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45" w:lineRule="auto"/>
        <w:ind w:left="248" w:right="7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shtese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aksesoret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8"/>
          <w:w w:val="93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balancimi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rrot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kontrolli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teknik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sherbimi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avariv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nderrimi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vajit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pastrim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</w:rPr>
        <w:t>gras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larja.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gjithe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8"/>
          <w:w w:val="93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lere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6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krahut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"/>
          <w:w w:val="89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kost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70" w:lineRule="exact"/>
        <w:ind w:left="242" w:right="47" w:firstLine="-12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78"/>
          <w:i/>
        </w:rPr>
        <w:t>bleryet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7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9"/>
          <w:w w:val="7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78"/>
          <w:i/>
        </w:rPr>
        <w:t>vey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78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5"/>
          <w:w w:val="7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  <w:i/>
        </w:rPr>
        <w:t>pjeseve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kembimit,pajisjet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7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7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lubrifikantet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9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ber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  <w:i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1"/>
          <w:i/>
        </w:rPr>
        <w:t>familjet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2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qellim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mirembajtje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8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5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8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88"/>
          <w:i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"/>
          <w:w w:val="88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2.1)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8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8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100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4"/>
          <w:w w:val="100"/>
          <w:i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.2.2)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5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testimi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  <w:i/>
        </w:rPr>
        <w:t>vlefshmerise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3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7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rruges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(07.2.4)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97"/>
        </w:rPr>
        <w:t>07.2.3.0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9"/>
          <w:w w:val="9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0"/>
          <w:w w:val="100"/>
        </w:rPr>
        <w:t>Mirembajtja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riparimet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F1F1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mjete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9"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10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6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"/>
          <w:w w:val="95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106"/>
        </w:rPr>
        <w:t>rs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-3"/>
          <w:w w:val="106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4"/>
        </w:rPr>
        <w:t>nal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5" w:lineRule="auto"/>
        <w:ind w:left="248" w:right="54" w:firstLine="-13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pagesat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mirembajije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mjet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5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3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til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1"/>
          <w:w w:val="94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2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montimi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pj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seve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shtese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aksesoret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8"/>
          <w:w w:val="94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balancimi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n·otave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kontrolli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4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8"/>
        </w:rPr>
        <w:t>teknik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1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8"/>
        </w:rPr>
        <w:t>herbimi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5"/>
        </w:rPr>
        <w:t>avariv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8"/>
          <w:w w:val="9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nderrimi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24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vajit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grasatimi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lar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gjithe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8"/>
          <w:w w:val="94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lere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6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4"/>
        </w:rPr>
        <w:t>sher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4"/>
          <w:w w:val="94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imit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petfshihen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krahut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3"/>
        </w:rPr>
        <w:t>edhe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5"/>
        </w:rPr>
        <w:t>ko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5"/>
          <w:w w:val="9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5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5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materialeve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0" w:after="0" w:line="264" w:lineRule="exact"/>
        <w:ind w:left="242" w:right="68" w:firstLine="-12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77"/>
          <w:i/>
        </w:rPr>
        <w:t>bler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8"/>
          <w:w w:val="77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75"/>
          <w:i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5"/>
          <w:w w:val="74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11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71"/>
          <w:i/>
        </w:rPr>
        <w:t>vey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71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37"/>
          <w:w w:val="7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88"/>
          <w:i/>
        </w:rPr>
        <w:t>pjeseve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9"/>
          <w:i/>
        </w:rPr>
        <w:t>kembimit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9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3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9"/>
          <w:i/>
        </w:rPr>
        <w:t>pajisjet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3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9"/>
          <w:i/>
        </w:rPr>
        <w:t>shtese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2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  <w:i/>
        </w:rPr>
        <w:t>lubrifikantet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3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ber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89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9"/>
          <w:w w:val="9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9"/>
          <w:w w:val="116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79"/>
          <w:i/>
        </w:rPr>
        <w:t>l.fet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qellim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  <w:i/>
        </w:rPr>
        <w:t>mirembajt.fe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5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13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  <w:i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0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5"/>
          <w:i/>
        </w:rPr>
        <w:t>vete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8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5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3"/>
          <w:w w:val="85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8"/>
          <w:w w:val="85"/>
          <w:i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5"/>
          <w:i/>
        </w:rPr>
        <w:t>.2.1)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7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5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4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5"/>
          <w:w w:val="100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9"/>
          <w:w w:val="100"/>
          <w:i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.2.2)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1"/>
          <w:i/>
        </w:rPr>
        <w:t>testi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4"/>
          <w:w w:val="91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91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9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90"/>
          <w:i/>
        </w:rPr>
        <w:t>efs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17"/>
          <w:w w:val="9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  <w:i/>
        </w:rPr>
        <w:t>merise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rr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  <w:i/>
        </w:rPr>
        <w:t>ge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16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100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  <w:i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16"/>
          <w:w w:val="100"/>
          <w:i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  <w:i/>
        </w:rPr>
        <w:t>.4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3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  <w:i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524" w:footer="0" w:top="2700" w:bottom="280" w:left="1600" w:right="1480"/>
          <w:headerReference w:type="default" r:id="rId49"/>
          <w:pgSz w:w="12240" w:h="15840"/>
        </w:sectPr>
      </w:pPr>
      <w:rPr/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3.657143pt;margin-top:-9.877938pt;width:446.057143pt;height:.1pt;mso-position-horizontal-relative:page;mso-position-vertical-relative:paragraph;z-index:-4532" coordorigin="1673,-198" coordsize="8921,2">
            <v:shape style="position:absolute;left:1673;top:-198;width:8921;height:2" coordorigin="1673,-198" coordsize="8921,0" path="m1673,-198l10594,-198e" filled="f" stroked="t" strokeweight="2.4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100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.2.4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kane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bejne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9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2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9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qeraja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garazhit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hapesirave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parkingut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5"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kane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lidh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94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bane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8"/>
          <w:w w:val="9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42"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taksa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ura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tunele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rrug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dy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kalimeshe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autostrada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mate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nepe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parkime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ndryshm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95959"/>
          <w:spacing w:val="0"/>
          <w:w w:val="142"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60" w:lineRule="exact"/>
        <w:ind w:left="292" w:right="61" w:firstLine="-17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mesimi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makine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makinave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1"/>
        </w:rPr>
        <w:t>moto&lt;yiklave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82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provimi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teorise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provimi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5"/>
        </w:rPr>
        <w:t>praktike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9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5"/>
        </w:rPr>
        <w:t>matTje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patentes;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testimi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vlefshmerise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rmges;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4" w:lineRule="exact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qeraja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mjeteve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shofer.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5"/>
          <w:i/>
        </w:rPr>
        <w:t>marrj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6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  <w:i/>
        </w:rPr>
        <w:t>qer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8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6"/>
          <w:i/>
        </w:rPr>
        <w:t>makinave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8"/>
          <w:i/>
        </w:rPr>
        <w:t>slwfe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8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9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(07.3.2)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  <w:i/>
        </w:rPr>
        <w:t>pagesat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  <w:i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  <w:i/>
        </w:rPr>
        <w:t>mjeteve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0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  <w:i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7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  <w:i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6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(12.5.4).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5"/>
        </w:rPr>
        <w:t>07.2.4.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4"/>
          <w:w w:val="105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5"/>
        </w:rPr>
        <w:t>Qeraja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garazhit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0"/>
        </w:rPr>
        <w:t>hapesirat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0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9"/>
        </w:rPr>
        <w:t>parkingut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mjetet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0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2"/>
          <w:w w:val="11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0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qerane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1"/>
        </w:rPr>
        <w:t>garazh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4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hapesirave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parkingut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kane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lidhje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banesen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qerane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mjeteve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shofer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2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  <w:i/>
        </w:rPr>
        <w:t>peifshihe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5"/>
          <w:i/>
        </w:rPr>
        <w:t>marrj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6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  <w:i/>
        </w:rPr>
        <w:t>qer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8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6"/>
          <w:i/>
        </w:rPr>
        <w:t>makinave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8"/>
          <w:i/>
        </w:rPr>
        <w:t>slwfe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8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9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(07.3.2.2)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pagesat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  <w:i/>
        </w:rPr>
        <w:t>mjeteve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0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  <w:i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7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(12.5.4.1)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100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.2.4.2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Pagesa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taksa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9"/>
        </w:rPr>
        <w:t>hapesirat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9"/>
        </w:rPr>
        <w:t>parkimit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2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taksa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(ur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parkim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qyte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4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perjasht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garazheve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ha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0"/>
        </w:rPr>
        <w:t>esirave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parkimit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100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.2.4.3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Mesimi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makines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provimi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3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2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rise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1"/>
        </w:rPr>
        <w:t>praktike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2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3"/>
        </w:rPr>
        <w:t>marrje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11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patente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9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8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D1D1D"/>
          <w:spacing w:val="0"/>
          <w:w w:val="100"/>
        </w:rPr>
        <w:t>testimi</w:t>
      </w:r>
      <w:r>
        <w:rPr>
          <w:rFonts w:ascii="Times New Roman" w:hAnsi="Times New Roman" w:cs="Times New Roman" w:eastAsia="Times New Roman"/>
          <w:sz w:val="21"/>
          <w:szCs w:val="21"/>
          <w:color w:val="1D1D1D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vlefshmerise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D1D1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2"/>
        </w:rPr>
        <w:t>rruges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9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60" w:lineRule="exact"/>
        <w:ind w:left="251" w:right="58" w:firstLine="-13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mesimi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makines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provime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provimi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teorise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provimi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7"/>
        </w:rPr>
        <w:t>praktike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87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matTje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patent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1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testimi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8"/>
          <w:w w:val="93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le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93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shmerise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79"/>
        </w:rPr>
        <w:t>tT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3"/>
          <w:w w:val="99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es.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535" w:footer="0" w:top="1800" w:bottom="280" w:left="1580" w:right="1620"/>
          <w:headerReference w:type="default" r:id="rId50"/>
          <w:pgSz w:w="12240" w:h="15840"/>
        </w:sectPr>
      </w:pPr>
      <w:rPr/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5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/>
        <w:pict>
          <v:group style="position:absolute;margin-left:83.706230pt;margin-top:-8.951889pt;width:424.719531pt;height:.1pt;mso-position-horizontal-relative:page;mso-position-vertical-relative:paragraph;z-index:-4531" coordorigin="1674,-179" coordsize="8494,2">
            <v:shape style="position:absolute;left:1674;top:-179;width:8494;height:2" coordorigin="1674,-179" coordsize="8494,0" path="m1674,-179l10169,-179e" filled="f" stroked="t" strokeweight="2.605641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7"/>
          <w:szCs w:val="27"/>
          <w:color w:val="0C0C0C"/>
          <w:spacing w:val="0"/>
          <w:w w:val="107"/>
        </w:rPr>
        <w:t>07.3</w:t>
      </w:r>
      <w:r>
        <w:rPr>
          <w:rFonts w:ascii="Times New Roman" w:hAnsi="Times New Roman" w:cs="Times New Roman" w:eastAsia="Times New Roman"/>
          <w:sz w:val="27"/>
          <w:szCs w:val="27"/>
          <w:color w:val="0C0C0C"/>
          <w:spacing w:val="15"/>
          <w:w w:val="107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C0C0C"/>
          <w:spacing w:val="0"/>
          <w:w w:val="107"/>
        </w:rPr>
        <w:t>Sherbimet</w:t>
      </w:r>
      <w:r>
        <w:rPr>
          <w:rFonts w:ascii="Times New Roman" w:hAnsi="Times New Roman" w:cs="Times New Roman" w:eastAsia="Times New Roman"/>
          <w:sz w:val="27"/>
          <w:szCs w:val="27"/>
          <w:color w:val="0C0C0C"/>
          <w:spacing w:val="-11"/>
          <w:w w:val="107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C0C0C"/>
          <w:spacing w:val="0"/>
          <w:w w:val="105"/>
        </w:rPr>
        <w:t>transportit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3" w:after="0" w:line="238" w:lineRule="auto"/>
        <w:ind w:left="114" w:right="58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</w:rPr>
        <w:t>Blerjet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</w:rPr>
        <w:t>sherbimeve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jane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klasifikua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sipa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menyre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Kur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nje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bilete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mbulo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100"/>
        </w:rPr>
        <w:t>shume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dy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menyra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727272"/>
          <w:spacing w:val="0"/>
          <w:w w:val="199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727272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shembull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udhetim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aut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bus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ndermjet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qyteteve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metr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tre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anije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kur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shpenzimet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nukmun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ndahe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proporcionalisht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midi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tyre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blerjet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duhet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klasifikohe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(07.3.5).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8" w:lineRule="exact"/>
        <w:ind w:left="114" w:right="348" w:firstLine="1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Shpenzimet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ushqime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ngrenie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midi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</w:rPr>
        <w:t>vaktev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2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4B4B4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4B4B4B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pije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</w:rPr>
        <w:t>sherbimet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akomodimit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pijeve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freskuese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duhen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perfshire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qofte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mbulohe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bileta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5"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1C1C1C"/>
          <w:spacing w:val="0"/>
          <w:w w:val="91"/>
        </w:rPr>
        <w:t>ka</w:t>
      </w:r>
      <w:r>
        <w:rPr>
          <w:rFonts w:ascii="Arial" w:hAnsi="Arial" w:cs="Arial" w:eastAsia="Arial"/>
          <w:sz w:val="22"/>
          <w:szCs w:val="22"/>
          <w:color w:val="1C1C1C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3"/>
        </w:rPr>
        <w:t>ndarje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28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c;mim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7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8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30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qofte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23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kemi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44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ndarje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9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18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c;mim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8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keto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shpenzime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duhe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klasifikua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grupi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11.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sherbimet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2"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shkollor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9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  <w:i/>
        </w:rPr>
        <w:t>sllerbimet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4"/>
          <w:i/>
        </w:rPr>
        <w:t>ambulance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4"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2"/>
          <w:w w:val="94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(06.2.3).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07.3.1-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Transpm1i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hekurudho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2"/>
        </w:rPr>
        <w:t>pasagjere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4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8" w:lineRule="exact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person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8"/>
          <w:w w:val="9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tren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tramvaj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metro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mjeteve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private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6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color w:val="313131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3"/>
          <w:i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3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5"/>
          <w:i/>
        </w:rPr>
        <w:t>teleferik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1"/>
          <w:w w:val="95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(07.3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  <w:i/>
        </w:rPr>
        <w:t>6)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07.3.1.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0"/>
          <w:w w:val="100"/>
        </w:rPr>
        <w:t>Transpm1i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hekurudho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pasagjere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11"/>
        </w:rPr>
        <w:t>tren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8" w:lineRule="exact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tren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5"/>
        </w:rPr>
        <w:t>07.3.1.2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0"/>
          <w:w w:val="100"/>
        </w:rPr>
        <w:t>Transpm1i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hekurudho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pasagjere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tram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4"/>
        </w:rPr>
        <w:t>metro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metro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4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tram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0"/>
          <w:w w:val="97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-14"/>
          <w:w w:val="97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7"/>
        </w:rPr>
        <w:t>.3.2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rrugor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2"/>
        </w:rPr>
        <w:t>pasagjere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3" w:after="0" w:line="315" w:lineRule="auto"/>
        <w:ind w:left="218" w:right="649" w:firstLine="-98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w w:val="105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4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3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3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autobuz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39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mikrobuz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3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taksi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makina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7"/>
        </w:rPr>
        <w:t>man·a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87"/>
        </w:rPr>
        <w:t>qera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24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bashke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shoferin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07.3.2.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4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Transpm1i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rrugor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pasagjere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0"/>
          <w:w w:val="100"/>
        </w:rPr>
        <w:t>autobu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C1C1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2"/>
        </w:rPr>
        <w:t>mikrobuz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9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w w:val="105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0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aut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91"/>
        </w:rPr>
        <w:t>bus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C1C1C"/>
          <w:spacing w:val="0"/>
          <w:w w:val="100"/>
        </w:rPr>
        <w:t>mikrobuz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pgMar w:header="1535" w:footer="0" w:top="1800" w:bottom="280" w:left="1580" w:right="1460"/>
          <w:pgSz w:w="12240" w:h="15840"/>
        </w:sectPr>
      </w:pPr>
      <w:rPr/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0" w:after="0" w:line="251" w:lineRule="auto"/>
        <w:ind w:left="118" w:right="513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07.3.2.2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rrugor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pasagjere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taksi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4"/>
        </w:rPr>
        <w:t>marra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1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3"/>
        </w:rPr>
        <w:t>bashke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shofe1in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2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1" w:after="0" w:line="282" w:lineRule="auto"/>
        <w:ind w:left="223" w:right="272" w:firstLine="-99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5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taksi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makina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marra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bashke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shoferin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07.3.3-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ajro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2"/>
        </w:rPr>
        <w:t>pasagjere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5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8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5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avio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helikoptere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w w:val="102"/>
        </w:rPr>
        <w:t>07.3.3.1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Flutmime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3"/>
        </w:rPr>
        <w:t>vendit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51" w:lineRule="exact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7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7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5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brendshem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bag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-5"/>
          <w:w w:val="92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heve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avio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helikoptere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07.3.3.2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Fluturime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nderkombeta1·e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1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nderkombeta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5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avio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helikoptere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1" w:after="0" w:line="240" w:lineRule="auto"/>
        <w:ind w:left="193" w:right="3575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nderkombetare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nenkupto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destinacioni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eshte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4"/>
        </w:rPr>
        <w:t>jashte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9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5"/>
        </w:rPr>
        <w:t>vendit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6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07.3.4-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detar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lumo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liqeno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2"/>
        </w:rPr>
        <w:t>pasagjereve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8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4" w:lineRule="auto"/>
        <w:ind w:left="230" w:right="264" w:firstLine="-106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5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anije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vark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lunde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3"/>
        </w:rPr>
        <w:t>mjete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lundruese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gomone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motoskafe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mjeteve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5"/>
        </w:rPr>
        <w:t>07.3.4.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4"/>
          <w:w w:val="105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deta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2"/>
        </w:rPr>
        <w:t>pasagjereve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8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1" w:after="0" w:line="244" w:lineRule="auto"/>
        <w:ind w:left="230" w:right="264" w:firstLine="-106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bag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"/>
          <w:w w:val="92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-11"/>
          <w:w w:val="92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heve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anije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varke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lunde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6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6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-14"/>
          <w:w w:val="96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9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lundrue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gomone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motoskafe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6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mjeteve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07.3.4.2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lumo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liqeno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2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21"/>
        </w:rPr>
        <w:t>pasagjereve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" w:after="0" w:line="244" w:lineRule="auto"/>
        <w:ind w:left="230" w:right="257" w:firstLine="-106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-7"/>
          <w:w w:val="9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9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individual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grup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personave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bagazheve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5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6"/>
        </w:rPr>
        <w:t>anije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vark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50505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lunde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5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95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-9"/>
          <w:w w:val="95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5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lundrue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gomone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motoskafe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6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4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2"/>
        </w:rPr>
        <w:t>transporti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1"/>
        </w:rPr>
        <w:t>mjeteve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pgMar w:header="1535" w:footer="0" w:top="1800" w:bottom="280" w:left="1580" w:right="1720"/>
          <w:pgSz w:w="12240" w:h="1584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4.483711pt;margin-top:-9.397460pt;width:438.639425pt;height:.1pt;mso-position-horizontal-relative:page;mso-position-vertical-relative:paragraph;z-index:-4530" coordorigin="1690,-188" coordsize="8773,2">
            <v:shape style="position:absolute;left:1690;top:-188;width:8773;height:2" coordorigin="1690,-188" coordsize="8773,0" path="m1690,-188l10462,-188e" filled="f" stroked="t" strokeweight="2.703479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131313"/>
          <w:w w:val="115"/>
        </w:rPr>
        <w:t>07.3.5-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TranspOI1i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kombinua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6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pasagjereve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7" w:after="0" w:line="251" w:lineRule="auto"/>
        <w:ind w:left="103" w:right="256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individual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personave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bag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4"/>
          <w:w w:val="9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heve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dy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menyra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kur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shpenzimet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mun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ndahe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proporcionalisht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midi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tyre.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74" w:right="6178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w w:val="10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mjeteve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private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78" w:right="262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w w:val="96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tarifat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parapaguara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kombinuara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qytete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ndryshme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paketat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  <w:i/>
        </w:rPr>
        <w:t>pusltimeve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1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07.3.5.0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1"/>
        </w:rPr>
        <w:t>Transp011i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kombinua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6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7"/>
        </w:rPr>
        <w:t>pasagjereve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9" w:after="0" w:line="256" w:lineRule="exact"/>
        <w:ind w:left="218" w:right="68" w:firstLine="-108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individual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personave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bagazheve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menyra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kur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shpenzimet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mun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ndahe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proporcionalisht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midi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mjeteve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4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paketat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  <w:i/>
        </w:rPr>
        <w:t>pusltimeve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1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07.3.6-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Shpenzime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transpOI1it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transport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kabllor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teleferi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kabllore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7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1"/>
          <w:w w:val="9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hvendosje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mag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1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inimit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7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hamejve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89"/>
        </w:rPr>
        <w:t>lenie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bagazheve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zyrat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transferimit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bagazheve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komision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4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agjenteve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90"/>
        </w:rPr>
        <w:t>udhetimit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nese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75"/>
        </w:rPr>
        <w:t>rymim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ndare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w w:val="12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teleferiket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  <w:i/>
        </w:rPr>
        <w:t>makinat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2"/>
          <w:i/>
        </w:rPr>
        <w:t>kabe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2"/>
          <w:i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2"/>
          <w:w w:val="8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  <w:i/>
        </w:rPr>
        <w:t>skive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  <w:i/>
        </w:rPr>
        <w:t>dlte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pusltimit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4.1)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07.3.6.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4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Teleferi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kabllore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11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w w:val="12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teleferiket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  <w:i/>
        </w:rPr>
        <w:t>makinat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2"/>
          <w:i/>
        </w:rPr>
        <w:t>kabe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2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6"/>
          <w:w w:val="8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qemlrat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  <w:i/>
        </w:rPr>
        <w:t>skive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  <w:i/>
        </w:rPr>
        <w:t>dlte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pusltimit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96"/>
          <w:i/>
        </w:rPr>
        <w:t>(0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23"/>
          <w:w w:val="96"/>
          <w:i/>
        </w:rPr>
        <w:t>9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6"/>
          <w:w w:val="148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3"/>
          <w:w w:val="110"/>
          <w:i/>
        </w:rPr>
        <w:t>4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6"/>
          <w:w w:val="148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  <w:i/>
        </w:rPr>
        <w:t>1.2)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8"/>
        </w:rPr>
        <w:t>07.3.6.2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zhvendosje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4"/>
        </w:rPr>
        <w:t>magazinimit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hamejve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lenie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bagazheve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zyrat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transferimit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bagazheve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07.3.6.9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11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7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agjenteve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udhetimit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nese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0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75"/>
        </w:rPr>
        <w:t>rymim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1"/>
          <w:w w:val="7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ndare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535" w:footer="0" w:top="1820" w:bottom="280" w:left="1600" w:right="1720"/>
          <w:pgSz w:w="12240" w:h="15840"/>
        </w:sectPr>
      </w:pPr>
      <w:rPr/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32"/>
          <w:szCs w:val="32"/>
        </w:rPr>
      </w:pPr>
      <w:rPr/>
      <w:r>
        <w:rPr/>
        <w:pict>
          <v:group style="position:absolute;margin-left:84.763634pt;margin-top:-16.071589pt;width:426.109091pt;height:.1pt;mso-position-horizontal-relative:page;mso-position-vertical-relative:paragraph;z-index:-4529" coordorigin="1695,-321" coordsize="8522,2">
            <v:shape style="position:absolute;left:1695;top:-321;width:8522;height:2" coordorigin="1695,-321" coordsize="8522,0" path="m1695,-321l10217,-321e" filled="f" stroked="t" strokeweight="2.290909pt" strokecolor="#BFBFBF">
              <v:path arrowok="t"/>
            </v:shape>
          </v:group>
          <w10:wrap type="none"/>
        </w:pict>
      </w:r>
      <w:r>
        <w:rPr/>
        <w:pict>
          <v:group style="position:absolute;margin-left:204.872726pt;margin-top:-1.017043pt;width:303.709091pt;height:.1pt;mso-position-horizontal-relative:page;mso-position-vertical-relative:paragraph;z-index:-4528" coordorigin="4097,-20" coordsize="6074,2">
            <v:shape style="position:absolute;left:4097;top:-20;width:6074;height:2" coordorigin="4097,-20" coordsize="6074,0" path="m4097,-20l10172,-20e" filled="f" stroked="t" strokeweight="1.636364pt" strokecolor="#BFBFBF">
              <v:path arrowok="t"/>
            </v:shape>
          </v:group>
          <w10:wrap type="none"/>
        </w:pict>
      </w:r>
      <w:r>
        <w:rPr/>
        <w:pict>
          <v:group style="position:absolute;margin-left:198.981812pt;margin-top:17.801138pt;width:309.6pt;height:.1pt;mso-position-horizontal-relative:page;mso-position-vertical-relative:paragraph;z-index:-4527" coordorigin="3980,356" coordsize="6192,2">
            <v:shape style="position:absolute;left:3980;top:356;width:6192;height:2" coordorigin="3980,356" coordsize="6192,0" path="m3980,356l10172,356e" filled="f" stroked="t" strokeweight="2.618182pt" strokecolor="#BFBFB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9"/>
          <w:szCs w:val="29"/>
          <w:color w:val="0E0E0E"/>
          <w:spacing w:val="0"/>
          <w:w w:val="100"/>
        </w:rPr>
        <w:t>08-</w:t>
      </w:r>
      <w:r>
        <w:rPr>
          <w:rFonts w:ascii="Arial" w:hAnsi="Arial" w:cs="Arial" w:eastAsia="Arial"/>
          <w:sz w:val="29"/>
          <w:szCs w:val="29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32"/>
          <w:szCs w:val="32"/>
          <w:color w:val="0E0E0E"/>
          <w:spacing w:val="0"/>
          <w:w w:val="80"/>
          <w:b/>
          <w:bCs/>
        </w:rPr>
        <w:t>KOMUNIKIMI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4"/>
        </w:rPr>
        <w:t>08.1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15"/>
          <w:w w:val="104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4"/>
        </w:rPr>
        <w:t>Sherbimet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37"/>
          <w:w w:val="104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4"/>
        </w:rPr>
        <w:t>postare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9"/>
        </w:rPr>
        <w:t>08.1.0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7"/>
          <w:w w:val="109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9"/>
        </w:rPr>
        <w:t>Sherbimet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34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9"/>
        </w:rPr>
        <w:t>postare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1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-page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3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dergesat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</w:rPr>
        <w:t>letrav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2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kattolinave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pakove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9" w:lineRule="exact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</w:rPr>
        <w:t>sherbimet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</w:rPr>
        <w:t>private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postare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dergimit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pakove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2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0"/>
        </w:rPr>
        <w:t>gjitha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0"/>
        </w:rPr>
        <w:t>pagesat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pullave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reja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kattolinave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pulla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5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radiogrameve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3"/>
          <w:i/>
        </w:rPr>
        <w:t>Nuk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3"/>
          <w:w w:val="93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3"/>
          <w:i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6"/>
          <w:w w:val="93"/>
          <w:i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6"/>
          <w:w w:val="93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3"/>
          <w:i/>
        </w:rPr>
        <w:t>rj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5"/>
          <w:w w:val="93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6"/>
          <w:w w:val="91"/>
          <w:i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  <w:i/>
        </w:rPr>
        <w:t>ullave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4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1"/>
          <w:w w:val="91"/>
          <w:i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5"/>
          <w:w w:val="91"/>
          <w:i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  <w:i/>
        </w:rPr>
        <w:t>sta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3"/>
          <w:w w:val="91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0"/>
          <w:i/>
        </w:rPr>
        <w:t>perdorur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3"/>
          <w:w w:val="90"/>
          <w:i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0"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6"/>
          <w:w w:val="91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2"/>
          <w:w w:val="91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  <w:i/>
        </w:rPr>
        <w:t>ulluar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9"/>
          <w:i/>
        </w:rPr>
        <w:t>(0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23"/>
          <w:w w:val="99"/>
          <w:i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5"/>
          <w:w w:val="15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4"/>
          <w:i/>
        </w:rPr>
        <w:t>3.1)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  <w:i/>
        </w:rPr>
        <w:t>sherbimi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  <w:i/>
        </w:rPr>
        <w:t>financia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0"/>
          <w:i/>
        </w:rPr>
        <w:t>pos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3"/>
          <w:w w:val="90"/>
          <w:i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0"/>
          <w:i/>
        </w:rPr>
        <w:t>ave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5"/>
          <w:w w:val="9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2323"/>
          <w:spacing w:val="0"/>
          <w:w w:val="100"/>
          <w:i/>
        </w:rPr>
        <w:t>(1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7"/>
          <w:w w:val="100"/>
          <w:i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08.1.0.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postare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10"/>
        </w:rPr>
        <w:t>letrave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4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2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gjitha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page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2"/>
          <w:w w:val="9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ate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30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pullave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3"/>
        </w:rPr>
        <w:t>rej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2"/>
          <w:w w:val="93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</w:rPr>
        <w:t>kattolin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2"/>
          <w:w w:val="9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7"/>
          <w:w w:val="105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pulla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radiog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40"/>
          <w:w w:val="9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35"/>
          <w:w w:val="144"/>
        </w:rPr>
        <w:t>·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ameve.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9"/>
        </w:rPr>
        <w:t>08.1.0.9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4"/>
          <w:w w:val="9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7"/>
        </w:rPr>
        <w:t>postare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4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sherbimi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2"/>
        </w:rPr>
        <w:t>dergimit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0"/>
        </w:rPr>
        <w:t>pakove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postare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w w:val="117"/>
        </w:rPr>
        <w:t>08.2-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4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Telefona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telefaksi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08.2.0-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Telefona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6"/>
        </w:rPr>
        <w:t>telefaksi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9" w:lineRule="exact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3"/>
        </w:rPr>
        <w:t>blerje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pajisjeve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te: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telefonave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radio-telefonav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</w:rPr>
        <w:t>telefaksev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8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</w:rPr>
        <w:t>sekretarive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</w:rPr>
        <w:t>telefonike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0"/>
          <w:w w:val="10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</w:rPr>
        <w:t>telefona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"/>
          <w:w w:val="9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40" w:lineRule="auto"/>
        <w:ind w:left="196" w:right="7677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</w:rPr>
        <w:t>altoparlante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9" w:lineRule="exact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1"/>
        </w:rPr>
        <w:t>riparimi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3"/>
        </w:rPr>
        <w:t>ketyre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aparateve.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4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7"/>
          <w:w w:val="94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4"/>
          <w:i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94"/>
          <w:i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2"/>
          <w:w w:val="94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19"/>
          <w:w w:val="100"/>
          <w:i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0"/>
          <w:w w:val="100"/>
          <w:i/>
        </w:rPr>
        <w:t>erf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5"/>
          <w:w w:val="100"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3D3D3D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5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  <w:i/>
        </w:rPr>
        <w:t>telefakset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6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1"/>
          <w:i/>
        </w:rPr>
        <w:t>dlle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4"/>
          <w:i/>
        </w:rPr>
        <w:t>sekretarite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3"/>
          <w:i/>
        </w:rPr>
        <w:t>teltifonike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7"/>
          <w:w w:val="93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  <w:i/>
        </w:rPr>
        <w:t>sigurua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2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4"/>
          <w:i/>
        </w:rPr>
        <w:t>kompjuterat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2"/>
          <w:w w:val="94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3"/>
          <w:i/>
        </w:rPr>
        <w:t>perso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"/>
          <w:w w:val="94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ale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(09.1.3)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08.2.0.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telefonit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5"/>
        </w:rPr>
        <w:t>flks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4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2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106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0"/>
        </w:rPr>
        <w:t>telefona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2323"/>
          <w:spacing w:val="0"/>
          <w:w w:val="100"/>
        </w:rPr>
        <w:t>ftks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pgMar w:header="1596" w:footer="0" w:top="1820" w:bottom="280" w:left="1600" w:right="1720"/>
          <w:headerReference w:type="default" r:id="rId51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82.485435pt;margin-top:-17.579857pt;width:455.067961pt;height:.1pt;mso-position-horizontal-relative:page;mso-position-vertical-relative:paragraph;z-index:-4526" coordorigin="1650,-352" coordsize="9101,2">
            <v:shape style="position:absolute;left:1650;top:-352;width:9101;height:2" coordorigin="1650,-352" coordsize="9101,0" path="m1650,-352l10751,-352e" filled="f" stroked="t" strokeweight="2.446602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08.2.0.2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telefonave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5"/>
        </w:rPr>
        <w:t>celulare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6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tetefona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cetutare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7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5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funksione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9"/>
        </w:rPr>
        <w:t>08.2.0.3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telefonave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1"/>
        </w:rPr>
        <w:t>fakseve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-radi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marrese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faks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tetefo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sekretari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attoparlant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08.2.0.4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2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2"/>
          <w:w w:val="12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telefonike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fakseve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tetefonike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fakseve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9"/>
        </w:rPr>
        <w:t>08.3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14"/>
          <w:w w:val="109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9"/>
        </w:rPr>
        <w:t>Sherbime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15"/>
          <w:w w:val="109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0"/>
        </w:rPr>
        <w:t>telefonine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1"/>
        </w:rPr>
        <w:t>telefaksa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98"/>
        </w:rPr>
        <w:t>08.3.0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1010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telefona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3"/>
        </w:rPr>
        <w:t>telefaksa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6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kostot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instatimit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abonimit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tetefonike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personate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tetefonatat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tinja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private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pubtike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4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4"/>
        </w:rPr>
        <w:t>kabina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tetefonave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pubtik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4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4"/>
        </w:rPr>
        <w:t>kabina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8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tetefoni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zyra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postar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1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4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0" w:after="0" w:line="240" w:lineRule="auto"/>
        <w:ind w:left="194" w:right="8595"/>
        <w:jc w:val="center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262626"/>
          <w:w w:val="109"/>
        </w:rPr>
        <w:t>ei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-8"/>
          <w:w w:val="109"/>
        </w:rPr>
        <w:t>j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4"/>
          <w:w w:val="92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262626"/>
          <w:spacing w:val="0"/>
          <w:w w:val="123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19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tetefonata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1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hotete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kafene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restorante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w w:val="9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tetegrafit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tipe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tetegrafit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tetefaksit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w w:val="10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transmetimit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informacionit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w w:val="10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tidhje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intemetit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marrja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aparateve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sekretarive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telefonike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attoparlanteve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tetefonave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93"/>
        </w:rPr>
        <w:t>radiote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5"/>
          <w:w w:val="93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ef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"/>
          <w:w w:val="9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93"/>
        </w:rPr>
        <w:t>ni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14"/>
          <w:w w:val="93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radiotetegrafet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radiotetekset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98"/>
        </w:rPr>
        <w:t>08.3.0.1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telefonike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5"/>
        </w:rPr>
        <w:t>jokabllore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tetefonata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tokat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rajonat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5"/>
        </w:rPr>
        <w:t>kombetare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nderkombetare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telefonata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tinja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pubtike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hotet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5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5"/>
        </w:rPr>
        <w:t>kafene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restorante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2" w:lineRule="exact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4"/>
        </w:rPr>
        <w:t>kostot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instatimit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abonimit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7"/>
          <w:w w:val="92"/>
        </w:rPr>
        <w:t> </w:t>
      </w:r>
      <w:r>
        <w:rPr>
          <w:rFonts w:ascii="Arial" w:hAnsi="Arial" w:cs="Arial" w:eastAsia="Arial"/>
          <w:sz w:val="21"/>
          <w:szCs w:val="21"/>
          <w:color w:val="131313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color w:val="131313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color w:val="13131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3"/>
        </w:rPr>
        <w:t>tetefonike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personate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33" w:lineRule="exact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marrja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1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tetefona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94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4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tefakseve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4"/>
        </w:rPr>
        <w:t>aparateve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92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2"/>
        </w:rPr>
        <w:t>ef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nike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92"/>
        </w:rPr>
        <w:t>sekretari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62626"/>
          <w:spacing w:val="0"/>
          <w:w w:val="100"/>
        </w:rPr>
        <w:t>altoparlante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596" w:footer="0" w:top="1820" w:bottom="280" w:left="1560" w:right="1440"/>
          <w:pgSz w:w="12240" w:h="15840"/>
        </w:sectPr>
      </w:pPr>
      <w:rPr/>
    </w:p>
    <w:p>
      <w:pPr>
        <w:spacing w:before="78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83.879997pt;margin-top:91.620003pt;width:468pt;height:.1pt;mso-position-horizontal-relative:page;mso-position-vertical-relative:page;z-index:-4525" coordorigin="1678,1832" coordsize="9360,2">
            <v:shape style="position:absolute;left:1678;top:1832;width:9360;height:2" coordorigin="1678,1832" coordsize="9360,0" path="m1678,1832l11038,1832e" filled="f" stroked="t" strokeweight="2.52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08.3.0.2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7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1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telefonise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9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telefonata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kombetare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duk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thirrje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zanore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vizuale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telefonata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nderkombetare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duk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thirrje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zanore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vizuale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mesazh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19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duk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at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zanore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mesazhe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shkruara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(SMS)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imazhe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(MMS)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28"/>
        </w:rPr>
        <w:t>era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3"/>
          <w:w w:val="12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telefonise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</w:rPr>
        <w:t>kostot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pajisjeve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telefonike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qof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88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perfshihe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shpenzimet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abonimit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7" w:after="0" w:line="240" w:lineRule="auto"/>
        <w:ind w:left="119" w:right="45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telefonat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celula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pakete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dmt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paketa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para-paguara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kontrate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4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pergjithesi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lidhu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nje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operato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caktua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nje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periudhe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caktua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kohe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08.3.0.3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5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232323"/>
          <w:spacing w:val="0"/>
          <w:w w:val="91"/>
          <w:b/>
          <w:bCs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232323"/>
          <w:spacing w:val="-12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interne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4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shtepi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9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sherbimet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intemetit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ofruara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operatore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ndryshem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ap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rrug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satelitore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2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tarife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aktivizimit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pagesat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mujore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08.3.0.4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3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1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3"/>
          <w:b/>
          <w:bCs/>
        </w:rPr>
        <w:t>grupua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3"/>
          <w:b/>
          <w:bCs/>
        </w:rPr>
        <w:t>m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8"/>
          <w:w w:val="93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paketa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9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9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telefonlintemet/televizor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08.3.0.5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14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1"/>
          <w:b/>
          <w:bCs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1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2"/>
          <w:b/>
          <w:bCs/>
        </w:rPr>
        <w:t>tjer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2"/>
          <w:b/>
          <w:bCs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9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  <w:b/>
          <w:bCs/>
        </w:rPr>
        <w:t>tmnsmetimi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94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10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-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11111"/>
          <w:spacing w:val="0"/>
          <w:w w:val="100"/>
          <w:b/>
          <w:bCs/>
        </w:rPr>
        <w:t>informacionit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9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telegrafise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teleksit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telefaksit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pagese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mbi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tarifimi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sta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"/>
          <w:w w:val="88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dart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internetit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radiotelefonise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radiotelegrafise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radioteleksit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40" w:lineRule="auto"/>
        <w:ind w:left="11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marrja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qera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telefonav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1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F4F4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8"/>
        </w:rPr>
        <w:t>telefaksev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A3A3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aparateve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telefonike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sekretari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</w:rPr>
        <w:t>altoparlante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596" w:footer="0" w:top="1820" w:bottom="280" w:left="1580" w:right="1440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pict>
          <v:group style="position:absolute;margin-left:81.531776pt;margin-top:-16.428444pt;width:443.137123pt;height:.1pt;mso-position-horizontal-relative:page;mso-position-vertical-relative:paragraph;z-index:-4524" coordorigin="1631,-329" coordsize="8863,2">
            <v:shape style="position:absolute;left:1631;top:-329;width:8863;height:2" coordorigin="1631,-329" coordsize="8863,0" path="m1631,-329l10493,-329e" filled="f" stroked="t" strokeweight="2.729097pt" strokecolor="#BFBFBF">
              <v:path arrowok="t"/>
            </v:shape>
          </v:group>
          <w10:wrap type="none"/>
        </w:pict>
      </w:r>
      <w:r>
        <w:rPr/>
        <w:pict>
          <v:group style="position:absolute;margin-left:150.100327pt;margin-top:2.168711pt;width:372.180602pt;height:.1pt;mso-position-horizontal-relative:page;mso-position-vertical-relative:paragraph;z-index:-4523" coordorigin="3002,43" coordsize="7444,2">
            <v:shape style="position:absolute;left:3002;top:43;width:7444;height:2" coordorigin="3002,43" coordsize="7444,0" path="m3002,43l10446,43e" filled="f" stroked="t" strokeweight="1.705686pt" strokecolor="#BFBFBF">
              <v:path arrowok="t"/>
            </v:shape>
          </v:group>
          <w10:wrap type="none"/>
        </w:pict>
      </w:r>
      <w:r>
        <w:rPr/>
        <w:pict>
          <v:group style="position:absolute;margin-left:295.083618pt;margin-top:22.130796pt;width:227.197324pt;height:.1pt;mso-position-horizontal-relative:page;mso-position-vertical-relative:paragraph;z-index:-4522" coordorigin="5902,443" coordsize="4544,2">
            <v:shape style="position:absolute;left:5902;top:443;width:4544;height:2" coordorigin="5902,443" coordsize="4544,0" path="m5902,443l10446,443e" filled="f" stroked="t" strokeweight="2.046823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2"/>
          <w:szCs w:val="32"/>
          <w:color w:val="0F0F0F"/>
          <w:spacing w:val="0"/>
          <w:w w:val="100"/>
        </w:rPr>
        <w:t>09-</w:t>
      </w:r>
      <w:r>
        <w:rPr>
          <w:rFonts w:ascii="Times New Roman" w:hAnsi="Times New Roman" w:cs="Times New Roman" w:eastAsia="Times New Roman"/>
          <w:sz w:val="32"/>
          <w:szCs w:val="32"/>
          <w:color w:val="0F0F0F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0"/>
          <w:w w:val="78"/>
          <w:b/>
          <w:bCs/>
        </w:rPr>
        <w:t>ARGETIM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0"/>
          <w:w w:val="78"/>
          <w:b/>
          <w:bCs/>
        </w:rPr>
        <w:t>I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15"/>
          <w:w w:val="78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0"/>
          <w:w w:val="78"/>
          <w:b/>
          <w:bCs/>
        </w:rPr>
        <w:t>DHE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27"/>
          <w:w w:val="78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F0F0F"/>
          <w:spacing w:val="0"/>
          <w:w w:val="78"/>
          <w:b/>
          <w:bCs/>
        </w:rPr>
        <w:t>KULTURA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auto"/>
        <w:ind w:left="125" w:right="1211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</w:rPr>
        <w:t>09.1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38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audio-vizuale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fotografike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pajisjet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perpunimit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6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99"/>
        </w:rPr>
        <w:t>inf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5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5"/>
        </w:rPr>
        <w:t>rmacionit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12"/>
        </w:rPr>
        <w:t>09.1.1-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5"/>
          <w:w w:val="11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Aparate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marrje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8"/>
        </w:rPr>
        <w:t>regjist1imi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riprodhimi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tingujve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1"/>
        </w:rPr>
        <w:t>flbnave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televizore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vide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regjistruese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tipet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antenave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televizive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60" w:lineRule="exact"/>
        <w:ind w:left="220" w:right="57" w:firstLine="-96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-radi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frekuenca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amatore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4"/>
        </w:rPr>
        <w:t>malTese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9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transmetuese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7" w:lineRule="exact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gramafone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kasetofo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mangetofo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kompakt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magnetofo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sistem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steri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9" w:lineRule="exact"/>
        <w:ind w:left="190" w:right="183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w w:val="93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w w:val="92"/>
        </w:rPr>
        <w:t>platforme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</w:rPr>
        <w:t>notulluese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akordues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perforcues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altoparlant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),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mikrofone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kufje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9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9"/>
          <w:w w:val="12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vide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i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kamer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9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regjistruese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  <w:i/>
        </w:rPr>
        <w:t>zeri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dlte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figure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3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(09.1.2)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09.1.1.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Aparate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marrje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regjistrinl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riprodhim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2"/>
        </w:rPr>
        <w:t>tingujve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1" w:lineRule="auto"/>
        <w:ind w:left="220" w:right="68" w:firstLine="-96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-r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adi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frekuenca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amatore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4"/>
        </w:rPr>
        <w:t>malTese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9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transmetuese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magnetofo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7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magnetofo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(p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funk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io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video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stere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regjistrue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kasete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kasetofo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9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perpunue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1"/>
          <w:w w:val="101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ik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amplifikator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gramafone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akordue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mikrofone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kufje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3" w:after="0" w:line="240" w:lineRule="auto"/>
        <w:ind w:left="10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  <w:i/>
        </w:rPr>
        <w:t>audio-vizive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(09.1.1.3)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09.1.1.2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Aparate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marrje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regjistrim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1iprodhim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tingujve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2"/>
        </w:rPr>
        <w:t>imazhit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8" w:after="0" w:line="240" w:lineRule="auto"/>
        <w:ind w:left="11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pajisjet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televiziv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gjitha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tipet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antenave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televizive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-vide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regjistrue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DVD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regjistrues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sisteme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dixhita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2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sisteme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"home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</w:rPr>
        <w:t>theatre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1"/>
          <w:w w:val="95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9"/>
          <w:w w:val="91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8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-pro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1"/>
        </w:rPr>
        <w:t>ektore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marre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set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litor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blu-ra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players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9" w:lineRule="exact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audio-vizi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1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9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funk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io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video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reg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2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tr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"har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dis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94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49"/>
        </w:rPr>
        <w:t>"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501" w:footer="0" w:top="1840" w:bottom="280" w:left="1540" w:right="1720"/>
          <w:headerReference w:type="default" r:id="rId52"/>
          <w:pgSz w:w="12240" w:h="15840"/>
        </w:sectPr>
      </w:pPr>
      <w:rPr/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48" w:right="454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9"/>
        </w:rPr>
        <w:t>09.1.1.3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9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Ievizshme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audi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vizive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9" w:after="0" w:line="240" w:lineRule="auto"/>
        <w:ind w:left="141" w:right="804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148" w:right="558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sisteme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levizshme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audi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vizive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48" w:right="627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antene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televizori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levizshme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8" w:right="107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</w:rPr>
        <w:t>09.1.1.9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marrese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regjistrimi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riprodhimi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tingujve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fotove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1" w:right="804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48" w:right="825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kufje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48" w:right="610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komiza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dixhitalizuara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fotosh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8" w:right="715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148" w:right="594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Lexue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dixhitallibras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3"/>
        </w:rPr>
        <w:t>"E-book"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8" w:right="196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09.1.2-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fotografike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kinematografike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instrumente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6"/>
        </w:rPr>
        <w:t>optike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1" w:right="804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141" w:right="381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aparate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fotografik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filmuese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regjistrimi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zerit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vide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regjistrues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projektore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filmas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diapozitives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perpunimi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zmadhimi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filmav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aksesore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ekrane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8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aparate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shikimi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diapozitivesh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lente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ndri9imi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filtr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mate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ekspozimi,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48" w:right="534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dylbi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mikroskope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teleskope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busulla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48" w:right="725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</w:rPr>
        <w:t>09.1.2.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7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2" w:after="0" w:line="240" w:lineRule="auto"/>
        <w:ind w:left="141" w:right="804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4" w:after="0" w:line="256" w:lineRule="exact"/>
        <w:ind w:left="141" w:right="482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aparate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fotografik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filmuese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regjistrimi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zerit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vide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regjistruese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projektore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filmas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diapozitives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perpunimi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zmadhimi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filmave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48" w:right="402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-vide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duk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kamera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regjistruese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vogel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48" w:right="338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09.1.2.2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Aksesore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fotografl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kinematograflke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2" w:after="0" w:line="240" w:lineRule="auto"/>
        <w:ind w:left="141" w:right="785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62" w:lineRule="exact"/>
        <w:ind w:left="141" w:right="791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ekranet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aparate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shikimi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diapozitives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lente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lente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zmadhuese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),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ndri9im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filtr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4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mate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ekspozimi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48" w:right="616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9"/>
        </w:rPr>
        <w:t>09.1.2.3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9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Instrumenta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optike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2" w:after="0" w:line="240" w:lineRule="auto"/>
        <w:ind w:left="141" w:right="785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48" w:right="532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dylb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mikroskop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teleskope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busulla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both"/>
        <w:spacing w:after="0"/>
        <w:sectPr>
          <w:pgMar w:header="1629" w:footer="0" w:top="1900" w:bottom="280" w:left="1520" w:right="1720"/>
          <w:headerReference w:type="default" r:id="rId53"/>
          <w:pgSz w:w="12240" w:h="15840"/>
        </w:sectPr>
      </w:pPr>
      <w:rPr/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9"/>
        </w:rPr>
        <w:t>09.1.3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2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1"/>
          <w:w w:val="12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perpunimit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4"/>
        </w:rPr>
        <w:t>informacionit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6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kompjutera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printer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shtese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shoqerojne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ato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paketat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programeve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kompjuterike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sistemet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operative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aplikacione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gjuhet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26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5" w:lineRule="exact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llogaritese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xhepit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7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shkrimi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perpunue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teksti.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pergjigjeve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telefonave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telefakseve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ofruara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kompjuterat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personale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3" w:after="0" w:line="240" w:lineRule="auto"/>
        <w:ind w:left="16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8" w:after="0" w:line="254" w:lineRule="exact"/>
        <w:ind w:left="161" w:right="898" w:firstLine="1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disket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3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regjistruar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3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cilat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permbajne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jjalore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enciklopedi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mesime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gjuheve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/maja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prezantime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ndryshme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  <w:i/>
        </w:rPr>
        <w:t>etj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1"/>
          <w:w w:val="98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9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  <w:i/>
        </w:rPr>
        <w:t>forme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programeve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1"/>
          <w:i/>
        </w:rPr>
        <w:t>program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5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  <w:i/>
        </w:rPr>
        <w:t>lojr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(09.3.1)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kompjute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lojr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94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lidhe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  <w:i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9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(09.3.1)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shirit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makin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4"/>
          <w:i/>
        </w:rPr>
        <w:t>shkrimi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(09.5.4)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6"/>
          <w:i/>
        </w:rPr>
        <w:t>bo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96"/>
          <w:i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9"/>
          <w:i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  <w:i/>
        </w:rPr>
        <w:t>toneri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boje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  <w:i/>
        </w:rPr>
        <w:t>vizore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5.4)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9"/>
        </w:rPr>
        <w:t>09.1.3.1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Kompjute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4" w:after="0" w:line="240" w:lineRule="auto"/>
        <w:ind w:left="16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2" w:lineRule="exact"/>
        <w:ind w:left="167" w:right="901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lapto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92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deskto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kompjute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portabl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duk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tastiere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monitorin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mou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9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-i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prin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8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9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blihe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pakete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9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sete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-kompjutera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tablet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09.1.3.2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Aksesore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perpunimit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4"/>
        </w:rPr>
        <w:t>informacionit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6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1"/>
        </w:rPr>
        <w:t>skane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8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monitor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printe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nese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blere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vehte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262" w:lineRule="exact"/>
        <w:ind w:left="274" w:right="150" w:firstLine="-10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pergjigjeve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telefonave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90"/>
        </w:rPr>
        <w:t>efakseve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ofruara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kabuj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disketa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kompjuterave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personale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8" w:after="0" w:line="240" w:lineRule="auto"/>
        <w:ind w:left="16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6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38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bobin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  <w:i/>
        </w:rPr>
        <w:t>toneri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6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boje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(09.5.4.9)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9"/>
        </w:rPr>
        <w:t>09.1.3.3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Progrnme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4" w:after="0" w:line="240" w:lineRule="auto"/>
        <w:ind w:left="16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paketa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9"/>
        </w:rPr>
        <w:t>grameve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kompjuterik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9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7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sistemet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operative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aplikacione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ap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gjuhet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4" w:after="0" w:line="240" w:lineRule="auto"/>
        <w:ind w:left="16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8" w:after="0" w:line="254" w:lineRule="exact"/>
        <w:ind w:left="161" w:right="1030" w:firstLine="1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disket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3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regjistruar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cilat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permbajne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jjalor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enciklopedmesime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0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gjuheve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4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huaj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2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prezantime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ndryshme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5"/>
          <w:i/>
        </w:rPr>
        <w:t>etj,ne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  <w:i/>
        </w:rPr>
        <w:t>forme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5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programeve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(09.1.4.1)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17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program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lojr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1.1)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29" w:footer="0" w:top="1900" w:bottom="280" w:left="1520" w:right="1720"/>
          <w:pgSz w:w="12240" w:h="15840"/>
        </w:sectPr>
      </w:pPr>
      <w:rPr/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29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88.114288pt;margin-top:-3.46118pt;width:445.371428pt;height:.1pt;mso-position-horizontal-relative:page;mso-position-vertical-relative:paragraph;z-index:-4521" coordorigin="1762,-69" coordsize="8907,2">
            <v:shape style="position:absolute;left:1762;top:-69;width:8907;height:2" coordorigin="1762,-69" coordsize="8907,0" path="m1762,-69l10670,-69e" filled="f" stroked="t" strokeweight="2.742857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</w:rPr>
        <w:t>09.1.3.4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llogaritese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4"/>
        </w:rPr>
        <w:t>perpunimi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makina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llogaritese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xhepi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calendare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elektronik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2"/>
        </w:rPr>
        <w:t>09.1.4-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regjistruese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1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3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disqe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kompakt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disqe;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5" w:after="0" w:line="268" w:lineRule="exact"/>
        <w:ind w:left="130" w:right="54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vide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disketa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regjistruara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7"/>
        </w:rPr>
        <w:t>eg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"/>
          <w:w w:val="87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istr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7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vide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regjistrue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8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regjistruese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kompjuter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36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4" w:lineRule="auto"/>
        <w:ind w:left="130" w:right="63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kaset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vide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disketa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regjistruara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regjistrues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vide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regjistrues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regjistruese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kompjutera;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filma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tepa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zhvilluar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bobina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disqe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fotografim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perdorim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kinematografik.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-C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regjistruara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permbajne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roman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1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teatral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poez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5" w:after="0" w:line="268" w:lineRule="exact"/>
        <w:ind w:left="130" w:right="86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9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disketa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regjistruara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permbajne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libr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fjalor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encikloped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mesime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gjuheve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huaja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prezantime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ndryshme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elj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fonne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programeve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fotografimi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tilla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lete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blice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2"/>
          <w:w w:val="9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filma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zhvillua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1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4"/>
        </w:rPr>
        <w:t>9mimi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cilave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kost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perpunimit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peifshihe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baterite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(05.5.2)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paket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programimi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kompjuterik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2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programet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sistemeve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kompjuterik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4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  <w:i/>
        </w:rPr>
        <w:t>aplikacionet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gjullet,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9" w:lineRule="exact"/>
        <w:ind w:left="221" w:right="774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w w:val="83"/>
          <w:i/>
        </w:rPr>
        <w:t>etj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w w:val="84"/>
          <w:i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(09.1.3)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program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9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kaset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lojr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1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lojr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(09.3.1)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  <w:i/>
        </w:rPr>
        <w:t>zllvillimi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fdmave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printimi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fotografive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(09.4.2)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09.1.4.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regjistruese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9"/>
        </w:rPr>
        <w:t>mediate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9"/>
        </w:rPr>
        <w:t>regjistmara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91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gramafoni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disqe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Blu-ray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vide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DVD,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videokaseta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9" w:after="0" w:line="244" w:lineRule="auto"/>
        <w:ind w:left="260" w:right="47" w:firstLine="-13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shkarkime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muzike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filmas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4545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ofruara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faqet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web-it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ofrojne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shkarkime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8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8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ikes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6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nevojitet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abonim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cili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duhet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bejne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gesa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mujore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</w:rPr>
        <w:t>09.1.4.2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regjistrim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boshe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RW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-vide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DVD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RW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disqe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6"/>
        </w:rPr>
        <w:t>blu-r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6"/>
        </w:rPr>
        <w:t>y,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89"/>
        </w:rPr>
        <w:t>vide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24" w:footer="0" w:top="1840" w:bottom="280" w:left="1660" w:right="1540"/>
          <w:headerReference w:type="default" r:id="rId54"/>
          <w:pgSz w:w="12240" w:h="15840"/>
        </w:sectPr>
      </w:pPr>
      <w:rPr/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29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85.755768pt;margin-top:-3.193758pt;width:448.75408pt;height:.1pt;mso-position-horizontal-relative:page;mso-position-vertical-relative:paragraph;z-index:-4520" coordorigin="1715,-64" coordsize="8975,2">
            <v:shape style="position:absolute;left:1715;top:-64;width:8975;height:2" coordorigin="1715,-64" coordsize="8975,0" path="m1715,-64l10690,-64e" filled="f" stroked="t" strokeweight="2.755205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7"/>
        </w:rPr>
        <w:t>09.1.4.9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7"/>
        </w:rPr>
        <w:t>regjisbim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1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0" w:after="0" w:line="262" w:lineRule="exact"/>
        <w:ind w:left="226" w:right="77" w:firstLine="-11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karta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memorie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usb,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memor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cards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memor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sticks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filma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rrota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filma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epa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6"/>
          <w:w w:val="92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hvilluar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bobina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disqe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fotografu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perdorim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kinematografik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materiale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fotografike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eter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7" w:lineRule="auto"/>
        <w:ind w:left="109" w:right="761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w w:val="112"/>
        </w:rPr>
        <w:t>09.1.5-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2"/>
          <w:w w:val="12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audi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vizuale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fotografike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perpunimi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inf01macionit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4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audi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vizuale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fotografike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perpunimit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informacionit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1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gjithe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vlere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krahut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edhe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kost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0" w:after="0" w:line="240" w:lineRule="auto"/>
        <w:ind w:left="1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2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  <w:i/>
        </w:rPr>
        <w:t>sltpenzime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ndara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blerje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materialeve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familj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riparime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cilat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4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"/>
          <w:w w:val="14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krye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3"/>
          <w:i/>
        </w:rPr>
        <w:t>vete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5" w:after="0" w:line="240" w:lineRule="auto"/>
        <w:ind w:left="23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7"/>
          <w:i/>
        </w:rPr>
        <w:t>(09.1.1),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1"/>
          <w:w w:val="97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7"/>
          <w:i/>
        </w:rPr>
        <w:t>(09.1.2)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5"/>
          <w:w w:val="97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(09.1.3)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7" w:lineRule="auto"/>
        <w:ind w:left="109" w:right="74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7"/>
        </w:rPr>
        <w:t>09.1.5.0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2"/>
          <w:w w:val="12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audi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vizuale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fotografike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perpunimi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5"/>
        </w:rPr>
        <w:t>infonnacionit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9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1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audi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vizuale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fotografike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perpunimit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inf01macionit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5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gjithe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0"/>
          <w:w w:val="96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6"/>
        </w:rPr>
        <w:t>lere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krahut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edhe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st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0" w:after="0" w:line="240" w:lineRule="auto"/>
        <w:ind w:left="1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9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  <w:i/>
        </w:rPr>
        <w:t>sltpenzime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ndara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blerje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materialeve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familj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riparime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0"/>
          <w:i/>
        </w:rPr>
        <w:t>cilat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4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"/>
          <w:w w:val="14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krye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D1D1D"/>
          <w:spacing w:val="0"/>
          <w:w w:val="101"/>
          <w:i/>
        </w:rPr>
        <w:t>vete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23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w w:val="97"/>
          <w:i/>
        </w:rPr>
        <w:t>(09.1.1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5"/>
          <w:w w:val="97"/>
          <w:i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343434"/>
          <w:spacing w:val="0"/>
          <w:w w:val="131"/>
          <w:i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43434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7"/>
          <w:i/>
        </w:rPr>
        <w:t>(09.1.2)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5"/>
          <w:w w:val="97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(09.1.3)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pgMar w:header="1624" w:footer="0" w:top="1840" w:bottom="280" w:left="1620" w:right="1520"/>
          <w:pgSz w:w="12240" w:h="15840"/>
        </w:sectPr>
      </w:pPr>
      <w:rPr/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24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14"/>
        </w:rPr>
        <w:t>09.2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9"/>
          <w:w w:val="114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14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5"/>
          <w:w w:val="11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mira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afatgjata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6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argetimi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4"/>
        </w:rPr>
        <w:t>kulturen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09.2.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mira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afatgjata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argetim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ambientet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3"/>
        </w:rPr>
        <w:t>jashtme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7" w:after="0" w:line="240" w:lineRule="auto"/>
        <w:ind w:left="14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5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rulote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kampingu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furgone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kamione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rimorkio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-aeroplane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avione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vegjel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avione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motor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parashuta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balona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aje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ngrohte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bark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motorre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jashtem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bark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5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vela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direke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struktura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mbi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kuverte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bark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1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3" w:lineRule="auto"/>
        <w:ind w:left="149" w:right="668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kuaj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meza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terhequ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kuajt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mezat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pajime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kalit,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4"/>
        </w:rPr>
        <w:t>frere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kapistra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shala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62" w:lineRule="exact"/>
        <w:ind w:left="149" w:right="519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pajisjet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kryesore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lojra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4"/>
        </w:rPr>
        <w:t>sporte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0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Iunder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kajake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barka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serfi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zhytje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det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karroca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golfi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jashtme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barka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rulote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kamping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furgone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7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7"/>
          <w:w w:val="89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6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8" w:after="0" w:line="254" w:lineRule="exact"/>
        <w:ind w:left="149" w:right="765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kuaj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meza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mjete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terllequ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kuajt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6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mezat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ngjasllme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bler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transport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personal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(07.1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bark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gom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pis/tin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  <w:i/>
        </w:rPr>
        <w:t>femije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  <w:i/>
        </w:rPr>
        <w:t>plazll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(09.3.2)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97"/>
        </w:rPr>
        <w:t>09.2.1.1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Rulote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kampingu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furgon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kamione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4"/>
        </w:rPr>
        <w:t>rimorkio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1" w:after="0" w:line="240" w:lineRule="auto"/>
        <w:ind w:left="14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rulote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kamping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3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5"/>
        </w:rPr>
        <w:t>fu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"/>
          <w:w w:val="95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4"/>
        </w:rPr>
        <w:t>gon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kamione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rimorkio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1" w:lineRule="auto"/>
        <w:ind w:left="149" w:right="814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</w:rPr>
        <w:t>09.2.1.2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Aeroplane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avio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9"/>
        </w:rPr>
        <w:t>vegjel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avio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motor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parashuta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balona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5"/>
        </w:rPr>
        <w:t>ngrohte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5" w:after="0" w:line="240" w:lineRule="auto"/>
        <w:ind w:left="14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1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aeroplane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avio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5"/>
        </w:rPr>
        <w:t>vegje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1"/>
          <w:w w:val="95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avio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moto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parashuta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balona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aje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ngrohte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98"/>
        </w:rPr>
        <w:t>09.2.1.3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Barka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moto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jashtem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barka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0F0F0F"/>
          <w:spacing w:val="0"/>
          <w:w w:val="100"/>
        </w:rPr>
        <w:t>t</w:t>
      </w:r>
      <w:r>
        <w:rPr>
          <w:rFonts w:ascii="Arial" w:hAnsi="Arial" w:cs="Arial" w:eastAsia="Arial"/>
          <w:sz w:val="23"/>
          <w:szCs w:val="23"/>
          <w:color w:val="0F0F0F"/>
          <w:spacing w:val="0"/>
          <w:w w:val="100"/>
        </w:rPr>
        <w:t>e</w:t>
      </w:r>
      <w:r>
        <w:rPr>
          <w:rFonts w:ascii="Arial" w:hAnsi="Arial" w:cs="Arial" w:eastAsia="Arial"/>
          <w:sz w:val="23"/>
          <w:szCs w:val="23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jashtme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8"/>
        </w:rPr>
        <w:t>barka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4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1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barka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moto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jashtem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bark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vel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direke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struktura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mbi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kuverte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barkave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5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</w:rPr>
        <w:t>09.2.1.4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Kuaj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meza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2"/>
        </w:rPr>
        <w:t>ndihmese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1" w:after="0" w:line="240" w:lineRule="auto"/>
        <w:ind w:left="14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8" w:after="0" w:line="243" w:lineRule="auto"/>
        <w:ind w:left="259" w:right="167" w:firstLine="-10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kuaj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mez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24242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terhequ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4"/>
        </w:rPr>
        <w:t>kuajt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7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mezat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pajime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kalit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frer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kapistr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0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shal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0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7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8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5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rf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7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0" w:after="0" w:line="268" w:lineRule="exact"/>
        <w:ind w:left="266" w:right="158" w:firstLine="-11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kuaj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87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meza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i/>
        </w:rPr>
        <w:t>mjete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terllequ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kuajt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mezat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1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ngjasllme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bler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transport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0"/>
          <w:w w:val="90"/>
          <w:i/>
        </w:rPr>
        <w:t>vetjak</w:t>
      </w:r>
      <w:r>
        <w:rPr>
          <w:rFonts w:ascii="Times New Roman" w:hAnsi="Times New Roman" w:cs="Times New Roman" w:eastAsia="Times New Roman"/>
          <w:sz w:val="24"/>
          <w:szCs w:val="24"/>
          <w:color w:val="232323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(07.1.4.0)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24" w:footer="0" w:top="1840" w:bottom="280" w:left="1580" w:right="1420"/>
          <w:pgSz w:w="12240" w:h="15840"/>
        </w:sectPr>
      </w:pPr>
      <w:rPr/>
    </w:p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/>
        <w:pict>
          <v:group style="position:absolute;margin-left:86.024094pt;margin-top:101.151222pt;width:456.103271pt;height:.1pt;mso-position-horizontal-relative:page;mso-position-vertical-relative:page;z-index:-4519" coordorigin="1720,2023" coordsize="9122,2">
            <v:shape style="position:absolute;left:1720;top:2023;width:9122;height:2" coordorigin="1720,2023" coordsize="9122,0" path="m1720,2023l10843,2023e" filled="f" stroked="t" strokeweight="2.80895pt" strokecolor="#BFBFBF">
              <v:path arrowok="t"/>
            </v:shape>
          </v:group>
          <w10:wrap type="none"/>
        </w:pict>
      </w:r>
      <w:r>
        <w:rPr>
          <w:sz w:val="18"/>
          <w:szCs w:val="18"/>
        </w:rPr>
      </w:r>
    </w:p>
    <w:p>
      <w:pPr>
        <w:spacing w:before="29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9"/>
        </w:rPr>
        <w:t>09.2.1.5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1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Pajisjet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8"/>
        </w:rPr>
        <w:t>sport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9"/>
        </w:rPr>
        <w:t>-lundr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14"/>
          <w:w w:val="9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17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kajak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barka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</w:rPr>
        <w:t>serfi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zhytje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det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karroca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golfi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8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bark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gam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3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pishin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9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fomije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plaz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8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  <w:i/>
        </w:rPr>
        <w:t>3.2.1)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09.2.2-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8"/>
        </w:rPr>
        <w:t>Instrumenta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10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muzikore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brendshme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7"/>
        </w:rPr>
        <w:t>argetim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74" w:lineRule="exact"/>
        <w:ind w:left="122" w:right="19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instrumenta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muzikore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permasave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instrumentat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muzikore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elektronik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tille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pianot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organot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</w:rPr>
        <w:t>violinat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kitarrat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daulle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9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trombat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klarinetat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flautet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harmonikat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1"/>
        </w:rPr>
        <w:t>tryezat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bilardos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1"/>
        </w:rPr>
        <w:t>tryezat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ping-pongut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tryezat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lojrave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butona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kompiuterat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8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4"/>
          <w:szCs w:val="24"/>
          <w:color w:val="2B2B2B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7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  <w:i/>
        </w:rPr>
        <w:t>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  <w:i/>
        </w:rPr>
        <w:t>lodrat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  <w:i/>
        </w:rPr>
        <w:t>(09.3.1)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99"/>
        </w:rPr>
        <w:t>09.2.2.1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7"/>
        </w:rPr>
        <w:t>Instrumenta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7"/>
        </w:rPr>
        <w:t>muzikore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instrumentat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tradicionale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1"/>
        </w:rPr>
        <w:t>pianot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organot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violinat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kitarrat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daulle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tromba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klarineta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flautet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harmonikat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instrumentat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elektronik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09.2.2.2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Pajisjet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argetim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ambientet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6"/>
        </w:rPr>
        <w:t>brendshme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6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1"/>
        </w:rPr>
        <w:t>tryezat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bilardos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1"/>
        </w:rPr>
        <w:t>tryezat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ping-pongut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tryezat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lojrave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butona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kompjuterat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24" w:footer="0" w:top="1900" w:bottom="280" w:left="1620" w:right="1720"/>
          <w:pgSz w:w="12240" w:h="15840"/>
        </w:sectPr>
      </w:pPr>
      <w:rPr/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29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82.794037pt;margin-top:-9.656708pt;width:440.3291pt;height:.1pt;mso-position-horizontal-relative:page;mso-position-vertical-relative:paragraph;z-index:-4518" coordorigin="1656,-193" coordsize="8807,2">
            <v:shape style="position:absolute;left:1656;top:-193;width:8807;height:2" coordorigin="1656,-193" coordsize="8807,0" path="m1656,-193l10462,-193e" filled="f" stroked="t" strokeweight="2.027609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111111"/>
          <w:w w:val="97"/>
        </w:rPr>
        <w:t>09.2.3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Mirembajtja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Iiparimi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afatgjate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argetim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6"/>
        </w:rPr>
        <w:t>kulture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8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6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mirembajija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</w:rPr>
        <w:t>afatgjata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argetim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leulture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vlera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totale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7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7"/>
        </w:rPr>
        <w:t>le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7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perfshihet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asht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edhe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materialeve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ruajija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mirembajija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pergjate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dimrit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barkave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rulotave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kamping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furgonave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magazine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mbrojtese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avio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privat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marine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barkat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64" w:lineRule="exact"/>
        <w:ind w:left="123" w:right="56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mbajtje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8"/>
        </w:rPr>
        <w:t>stalla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ushqim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perleujdesje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leuajt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6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6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6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leuajt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mezat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blere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argetimi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3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karburant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automjetet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argetimi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(07.2.2)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4" w:after="0" w:line="250" w:lineRule="exact"/>
        <w:ind w:left="116" w:right="1143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blerje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ant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materiales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ana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familjeve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mirembajtjeje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riparimes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nevojat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vet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(09.2.1)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(09.2.2)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93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tjer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1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5)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2" w:lineRule="auto"/>
        <w:ind w:left="116" w:right="27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09.2.3.0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Mirembajtja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Iiparimi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afatgjata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argetim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6"/>
        </w:rPr>
        <w:t>kulture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7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mirembajija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kryesore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argetim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leulture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vlera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totale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77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77"/>
        </w:rPr>
        <w:t>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77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perfshihet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pune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asht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edhe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kostoja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materialeve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ruajtja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mirembaja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pergjate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dimrit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bark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0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mikrobusave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kampimi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furgonave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magazine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mbrojtese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avio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privat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marine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barkat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9" w:after="0" w:line="256" w:lineRule="exact"/>
        <w:ind w:left="123" w:right="55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mbajije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stalla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ushqi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89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5"/>
        </w:rPr>
        <w:t>perleujdesje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3"/>
        </w:rPr>
        <w:t>leuajt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leuajt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1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blere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argetimi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2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karburant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automjetet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argetimi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(07.2.2)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64" w:lineRule="exact"/>
        <w:ind w:left="116" w:right="1150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blerje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ant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materiales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ana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familjeve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mirembajtjeje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riparimes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nevojat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vet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(09.2.1)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(09.2.2)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  <w:i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93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tjer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1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  <w:i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5)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530" w:footer="0" w:top="1840" w:bottom="280" w:left="1560" w:right="1720"/>
          <w:headerReference w:type="default" r:id="rId55"/>
          <w:pgSz w:w="12240" w:h="15840"/>
        </w:sectPr>
      </w:pPr>
      <w:rPr/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v:group style="position:absolute;margin-left:83.802277pt;margin-top:-10.947063pt;width:453.088636pt;height:.1pt;mso-position-horizontal-relative:page;mso-position-vertical-relative:paragraph;z-index:-4517" coordorigin="1676,-219" coordsize="9062,2">
            <v:shape style="position:absolute;left:1676;top:-219;width:9062;height:2" coordorigin="1676,-219" coordsize="9062,0" path="m1676,-219l10738,-219e" filled="f" stroked="t" strokeweight="2.434091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09.3-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50505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8"/>
          <w:szCs w:val="28"/>
          <w:color w:val="05050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artikuj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5050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5050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50505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8"/>
          <w:szCs w:val="28"/>
          <w:color w:val="050505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argetim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kopshte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0"/>
        </w:rPr>
        <w:t>kafshe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51515"/>
          <w:spacing w:val="0"/>
          <w:w w:val="103"/>
        </w:rPr>
        <w:t>shtepiake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w w:val="99"/>
        </w:rPr>
        <w:t>09.3.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218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lodra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5"/>
        </w:rPr>
        <w:t>argetimi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5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-lo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14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letra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t'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luajtu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shah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5" w:after="0" w:line="230" w:lineRule="auto"/>
        <w:ind w:left="117" w:right="280" w:firstLine="7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-lodra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tete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gjitha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llojev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8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kukullat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8"/>
        </w:rPr>
        <w:t>lodrat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8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6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makina-lode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trena-lode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bi9ikleta-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lode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dy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rrota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lodra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ndertim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lodra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pjese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formuese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plasteline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elektronike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maska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krijuara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fantaz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9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fishekzjarre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zbukurime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lodra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dekoruese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peme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Vitit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  <w:i/>
        </w:rPr>
        <w:t>Ri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5" w:after="0" w:line="239" w:lineRule="auto"/>
        <w:ind w:left="124" w:right="60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koleksionimi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pullave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pulla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poste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perdorura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nxjerra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jashte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perdorimit,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albume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pulla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9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ijere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koleksionimi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monedh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2525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medalj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mineral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mostra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kafshesh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bimesh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mjete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qellime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argetimi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programe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0"/>
        </w:rPr>
        <w:t>lojr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8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kompjuterike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1" w:lineRule="exact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kompjutera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lidhe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aparati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telev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orit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1"/>
          <w:w w:val="89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-RO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lojras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kompiuterike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2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9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koleksioni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8"/>
          <w:i/>
        </w:rPr>
        <w:t>tii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biijnii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pjesii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  <w:i/>
        </w:rPr>
        <w:t>nii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kategorinii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veprave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5"/>
          <w:i/>
        </w:rPr>
        <w:t>tii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artit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objekteve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antike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(05.1.1)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pull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poste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  <w:i/>
        </w:rPr>
        <w:t>tii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papiirdorur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(08.1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pemiit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Vitit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  <w:i/>
        </w:rPr>
        <w:t>tii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  <w:i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(09.3.3)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albume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figur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tii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ngjitur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8"/>
          <w:i/>
        </w:rPr>
        <w:t>ftmijii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1"/>
          <w:i/>
        </w:rPr>
        <w:t>(09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8"/>
          <w:w w:val="91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5"/>
          <w:i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7"/>
          <w:w w:val="146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5"/>
          <w:i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9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98"/>
        </w:rPr>
        <w:t>09.3.1.1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5"/>
        </w:rPr>
        <w:t>argetimi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5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7"/>
        </w:rPr>
        <w:t>-lojra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1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tradicionale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13"/>
          <w:w w:val="195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letr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t'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luajtu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komplete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shah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7"/>
        </w:rPr>
        <w:t>-lojra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11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elektronike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programe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lojrave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kompjuterike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kompjutera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lidhe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aparati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televizorit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kaseta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1"/>
          <w:w w:val="9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0"/>
        </w:rPr>
        <w:t>-RO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9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lojras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kompjuterike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72" w:lineRule="exact"/>
        <w:ind w:left="228" w:right="57" w:firstLine="-10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63636"/>
          <w:w w:val="10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koleksionimi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pullave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pulla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poste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perdorura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nxjerra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jashte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perdorimit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albume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pulla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2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lj.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6" w:after="0" w:line="264" w:lineRule="exact"/>
        <w:ind w:left="124" w:right="54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koleksionimi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monedha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medalje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minerale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mostra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kafshes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bimesh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63636"/>
          <w:spacing w:val="-11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mjete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objekte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ljera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qellime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argetimi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530" w:footer="0" w:top="1840" w:bottom="280" w:left="1580" w:right="1460"/>
          <w:pgSz w:w="12240" w:h="15840"/>
        </w:sectPr>
      </w:pPr>
      <w:rPr/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316" w:right="3072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78.10714pt;margin-top:13.736633pt;width:451.285714pt;height:.1pt;mso-position-horizontal-relative:page;mso-position-vertical-relative:paragraph;z-index:-4516" coordorigin="1562,275" coordsize="9026,2">
            <v:shape style="position:absolute;left:1562;top:275;width:9026;height:2" coordorigin="1562,275" coordsize="9026,0" path="m1562,275l10588,275e" filled="f" stroked="t" strokeweight="2.2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0C0C0C"/>
          <w:spacing w:val="0"/>
          <w:w w:val="119"/>
        </w:rPr>
        <w:t>09-</w:t>
      </w:r>
      <w:r>
        <w:rPr>
          <w:rFonts w:ascii="Times New Roman" w:hAnsi="Times New Roman" w:cs="Times New Roman" w:eastAsia="Times New Roman"/>
          <w:sz w:val="16"/>
          <w:szCs w:val="16"/>
          <w:color w:val="0C0C0C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0"/>
          <w:w w:val="119"/>
        </w:rPr>
        <w:t>ARG:ihiM</w:t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1C1C1C"/>
          <w:spacing w:val="26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C0C0C"/>
          <w:spacing w:val="0"/>
          <w:w w:val="119"/>
        </w:rPr>
        <w:t>DH</w:t>
      </w:r>
      <w:r>
        <w:rPr>
          <w:rFonts w:ascii="Times New Roman" w:hAnsi="Times New Roman" w:cs="Times New Roman" w:eastAsia="Times New Roman"/>
          <w:sz w:val="16"/>
          <w:szCs w:val="16"/>
          <w:color w:val="0C0C0C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C0C0C"/>
          <w:spacing w:val="-21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0C0C0C"/>
          <w:spacing w:val="7"/>
          <w:w w:val="118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313131"/>
          <w:spacing w:val="1"/>
          <w:w w:val="103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0C0C0C"/>
          <w:spacing w:val="0"/>
          <w:w w:val="115"/>
        </w:rPr>
        <w:t>LT</w:t>
      </w:r>
      <w:r>
        <w:rPr>
          <w:rFonts w:ascii="Times New Roman" w:hAnsi="Times New Roman" w:cs="Times New Roman" w:eastAsia="Times New Roman"/>
          <w:sz w:val="16"/>
          <w:szCs w:val="16"/>
          <w:color w:val="313131"/>
          <w:spacing w:val="0"/>
          <w:w w:val="112"/>
        </w:rPr>
        <w:t>URA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09.3.1.2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-2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Lodra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49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14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3"/>
        </w:rPr>
        <w:t>objekte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32"/>
          <w:w w:val="113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C0C0C"/>
          <w:spacing w:val="0"/>
          <w:w w:val="117"/>
        </w:rPr>
        <w:t>festa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92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Perfshihen: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w w:val="134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5"/>
        </w:rPr>
        <w:t>kukull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13"/>
          <w:w w:val="115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15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7"/>
          <w:w w:val="11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4"/>
        </w:rPr>
        <w:t>Barbi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0"/>
          <w:w w:val="11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62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Bratz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Pol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</w:rPr>
        <w:t>etj.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3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w w:val="134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makina-lode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9"/>
          <w:w w:val="113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62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perfshire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6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trena-lode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14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5"/>
        </w:rPr>
        <w:t>ikleta-lode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10"/>
          <w:w w:val="115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3"/>
        </w:rPr>
        <w:t>rrota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3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34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31"/>
          <w:w w:val="13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lodra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buta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241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3"/>
        </w:rPr>
        <w:t>arushe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4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3"/>
        </w:rPr>
        <w:t>pellush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4"/>
          <w:w w:val="113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4F4F4F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4F4F4F"/>
          <w:spacing w:val="-19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52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w w:val="134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komplete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lodras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4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ndertimi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19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</w:rPr>
        <w:t>Playmobil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9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34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31"/>
          <w:w w:val="13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lodra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10"/>
          <w:w w:val="121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pjese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3"/>
        </w:rPr>
        <w:t>formuese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3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w w:val="134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3"/>
        </w:rPr>
        <w:t>plasteline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9"/>
        </w:rPr>
        <w:t>-maska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3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3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8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3"/>
        </w:rPr>
        <w:t>objekte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0"/>
          <w:w w:val="113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krijuara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5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5"/>
        </w:rPr>
        <w:t>fantazi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w w:val="134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3"/>
        </w:rPr>
        <w:t>fishekzjarre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6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7"/>
        </w:rPr>
        <w:t>-zbukurime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9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11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</w:rPr>
        <w:t>zbukurime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7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10"/>
          <w:w w:val="112"/>
        </w:rPr>
        <w:t>h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10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1"/>
          <w:w w:val="112"/>
        </w:rPr>
        <w:t>d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12"/>
        </w:rPr>
        <w:t>ek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3"/>
          <w:w w:val="112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12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-9"/>
          <w:w w:val="112"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12"/>
        </w:rPr>
        <w:t>ese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10"/>
          <w:w w:val="112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peme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13131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itit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3"/>
        </w:rPr>
        <w:t>Ri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480" w:right="1720"/>
          <w:headerReference w:type="default" r:id="rId56"/>
          <w:pgSz w:w="12240" w:h="15840"/>
        </w:sectPr>
      </w:pPr>
      <w:rPr/>
    </w:p>
    <w:p>
      <w:pPr>
        <w:spacing w:before="8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0"/>
        </w:rPr>
        <w:t>09.3.2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21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9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21"/>
        </w:rPr>
        <w:t>Pajisje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32"/>
          <w:w w:val="12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19"/>
        </w:rPr>
        <w:t>sport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7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19"/>
        </w:rPr>
        <w:t>kampin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19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22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19"/>
        </w:rPr>
        <w:t>dh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0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19"/>
        </w:rPr>
        <w:t>argetim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21"/>
          <w:w w:val="119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22"/>
        </w:rPr>
        <w:t>amb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21"/>
          <w:w w:val="122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2"/>
          <w:w w:val="12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22"/>
        </w:rPr>
        <w:t>ntet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16"/>
        </w:rPr>
        <w:t>jashtme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36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w w:val="11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8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1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14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5"/>
        </w:rPr>
        <w:t>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1" w:after="0" w:line="225" w:lineRule="auto"/>
        <w:ind w:left="112" w:right="382" w:firstLine="1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2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0"/>
          <w:w w:val="11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7"/>
          <w:w w:val="11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2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8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33"/>
        </w:rPr>
        <w:t>&lt;L&lt;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33"/>
        </w:rPr>
        <w:t>&gt;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4"/>
          <w:w w:val="11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1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84"/>
        </w:rPr>
        <w:t>ta-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85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6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6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4"/>
          <w:w w:val="116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6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2"/>
          <w:w w:val="11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5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2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1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1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2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5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port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4"/>
          <w:w w:val="8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82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82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1"/>
          <w:w w:val="10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8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6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8"/>
          <w:w w:val="106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n: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0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07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3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keta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1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1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54"/>
        </w:rPr>
        <w:t>c: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54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7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ll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0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4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8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8"/>
          <w:w w:val="108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9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8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lf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2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5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9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hti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05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hta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0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8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0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9"/>
          <w:w w:val="10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9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8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hta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08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9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93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3"/>
        </w:rPr>
        <w:t>on::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7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2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7"/>
        </w:rPr>
        <w:t>zgj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rimi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7"/>
        </w:rPr>
        <w:t>ok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0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7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1"/>
          <w:w w:val="11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1"/>
          <w:w w:val="11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8"/>
          <w:w w:val="11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8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10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4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05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9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9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4"/>
          <w:w w:val="10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</w:rPr>
        <w:t>ra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0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hu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0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5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15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1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15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1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5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5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7"/>
          <w:w w:val="126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83"/>
        </w:rPr>
        <w:t>cllt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8"/>
          <w:w w:val="8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1" w:lineRule="exact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jarri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1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eti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6"/>
          <w:w w:val="91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5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1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lj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8"/>
          <w:w w:val="10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5"/>
        </w:rPr>
        <w:t>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kalla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hkimi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1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7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sje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1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0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7"/>
          <w:w w:val="11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mi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7" w:after="0" w:line="212" w:lineRule="exact"/>
        <w:ind w:left="122" w:right="408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1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1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9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1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6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1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2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8"/>
          <w:w w:val="122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2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0"/>
          <w:w w:val="12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0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2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til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9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biri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4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4"/>
        </w:rPr>
        <w:t>ok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0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23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2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0"/>
          <w:w w:val="10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0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18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10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2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1"/>
        </w:rPr>
        <w:t>pl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0"/>
          <w:w w:val="10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2"/>
        </w:rPr>
        <w:t>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8" w:after="0" w:line="212" w:lineRule="exact"/>
        <w:ind w:left="122" w:right="769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2"/>
        </w:rPr>
        <w:t>ob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2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2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8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kampi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2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til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64"/>
        </w:rPr>
        <w:t>c;: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6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6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2"/>
          <w:w w:val="9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87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1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sje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ndilu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4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8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3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8"/>
          <w:w w:val="107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um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3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13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0"/>
          <w:w w:val="113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3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1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cke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6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3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3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13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1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4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21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yrj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8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fu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mpi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1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5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3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2" w:lineRule="exact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0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4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8"/>
          <w:w w:val="10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0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0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rti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1"/>
          <w:w w:val="10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14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mpi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8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1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tim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1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7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9"/>
          <w:w w:val="10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1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02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04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jith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4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4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10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9"/>
          <w:w w:val="10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5"/>
        </w:rPr>
        <w:t>rf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25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25"/>
        </w:rPr>
        <w:t>hi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1"/>
          <w:w w:val="12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2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25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5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7" w:after="0" w:line="212" w:lineRule="exact"/>
        <w:ind w:left="112" w:right="1074" w:firstLine="10"/>
        <w:jc w:val="left"/>
        <w:tabs>
          <w:tab w:pos="16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4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4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14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4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5"/>
          <w:w w:val="114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4"/>
        </w:rPr>
        <w:t>lo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14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0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</w:r>
      <w:r>
        <w:rPr>
          <w:rFonts w:ascii="Arial" w:hAnsi="Arial" w:cs="Arial" w:eastAsia="Arial"/>
          <w:sz w:val="16"/>
          <w:szCs w:val="16"/>
          <w:color w:val="1C1C1C"/>
          <w:spacing w:val="0"/>
          <w:w w:val="180"/>
        </w:rPr>
        <w:t>ll</w:t>
      </w:r>
      <w:r>
        <w:rPr>
          <w:rFonts w:ascii="Arial" w:hAnsi="Arial" w:cs="Arial" w:eastAsia="Arial"/>
          <w:sz w:val="16"/>
          <w:szCs w:val="16"/>
          <w:color w:val="1C1C1C"/>
          <w:spacing w:val="10"/>
          <w:w w:val="18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ndr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2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2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(k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218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1"/>
          <w:w w:val="217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3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14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4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1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8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1"/>
          <w:w w:val="11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303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4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5"/>
        </w:rPr>
        <w:t>fut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6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ll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9"/>
          <w:w w:val="11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92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96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7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lfi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patina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3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1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kul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03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pati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7"/>
          <w:w w:val="11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1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2"/>
        </w:rPr>
        <w:t>thumb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7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2"/>
        </w:rPr>
        <w:t>.)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skete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6"/>
        </w:rPr>
        <w:t>p01t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7" w:after="0" w:line="212" w:lineRule="exact"/>
        <w:ind w:left="112" w:right="84" w:firstLine="1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1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6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16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1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tese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8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8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6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9"/>
          <w:w w:val="11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eleke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tim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eza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10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0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8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1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3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1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1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5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0"/>
          <w:w w:val="10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syze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1"/>
          <w:w w:val="11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1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5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mbroj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</w:rPr>
        <w:t>etj.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8" w:after="0" w:line="240" w:lineRule="auto"/>
        <w:ind w:left="102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2"/>
          <w:i/>
        </w:rPr>
        <w:t>per:fshihen: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6"/>
          <w:w w:val="125"/>
          <w:i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5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1"/>
          <w:w w:val="125"/>
          <w:i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6"/>
          <w:w w:val="125"/>
          <w:i/>
        </w:rPr>
        <w:t>k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5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3"/>
          <w:w w:val="125"/>
          <w:i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5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0"/>
          <w:w w:val="125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  <w:i/>
        </w:rPr>
        <w:t>nwtoriklet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5"/>
          <w:w w:val="112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  <w:i/>
        </w:rPr>
        <w:t>dl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7"/>
          <w:w w:val="112"/>
          <w:i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12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3"/>
          <w:w w:val="112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  <w:i/>
        </w:rPr>
        <w:t>bifiklet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8"/>
          <w:w w:val="112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6"/>
          <w:i/>
        </w:rPr>
        <w:t>(0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0"/>
          <w:w w:val="116"/>
          <w:i/>
        </w:rPr>
        <w:t>3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2"/>
          <w:w w:val="204"/>
          <w:i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5"/>
          <w:i/>
        </w:rPr>
        <w:t>1.3)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pajisje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7"/>
          <w:i/>
        </w:rPr>
        <w:t>kampin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7"/>
          <w:i/>
        </w:rPr>
        <w:t>g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3"/>
          <w:w w:val="117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7"/>
          <w:i/>
        </w:rPr>
        <w:t>tlllepe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7"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5"/>
          <w:w w:val="117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7"/>
          <w:i/>
        </w:rPr>
        <w:t>ko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1"/>
          <w:w w:val="117"/>
          <w:i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17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5"/>
          <w:w w:val="117"/>
          <w:i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7"/>
          <w:i/>
        </w:rPr>
        <w:t>llt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7"/>
          <w:w w:val="117"/>
          <w:i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17"/>
          <w:i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4"/>
          <w:w w:val="117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8"/>
          <w:i/>
        </w:rPr>
        <w:t>(0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8"/>
          <w:w w:val="118"/>
          <w:i/>
        </w:rPr>
        <w:t>5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"/>
          <w:w w:val="204"/>
          <w:i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1"/>
          <w:i/>
        </w:rPr>
        <w:t>1.1)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C1C1C"/>
          <w:w w:val="108"/>
        </w:rPr>
        <w:t>09.3.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6"/>
          <w:w w:val="108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13"/>
          <w:w w:val="169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57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21"/>
        </w:rPr>
        <w:t>P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18"/>
          <w:w w:val="12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363636"/>
          <w:spacing w:val="-3"/>
          <w:w w:val="94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11"/>
        </w:rPr>
        <w:t>jisje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C1C1C"/>
          <w:spacing w:val="0"/>
          <w:w w:val="123"/>
        </w:rPr>
        <w:t>sport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75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24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8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14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49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1"/>
          <w:w w:val="48"/>
        </w:rPr>
        <w:t>&gt;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5"/>
        </w:rPr>
        <w:t>hihen: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20" w:lineRule="exact"/>
        <w:ind w:left="112" w:right="80" w:firstLine="1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8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gji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mn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2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8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3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9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1"/>
          <w:w w:val="11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1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8"/>
          <w:w w:val="11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sje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6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tive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top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0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2"/>
          <w:w w:val="8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0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1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1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51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1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1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ket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1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2"/>
          <w:w w:val="11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6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1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5"/>
        </w:rPr>
        <w:t>ej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ll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04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06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olf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9"/>
          <w:w w:val="10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0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12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"/>
          <w:w w:val="9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3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8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8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0" w:lineRule="exact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5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jarri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1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1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96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1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1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48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4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5"/>
        </w:rPr>
        <w:t>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1" w:lineRule="exact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lla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4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08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imi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4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sje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6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5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8"/>
        </w:rPr>
        <w:t>mi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20" w:lineRule="exact"/>
        <w:ind w:left="122" w:right="539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2"/>
        </w:rPr>
        <w:t>paj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0"/>
          <w:w w:val="112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7"/>
          <w:w w:val="11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2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0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09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0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10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jra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1"/>
          <w:w w:val="11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4"/>
          <w:w w:val="10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0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0"/>
          <w:w w:val="11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til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2"/>
        </w:rPr>
        <w:t>bi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0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16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9"/>
          <w:w w:val="11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6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1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16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4"/>
          <w:w w:val="116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6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1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1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4"/>
          <w:w w:val="126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"/>
          <w:w w:val="11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4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rka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go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1"/>
        </w:rPr>
        <w:t>pl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0"/>
          <w:w w:val="10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2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2"/>
        </w:rPr>
        <w:t>ike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07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8"/>
        </w:rPr>
        <w:t>jit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9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81"/>
        </w:rPr>
        <w:t>perf.c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"/>
          <w:w w:val="81"/>
        </w:rPr>
        <w:t>;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2"/>
        </w:rPr>
        <w:t>hi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3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1"/>
          <w:w w:val="88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3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1" w:after="0" w:line="220" w:lineRule="exact"/>
        <w:ind w:left="112" w:right="377" w:firstLine="1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lojra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dry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1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1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7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1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3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1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1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5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2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5"/>
        </w:rPr>
        <w:t>fut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6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8"/>
        </w:rPr>
        <w:t>ll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9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olti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tina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4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"/>
          <w:w w:val="11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7"/>
          <w:w w:val="105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6"/>
        </w:rPr>
        <w:t>ul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96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3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3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pati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7"/>
        </w:rPr>
        <w:t>tl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98"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74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1"/>
          <w:w w:val="10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humb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2"/>
          <w:w w:val="10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4"/>
        </w:rPr>
        <w:t>etj.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5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0" w:lineRule="exact"/>
        <w:ind w:left="12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skete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8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5"/>
          <w:w w:val="10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22"/>
        </w:rPr>
        <w:t>tt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5" w:after="0" w:line="202" w:lineRule="exact"/>
        <w:ind w:left="112" w:right="67" w:firstLine="1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3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3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8"/>
          <w:w w:val="11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13"/>
        </w:rPr>
        <w:t> </w:t>
      </w:r>
      <w:r>
        <w:rPr>
          <w:rFonts w:ascii="Arial" w:hAnsi="Arial" w:cs="Arial" w:eastAsia="Arial"/>
          <w:sz w:val="16"/>
          <w:szCs w:val="16"/>
          <w:color w:val="363636"/>
          <w:spacing w:val="0"/>
          <w:w w:val="276"/>
        </w:rPr>
        <w:t>t</w:t>
      </w:r>
      <w:r>
        <w:rPr>
          <w:rFonts w:ascii="Arial" w:hAnsi="Arial" w:cs="Arial" w:eastAsia="Arial"/>
          <w:sz w:val="16"/>
          <w:szCs w:val="16"/>
          <w:color w:val="363636"/>
          <w:spacing w:val="-35"/>
          <w:w w:val="27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12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1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2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"/>
          <w:w w:val="112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0"/>
          <w:w w:val="112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2"/>
        </w:rPr>
        <w:t>roj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2"/>
          <w:w w:val="112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8s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5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2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3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3"/>
        </w:rPr>
        <w:t>por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1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"/>
          <w:w w:val="11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84"/>
        </w:rPr>
        <w:t>Lilla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5"/>
          <w:w w:val="8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2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7"/>
          <w:w w:val="11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"/>
          <w:w w:val="112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ek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5"/>
          <w:w w:val="11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9"/>
          <w:w w:val="112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3"/>
        </w:rPr>
        <w:t>8tim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</w:rPr>
        <w:t>ok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6"/>
          <w:w w:val="106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0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5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2"/>
          <w:w w:val="105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8"/>
        </w:rPr>
        <w:t>8s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0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707070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70707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0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2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7"/>
          <w:w w:val="12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7"/>
        </w:rPr>
        <w:t>8se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5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6"/>
          <w:w w:val="11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6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9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5"/>
          <w:w w:val="103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0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</w:rPr>
        <w:t>syze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1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97"/>
        </w:rPr>
        <w:t>p0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34"/>
          <w:w w:val="97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159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9"/>
          <w:w w:val="12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32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3"/>
          <w:w w:val="117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33"/>
          <w:w w:val="117"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5"/>
          <w:w w:val="11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6"/>
          <w:w w:val="117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9"/>
          <w:w w:val="1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27"/>
          <w:w w:val="12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58"/>
        </w:rPr>
        <w:t>:&lt;t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"/>
          <w:w w:val="5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2"/>
          <w:w w:val="108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4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9"/>
          <w:w w:val="105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"/>
          <w:w w:val="11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0"/>
          <w:w w:val="107"/>
        </w:rPr>
        <w:t>oj</w:t>
      </w:r>
      <w:r>
        <w:rPr>
          <w:rFonts w:ascii="Times New Roman" w:hAnsi="Times New Roman" w:cs="Times New Roman" w:eastAsia="Times New Roman"/>
          <w:sz w:val="20"/>
          <w:szCs w:val="20"/>
          <w:color w:val="1C1C1C"/>
          <w:spacing w:val="-16"/>
          <w:w w:val="10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1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B5B5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</w:rPr>
        <w:t>etj.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9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0"/>
          <w:i/>
        </w:rPr>
        <w:t>Nuk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09"/>
          <w:i/>
        </w:rPr>
        <w:t>perfshihen: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12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1"/>
          <w:i/>
        </w:rPr>
        <w:t>kaskotpe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1"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7"/>
          <w:w w:val="121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1"/>
          <w:i/>
        </w:rPr>
        <w:t>motofik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1"/>
          <w:w w:val="121"/>
          <w:i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9"/>
          <w:w w:val="121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1"/>
          <w:i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1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"/>
          <w:w w:val="121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dlle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0"/>
          <w:i/>
        </w:rPr>
        <w:t>bifiklet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0"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4"/>
          <w:w w:val="12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0"/>
          <w:i/>
        </w:rPr>
        <w:t>(0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4"/>
          <w:w w:val="120"/>
          <w:i/>
        </w:rPr>
        <w:t>3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1"/>
          <w:w w:val="204"/>
          <w:i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5"/>
          <w:i/>
        </w:rPr>
        <w:t>1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5"/>
          <w:w w:val="115"/>
          <w:i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18"/>
          <w:i/>
        </w:rPr>
        <w:t>3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7"/>
          <w:w w:val="118"/>
          <w:i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22"/>
          <w:i/>
        </w:rPr>
        <w:t>1)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2" w:after="0" w:line="240" w:lineRule="auto"/>
        <w:ind w:left="122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  <w:i/>
        </w:rPr>
        <w:t>riparimi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23"/>
          <w:w w:val="112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2"/>
          <w:i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5"/>
          <w:w w:val="112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3"/>
          <w:i/>
        </w:rPr>
        <w:t>pa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12"/>
          <w:w w:val="112"/>
          <w:i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8"/>
          <w:i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11"/>
          <w:w w:val="129"/>
          <w:i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13"/>
          <w:i/>
        </w:rPr>
        <w:t>je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-7"/>
          <w:w w:val="113"/>
          <w:i/>
        </w:rPr>
        <w:t>v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6"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spor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1C1C1C"/>
          <w:spacing w:val="41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C1C1C"/>
          <w:spacing w:val="0"/>
          <w:w w:val="110"/>
          <w:i/>
        </w:rPr>
        <w:t>(()</w:t>
      </w:r>
      <w:r>
        <w:rPr>
          <w:rFonts w:ascii="Arial" w:hAnsi="Arial" w:cs="Arial" w:eastAsia="Arial"/>
          <w:sz w:val="17"/>
          <w:szCs w:val="17"/>
          <w:color w:val="1C1C1C"/>
          <w:spacing w:val="0"/>
          <w:w w:val="109"/>
          <w:i/>
        </w:rPr>
        <w:t>9.3.2.3</w:t>
      </w:r>
      <w:r>
        <w:rPr>
          <w:rFonts w:ascii="Arial" w:hAnsi="Arial" w:cs="Arial" w:eastAsia="Arial"/>
          <w:sz w:val="17"/>
          <w:szCs w:val="17"/>
          <w:color w:val="1C1C1C"/>
          <w:spacing w:val="0"/>
          <w:w w:val="110"/>
          <w:i/>
        </w:rPr>
        <w:t>)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40" w:bottom="280" w:left="1520" w:right="1720"/>
          <w:headerReference w:type="default" r:id="rId57"/>
          <w:pgSz w:w="12240" w:h="15840"/>
        </w:sectPr>
      </w:pPr>
      <w:rPr/>
    </w:p>
    <w:p>
      <w:pPr>
        <w:spacing w:before="47" w:after="0" w:line="268" w:lineRule="exact"/>
        <w:ind w:left="120" w:right="93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82.588234pt;margin-top:97.411766pt;width:459.176471pt;height:.1pt;mso-position-horizontal-relative:page;mso-position-vertical-relative:page;z-index:-4515" coordorigin="1652,1948" coordsize="9184,2">
            <v:shape style="position:absolute;left:1652;top:1948;width:9184;height:2" coordorigin="1652,1948" coordsize="9184,0" path="m1652,1948l10835,1948e" filled="f" stroked="t" strokeweight="2.823529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69"/>
        </w:rPr>
        <w:t>&lt;yadr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6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thase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gjum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67"/>
        </w:rPr>
        <w:t>&lt;yanta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6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shpin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dysheke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aje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pompa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"/>
          <w:w w:val="9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fumela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kampim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skara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2"/>
          <w:w w:val="9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5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3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ndih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ese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lidhura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mpingun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9" w:after="0" w:line="240" w:lineRule="auto"/>
        <w:ind w:left="106" w:right="74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9"/>
          <w:i/>
        </w:rPr>
        <w:t>perfs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9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1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6"/>
          <w:w w:val="89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20" w:right="620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kamping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(05.1.1.2)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5" w:lineRule="exact"/>
        <w:ind w:left="120" w:right="154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32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7"/>
          <w:w w:val="13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kampingut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argiitimit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ambjentet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ejashtme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2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(09.3.2.3)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0" w:right="34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09.3.2.3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3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3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sport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kampin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argetim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ambientet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5"/>
        </w:rPr>
        <w:t>jashtme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20" w:right="778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9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5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104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1"/>
          <w:w w:val="10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hihe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7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0" w:right="223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spor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kampin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tim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9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mbien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5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jasht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538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</w:rPr>
        <w:t>09.3.3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lule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6"/>
        </w:rPr>
        <w:t>kopshte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3" w:after="0" w:line="240" w:lineRule="auto"/>
        <w:ind w:left="120" w:right="77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7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4" w:after="0" w:line="236" w:lineRule="auto"/>
        <w:ind w:left="120" w:right="37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-lu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7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mtific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9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6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9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0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hkur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zh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oke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4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5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4"/>
          <w:w w:val="95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5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2"/>
          <w:w w:val="9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5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97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9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4"/>
          <w:w w:val="9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8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5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38"/>
        </w:rPr>
        <w:t>',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rpun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kopsh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7"/>
          <w:w w:val="10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korat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1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8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6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para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htari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mbajt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"/>
          <w:w w:val="9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azo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684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9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jit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1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sht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"/>
          <w:w w:val="9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0" w:right="4954"/>
        <w:jc w:val="both"/>
        <w:rPr>
          <w:rFonts w:ascii="Arial" w:hAnsi="Arial" w:cs="Arial" w:eastAsia="Arial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petne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5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9"/>
          <w:w w:val="9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rale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9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rtific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Viti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4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111111"/>
          <w:spacing w:val="0"/>
          <w:w w:val="112"/>
        </w:rPr>
        <w:t>Ri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75" w:lineRule="exact"/>
        <w:ind w:left="120" w:right="512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-p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1"/>
          <w:w w:val="9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9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4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8"/>
          <w:w w:val="94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9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eve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9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5"/>
        </w:rPr>
        <w:t>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4" w:after="0" w:line="240" w:lineRule="auto"/>
        <w:ind w:left="106" w:right="740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9"/>
          <w:i/>
        </w:rPr>
        <w:t>perfs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9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1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93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6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0" w:right="632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dorez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kopshtarie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9"/>
          <w:i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99"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0"/>
          <w:w w:val="149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0" w:right="503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kopshtarie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(04.4.4)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(05.6.2)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5" w:lineRule="exact"/>
        <w:ind w:left="120" w:right="639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kopshtarie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(05.5.1)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5" w:lineRule="exact"/>
        <w:ind w:left="120" w:right="64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vegl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kopshtarie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1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1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9"/>
          <w:i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4"/>
          <w:w w:val="99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6"/>
          <w:i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0"/>
          <w:w w:val="119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5" w:lineRule="exact"/>
        <w:ind w:left="120" w:right="36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insekticide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pesticide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perdori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shtiipiake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(05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88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6.1)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559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</w:rPr>
        <w:t>09.3.3.1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5"/>
        </w:rPr>
        <w:t>kopeshtin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20" w:right="779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9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2"/>
        </w:rPr>
        <w:t>erf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1"/>
          <w:w w:val="9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120" w:right="65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e'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97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6"/>
          <w:w w:val="9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5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4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rtil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</w:rPr>
        <w:t>zues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8" w:lineRule="exact"/>
        <w:ind w:left="120" w:right="62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w w:val="105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4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az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7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</w:rPr>
        <w:t>mbaj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9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8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8" w:after="0" w:line="240" w:lineRule="auto"/>
        <w:ind w:left="106" w:right="740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0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1"/>
          <w:w w:val="101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-1"/>
          <w:w w:val="10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  <w:i/>
        </w:rPr>
        <w:t>rfshi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89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44444"/>
          <w:spacing w:val="6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7"/>
          <w:w w:val="86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1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20" w:right="13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3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0"/>
          <w:w w:val="93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gl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pajisje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kopshtarie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motor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95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2"/>
          <w:w w:val="95"/>
          <w:i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osej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(05.5.1.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93"/>
          <w:i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23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05.5.2.1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93"/>
          <w:i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7"/>
          <w:w w:val="149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5.2.2)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both"/>
        <w:spacing w:after="0"/>
        <w:sectPr>
          <w:pgMar w:header="1622" w:footer="0" w:top="2660" w:bottom="280" w:left="1560" w:right="1720"/>
          <w:headerReference w:type="default" r:id="rId58"/>
          <w:pgSz w:w="12240" w:h="15840"/>
        </w:sectPr>
      </w:pPr>
      <w:rPr/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29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09.3.3.2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97"/>
        </w:rPr>
        <w:t>Bime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1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2"/>
        </w:rPr>
        <w:t>lule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5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bime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ambiente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brendshme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pemet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natyrale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artificiale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Vitit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</w:rPr>
        <w:t>bime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ambiente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jashtme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9" w:lineRule="exact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w w:val="10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fara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zhardhoke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bimesh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-lule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ambiente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brendshme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natyrale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artificial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vaz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jo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-lule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ambiente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jashtme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w w:val="10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fara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0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zhardhoke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lulesh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7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9" w:lineRule="exact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6"/>
          <w:w w:val="150"/>
        </w:rPr>
        <w:t>'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  <w:i/>
        </w:rPr>
        <w:t>ple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  <w:i/>
        </w:rPr>
        <w:t>fertilizue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2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4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3.1)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09.3.4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35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1"/>
          <w:w w:val="13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Kafshe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kafshet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2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1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0" w:lineRule="exact"/>
        <w:ind w:left="145" w:right="588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kafshe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ushqim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latje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2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kafsheve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qafore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zinxhire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kolibe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kafaze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zogj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akuariume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peshq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shtroja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mace,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4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kuaj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  <w:i/>
        </w:rPr>
        <w:t>dlte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mez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  <w:i/>
        </w:rPr>
        <w:t>(07.1.4)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(09.2.1)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9" w:lineRule="exact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  <w:i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(09.3.5)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09.3.4.1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Blerja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kafsheve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3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4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6"/>
          <w:w w:val="9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1"/>
        </w:rPr>
        <w:t>erja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kafsheve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09.3.4.2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kafshet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2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8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8" w:after="0" w:line="252" w:lineRule="exact"/>
        <w:ind w:left="152" w:right="818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ushqim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2"/>
          <w:w w:val="9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htepiak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2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larje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kafsheve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htepiak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qafore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zinxhire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kolibe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kafaze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zogj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akuariume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0"/>
        </w:rPr>
        <w:t>pesh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2"/>
          <w:w w:val="91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shtroja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ma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8"/>
          <w:w w:val="91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2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ij.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00"/>
        </w:rPr>
        <w:t>09.3.5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0"/>
          <w:w w:val="135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C0C0C"/>
          <w:spacing w:val="-35"/>
          <w:w w:val="13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vete1inare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C0C0C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</w:rPr>
        <w:t>kafshet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3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1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60" w:lineRule="exact"/>
        <w:ind w:left="145" w:right="613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5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9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1"/>
        </w:rPr>
        <w:t>erinare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2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shtepiake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1"/>
        </w:rPr>
        <w:t>til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2"/>
          <w:w w:val="9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6"/>
          <w:w w:val="98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98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8"/>
          <w:w w:val="9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8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6"/>
          <w:w w:val="98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0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mbajija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implantimi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lekure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mikro-pajisjeve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identifikuese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sterviija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7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kafshet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ka"ocave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  <w:i/>
        </w:rPr>
        <w:t>(07.1.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9"/>
          <w:w w:val="93"/>
          <w:i/>
        </w:rPr>
        <w:t>4</w:t>
      </w:r>
      <w:r>
        <w:rPr>
          <w:rFonts w:ascii="Times New Roman" w:hAnsi="Times New Roman" w:cs="Times New Roman" w:eastAsia="Times New Roman"/>
          <w:sz w:val="23"/>
          <w:szCs w:val="23"/>
          <w:color w:val="313131"/>
          <w:spacing w:val="-15"/>
          <w:w w:val="15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3"/>
          <w:i/>
        </w:rPr>
        <w:t>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9" w:lineRule="exact"/>
        <w:ind w:left="15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8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veterinare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  <w:i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mbajtje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5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stalla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kuajt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kuajt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237" w:right="5184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7"/>
          <w:i/>
        </w:rPr>
        <w:t>mezat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8"/>
          <w:w w:val="9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6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7"/>
          <w:i/>
        </w:rPr>
        <w:t>blere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2"/>
          <w:i/>
        </w:rPr>
        <w:t>qellime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7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argetimi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0"/>
          <w:w w:val="94"/>
          <w:i/>
        </w:rPr>
        <w:t>(0</w:t>
      </w:r>
      <w:r>
        <w:rPr>
          <w:rFonts w:ascii="Times New Roman" w:hAnsi="Times New Roman" w:cs="Times New Roman" w:eastAsia="Times New Roman"/>
          <w:sz w:val="23"/>
          <w:szCs w:val="23"/>
          <w:color w:val="0C0C0C"/>
          <w:spacing w:val="-16"/>
          <w:w w:val="94"/>
          <w:i/>
        </w:rPr>
        <w:t>9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7"/>
          <w:w w:val="15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  <w:i/>
        </w:rPr>
        <w:t>2.3)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center"/>
        <w:spacing w:after="0"/>
        <w:sectPr>
          <w:pgMar w:header="1601" w:footer="0" w:top="1820" w:bottom="280" w:left="1520" w:right="1580"/>
          <w:headerReference w:type="default" r:id="rId59"/>
          <w:pgSz w:w="12240" w:h="15840"/>
        </w:sectPr>
      </w:pPr>
      <w:rPr/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09.3.5.0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veterinare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kafshet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3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68" w:lineRule="exact"/>
        <w:ind w:left="174" w:right="54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veterinare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kafshet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shtepiake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tilla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larja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mbajija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implantimi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79"/>
        </w:rPr>
        <w:t>lek:ure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mikro-pajisjeve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</w:rPr>
        <w:t>identifik:uese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sterviija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9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8" w:after="0" w:line="268" w:lineRule="exact"/>
        <w:ind w:left="174" w:right="1148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sllerhime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veterinare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  <w:i/>
        </w:rPr>
        <w:t>dl1e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  <w:i/>
        </w:rPr>
        <w:t>sllerhime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8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mhajtje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stalla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kujde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kuajt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  <w:i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3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8"/>
          <w:w w:val="144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7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kuajt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mezat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hlere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qellime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argetimi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2.3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sllerhime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veterinare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kafsllet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ka"ocave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(07.1.4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8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09.4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3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-45"/>
          <w:w w:val="13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6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argetimit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11111"/>
          <w:spacing w:val="0"/>
          <w:w w:val="108"/>
        </w:rPr>
        <w:t>kultures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09.4.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argetimit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6"/>
        </w:rPr>
        <w:t>sportit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3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ofruara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nga: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stadiumet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sportit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9"/>
        </w:rPr>
        <w:t>k:urset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8"/>
        </w:rPr>
        <w:t>garave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7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7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8"/>
        </w:rPr>
        <w:t>k:uaj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pistat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gara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automobilistike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pistat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bi9ikleta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74" w:lineRule="exact"/>
        <w:ind w:left="174" w:right="425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pistat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patinazhi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0"/>
        </w:rPr>
        <w:t>pishinat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0"/>
        </w:rPr>
        <w:t>k:urset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8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golfit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palestrat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qendrat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stervitje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fushat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tenisit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pistat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loje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birila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1" w:lineRule="exact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parqet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lojrave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kolovajse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lodra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kendet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lodrave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try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9"/>
          <w:w w:val="86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lojras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butona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rritu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perve9lojrave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fatit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-sk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teleferike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74" w:lineRule="exact"/>
        <w:ind w:left="174" w:right="388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marrja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pajisjeve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spor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argeti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4"/>
          <w:w w:val="87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tilla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aeroplan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5"/>
        </w:rPr>
        <w:t>barka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74"/>
        </w:rPr>
        <w:t>k:ua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74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mjete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kampingu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68" w:lineRule="exact"/>
        <w:ind w:left="181" w:right="36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mesime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jashte-shkollore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individuate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grup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brixh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shah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aerob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1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kerci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87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9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0"/>
          <w:w w:val="91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patinaz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ski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argetime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ngjitje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8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udh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3"/>
          <w:w w:val="88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ue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turistike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sinjalizimi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9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lundrimi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barkave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8" w:after="0" w:line="268" w:lineRule="exact"/>
        <w:ind w:left="187" w:right="458" w:firstLine="-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marrja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kepuceve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lojra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ndryshme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kepuce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7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1"/>
          <w:w w:val="9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9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kepuce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futboll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9"/>
          <w:w w:val="8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kepuce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golfi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lloje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kepuces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patina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9"/>
        </w:rPr>
        <w:t>ak:ull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patina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rrot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kepuce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thumb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2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8"/>
          <w:w w:val="87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peifshi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teleferike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dlle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transport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levbje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ka"igeve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jasllte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qendrave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96"/>
          <w:i/>
        </w:rPr>
        <w:t>ski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qendrave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pusllime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7" w:lineRule="exact"/>
        <w:ind w:left="18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(07.3.6)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09.4.1.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4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argetimi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sporti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9"/>
        </w:rPr>
        <w:t>Pjesemanje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7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ofruara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nga: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1" w:after="0" w:line="268" w:lineRule="exact"/>
        <w:ind w:left="174" w:right="33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stadiume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sport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kurs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</w:rPr>
        <w:t>garave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74"/>
        </w:rPr>
        <w:t>k:ua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74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pista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7"/>
          <w:w w:val="87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automobilistik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1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pista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</w:rPr>
        <w:t>bi9iklet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D5D5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etj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9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3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4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84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4"/>
          <w:w w:val="8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4"/>
        </w:rPr>
        <w:t>sematTje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7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ktivi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3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5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sporti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0"/>
          <w:w w:val="88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4"/>
          <w:w w:val="88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timit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8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9"/>
        </w:rPr>
        <w:t>parqe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lojrash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01" w:footer="0" w:top="1900" w:bottom="280" w:left="1520" w:right="1580"/>
          <w:pgSz w:w="12240" w:h="15840"/>
        </w:sectPr>
      </w:pPr>
      <w:rPr/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</w:rPr>
        <w:t>09.4.1.2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argetimi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11"/>
        </w:rPr>
        <w:t>sporti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1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9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11"/>
        </w:rPr>
        <w:t>Pjesemanje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8" w:lineRule="auto"/>
        <w:ind w:left="188" w:right="483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pista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patinazh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7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pishin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kurs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golfi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palestra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stervilj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fush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tenisi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pista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loje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birila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bouling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kolovajse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lodra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ljera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kendet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lodrave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tryeza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lojras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butona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lojra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ljera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nitu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6"/>
        </w:rPr>
        <w:t>pervec;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6"/>
        </w:rPr>
        <w:t>lojrave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fatit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-ski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teleferike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2" w:lineRule="auto"/>
        <w:ind w:left="188" w:right="484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6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manja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spor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argetim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aeroplane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barka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kuaj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kampingu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8" w:lineRule="auto"/>
        <w:ind w:left="195" w:right="431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mesime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jashte-shkollore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individuate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grup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brixh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shah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aerobi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kerci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muzik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patinaz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ski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argetime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8" w:lineRule="exact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ngjitje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mal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udhezue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turistike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</w:rPr>
        <w:t>sinjalizimi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lundrimi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barkave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8" w:lineRule="auto"/>
        <w:ind w:left="202" w:right="52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marrja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kepuceve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lojra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ndryshme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kepuce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5"/>
        </w:rPr>
        <w:t>sk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9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kepuce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futboll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kepuce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golfi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lloje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kepuces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patina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akull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patina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nota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kepuce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thumba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9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  <w:i/>
        </w:rPr>
        <w:t>perfshi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141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7"/>
          <w:i/>
        </w:rPr>
        <w:t>teleferike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9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  <w:i/>
        </w:rPr>
        <w:t>transport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8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4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  <w:i/>
        </w:rPr>
        <w:t>levi{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6"/>
          <w:w w:val="94"/>
          <w:i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4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  <w:i/>
        </w:rPr>
        <w:t>karrigeve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6"/>
          <w:i/>
        </w:rPr>
        <w:t>jashte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  <w:i/>
        </w:rPr>
        <w:t>qendrave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  <w:i/>
        </w:rPr>
        <w:t>ski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  <w:i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  <w:i/>
        </w:rPr>
        <w:t>qendrave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  <w:i/>
        </w:rPr>
        <w:t>pushime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  <w:i/>
        </w:rPr>
        <w:t>(07.3.6.1)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09.4.2-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7"/>
        </w:rPr>
        <w:t>kulturore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2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ofruara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nga: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kinemate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teatrot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operat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sallat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koncerteve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"/>
          <w:w w:val="91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ikes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shfajqet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3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3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9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biklioteka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galerite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arteve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ekspozitat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monumentet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historike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parqet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natyrore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kopshtet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1"/>
        </w:rPr>
        <w:t>zo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5"/>
          <w:w w:val="91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logjike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botanik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akuariumet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qeramarrja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kulture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televizoret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videokaseta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2" w:lineRule="auto"/>
        <w:ind w:left="188" w:right="233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transmetimi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telev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"/>
          <w:w w:val="91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radiofonik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85"/>
        </w:rPr>
        <w:t>vec;anti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tarifat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4"/>
        </w:rPr>
        <w:t>lic;encat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telev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7"/>
          <w:w w:val="92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ive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abonimet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rrjetet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telev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ive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0" w:after="0" w:line="260" w:lineRule="exact"/>
        <w:ind w:left="188" w:right="364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fotografev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9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zhvillimi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7"/>
        </w:rPr>
        <w:t>filmave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7"/>
        </w:rPr>
        <w:t>proc;esi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printimit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zmadhim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real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"/>
          <w:w w:val="91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imi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portretev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1"/>
        </w:rPr>
        <w:t>realizimi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fotografive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dasmav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perfshi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9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"/>
          <w:w w:val="94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ikantev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3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kllounev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interpretuesve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festa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w w:val="96"/>
        </w:rPr>
        <w:t>09.4.2.1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Kinemate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teatret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4"/>
        </w:rPr>
        <w:t>koncertet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8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-kinemate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teatre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3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operat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sallat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koncerteve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10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ikes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cirqet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shfaqjet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2"/>
        </w:rPr>
        <w:t>shfaqje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3"/>
        </w:rPr>
        <w:t>zik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"/>
          <w:w w:val="93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9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muzikanteve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klloune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9"/>
          <w:w w:val="9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interpret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0"/>
          <w:w w:val="90"/>
        </w:rPr>
        <w:t>esve</w:t>
      </w:r>
      <w:r>
        <w:rPr>
          <w:rFonts w:ascii="Times New Roman" w:hAnsi="Times New Roman" w:cs="Times New Roman" w:eastAsia="Times New Roman"/>
          <w:sz w:val="23"/>
          <w:szCs w:val="23"/>
          <w:color w:val="3D3D3D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90"/>
        </w:rPr>
        <w:t>festa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A2A2A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01" w:footer="0" w:top="1820" w:bottom="280" w:left="1540" w:right="1500"/>
          <w:pgSz w:w="12240" w:h="15840"/>
        </w:sectPr>
      </w:pPr>
      <w:rPr/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09.4.2.2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Muzeumet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bibliotekat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kopshtet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1"/>
        </w:rPr>
        <w:t>zoologjike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muzete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galerite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atteve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ekspozitat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monumentet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historike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bibliotekat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parqet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kombetare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kopshtet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zoologjike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botanike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09.4.2.3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Tarifat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encimit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televizioneve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radiove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abonimet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tarifat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transmetimit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televizi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radiofonik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abonimi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televizionet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kabllore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televizionet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abonim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4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abonime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speciale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kerkese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3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ma"j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qer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slterbimeve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2"/>
          <w:w w:val="95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till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(09.4.2.4)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09.4.2.4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4"/>
        </w:rPr>
        <w:t>Marrja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1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atyre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ndihmese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9"/>
        </w:rPr>
        <w:t>kultures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marrja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DVD-ve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videokasetav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CD-ve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Blu-Ray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marrja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atyre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ndihmese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kultures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aparatet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televizoreve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09.4.2.5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fotograflke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1" w:after="0" w:line="240" w:lineRule="auto"/>
        <w:ind w:left="268" w:right="261" w:firstLine="-10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fotografeve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zhvillimi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filmav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pro9esi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printimit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zmadhimi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realizimi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pottreteve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realizimi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fotografive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dasmave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4" w:after="0" w:line="246" w:lineRule="auto"/>
        <w:ind w:left="274" w:right="238" w:firstLine="-10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ofrua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dyqane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jo-te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specializua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(p.sh.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supermarkete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dyqane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elektronike,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blerjet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nepermjet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internetit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09.4.2.9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10"/>
        </w:rPr>
        <w:t>kultures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5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7" w:after="0" w:line="240" w:lineRule="auto"/>
        <w:ind w:left="16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dhenie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qera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qeradhenie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financiare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leasing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instrumentave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muzikore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01" w:footer="0" w:top="1820" w:bottom="280" w:left="1580" w:right="1480"/>
          <w:pgSz w:w="12240" w:h="15840"/>
        </w:sectPr>
      </w:pPr>
      <w:rPr/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3.363235pt;margin-top:-9.531114pt;width:435.564551pt;height:.1pt;mso-position-horizontal-relative:page;mso-position-vertical-relative:paragraph;z-index:-4514" coordorigin="1667,-191" coordsize="8711,2">
            <v:shape style="position:absolute;left:1667;top:-191;width:8711;height:2" coordorigin="1667,-191" coordsize="8711,0" path="m1667,-191l10379,-191e" filled="f" stroked="t" strokeweight="2.678337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0F0F0F"/>
          <w:w w:val="99"/>
        </w:rPr>
        <w:t>09.4.3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219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Lojrat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8"/>
        </w:rPr>
        <w:t>fatit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7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8" w:after="0" w:line="254" w:lineRule="exact"/>
        <w:ind w:left="234" w:right="159" w:firstLine="-10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llotarit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bastvenesi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aparatet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regjistrimit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bastev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kazinote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ijera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basteve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makinat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lojrave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8"/>
        </w:rPr>
        <w:t>sallat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bing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kartat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gervishtes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3" w:lineRule="auto"/>
        <w:ind w:left="127" w:right="814" w:firstLine="-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Komisioni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perkufizohet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diferenca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midi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pagua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biletat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llotarive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ose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vendosu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bast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paguhet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fituesit.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09.4.3.0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Lojrat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0"/>
        </w:rPr>
        <w:t>fatit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2" w:after="0" w:line="262" w:lineRule="exact"/>
        <w:ind w:left="234" w:right="169" w:firstLine="-10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llotarite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bastvenesit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aparatet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regjistrimit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basteve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kazinote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ijera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bastev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makinat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lojrav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sallat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bing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kartat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gervishtese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4" w:lineRule="exact"/>
        <w:ind w:left="127" w:right="816" w:firstLine="-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Komisioni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8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perkufizohet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diferenca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midi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pagua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biletat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llotarive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ose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vendosu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bast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paguhet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fituesit.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09.5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Gazeta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libra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F0F0F"/>
          <w:spacing w:val="0"/>
          <w:w w:val="104"/>
        </w:rPr>
        <w:t>kancelari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9"/>
        </w:rPr>
        <w:t>09.5.1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8"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7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9"/>
        </w:rPr>
        <w:t>-libra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atlaset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fjalore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8"/>
        </w:rPr>
        <w:t>enciklopedite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tekstet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librat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udher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9"/>
        </w:rPr>
        <w:t>efyes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librat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partitura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muzikore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albume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figurate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ngjitura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7"/>
        </w:rPr>
        <w:t>-lidhja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librave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  <w:i/>
        </w:rPr>
        <w:t>kaset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8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8"/>
          <w:i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regjiruar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romane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dram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2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43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poez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2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2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47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  <w:i/>
        </w:rPr>
        <w:t>(0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3"/>
          <w:i/>
        </w:rPr>
        <w:t>9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0"/>
          <w:w w:val="147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1.4)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62" w:lineRule="exact"/>
        <w:ind w:left="121" w:right="873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disket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2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  <w:i/>
        </w:rPr>
        <w:t>CD-RO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9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regjistruar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5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libr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jjalor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  <w:i/>
        </w:rPr>
        <w:t>enciklopedi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mesime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0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gjuhe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8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i/>
        </w:rPr>
        <w:t>huaja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etj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(09.1.4)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albume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pull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(09.3.1)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99"/>
        </w:rPr>
        <w:t>09.5.1.1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9"/>
        </w:rPr>
        <w:t>artistike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4" w:after="0" w:line="240" w:lineRule="auto"/>
        <w:ind w:left="12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albume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albume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copa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ngjitura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7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6B6B6B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libr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artistic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3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4"/>
          <w:i/>
        </w:rPr>
        <w:t>shkarkua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4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i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interneti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  <w:i/>
        </w:rPr>
        <w:t>librat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  <w:i/>
        </w:rPr>
        <w:t>elektronik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  <w:i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5.1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01" w:footer="0" w:top="1820" w:bottom="280" w:left="1560" w:right="1720"/>
          <w:pgSz w:w="12240" w:h="15840"/>
        </w:sectPr>
      </w:pPr>
      <w:rPr/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80.737862pt;margin-top:98.213593pt;width:454.019418pt;height:.1pt;mso-position-horizontal-relative:page;mso-position-vertical-relative:page;z-index:-4513" coordorigin="1615,1964" coordsize="9080,2">
            <v:shape style="position:absolute;left:1615;top:1964;width:9080;height:2" coordorigin="1615,1964" coordsize="9080,0" path="m1615,1964l10695,1964e" filled="f" stroked="t" strokeweight="2.796117pt" strokecolor="#BFBFBF">
              <v:path arrowok="t"/>
            </v:shape>
          </v:group>
          <w10:wrap type="none"/>
        </w:pict>
      </w:r>
      <w:r>
        <w:rPr>
          <w:sz w:val="19"/>
          <w:szCs w:val="19"/>
        </w:rPr>
      </w:r>
    </w:p>
    <w:p>
      <w:pPr>
        <w:spacing w:before="29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8"/>
        </w:rPr>
        <w:t>09.5.1.2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Libra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4"/>
        </w:rPr>
        <w:t>edukative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libra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edukative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9"/>
        </w:rPr>
        <w:t>09.5.1.3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8"/>
        </w:rPr>
        <w:t>Librate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5"/>
        </w:rPr>
        <w:t>jo-artistike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7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fjalore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-libra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arti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udhenefye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turistike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enciklopedi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  <w:i/>
        </w:rPr>
        <w:t>slli!rbimet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i/>
        </w:rPr>
        <w:t>lidllje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7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1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2"/>
          <w:i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91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  <w:i/>
        </w:rPr>
        <w:t>rave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79"/>
          <w:i/>
        </w:rPr>
        <w:t>dll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librat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  <w:i/>
        </w:rPr>
        <w:t>elektronik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  <w:i/>
        </w:rPr>
        <w:t>jo-artistiki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  <w:i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4"/>
          <w:i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5"/>
          <w:i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sllkarkua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  <w:i/>
        </w:rPr>
        <w:t>interneti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5.1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  <w:i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8"/>
        </w:rPr>
        <w:t>09.5.1.4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lidhje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librave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3"/>
        </w:rPr>
        <w:t>librate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1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3"/>
        </w:rPr>
        <w:t>shkarkua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8"/>
        </w:rPr>
        <w:t>interneti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7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lidhje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librave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-libra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artistike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jo-artistike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shkarkua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interneti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</w:rPr>
        <w:t>09.5.2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9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Gazeta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botime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3"/>
        </w:rPr>
        <w:t>periodike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2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1"/>
        </w:rPr>
        <w:t>gazeta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botime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31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2"/>
          <w:w w:val="13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periodike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99"/>
        </w:rPr>
        <w:t>09.5.2.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3"/>
          <w:w w:val="99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4"/>
        </w:rPr>
        <w:t>Gazeta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7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gazeta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blera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kioska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abonim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gazeta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shperndarje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abonim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nepermjet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internetit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gazeta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7"/>
        </w:rPr>
        <w:t>09.5.2.2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botime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3"/>
        </w:rPr>
        <w:t>periodike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menyre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jeteses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argetimi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kohe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lire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biznesi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politike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3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6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3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7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3"/>
        </w:rPr>
        <w:t>progt·amet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televizive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abonim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shpemdarje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abonim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nepermjet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2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internetit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revista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01" w:footer="0" w:top="1820" w:bottom="280" w:left="1520" w:right="1720"/>
          <w:pgSz w:w="12240" w:h="15840"/>
        </w:sectPr>
      </w:pPr>
      <w:rPr/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82.896324pt;margin-top:-9.526996pt;width:443.478261pt;height:.1pt;mso-position-horizontal-relative:page;mso-position-vertical-relative:paragraph;z-index:-4512" coordorigin="1658,-191" coordsize="8870,2">
            <v:shape style="position:absolute;left:1658;top:-191;width:8870;height:2" coordorigin="1658,-191" coordsize="8870,0" path="m1658,-191l10527,-191e" filled="f" stroked="t" strokeweight="2.729097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</w:rPr>
        <w:t>09.5.3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9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2"/>
        </w:rPr>
        <w:t>p1intuara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7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kataloge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materiale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reklamimi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postera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kartolina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fotografi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kalendare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kartolina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urimes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kartevizita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ftesa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kartolina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mesazhe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harta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globe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4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5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3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kartolin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parapaguara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letra-zarf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(08.1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alhume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pull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(09.3.1)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6"/>
        </w:rPr>
        <w:t>09.5.3.0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ndryshme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2"/>
        </w:rPr>
        <w:t>p1intuara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5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kataloge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materiale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reklamimi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postera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kartolina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fotografi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kalendare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kartolina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urimes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kartevizita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ftesa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kartolina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mesazhe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harta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globe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4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5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3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kartolin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parapaguara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letra-zarf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(08.1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0.1)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alhume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pull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(09.3.1.1)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</w:rPr>
        <w:t>09.5.4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7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Kancelali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mateliale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vizatimi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1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w w:val="90"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35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tabela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</w:rPr>
        <w:t>shkrimi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zarfe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llogari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2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fletore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ditar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pen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laps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stilolapsa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lapostila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boje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goma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mprehese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elj.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0" w:lineRule="exact"/>
        <w:ind w:left="234" w:right="57" w:firstLine="-10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w w:val="129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7"/>
          <w:w w:val="128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etra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</w:rPr>
        <w:t>figura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ngjilje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lete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karboni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shirit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shkrimi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boje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korrekto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forme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lenget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5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3" w:after="0" w:line="260" w:lineRule="exact"/>
        <w:ind w:left="125" w:right="44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hapese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vrima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lete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prerese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letre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gershere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zamke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leter-ngjitese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makine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kapje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7"/>
          <w:w w:val="104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etrave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kapese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7"/>
          <w:w w:val="104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etras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6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0606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thumba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7"/>
          <w:w w:val="104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</w:rPr>
        <w:t>etr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5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7" w:lineRule="auto"/>
        <w:ind w:left="234" w:right="59" w:firstLine="-10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materiale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vizatimi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ngjyrosjeje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kanavac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9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leter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karton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ngjyra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shkumesa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ngjyr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pastele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3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3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fun;a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boje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printer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0" w:lineRule="exact"/>
        <w:ind w:left="125" w:right="52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materiale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edukat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2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tille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93"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89"/>
        </w:rPr>
        <w:t>ushtrimes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92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0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</w:rPr>
        <w:t>zore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92"/>
        </w:rPr>
        <w:t>hen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7"/>
          <w:w w:val="92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</w:rPr>
        <w:t>es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gjeometr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shkumesa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kuti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lapesa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9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kartolin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parapaguara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2"/>
          <w:i/>
        </w:rPr>
        <w:t>dlze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letr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  <w:i/>
        </w:rPr>
        <w:t>zar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6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  <w:i/>
        </w:rPr>
        <w:t>(0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4"/>
          <w:w w:val="95"/>
          <w:i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18"/>
          <w:w w:val="144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  <w:i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94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  <w:i/>
        </w:rPr>
        <w:t>llogaritese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2"/>
          <w:i/>
        </w:rPr>
        <w:t>xhepi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(09.1.3)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  <w:i/>
        </w:rPr>
        <w:t>alhume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2"/>
          <w:w w:val="8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0"/>
          <w:i/>
        </w:rPr>
        <w:t>pu/L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(09.3.1)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w w:val="97"/>
        </w:rPr>
        <w:t>09.5.4.1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5"/>
        </w:rPr>
        <w:t>letres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5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w w:val="90"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35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tabela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</w:rPr>
        <w:t>shkrimi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</w:rPr>
        <w:t>zarfe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llogari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2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fletor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2"/>
        </w:rPr>
        <w:t>ditar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12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2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w w:val="129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7"/>
          <w:w w:val="128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</w:rPr>
        <w:t>ete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vizatimi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materia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6"/>
          <w:w w:val="9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</w:rPr>
        <w:t>edukative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1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90"/>
        </w:rPr>
        <w:t>libra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00"/>
        </w:rPr>
        <w:t>ushtrimesh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01" w:footer="0" w:top="1840" w:bottom="280" w:left="1560" w:right="1680"/>
          <w:pgSz w:w="12240" w:h="15840"/>
        </w:sectPr>
      </w:pPr>
      <w:rPr/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417" w:right="308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7.627274pt;margin-top:16.988115pt;width:452.045454pt;height:.1pt;mso-position-horizontal-relative:page;mso-position-vertical-relative:paragraph;z-index:-4511" coordorigin="1753,340" coordsize="9041,2">
            <v:shape style="position:absolute;left:1753;top:340;width:9041;height:2" coordorigin="1753,340" coordsize="9041,0" path="m1753,340l10793,340e" filled="f" stroked="t" strokeweight="2.781818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100"/>
        </w:rPr>
        <w:t>09-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100"/>
        </w:rPr>
        <w:t>ARGihiM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51515"/>
          <w:spacing w:val="0"/>
          <w:w w:val="91"/>
        </w:rPr>
        <w:t>KULTURA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98"/>
        </w:rPr>
        <w:t>09.5.4.9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2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Materiale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kancelarie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2"/>
        </w:rPr>
        <w:t>vizatimi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8" w:lineRule="exact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pena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lapsa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stilolapsa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84"/>
        </w:rPr>
        <w:t>lapostila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boje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4"/>
        </w:rPr>
        <w:t>goma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mprehese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ei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8"/>
          <w:w w:val="100"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5" w:after="0" w:line="278" w:lineRule="exact"/>
        <w:ind w:left="232" w:right="53" w:firstLine="-111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100"/>
        </w:rPr>
        <w:t>-let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1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2"/>
        </w:rPr>
        <w:t>figura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2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6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ngjiije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2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lete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7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2"/>
        </w:rPr>
        <w:t>karboni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37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shirit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3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8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mak.ina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2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2"/>
        </w:rPr>
        <w:t>shkrimi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48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kuti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7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boje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5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2"/>
        </w:rPr>
        <w:t>korrekto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45"/>
          <w:w w:val="8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7"/>
        </w:rPr>
        <w:t>forme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lenget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2" w:after="0" w:line="264" w:lineRule="exact"/>
        <w:ind w:left="120" w:right="455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93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3"/>
        </w:rPr>
        <w:t>hapese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vrima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leter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prerese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85"/>
        </w:rPr>
        <w:t>let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6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49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gershere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zamke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leter-ngjitese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makine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8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kapje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letrav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4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525252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kapese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letrash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thumba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letra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86" w:lineRule="exact"/>
        <w:ind w:left="225" w:right="58" w:firstLine="-10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materiale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vizatimi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7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ngjyrosjeje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tilla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kanavace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leter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karton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ngjyra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shkumesa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ngjyra,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pastele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fur9a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boje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printer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8" w:lineRule="exact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7"/>
        </w:rPr>
        <w:t>vizore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shenues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mjete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gjeometri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shkumesa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8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kuti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lapesa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  <w:i/>
        </w:rPr>
        <w:t>llogaritese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0"/>
          <w:i/>
        </w:rPr>
        <w:t>xhepit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  <w:i/>
        </w:rPr>
        <w:t>(09.1.3.4)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9"/>
          <w:szCs w:val="29"/>
        </w:rPr>
      </w:pPr>
      <w:rPr/>
      <w:r>
        <w:rPr>
          <w:rFonts w:ascii="Times New Roman" w:hAnsi="Times New Roman" w:cs="Times New Roman" w:eastAsia="Times New Roman"/>
          <w:sz w:val="29"/>
          <w:szCs w:val="29"/>
          <w:color w:val="151515"/>
          <w:w w:val="116"/>
        </w:rPr>
        <w:t>09.6-</w:t>
      </w:r>
      <w:r>
        <w:rPr>
          <w:rFonts w:ascii="Times New Roman" w:hAnsi="Times New Roman" w:cs="Times New Roman" w:eastAsia="Times New Roman"/>
          <w:sz w:val="29"/>
          <w:szCs w:val="29"/>
          <w:color w:val="151515"/>
          <w:spacing w:val="-51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51515"/>
          <w:spacing w:val="0"/>
          <w:w w:val="100"/>
        </w:rPr>
        <w:t>Paketa</w:t>
      </w:r>
      <w:r>
        <w:rPr>
          <w:rFonts w:ascii="Times New Roman" w:hAnsi="Times New Roman" w:cs="Times New Roman" w:eastAsia="Times New Roman"/>
          <w:sz w:val="29"/>
          <w:szCs w:val="29"/>
          <w:color w:val="151515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151515"/>
          <w:spacing w:val="0"/>
          <w:w w:val="102"/>
        </w:rPr>
        <w:t>turistike</w:t>
      </w:r>
      <w:r>
        <w:rPr>
          <w:rFonts w:ascii="Times New Roman" w:hAnsi="Times New Roman" w:cs="Times New Roman" w:eastAsia="Times New Roman"/>
          <w:sz w:val="29"/>
          <w:szCs w:val="29"/>
          <w:color w:val="000000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13"/>
        </w:rPr>
        <w:t>09.6.0-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Paketa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6"/>
        </w:rPr>
        <w:t>turistike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2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78" w:lineRule="exact"/>
        <w:ind w:left="120" w:right="8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pushime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2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vizita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turistike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6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gjitha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4"/>
        </w:rPr>
        <w:t>shpenzimet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perfshira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cilat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4"/>
        </w:rPr>
        <w:t>sigurohet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udhetimi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ushqimi,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qendrimi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8"/>
        </w:rPr>
        <w:t>hotel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udherrefyesi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turistik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5" w:lineRule="exact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6"/>
        </w:rPr>
        <w:t>ekskursione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gjysem-ditore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nje-ditore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pelegrinazhe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w w:val="98"/>
        </w:rPr>
        <w:t>09.6.0.1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Paketa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tmistike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brenda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3"/>
        </w:rPr>
        <w:t>vendit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7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5" w:lineRule="exact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pushime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kryhe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territori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5"/>
        </w:rPr>
        <w:t>ekonomi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5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ku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personi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be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pushimet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rezidencen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7"/>
        </w:rPr>
        <w:t>09.6.0.2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Paketa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turistike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6"/>
        </w:rPr>
        <w:t>nderkombetare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5" w:lineRule="exact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3030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</w:rPr>
        <w:t>pushime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kryhe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</w:rPr>
        <w:t>vende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</w:rPr>
        <w:t>tjera,jashte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vendit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ku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personi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be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pushimet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</w:rPr>
        <w:t>rezidencen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60" w:right="1420"/>
          <w:headerReference w:type="default" r:id="rId60"/>
          <w:pgSz w:w="12240" w:h="15840"/>
        </w:sectPr>
      </w:pPr>
      <w:rPr/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3851" w:right="4003"/>
        <w:jc w:val="center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87.054543pt;margin-top:15.462806pt;width:425.781819pt;height:.1pt;mso-position-horizontal-relative:page;mso-position-vertical-relative:paragraph;z-index:-4510" coordorigin="1741,309" coordsize="8516,2">
            <v:shape style="position:absolute;left:1741;top:309;width:8516;height:2" coordorigin="1741,309" coordsize="8516,0" path="m1741,309l10257,309e" filled="f" stroked="t" strokeweight="2.618182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  <w:b/>
          <w:bCs/>
        </w:rPr>
        <w:t>10-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3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12121"/>
          <w:spacing w:val="0"/>
          <w:w w:val="103"/>
        </w:rPr>
        <w:t>ARSIMI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33"/>
          <w:szCs w:val="33"/>
        </w:rPr>
      </w:pPr>
      <w:rPr/>
      <w:r>
        <w:rPr/>
        <w:pict>
          <v:group style="position:absolute;margin-left:166.581818pt;margin-top:.513401pt;width:343.963637pt;height:.1pt;mso-position-horizontal-relative:page;mso-position-vertical-relative:paragraph;z-index:-4509" coordorigin="3332,10" coordsize="6879,2">
            <v:shape style="position:absolute;left:3332;top:10;width:6879;height:2" coordorigin="3332,10" coordsize="6879,0" path="m3332,10l10211,10e" filled="f" stroked="t" strokeweight="1.636364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3"/>
          <w:szCs w:val="33"/>
          <w:color w:val="0F0F0F"/>
          <w:spacing w:val="0"/>
          <w:w w:val="100"/>
          <w:b/>
          <w:bCs/>
        </w:rPr>
        <w:t>10-</w:t>
      </w:r>
      <w:r>
        <w:rPr>
          <w:rFonts w:ascii="Times New Roman" w:hAnsi="Times New Roman" w:cs="Times New Roman" w:eastAsia="Times New Roman"/>
          <w:sz w:val="33"/>
          <w:szCs w:val="33"/>
          <w:color w:val="0F0F0F"/>
          <w:spacing w:val="-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3"/>
          <w:szCs w:val="33"/>
          <w:color w:val="0F0F0F"/>
          <w:spacing w:val="0"/>
          <w:w w:val="79"/>
          <w:b/>
          <w:bCs/>
        </w:rPr>
        <w:t>ARSIMI</w:t>
      </w:r>
      <w:r>
        <w:rPr>
          <w:rFonts w:ascii="Times New Roman" w:hAnsi="Times New Roman" w:cs="Times New Roman" w:eastAsia="Times New Roman"/>
          <w:sz w:val="33"/>
          <w:szCs w:val="33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8" w:lineRule="exact"/>
        <w:ind w:left="101" w:right="782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Kj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ndarje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petfshi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vetem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sherbimi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arsimit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Aj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petfshi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mesimdhenie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nepermjet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transmetimit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radiofoni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televiziv.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2" w:lineRule="auto"/>
        <w:ind w:left="101" w:right="1042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Klasifikimi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sherbimeve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arsimit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0"/>
          <w:w w:val="9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het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kategorite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si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2"/>
          <w:w w:val="9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niveleve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Klasifikimit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Standart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Nderkombeta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Arsimit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ISCED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2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rganizate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Kombeve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89"/>
        </w:rPr>
        <w:t>Ba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4"/>
          <w:w w:val="89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89"/>
        </w:rPr>
        <w:t>hkuara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22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Arsimin,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Shkence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Kulture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UNESCO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Kj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klase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nu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perfshi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  <w:i/>
        </w:rPr>
        <w:t>shpen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0"/>
          <w:w w:val="92"/>
          <w:i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7"/>
          <w:w w:val="92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  <w:i/>
        </w:rPr>
        <w:t>et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6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  <w:i/>
        </w:rPr>
        <w:t>lidh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2"/>
          <w:w w:val="92"/>
          <w:i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6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arsimi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til/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7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  <w:i/>
        </w:rPr>
        <w:t>sherbime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3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  <w:i/>
        </w:rPr>
        <w:t>mbeshtetese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  <w:i/>
        </w:rPr>
        <w:t>arsimit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  <w:i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4"/>
          <w:w w:val="100"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  <w:i/>
        </w:rPr>
        <w:t>sherbimet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  <w:i/>
        </w:rPr>
        <w:t>shendetesore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(06)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sherbime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  <w:i/>
        </w:rPr>
        <w:t>transportit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5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100"/>
          <w:i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10"/>
          <w:w w:val="100"/>
          <w:i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.3)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-lib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(09.5.1)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artikuj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  <w:i/>
        </w:rPr>
        <w:t>kancelarie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(09.5.4)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furnizi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  <w:i/>
        </w:rPr>
        <w:t>ushq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1"/>
          <w:w w:val="92"/>
          <w:i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5"/>
          <w:w w:val="92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  <w:i/>
        </w:rPr>
        <w:t>or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  <w:i/>
        </w:rPr>
        <w:t>(1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6"/>
          <w:w w:val="100"/>
          <w:i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4"/>
          <w:w w:val="100"/>
          <w:i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  <w:i/>
        </w:rPr>
        <w:t>.2)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  <w:i/>
        </w:rPr>
        <w:t>strehi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7"/>
          <w:w w:val="91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(11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10.1-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Arsimi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parashkollor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2"/>
          <w:b/>
          <w:bCs/>
        </w:rPr>
        <w:t>fillor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10.1.0-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  <w:b/>
          <w:bCs/>
        </w:rPr>
        <w:t>Arsimi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3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b/>
          <w:bCs/>
        </w:rPr>
        <w:t>parashkollor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4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fillor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5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Nivelet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6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96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ISCED-97: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arsimi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parashkollo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fillor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9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prog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5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ame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alfabetizmi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nxenesit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moshe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7"/>
          <w:w w:val="9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ume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rritu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shkolle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fillore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10.1.0.1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b/>
          <w:bCs/>
        </w:rPr>
        <w:t>Arsimi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parashkollor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b/>
          <w:bCs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b/>
          <w:bCs/>
        </w:rPr>
        <w:t>ISCED-9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b/>
          <w:bCs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6" w:lineRule="auto"/>
        <w:ind w:left="101" w:right="476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w w:val="9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5"/>
          <w:w w:val="95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4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6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6"/>
        </w:rPr>
        <w:t>D-97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niveli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Arsimi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parashkollo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perkufizohet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3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0"/>
          <w:w w:val="93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3"/>
        </w:rPr>
        <w:t>za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3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fillestare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5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"/>
          <w:w w:val="9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imdhen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3"/>
          <w:w w:val="92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organizua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7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0"/>
          <w:w w:val="143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krijua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kryesisht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qellimi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prezantimit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5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femijeve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moshe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shume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</w:rPr>
        <w:t>vogel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3"/>
          <w:w w:val="92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mjedisi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shkolles;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duhet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zhvillohet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nje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qende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shkolle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krijua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plotesua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evojat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arsim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zhvillim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femijet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pakte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vje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mete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4"/>
        </w:rPr>
        <w:t>rritu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4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4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vjey.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Ky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lloj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arsimi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mun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ofrohet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spitale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8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shkolla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qendra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spe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4"/>
          <w:w w:val="100"/>
        </w:rPr>
        <w:t>c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ializuara.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10.1.0.2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5"/>
          <w:b/>
          <w:bCs/>
        </w:rPr>
        <w:t>Arsimi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fdlor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ISCE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5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3"/>
          <w:w w:val="95"/>
          <w:b/>
          <w:bCs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97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  <w:b/>
          <w:bCs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95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b/>
          <w:bCs/>
        </w:rPr>
        <w:t>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4" w:lineRule="auto"/>
        <w:ind w:left="101" w:right="581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F0F0F"/>
          <w:w w:val="95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5"/>
          <w:w w:val="95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2"/>
        </w:rPr>
        <w:t>CED-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9"/>
          <w:w w:val="93"/>
        </w:rPr>
        <w:t>9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14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5"/>
        </w:rPr>
        <w:t>niveli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46"/>
          <w:w w:val="85"/>
        </w:rPr>
        <w:t> </w:t>
      </w:r>
      <w:r>
        <w:rPr>
          <w:rFonts w:ascii="Arial" w:hAnsi="Arial" w:cs="Arial" w:eastAsia="Arial"/>
          <w:sz w:val="21"/>
          <w:szCs w:val="21"/>
          <w:color w:val="0F0F0F"/>
          <w:spacing w:val="0"/>
          <w:w w:val="85"/>
          <w:b/>
          <w:bCs/>
        </w:rPr>
        <w:t>1:</w:t>
      </w:r>
      <w:r>
        <w:rPr>
          <w:rFonts w:ascii="Arial" w:hAnsi="Arial" w:cs="Arial" w:eastAsia="Arial"/>
          <w:sz w:val="21"/>
          <w:szCs w:val="21"/>
          <w:color w:val="0F0F0F"/>
          <w:spacing w:val="-7"/>
          <w:w w:val="85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Arsimi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fillo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11"/>
          <w:w w:val="101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akonisht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filio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moshe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1"/>
          <w:w w:val="100"/>
        </w:rPr>
        <w:t>5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6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vje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zak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8"/>
          <w:w w:val="9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9"/>
          <w:w w:val="9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5"/>
          <w:w w:val="9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2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9"/>
          <w:w w:val="9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gjat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deri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vjet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Programet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har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2"/>
          <w:w w:val="9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7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he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zak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5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nisht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kane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9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7"/>
          <w:w w:val="91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llim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F0F0F"/>
          <w:spacing w:val="3"/>
          <w:w w:val="92"/>
          <w:b/>
          <w:bCs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10"/>
          <w:w w:val="180"/>
        </w:rPr>
        <w:t>'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japi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nxenesve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njohuri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9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2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lo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9"/>
          <w:w w:val="10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plata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8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9"/>
          <w:w w:val="98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xi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5"/>
          <w:w w:val="9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2"/>
          <w:w w:val="92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shkrimi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matematike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bashk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njohuri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3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2"/>
          <w:w w:val="91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ementare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3"/>
        </w:rPr>
        <w:t>len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"/>
          <w:w w:val="93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3"/>
        </w:rPr>
        <w:t>eve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5"/>
          <w:w w:val="93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ljera.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Duhet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perfshihet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gjithasht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mesimdhen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4"/>
          <w:w w:val="9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9"/>
        </w:rPr>
        <w:t>organizua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9"/>
        </w:rPr>
        <w:t>femijet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3"/>
          <w:w w:val="8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89"/>
        </w:rPr>
        <w:t>voja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vey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5"/>
          <w:w w:val="9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nt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9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Programe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1" w:after="0" w:line="242" w:lineRule="auto"/>
        <w:ind w:left="101" w:right="385" w:firstLine="7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alfabetizmi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fitua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di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aftesi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the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9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5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lore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b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13"/>
          <w:w w:val="9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8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6"/>
          <w:w w:val="91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jashte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1"/>
        </w:rPr>
        <w:t>shkolle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92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494949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9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4"/>
        </w:rPr>
        <w:t>cilet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4"/>
        </w:rPr>
        <w:t>jane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2"/>
          <w:w w:val="9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0"/>
          <w:w w:val="90"/>
        </w:rPr>
        <w:t>ngj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4"/>
          <w:w w:val="9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90"/>
        </w:rPr>
        <w:t>shem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F0F0F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permbajlje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0"/>
        </w:rPr>
        <w:t>programet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33333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92"/>
        </w:rPr>
        <w:t>arsimit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fil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or.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60" w:right="1720"/>
          <w:headerReference w:type="default" r:id="rId61"/>
          <w:pgSz w:w="12240" w:h="1584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3" w:lineRule="exact"/>
        <w:ind w:left="4050" w:right="390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86.100166pt;margin-top:16.670267pt;width:448.409679pt;height:.1pt;mso-position-horizontal-relative:page;mso-position-vertical-relative:paragraph;z-index:-4508" coordorigin="1722,333" coordsize="8968,2">
            <v:shape style="position:absolute;left:1722;top:333;width:8968;height:2" coordorigin="1722,333" coordsize="8968,0" path="m1722,333l10690,333e" filled="f" stroked="t" strokeweight="2.755205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161616"/>
          <w:spacing w:val="0"/>
          <w:w w:val="112"/>
          <w:position w:val="-1"/>
        </w:rPr>
        <w:t>10-ARSIMI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61616"/>
          <w:w w:val="116"/>
        </w:rPr>
        <w:t>10.2-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0"/>
          <w:w w:val="100"/>
        </w:rPr>
        <w:t>Arsimi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0"/>
          <w:w w:val="101"/>
        </w:rPr>
        <w:t>mesem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9"/>
        </w:rPr>
        <w:t>10.2.0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5"/>
          <w:w w:val="10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9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4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10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8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Nivelet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5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ISCED-97: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klasa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3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19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klasa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IX)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68" w:lineRule="exact"/>
        <w:ind w:left="103" w:right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Nivelet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ISCED-97: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larte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gjimnazi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professional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orientuar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rriturit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rinjte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jashte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sistemit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formal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arsimit.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8"/>
        </w:rPr>
        <w:t>10.2.0.0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5"/>
          <w:w w:val="9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2"/>
          <w:w w:val="12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1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14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8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Nivelet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5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ISCED-97: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klasa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3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12"/>
          <w:w w:val="19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klasa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IX)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76" w:lineRule="exact"/>
        <w:ind w:left="103" w:right="59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Nivelet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ISCED-97: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lar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gjimnaz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7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professional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orientuar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2" w:lineRule="exact"/>
        <w:ind w:left="11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rriturit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rinjte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jashte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sistemit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formal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arsimit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30303"/>
          <w:w w:val="116"/>
        </w:rPr>
        <w:t>10.3-</w:t>
      </w:r>
      <w:r>
        <w:rPr>
          <w:rFonts w:ascii="Times New Roman" w:hAnsi="Times New Roman" w:cs="Times New Roman" w:eastAsia="Times New Roman"/>
          <w:sz w:val="27"/>
          <w:szCs w:val="27"/>
          <w:color w:val="03030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0"/>
          <w:w w:val="100"/>
        </w:rPr>
        <w:t>Arsimi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61616"/>
          <w:spacing w:val="0"/>
          <w:w w:val="111"/>
        </w:rPr>
        <w:t>parauniversitar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w w:val="99"/>
        </w:rPr>
        <w:t>10.3.0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4"/>
          <w:w w:val="21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3"/>
        </w:rPr>
        <w:t>Arsimi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6"/>
        </w:rPr>
        <w:t>parauniversitar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5" w:after="0" w:line="276" w:lineRule="exact"/>
        <w:ind w:left="103" w:right="101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9"/>
        </w:rPr>
        <w:t>Niveli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ISCED-9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5"/>
          <w:w w:val="87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7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krijua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mbulua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programet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pozicionuara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midi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arsimit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mesem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arsimit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larte.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6" w:after="0" w:line="245" w:lineRule="auto"/>
        <w:ind w:left="103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Programet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ketij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niveli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rregulljane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koh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plote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zgjasi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muaj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deri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9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9"/>
        </w:rPr>
        <w:t>vjet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9"/>
        </w:rPr>
        <w:t>Kriteri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hyrje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eshte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perfundimi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sukse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nivelit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ISCED-97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Programet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hartua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sigurua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rjen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direkt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niveli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8"/>
        </w:rPr>
        <w:t>SAte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ISCED-97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Tipi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0"/>
          <w:w w:val="87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teorike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6B6B6B"/>
          <w:spacing w:val="-7"/>
          <w:w w:val="87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pergatitore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kerkime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histor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2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</w:rPr>
        <w:t>fil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92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8"/>
          <w:w w:val="92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</w:rPr>
        <w:t>ofi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9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matematik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pergatiti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profesionet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ker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2"/>
          <w:w w:val="8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7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lart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5"/>
          <w:w w:val="10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4" w:lineRule="auto"/>
        <w:ind w:left="103" w:right="61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tilla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mjekesi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stomatologjia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arkitektura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Programe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hartuara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qellim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hyrje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direkt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nivelin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5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ISCED-97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Tipi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SB: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programe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orientim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praktiklme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profilizim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profesional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jane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krijuar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9"/>
        </w:rPr>
        <w:t>kryesisht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pjesemarresit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fitojne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aftesite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njohurite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prakti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nevo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6"/>
          <w:w w:val="88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8"/>
          <w:w w:val="8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7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simi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profesio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zanat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caktua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perfundimi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4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sukse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cilit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0"/>
          <w:w w:val="87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akonisht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siguro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kualifikimi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duhur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tregu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punes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9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iveli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ISCED-9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94"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siguro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drejte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hyrje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niveli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8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4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44"/>
          <w:w w:val="86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1"/>
          <w:w w:val="139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ame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kryesisht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hartuara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hyrje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direkte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tregu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punes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88"/>
        </w:rPr>
        <w:t>edhe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japi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drejte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0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hyrje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8"/>
        </w:rPr>
        <w:t>programet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90"/>
        </w:rPr>
        <w:t>nivelit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color w:val="161616"/>
          <w:spacing w:val="-18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9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97.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40" w:right="1580"/>
          <w:headerReference w:type="default" r:id="rId62"/>
          <w:pgSz w:w="12240" w:h="15840"/>
        </w:sectPr>
      </w:pPr>
      <w:rPr/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88" w:right="3934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88.513763pt;margin-top:16.328926pt;width:429.357799pt;height:.1pt;mso-position-horizontal-relative:page;mso-position-vertical-relative:paragraph;z-index:-4507" coordorigin="1770,327" coordsize="8587,2">
            <v:shape style="position:absolute;left:1770;top:327;width:8587;height:2" coordorigin="1770,327" coordsize="8587,0" path="m1770,327l10357,327e" filled="f" stroked="t" strokeweight="2.642202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0E0E0E"/>
          <w:spacing w:val="0"/>
          <w:w w:val="106"/>
        </w:rPr>
        <w:t>10-ARSIMI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8"/>
        </w:rPr>
        <w:t>10.3.0.0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Arsimi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6"/>
        </w:rPr>
        <w:t>parauniversita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6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6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ISCED-97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5" w:lineRule="auto"/>
        <w:ind w:left="110" w:right="116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ISCED-97: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krijua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mbulua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programet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pozicionuara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midi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mesem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larte.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9" w:after="0" w:line="247" w:lineRule="auto"/>
        <w:ind w:left="110" w:right="24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Programet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ketij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rregulljane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koh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plote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zgjasi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muaj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deri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vjet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Kriteri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hyrje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perfundimi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sukse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nivelit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ISCED-97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Programet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hartua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sigurua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hyrjen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direkt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SAte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ISCED-97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Tipi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SA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baza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teorike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12"/>
          <w:w w:val="87"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pergatitore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kerkime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histori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filozofi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matematike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pergatiti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profesionet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kerkesa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larta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7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mjekesia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stomatologjia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arkitektura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hartuara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qellim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hyrje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direkt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nivelin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4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ISCED-97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3"/>
        </w:rPr>
        <w:t>Tipi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5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3"/>
        </w:rPr>
        <w:t>SB: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3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4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3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2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3"/>
        </w:rPr>
        <w:t>orientim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6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3"/>
        </w:rPr>
        <w:t>praktiklme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5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3"/>
        </w:rPr>
        <w:t>profilizim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6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3"/>
        </w:rPr>
        <w:t>profesional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0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3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6"/>
          <w:w w:val="8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cilat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krijuar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3" w:lineRule="auto"/>
        <w:ind w:left="110" w:right="258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kryesisht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pjesemarresit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fitojne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aftesite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njohurite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praktike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nevojshme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punesimi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profesio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zanat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caktuar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perfundimi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sukse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cilit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83838"/>
          <w:spacing w:val="-16"/>
          <w:w w:val="88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akonisht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siguro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kualifikimi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duhur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tregu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punes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ISCED-9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siguro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drejte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hyrje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ISCED-97.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kryesisht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hattuara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hyrje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direkte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tregu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punes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edhe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japi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drejte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hyrje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programet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nivelit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ISCED-97.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10.4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Arsimi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7"/>
        </w:rPr>
        <w:t>larte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9"/>
        </w:rPr>
        <w:t>10.4.0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3"/>
          <w:w w:val="109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9"/>
        </w:rPr>
        <w:t>Arsimi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3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1"/>
        </w:rPr>
        <w:t>larte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9" w:after="0" w:line="264" w:lineRule="exact"/>
        <w:ind w:left="110" w:right="20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Nivelet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87"/>
        </w:rPr>
        <w:t> </w:t>
      </w:r>
      <w:r>
        <w:rPr>
          <w:rFonts w:ascii="Arial" w:hAnsi="Arial" w:cs="Arial" w:eastAsia="Arial"/>
          <w:sz w:val="21"/>
          <w:szCs w:val="21"/>
          <w:color w:val="0E0E0E"/>
          <w:spacing w:val="0"/>
          <w:w w:val="57"/>
          <w:i/>
        </w:rPr>
        <w:t>S</w:t>
      </w:r>
      <w:r>
        <w:rPr>
          <w:rFonts w:ascii="Arial" w:hAnsi="Arial" w:cs="Arial" w:eastAsia="Arial"/>
          <w:sz w:val="21"/>
          <w:szCs w:val="21"/>
          <w:color w:val="0E0E0E"/>
          <w:spacing w:val="31"/>
          <w:w w:val="5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ISCED-97: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pare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larte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Bachelo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Universita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8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sitemi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vjeter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dyte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latte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Master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Doktorature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8"/>
        </w:rPr>
        <w:t>10.4.0.0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Arsimi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2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1"/>
        </w:rPr>
        <w:t>larte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4" w:lineRule="exact"/>
        <w:ind w:left="110" w:right="22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Nivelet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74"/>
          <w:i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0"/>
          <w:w w:val="7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74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7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ISCED-97: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pare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larte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Bachelo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Universita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sitemi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vjeter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niveli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dyte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latte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Master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Doktorature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9"/>
        </w:rPr>
        <w:t>10.5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17"/>
          <w:w w:val="10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9"/>
        </w:rPr>
        <w:t>Arsim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1"/>
          <w:w w:val="10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6"/>
        </w:rPr>
        <w:t>papercaktua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6"/>
        </w:rPr>
        <w:t>r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11"/>
          <w:w w:val="106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nivele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9"/>
        </w:rPr>
        <w:t>10.5.0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3"/>
          <w:w w:val="109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9"/>
        </w:rPr>
        <w:t>Arsim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4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7"/>
          <w:w w:val="14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7"/>
        </w:rPr>
        <w:t>papercaktua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nivele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7" w:after="0" w:line="258" w:lineRule="exact"/>
        <w:ind w:left="110" w:right="108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w w:val="89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arsimim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B4B4B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zakonisht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rritur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cilat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kerkojne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ndonje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pergatitje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paraprake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0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0"/>
        </w:rPr>
        <w:t>j:ante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kryesisht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trajnimi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profesional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zhvillimi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kulturor.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8"/>
        </w:rPr>
        <w:t>10.5.0.0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Arsim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4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7"/>
          <w:w w:val="14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7"/>
        </w:rPr>
        <w:t>papercaktua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nivele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64" w:lineRule="exact"/>
        <w:ind w:left="110" w:right="36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w w:val="89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arsimimi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zakonisht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rritur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cilat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2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5"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8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kerkojne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1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ndonje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5"/>
        </w:rPr>
        <w:t>pergatitje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5"/>
        </w:rPr>
        <w:t>paraprake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4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j:ante,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kryesisht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trajnimi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profesional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zhvillimi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kulturor.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80" w:right="1720"/>
          <w:headerReference w:type="default" r:id="rId63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3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/>
        <w:pict>
          <v:group style="position:absolute;margin-left:83.802277pt;margin-top:-18.719225pt;width:451.697727pt;height:.1pt;mso-position-horizontal-relative:page;mso-position-vertical-relative:paragraph;z-index:-4506" coordorigin="1676,-374" coordsize="9034,2">
            <v:shape style="position:absolute;left:1676;top:-374;width:9034;height:2" coordorigin="1676,-374" coordsize="9034,0" path="m1676,-374l10710,-374e" filled="f" stroked="t" strokeweight="2.781818pt" strokecolor="#BFBFBF">
              <v:path arrowok="t"/>
            </v:shape>
          </v:group>
          <w10:wrap type="none"/>
        </w:pict>
      </w:r>
      <w:r>
        <w:rPr/>
        <w:pict>
          <v:group style="position:absolute;margin-left:84.845451pt;margin-top:.759036pt;width:33.381818pt;height:.1pt;mso-position-horizontal-relative:page;mso-position-vertical-relative:paragraph;z-index:-4505" coordorigin="1697,15" coordsize="668,2">
            <v:shape style="position:absolute;left:1697;top:15;width:668;height:2" coordorigin="1697,15" coordsize="668,0" path="m1697,15l2365,15e" filled="f" stroked="t" strokeweight="1.390909pt" strokecolor="#BCBCBC">
              <v:path arrowok="t"/>
            </v:shape>
          </v:group>
          <w10:wrap type="none"/>
        </w:pict>
      </w:r>
      <w:r>
        <w:rPr/>
        <w:pict>
          <v:group style="position:absolute;margin-left:318.170441pt;margin-top:.759036pt;width:215.590909pt;height:.1pt;mso-position-horizontal-relative:page;mso-position-vertical-relative:paragraph;z-index:-4504" coordorigin="6363,15" coordsize="4312,2">
            <v:shape style="position:absolute;left:6363;top:15;width:4312;height:2" coordorigin="6363,15" coordsize="4312,0" path="m6363,15l10675,15e" filled="f" stroked="t" strokeweight="1.390909pt" strokecolor="#BCBCBC">
              <v:path arrowok="t"/>
            </v:shape>
          </v:group>
          <w10:wrap type="none"/>
        </w:pict>
      </w:r>
      <w:r>
        <w:rPr/>
        <w:pict>
          <v:group style="position:absolute;margin-left:318.170441pt;margin-top:23.019905pt;width:215.590909pt;height:.1pt;mso-position-horizontal-relative:page;mso-position-vertical-relative:paragraph;z-index:-4503" coordorigin="6363,460" coordsize="4312,2">
            <v:shape style="position:absolute;left:6363;top:460;width:4312;height:2" coordorigin="6363,460" coordsize="4312,0" path="m6363,460l10675,460e" filled="f" stroked="t" strokeweight="2.086364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0"/>
          <w:w w:val="100"/>
          <w:b/>
          <w:bCs/>
        </w:rPr>
        <w:t>11-</w: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0"/>
          <w:w w:val="76"/>
          <w:b/>
          <w:bCs/>
        </w:rPr>
        <w:t>RESTORANTE</w: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32"/>
          <w:w w:val="7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0"/>
          <w:w w:val="76"/>
          <w:b/>
          <w:bCs/>
        </w:rPr>
        <w:t>DHE</w: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21"/>
          <w:w w:val="7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0C0C0C"/>
          <w:spacing w:val="0"/>
          <w:w w:val="76"/>
          <w:b/>
          <w:bCs/>
        </w:rPr>
        <w:t>HOTELE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10"/>
        </w:rPr>
        <w:t>11.1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16"/>
          <w:w w:val="11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10"/>
        </w:rPr>
        <w:t>Sherbime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7"/>
          <w:w w:val="11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7"/>
        </w:rPr>
        <w:t>shperndarje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-7"/>
          <w:w w:val="107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0"/>
        </w:rPr>
        <w:t>produkteve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C0C0C"/>
          <w:spacing w:val="0"/>
          <w:w w:val="103"/>
        </w:rPr>
        <w:t>ushqimore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11.1.1-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5"/>
        </w:rPr>
        <w:t>Restorante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5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9"/>
          <w:w w:val="9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5"/>
        </w:rPr>
        <w:t>kafene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6"/>
          <w:szCs w:val="26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keto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7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43" w:lineRule="auto"/>
        <w:ind w:left="117" w:right="13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shpemdarje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7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produkteve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ushqime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mez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3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pije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pije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freskuese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ofruara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restorantet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kafenete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bufete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baret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eij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ushqimet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ofruara: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3" w:lineRule="auto"/>
        <w:ind w:left="124" w:right="563" w:firstLine="10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0"/>
          <w:w w:val="114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7"/>
        </w:rPr>
        <w:t>vendet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ofrojne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shplodhese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argetimi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kulture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sporti: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teatre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kinema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stadiume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sporti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pishina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komplekse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sportive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muze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galeri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arti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klube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nate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salla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kercimi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7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40" w:lineRule="auto"/>
        <w:ind w:left="22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•n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transporti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publi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autobuse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trena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barka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avione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rastet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kur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ushqimi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paguhet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Gjithasht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0" w:after="0" w:line="238" w:lineRule="auto"/>
        <w:ind w:left="117" w:right="339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shitja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produkteve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pijeve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konsu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shpejte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kioskat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shitesit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ambulante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ijera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2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keto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1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produktet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0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ushqimore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0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1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pijet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shpemdara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direkt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konsu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7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makinat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automatike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shitese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7"/>
        </w:rPr>
        <w:t>shiija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ushqimeve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gatuara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5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restorantet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konsu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jashte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11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ambienteve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3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9" w:after="0" w:line="278" w:lineRule="exact"/>
        <w:ind w:left="124" w:right="53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shiija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7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ushqimeve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gatuara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kontraktuesit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banketeve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rastet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kur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merre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ng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klienti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ashtu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edhe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9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rastet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kur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shpemdahe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shtepine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klientit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bakshishet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1" w:after="0" w:line="240" w:lineRule="auto"/>
        <w:ind w:left="11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6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1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  <w:i/>
        </w:rPr>
        <w:t>blerj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8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1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  <w:i/>
        </w:rPr>
        <w:t>dulzanit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0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(02.2.0)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92"/>
          <w:i/>
        </w:rPr>
        <w:t>telifonatat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  <w:i/>
        </w:rPr>
        <w:t>(08.3.0).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C0C0C"/>
          <w:w w:val="91"/>
        </w:rPr>
        <w:t>11.1.1.1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7"/>
        </w:rPr>
        <w:t>Restorante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8"/>
        </w:rPr>
        <w:t>,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6"/>
        </w:rPr>
        <w:t>kafene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22"/>
          <w:w w:val="9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6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6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9"/>
          <w:w w:val="9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96"/>
        </w:rPr>
        <w:t>salla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-14"/>
          <w:w w:val="9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C0C0C"/>
          <w:spacing w:val="0"/>
          <w:w w:val="100"/>
        </w:rPr>
        <w:t>kercimi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0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vendet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q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sherbejne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vakte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ushqimi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40" w:lineRule="auto"/>
        <w:ind w:left="124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vendet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specializuara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kryesisht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ofrua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7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pije: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6"/>
        </w:rPr>
        <w:t>kafenete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bufete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4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baret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9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6" w:after="0" w:line="278" w:lineRule="exact"/>
        <w:ind w:left="124" w:right="45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C0C0C"/>
          <w:w w:val="9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8"/>
        </w:rPr>
        <w:t>vendet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8"/>
        </w:rPr>
        <w:t>cilat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ofrojne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shplodhese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argetimi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7"/>
          <w:w w:val="84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kultur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sporti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zbavitese: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teatr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100"/>
        </w:rPr>
        <w:t>kinem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stadiume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sport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3"/>
          <w:w w:val="85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3"/>
        </w:rPr>
        <w:t>pishin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5"/>
          <w:w w:val="83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komplekse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sportive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8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muz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23"/>
          <w:w w:val="85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galeri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6"/>
        </w:rPr>
        <w:t>art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2"/>
          <w:w w:val="86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F3F3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7"/>
        </w:rPr>
        <w:t>klube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4"/>
        </w:rPr>
        <w:t>nat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-13"/>
          <w:w w:val="84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14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salla</w:t>
      </w:r>
      <w:r>
        <w:rPr>
          <w:rFonts w:ascii="Times New Roman" w:hAnsi="Times New Roman" w:cs="Times New Roman" w:eastAsia="Times New Roman"/>
          <w:sz w:val="25"/>
          <w:szCs w:val="25"/>
          <w:color w:val="0C0C0C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kercimi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-15"/>
          <w:w w:val="85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D1D1D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9" w:footer="0" w:top="1860" w:bottom="280" w:left="1580" w:right="1580"/>
          <w:headerReference w:type="default" r:id="rId64"/>
          <w:pgSz w:w="12240" w:h="15840"/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/>
        <w:pict>
          <v:group style="position:absolute;margin-left:86.53846pt;margin-top:-4.132540pt;width:451.038461pt;height:.1pt;mso-position-horizontal-relative:page;mso-position-vertical-relative:paragraph;z-index:-4502" coordorigin="1731,-83" coordsize="9021,2">
            <v:shape style="position:absolute;left:1731;top:-83;width:9021;height:2" coordorigin="1731,-83" coordsize="9021,0" path="m1731,-83l10752,-83e" filled="f" stroked="t" strokeweight="2.769231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0"/>
        </w:rPr>
        <w:t>11.1.1.2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55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3"/>
        </w:rPr>
        <w:t>ushqimeve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shpejta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3"/>
        </w:rPr>
        <w:t>ushqimeve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6"/>
        </w:rPr>
        <w:t>merre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6"/>
          <w:w w:val="9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6"/>
        </w:rPr>
        <w:t>me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23"/>
          <w:w w:val="96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9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vendet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sherbejne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meze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ushqime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shpejta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fast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food)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transporti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publi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autobuse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trena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barka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avion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3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5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rastet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ushqimi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paguhet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0" w:after="0" w:line="237" w:lineRule="auto"/>
        <w:ind w:left="132" w:right="68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shiija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produkteve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ushqimore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pijeve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shpejte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kioska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shitesit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4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ambulante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7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keto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perfshire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produktet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ushqimore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pijet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shpemdara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direkt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makinat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automatike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w w:val="11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shiija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ushqimeve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gatuara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restorantet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jashte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ambienteve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0" w:lineRule="auto"/>
        <w:ind w:left="132" w:right="14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shiija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ushqimeve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gatuara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kontraktuesit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banketeve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rastet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merre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klient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9"/>
          <w:w w:val="88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ashtu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edhe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rastet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shpemdahe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shtepine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klientit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1"/>
        </w:rPr>
        <w:t>11.1.2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19"/>
          <w:w w:val="9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Mensat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6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7" w:after="0" w:line="270" w:lineRule="exact"/>
        <w:ind w:left="242" w:right="43" w:firstLine="-11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w w:val="11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shpemdarje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ushqimit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9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pune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zyrave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9"/>
          <w:w w:val="9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0"/>
          <w:w w:val="9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2"/>
          <w:w w:val="9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14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shkollav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5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universitete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institucone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shkollore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5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mensat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universiteteve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mensat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ushtrise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3"/>
        </w:rPr>
        <w:t>sallat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ngrenie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anije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4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5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12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7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usllqimet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dlle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pijet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5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ofruar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pacienteve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6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spitale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(06.3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6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6" w:after="0" w:line="240" w:lineRule="auto"/>
        <w:ind w:left="145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90"/>
        </w:rPr>
        <w:t>11.1.2.0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51515"/>
          <w:spacing w:val="0"/>
          <w:w w:val="100"/>
        </w:rPr>
        <w:t>Mensat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93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2" w:after="0" w:line="240" w:lineRule="auto"/>
        <w:ind w:left="242" w:right="67" w:firstLine="-11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w w:val="11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3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shpemdarje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3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ushqimit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3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mensat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punes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mensat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zyrave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mensat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4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89"/>
        </w:rPr>
        <w:t>shkollav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9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3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565656"/>
          <w:spacing w:val="0"/>
          <w:w w:val="13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universiteteve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institucioneve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2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shkollore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14141"/>
          <w:spacing w:val="-10"/>
          <w:w w:val="89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jithasht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8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mensat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universiteteve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90"/>
        </w:rPr>
        <w:t>mensat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ushtrise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91"/>
        </w:rPr>
        <w:t>sallat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8282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ngrenie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51515"/>
          <w:spacing w:val="0"/>
          <w:w w:val="100"/>
        </w:rPr>
        <w:t>anije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85"/>
          <w:i/>
        </w:rPr>
        <w:t>Nuk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12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82828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7" w:after="0" w:line="240" w:lineRule="auto"/>
        <w:ind w:left="132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w w:val="109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usllqime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dlle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8"/>
          <w:i/>
        </w:rPr>
        <w:t>pije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4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  <w:i/>
        </w:rPr>
        <w:t>ofruar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  <w:i/>
        </w:rPr>
        <w:t>pacienteve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spitale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4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(06.3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9" w:footer="0" w:top="1860" w:bottom="280" w:left="1620" w:right="1440"/>
          <w:pgSz w:w="12240" w:h="15840"/>
        </w:sectPr>
      </w:pPr>
      <w:rPr/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4" w:after="0" w:line="240" w:lineRule="auto"/>
        <w:ind w:left="154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0"/>
        </w:rPr>
        <w:t>11.2-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31313"/>
          <w:spacing w:val="0"/>
          <w:w w:val="102"/>
        </w:rPr>
        <w:t>akomodimit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58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strehimit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ne: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hotele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pensione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motele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hane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</w:rPr>
        <w:t>ambiente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ofrojne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</w:rPr>
        <w:t>''fjetje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2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mengjes"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66" w:lineRule="exact"/>
        <w:ind w:left="349" w:right="123" w:firstLine="-10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fshatra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turistike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qendra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pushimesh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vende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kampin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dhome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rimorleueshme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bujtina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7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rinjte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veri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"/>
          <w:w w:val="9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2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konviktet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shkollave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universiteteve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institucioneve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arsimore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2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transport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publi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trena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barka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79"/>
        </w:rPr>
        <w:t>ei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3"/>
          <w:w w:val="79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79"/>
        </w:rPr>
        <w:t>.)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7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2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rastet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7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leu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strehimi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paguhet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2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bujtina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punetoret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rinj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emigrantet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petfshihen: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bakshishet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hamenjte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pagesat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familjeve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zene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dlwme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llotel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pensio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reziden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4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(04.1.1)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qerat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4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familjet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91"/>
          <w:i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9"/>
          <w:w w:val="92"/>
          <w:i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6"/>
          <w:i/>
        </w:rPr>
        <w:t>idenc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3"/>
          <w:w w:val="9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8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dyte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gjale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pusllimeve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(04.1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telefonatat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(08.3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5" w:after="0" w:line="258" w:lineRule="exact"/>
        <w:ind w:left="105" w:right="539" w:firstLine="3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sllerbimet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slzperndarje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6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usllqimit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vende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Iilla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perve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mengjesit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vakteve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3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perfsllir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mimi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strellimit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(11.1.1)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banimi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jetimore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slltiipite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91"/>
          <w:i/>
        </w:rPr>
        <w:t>personal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gjymtua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aftiisi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kufizuar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(12.4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4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11.2.0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4"/>
        </w:rPr>
        <w:t>akomodmit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6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strehimit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ne: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hotele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pensione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motele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hane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ambiente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ofrojne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''fjetje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mengjes"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24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fshatra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turistike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qendra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pushimes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4"/>
          <w:w w:val="9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B4B4B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vende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8"/>
        </w:rPr>
        <w:t>kampim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bujtina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rinjte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shtepi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verimi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2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shkolla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konvikt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universitete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institucione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arsimore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2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transport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publi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trena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barka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79"/>
        </w:rPr>
        <w:t>eij.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79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0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2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rastet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7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leu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7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7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strehimi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9"/>
        </w:rPr>
        <w:t>paguhet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2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bujtina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</w:rPr>
        <w:t>punetoret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rinj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emigrantet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04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bakshishet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-hamenjte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perfshihe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pagesat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0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familjeve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zene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dlwme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llotel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pensio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reziden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9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tyre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kryesore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59" w:lineRule="exact"/>
        <w:ind w:left="14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(04.1.1)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0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qerat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4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0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familjet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91"/>
          <w:i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9"/>
          <w:w w:val="92"/>
          <w:i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6"/>
          <w:i/>
        </w:rPr>
        <w:t>idenc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3"/>
          <w:w w:val="9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8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dyte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gjale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pusllimeve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(04.1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telefonatat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(08.3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5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2" w:after="0" w:line="266" w:lineRule="exact"/>
        <w:ind w:left="105" w:right="524" w:firstLine="3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sllerbime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slzperndarjse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7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uslzqimit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vende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Iilla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perve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mengjesit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vakteve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tjer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7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perfsllir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mimi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8"/>
          <w:i/>
        </w:rPr>
        <w:t>strelzimit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(11.1.1)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banimi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jetimore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7"/>
          <w:i/>
        </w:rPr>
        <w:t>slltiipite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  <w:i/>
        </w:rPr>
        <w:t>personal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gjymtua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aftesi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kujizuar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(12.4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9" w:footer="0" w:top="1860" w:bottom="280" w:left="1580" w:right="1360"/>
          <w:pgSz w:w="12240" w:h="15840"/>
        </w:sectPr>
      </w:pPr>
      <w:rPr/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82.693069pt;margin-top:99.801979pt;width:464.079208pt;height:.1pt;mso-position-horizontal-relative:page;mso-position-vertical-relative:page;z-index:-4501" coordorigin="1654,1996" coordsize="9282,2">
            <v:shape style="position:absolute;left:1654;top:1996;width:9282;height:2" coordorigin="1654,1996" coordsize="9282,0" path="m1654,1996l10935,1996e" filled="f" stroked="t" strokeweight="2.851485pt" strokecolor="#BFBFBF">
              <v:path arrowok="t"/>
            </v:shape>
          </v:group>
          <w10:wrap type="none"/>
        </w:pict>
      </w:r>
      <w:r>
        <w:rPr>
          <w:sz w:val="19"/>
          <w:szCs w:val="19"/>
        </w:rPr>
      </w:r>
    </w:p>
    <w:p>
      <w:pPr>
        <w:spacing w:before="29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11.2.0.1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Hotele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motele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hane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6"/>
        </w:rPr>
        <w:t>akomodimi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strehimi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hotele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motele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286" w:lineRule="exact"/>
        <w:ind w:left="130" w:right="199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strehimi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hane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</w:rPr>
        <w:t>vende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ngjashme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perfshire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pensionet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hanet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vendet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2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ofrojne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2"/>
        </w:rPr>
        <w:t>"fjetje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mengjes"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78" w:lineRule="auto"/>
        <w:ind w:left="115" w:right="155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11.2.0.2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Qendra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pushimesh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vende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9"/>
        </w:rPr>
        <w:t>kamping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bujtina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rinjte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6"/>
        </w:rPr>
        <w:t>akomodimi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9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36" w:after="0" w:line="270" w:lineRule="exact"/>
        <w:ind w:left="130" w:right="41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qendra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6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pushimesh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vende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37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kamping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1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bujtina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34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rinjte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ngjashme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6"/>
        </w:rPr>
        <w:t>fshatra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3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turistike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6"/>
        </w:rPr>
        <w:t>qendra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pushimes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5"/>
          <w:w w:val="89"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0"/>
        </w:rPr>
        <w:t>vende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kampin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89"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24242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bujtina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rinjte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shtepi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verimi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sherbimet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strehimit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6"/>
          <w:w w:val="93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qendrat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pushimeve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</w:rPr>
        <w:t>vendet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kampingut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fshatrat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turistike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11.2.0.3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Sherbimet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akomodimit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institucioneve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15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2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shkolla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8"/>
        </w:rPr>
        <w:t>konvikt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institucione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29"/>
        </w:rPr>
        <w:t>era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2"/>
          <w:w w:val="12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arsimore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2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2"/>
        </w:rPr>
        <w:t>-transport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0"/>
          <w:w w:val="9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8"/>
        </w:rPr>
        <w:t>publi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trena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barka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etj.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rastet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kur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7"/>
        </w:rPr>
        <w:t>akomodimi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paguhet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vete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5" w:after="0" w:line="240" w:lineRule="auto"/>
        <w:ind w:left="130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w w:val="10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bujtina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87"/>
        </w:rPr>
        <w:t>punetoret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89"/>
        </w:rPr>
        <w:t>rinj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2"/>
        </w:rPr>
        <w:t>os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100"/>
        </w:rPr>
        <w:t>emigrantet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Mar w:header="1639" w:footer="0" w:top="1860" w:bottom="280" w:left="1560" w:right="1720"/>
          <w:pgSz w:w="12240" w:h="15840"/>
        </w:sectPr>
      </w:pPr>
      <w:rPr/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180" w:right="102"/>
        <w:jc w:val="both"/>
        <w:rPr>
          <w:rFonts w:ascii="Times New Roman" w:hAnsi="Times New Roman" w:cs="Times New Roman" w:eastAsia="Times New Roman"/>
          <w:sz w:val="34"/>
          <w:szCs w:val="34"/>
        </w:rPr>
      </w:pPr>
      <w:rPr/>
      <w:r>
        <w:rPr/>
        <w:pict>
          <v:group style="position:absolute;margin-left:361.333344pt;margin-top:-.328886pt;width:157.0pt;height:.1pt;mso-position-horizontal-relative:page;mso-position-vertical-relative:paragraph;z-index:-4500" coordorigin="7227,-7" coordsize="3140,2">
            <v:shape style="position:absolute;left:7227;top:-7;width:3140;height:2" coordorigin="7227,-7" coordsize="3140,0" path="m7227,-7l10367,-7e" filled="f" stroked="t" strokeweight="2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33"/>
          <w:szCs w:val="33"/>
          <w:color w:val="0E0E0E"/>
          <w:w w:val="120"/>
        </w:rPr>
        <w:t>12-</w:t>
      </w:r>
      <w:r>
        <w:rPr>
          <w:rFonts w:ascii="Times New Roman" w:hAnsi="Times New Roman" w:cs="Times New Roman" w:eastAsia="Times New Roman"/>
          <w:sz w:val="33"/>
          <w:szCs w:val="33"/>
          <w:color w:val="0E0E0E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80"/>
          <w:b/>
          <w:bCs/>
        </w:rPr>
        <w:t>TE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-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6"/>
          <w:b/>
          <w:bCs/>
        </w:rPr>
        <w:t>TJ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6"/>
          <w:b/>
          <w:bCs/>
          <w:u w:val="thick" w:color="C3C3C3"/>
        </w:rPr>
        <w:t>ER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6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7"/>
          <w:b/>
          <w:bCs/>
          <w:u w:val="thick" w:color="C3C3C3"/>
        </w:rPr>
        <w:t>A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7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-28"/>
          <w:w w:val="100"/>
          <w:b/>
          <w:bCs/>
          <w:u w:val="thick" w:color="C3C3C3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-28"/>
          <w:w w:val="100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6"/>
          <w:b/>
          <w:bCs/>
          <w:u w:val="thick" w:color="C3C3C3"/>
        </w:rPr>
        <w:t>MALLR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6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7"/>
          <w:b/>
          <w:bCs/>
          <w:u w:val="thick" w:color="C3C3C3"/>
        </w:rPr>
        <w:t>A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7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-22"/>
          <w:w w:val="100"/>
          <w:b/>
          <w:bCs/>
          <w:u w:val="thick" w:color="C3C3C3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-22"/>
          <w:w w:val="100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80"/>
          <w:b/>
          <w:bCs/>
          <w:u w:val="thick" w:color="C3C3C3"/>
        </w:rPr>
        <w:t>DH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80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80"/>
          <w:b/>
          <w:bCs/>
          <w:u w:val="thick" w:color="C3C3C3"/>
        </w:rPr>
        <w:t>E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80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-32"/>
          <w:w w:val="100"/>
          <w:b/>
          <w:bCs/>
          <w:u w:val="thick" w:color="C3C3C3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-32"/>
          <w:w w:val="100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9"/>
          <w:b/>
          <w:bCs/>
          <w:u w:val="thick" w:color="C3C3C3"/>
        </w:rPr>
        <w:t>SHERBIME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79"/>
          <w:b/>
          <w:bCs/>
          <w:u w:val="thick" w:color="C3C3C3"/>
        </w:rPr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0"/>
          <w:w w:val="100"/>
          <w:b/>
          <w:bCs/>
          <w:u w:val="thick" w:color="C3C3C3"/>
        </w:rPr>
        <w:t>                                     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6"/>
          <w:w w:val="100"/>
          <w:b/>
          <w:bCs/>
          <w:u w:val="thick" w:color="C3C3C3"/>
        </w:rPr>
        <w:t> </w:t>
      </w:r>
      <w:r>
        <w:rPr>
          <w:rFonts w:ascii="Times New Roman" w:hAnsi="Times New Roman" w:cs="Times New Roman" w:eastAsia="Times New Roman"/>
          <w:sz w:val="34"/>
          <w:szCs w:val="34"/>
          <w:color w:val="0E0E0E"/>
          <w:spacing w:val="6"/>
          <w:w w:val="100"/>
          <w:b/>
          <w:bCs/>
        </w:rPr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0" w:right="6096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w w:val="123"/>
        </w:rPr>
        <w:t>12.1-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Kujdesi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2"/>
        </w:rPr>
        <w:t>personal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7" w:right="298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12.1.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Sallone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bukurie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institucione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4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2" w:after="0" w:line="240" w:lineRule="auto"/>
        <w:ind w:left="160" w:right="777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60" w:lineRule="exact"/>
        <w:ind w:left="160" w:right="47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salloneve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parukeris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berberev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2"/>
        </w:rPr>
        <w:t>buk:uris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8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manikyristev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banjot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turk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saunat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solare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masazhetjo-mjekesore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60" w:right="27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diet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tatuaz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87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shpimi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vesheve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trupit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vendosje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vatheve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60" w:right="687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60" w:right="501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1"/>
        </w:rPr>
        <w:t>k:ujdesi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trupin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depilimi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7" w:right="740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88"/>
          <w:i/>
        </w:rPr>
        <w:t>perfshihe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9"/>
          <w:w w:val="89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5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160" w:right="6373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-llixlt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3"/>
          <w:i/>
        </w:rPr>
        <w:t>(06.2.3)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5"/>
          <w:w w:val="93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E0E0E"/>
          <w:spacing w:val="0"/>
          <w:w w:val="93"/>
          <w:i/>
        </w:rPr>
        <w:t>(06.3.0)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1" w:after="0" w:line="240" w:lineRule="auto"/>
        <w:ind w:left="160" w:right="626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  <w:i/>
        </w:rPr>
        <w:t>qendr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8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  <w:i/>
        </w:rPr>
        <w:t>stervitje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  <w:i/>
        </w:rPr>
        <w:t>(09.4.1)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7" w:right="398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</w:rPr>
        <w:t>12.1.1.1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parukeiie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burr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2"/>
        </w:rPr>
        <w:t>femije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2" w:after="0" w:line="240" w:lineRule="auto"/>
        <w:ind w:left="160" w:right="777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60" w:right="312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salloneve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parukeris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berbereve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burr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femije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7" w:right="526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8"/>
        </w:rPr>
        <w:t>12.1.1.2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parukeiie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4"/>
        </w:rPr>
        <w:t>gra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60" w:right="777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60" w:right="523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sallonet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parukerise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gra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67" w:right="513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12.1.1.3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Trajtime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4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5" w:after="0" w:line="240" w:lineRule="auto"/>
        <w:ind w:left="160" w:right="777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41" w:lineRule="auto"/>
        <w:ind w:left="160" w:right="17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trajtime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bukurie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fytyre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depili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8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sola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pedikyr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4"/>
        </w:rPr>
        <w:t>k:ujde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4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4"/>
          <w:w w:val="8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trupi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maniky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terapi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trajtuese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uje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det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9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banja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turke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sauna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masazhe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jo-mjekesor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9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34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60" w:right="291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dieta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tatuazhe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shpimi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vesheve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trupit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vendosje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theve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7" w:right="446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7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107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17"/>
          <w:w w:val="16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4"/>
        </w:rPr>
        <w:t>1.2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elektlike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4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2" w:after="0" w:line="240" w:lineRule="auto"/>
        <w:ind w:left="160" w:right="7774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0" w:lineRule="exact"/>
        <w:ind w:left="160" w:right="56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rroje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elektrik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prerje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flokev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tharese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flokes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permanent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flokesh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masha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kar;urrela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krehra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stilimi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llamba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8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terapi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rreze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drite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1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vibratore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funj:a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dhembes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higjene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0"/>
          <w:w w:val="93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333333"/>
          <w:spacing w:val="-16"/>
          <w:w w:val="9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3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44444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60" w:right="648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both"/>
        <w:spacing w:after="0"/>
        <w:sectPr>
          <w:pgMar w:header="1615" w:footer="0" w:top="1940" w:bottom="280" w:left="1620" w:right="1700"/>
          <w:headerReference w:type="default" r:id="rId65"/>
          <w:pgSz w:w="12240" w:h="15840"/>
        </w:sectPr>
      </w:pPr>
      <w:rPr/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0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</w:rPr>
        <w:t>12.1.2.1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3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2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60" w:lineRule="exact"/>
        <w:ind w:left="127" w:right="557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rroje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7"/>
        </w:rPr>
        <w:t>prerje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flokev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tharese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flokes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permanent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flokes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masha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ka'turrela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krehra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stilimi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4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llamba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terapi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rreze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drit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vibratore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dhembes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31"/>
        </w:rPr>
        <w:t>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3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higjene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gojes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25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13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  <w:i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3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  <w:i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kujdesi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(12.1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2)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12.1.2.2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9"/>
        </w:rPr>
        <w:t>Ripari:mi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4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4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kujdesi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7"/>
        </w:rPr>
        <w:t>vetjak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2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elektrike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kujdesi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4"/>
        </w:rPr>
        <w:t>ak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12.1.3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17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kujdesi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4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2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39" w:lineRule="auto"/>
        <w:ind w:left="127" w:right="544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jo-elektrike: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brisqe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rroje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prerje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flokeve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gershere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lima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thonjs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krehera,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rroje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flokesh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dhembes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thonjte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karfica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floket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masha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ka'turrel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50505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0505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peshore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personale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9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4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hor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femije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25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0" w:lineRule="exact"/>
        <w:ind w:left="127" w:right="169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attikuj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higjene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sapu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tualeti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sapu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mjekeso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vaj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qumesht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pastrue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sapu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rroje,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krem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shkume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rroje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paste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dhembes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"/>
          <w:w w:val="12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2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60" w:lineRule="exact"/>
        <w:ind w:left="127" w:right="548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bukurie: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kuq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buzesh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manikyr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makiazhi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heqje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makiazhit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kutite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pudres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fur9at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pudres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loc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floket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para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rrojes,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6"/>
        </w:rPr>
        <w:t>banj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6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4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diell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depilimi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parfume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deodorant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ake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banje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3" w:after="0" w:line="241" w:lineRule="auto"/>
        <w:ind w:left="127" w:right="480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22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4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5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lete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higjenik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89"/>
        </w:rPr>
        <w:t>shami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3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letre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peshqire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prej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letr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tuale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peceta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higjenik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pambuk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pelena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bebe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sfungjere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dush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1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0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6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8"/>
          <w:w w:val="12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4"/>
          <w:i/>
        </w:rPr>
        <w:t>shamite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  <w:i/>
        </w:rPr>
        <w:t>prej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  <w:i/>
        </w:rPr>
        <w:t>cope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(03.1.3)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</w:rPr>
        <w:t>12.1.3.1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2"/>
        </w:rPr>
        <w:t>jo-elektrike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9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32" w:lineRule="auto"/>
        <w:ind w:left="127" w:right="427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brisqe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rroje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pretje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flokeve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gershere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lima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thonjsh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krehera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3"/>
        </w:rPr>
        <w:t>n·oje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flokesh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dhembesh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fur'ta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thonjt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2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05050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0505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karfica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floke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05050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05050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masha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ka'turrela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peshore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personale,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peshore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femi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"/>
          <w:w w:val="88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4" w:lineRule="auto"/>
        <w:ind w:left="140" w:right="258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12.1.3.2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higjene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personale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mireqenien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4"/>
        </w:rPr>
        <w:t>specif:tke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7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8"/>
        </w:rPr>
        <w:t>bukmie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7" w:after="0" w:line="240" w:lineRule="auto"/>
        <w:ind w:left="12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8" w:after="0" w:line="232" w:lineRule="auto"/>
        <w:ind w:left="133" w:right="53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sapu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tualeti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sapu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mjekesor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vaj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qumesht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pastrues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sapu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rroje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krem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shkume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rroje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paste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dhembes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shampo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banj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lete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tualet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shami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letr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05050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0505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pambuk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pelena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7"/>
        </w:rPr>
        <w:t>bebe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leter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tualet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8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peceta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higjenike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sfungjere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dush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9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3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1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3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1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mireqenie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bukurie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ila'te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natyrale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barer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gur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4"/>
          <w:w w:val="10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herue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16"/>
        </w:rPr>
        <w:t>.)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60" w:lineRule="exact"/>
        <w:ind w:left="127" w:right="545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bukurie: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kuq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7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89"/>
        </w:rPr>
        <w:t>ze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manikyr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makiazhi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heqje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makiazhit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kutite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pudres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fur'tat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0"/>
        </w:rPr>
        <w:t>pudres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91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lla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locione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floket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para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rrojes,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produkte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banj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diell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makina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depilim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parfume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deodorant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vetjake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prdukte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banje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-1"/>
          <w:w w:val="12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F1F1F"/>
          <w:spacing w:val="0"/>
          <w:w w:val="12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15" w:footer="0" w:top="1940" w:bottom="280" w:left="1620" w:right="1700"/>
          <w:pgSz w:w="12240" w:h="15840"/>
        </w:sectPr>
      </w:pPr>
      <w:rPr/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84.342857pt;margin-top:-21.97547pt;width:446.742857pt;height:.1pt;mso-position-horizontal-relative:page;mso-position-vertical-relative:paragraph;z-index:-4499" coordorigin="1687,-440" coordsize="8935,2">
            <v:shape style="position:absolute;left:1687;top:-440;width:8935;height:2" coordorigin="1687,-440" coordsize="8935,0" path="m1687,-440l10622,-440e" filled="f" stroked="t" strokeweight="2.742857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6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  <w:i/>
        </w:rPr>
        <w:t>vitaminat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1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5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mineralet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  <w:i/>
        </w:rPr>
        <w:t>vaji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  <w:i/>
        </w:rPr>
        <w:t>peshkut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6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(06.1.1.0)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12.2-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2"/>
        </w:rPr>
        <w:t>Prostitucioni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12.2.0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2"/>
        </w:rPr>
        <w:t>Prostitucioni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ofruara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prostitutat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keto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</w:rPr>
        <w:t>12.2.0.0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9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2"/>
        </w:rPr>
        <w:t>Prostitucioni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ofruara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prostitutat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</w:rPr>
        <w:t>keto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111111"/>
          <w:w w:val="101"/>
        </w:rPr>
        <w:t>12.3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213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4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0"/>
        </w:rPr>
        <w:t>Sende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11111"/>
          <w:spacing w:val="0"/>
          <w:w w:val="102"/>
        </w:rPr>
        <w:t>personale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99"/>
        </w:rPr>
        <w:t>12.3.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"/>
          <w:w w:val="99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215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Stoll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23"/>
        </w:rPr>
        <w:t>muara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7"/>
          <w:w w:val="12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6"/>
        </w:rPr>
        <w:t>dore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1"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37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5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metale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4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c;muara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8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stoli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stiluara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metale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tille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7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stoli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kostume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butona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manshetas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gjilpera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</w:rPr>
        <w:t>kravata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-ora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dore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kronometra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0"/>
          <w:w w:val="87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ile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udhetim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stoliv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1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oreve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9"/>
        </w:rPr>
        <w:t>oreve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dores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3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zhukurime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9"/>
          <w:i/>
        </w:rPr>
        <w:t>(05.1.1)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5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(05.4.0)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-ora-radi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4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(09.1.1)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46" w:after="0" w:line="254" w:lineRule="exact"/>
        <w:ind w:left="107" w:right="74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  <w:i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  <w:i/>
        </w:rPr>
        <w:t>dlze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metale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6"/>
          <w:i/>
        </w:rPr>
        <w:t>fmua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6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33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dlze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stoli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stiluar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8"/>
          <w:i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5"/>
          <w:i/>
        </w:rPr>
        <w:t>dlze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5"/>
          <w:i/>
        </w:rPr>
        <w:t>metale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1"/>
          <w:w w:val="8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6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  <w:i/>
        </w:rPr>
        <w:t>til/e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mbajtur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8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kryesislzt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7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sende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fmuar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formi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kapitallj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98"/>
        </w:rPr>
        <w:t>12.3.1.1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Stoll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23"/>
        </w:rPr>
        <w:t>muara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7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5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metale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4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9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c;mua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"/>
          <w:w w:val="8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7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1"/>
        </w:rPr>
        <w:t>stoli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25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1"/>
        </w:rPr>
        <w:t>stiluara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6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3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8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8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metale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42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1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6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tille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stoli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kostume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butona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manshetas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gjilpera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kravata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  <w:i/>
        </w:rPr>
        <w:t>peifshi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100"/>
          <w:i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  <w:i/>
        </w:rPr>
        <w:t>zhukurime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3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(05.1.1.1)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0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88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(05.4.0.1)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9" w:after="0" w:line="254" w:lineRule="exact"/>
        <w:ind w:left="107" w:right="58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  <w:i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2"/>
          <w:i/>
        </w:rPr>
        <w:t>dlze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8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2"/>
          <w:i/>
        </w:rPr>
        <w:t>metale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fmua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5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stoli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stiluar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7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8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metale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3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6"/>
          <w:i/>
        </w:rPr>
        <w:t>tiDe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mbajtur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kryesisht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  <w:i/>
        </w:rPr>
        <w:t>sende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90"/>
          <w:i/>
        </w:rPr>
        <w:t>fmuar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formi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kapitali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6"/>
        </w:rPr>
        <w:t>12.3.1.2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9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7"/>
        </w:rPr>
        <w:t>dore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4" w:lineRule="exact"/>
        <w:ind w:left="11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9"/>
        </w:rPr>
        <w:t>ora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9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9"/>
        </w:rPr>
        <w:t>dore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</w:rPr>
        <w:t>kronometra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91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11"/>
          <w:w w:val="97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3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19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24242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42424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100"/>
        </w:rPr>
        <w:t>udhetim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1615" w:footer="0" w:top="1820" w:bottom="280" w:left="1600" w:right="1720"/>
          <w:headerReference w:type="default" r:id="rId66"/>
          <w:pgSz w:w="12240" w:h="15840"/>
        </w:sectPr>
      </w:pPr>
      <w:rPr/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5.159576pt;margin-top:-8.890418pt;width:440.667035pt;height:.1pt;mso-position-horizontal-relative:page;mso-position-vertical-relative:paragraph;z-index:-4498" coordorigin="1703,-178" coordsize="8813,2">
            <v:shape style="position:absolute;left:1703;top:-178;width:8813;height:2" coordorigin="1703,-178" coordsize="8813,0" path="m1703,-178l10517,-178e" filled="f" stroked="t" strokeweight="2.365544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6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ora-radi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(09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3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1.1)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12.3.1.3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3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4"/>
          <w:w w:val="13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stolive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26"/>
        </w:rPr>
        <w:t>muara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2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3"/>
          <w:w w:val="12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oreve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oreve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dores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3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stolive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9"/>
        </w:rPr>
        <w:t>'Ymuara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oreve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oreve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dores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12.3.2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Pajisje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5"/>
        </w:rPr>
        <w:t>personale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6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sende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udhetim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sendeve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vetjake: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valixhe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portbagazh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4"/>
        </w:rPr>
        <w:t>'Yanta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udhetimi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valixhe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vogla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lekure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5"/>
        </w:rPr>
        <w:t>'Yanta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7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shpine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4"/>
        </w:rPr>
        <w:t>'Yanta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dore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kuleta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4"/>
        </w:rPr>
        <w:t>'Yanta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9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vogla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dore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3" w:after="0" w:line="264" w:lineRule="exact"/>
        <w:ind w:left="123" w:right="314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hebe: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5"/>
        </w:rPr>
        <w:t>kan·ike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0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hebe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karroca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2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4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djepe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mbeshtetese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krevat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ulese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makine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shpinore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mbajtese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femijet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perpara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rripa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mbajlje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femijeve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duhanpiresit: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9"/>
        </w:rPr>
        <w:t>Yibuk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9"/>
        </w:rPr>
        <w:t>Yakmak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8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9"/>
        </w:rPr>
        <w:t>kuti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cigares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4"/>
          <w:w w:val="9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prerese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cigar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9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tavella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ndryshem: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zyze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dielli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shkop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ecje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7"/>
        </w:rPr>
        <w:t>'Yadra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7"/>
        </w:rPr>
        <w:t>'Yadra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9"/>
          <w:w w:val="7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dielli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freskor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9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mbajtese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8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81"/>
        </w:rPr>
        <w:t>Yelsash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w w:val="8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funerale: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arkivole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gur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varri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vaz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3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hir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D4D4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riparimi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artikujve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tjere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personal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0"/>
        </w:rPr>
        <w:t>gaz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Yakmaket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tennometra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muri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barometra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mohilje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11111"/>
          <w:spacing w:val="-6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  <w:i/>
        </w:rPr>
        <w:t>hebe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2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(05.1.1)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17"/>
          <w:i/>
        </w:rPr>
        <w:t>ant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17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9"/>
          <w:w w:val="11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pazar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(05.2.0)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sllishe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7"/>
          <w:i/>
        </w:rPr>
        <w:t>ushqimi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(05.4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4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12.3.2.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3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Sende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7"/>
        </w:rPr>
        <w:t>udhetime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6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</w:rPr>
        <w:t>sende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udhetim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mjete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ijera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sendeve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veljake: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valixhe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portbagazhe,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72"/>
        </w:rPr>
        <w:t>'Yanta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2"/>
          <w:w w:val="7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udhetimi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valixhe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vogla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lekure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5"/>
        </w:rPr>
        <w:t>'Yanta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"/>
          <w:w w:val="7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shpine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4"/>
        </w:rPr>
        <w:t>'Yanta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4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dore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kuleta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74"/>
        </w:rPr>
        <w:t>'Yanta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10"/>
          <w:w w:val="7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vogla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dore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2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3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ant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pazar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2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  <w:i/>
        </w:rPr>
        <w:t>(05.2.0.9)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12.3.2.2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11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4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6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6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8"/>
        </w:rPr>
        <w:t>be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4" w:after="0" w:line="240" w:lineRule="auto"/>
        <w:ind w:left="123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3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9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0"/>
        </w:rPr>
        <w:t>artikuj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hebe: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9" w:after="0" w:line="240" w:lineRule="auto"/>
        <w:ind w:left="2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karrige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hebe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2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karroca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2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krevate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2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mbeshtetese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2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krevat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1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91"/>
        </w:rPr>
        <w:t>ulese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0"/>
          <w:w w:val="100"/>
        </w:rPr>
        <w:t>makine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23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11111"/>
          <w:w w:val="108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111111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32323"/>
          <w:spacing w:val="0"/>
          <w:w w:val="100"/>
        </w:rPr>
        <w:t>shpinore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1615" w:footer="0" w:top="1840" w:bottom="280" w:left="1600" w:right="1720"/>
          <w:pgSz w:w="12240" w:h="15840"/>
        </w:sectPr>
      </w:pPr>
      <w:rPr/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/>
        <w:pict>
          <v:group style="position:absolute;margin-left:82.693069pt;margin-top:99.445541pt;width:463.722773pt;height:.1pt;mso-position-horizontal-relative:page;mso-position-vertical-relative:page;z-index:-4497" coordorigin="1654,1989" coordsize="9274,2">
            <v:shape style="position:absolute;left:1654;top:1989;width:9274;height:2" coordorigin="1654,1989" coordsize="9274,0" path="m1654,1989l10928,1989e" filled="f" stroked="t" strokeweight="2.851485pt" strokecolor="#BFBFBF">
              <v:path arrowok="t"/>
            </v:shape>
          </v:group>
          <w10:wrap type="none"/>
        </w:pict>
      </w:r>
      <w:r>
        <w:rPr>
          <w:sz w:val="16"/>
          <w:szCs w:val="16"/>
        </w:rPr>
      </w:r>
    </w:p>
    <w:p>
      <w:pPr>
        <w:spacing w:before="0" w:after="0" w:line="240" w:lineRule="auto"/>
        <w:ind w:left="273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12-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3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3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23"/>
          <w:w w:val="13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10"/>
          <w:w w:val="188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9"/>
        </w:rPr>
        <w:t>JER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MALLR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93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9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mbajtese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femijet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perpara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40" w:lineRule="auto"/>
        <w:ind w:left="22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9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rripa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mbajtje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femijeve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4" w:after="0" w:line="240" w:lineRule="auto"/>
        <w:ind w:left="108" w:right="75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40" w:lineRule="auto"/>
        <w:ind w:left="130" w:right="62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mobilje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  <w:i/>
        </w:rPr>
        <w:t>ftmije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(05.1.1.9)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0" w:right="674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9"/>
          <w:i/>
        </w:rPr>
        <w:t>ant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19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0"/>
          <w:w w:val="119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pazar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(05.2.0.9)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0" w:right="55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5"/>
          <w:i/>
        </w:rPr>
        <w:t>shishe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5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8"/>
          <w:i/>
        </w:rPr>
        <w:t>ushqimi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biberona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(05.4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93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  <w:i/>
        </w:rPr>
        <w:t>0.3)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130" w:right="435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12.3.2.3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1"/>
          <w:w w:val="100"/>
        </w:rPr>
        <w:t> </w:t>
      </w:r>
      <w:r>
        <w:rPr>
          <w:rFonts w:ascii="Arial" w:hAnsi="Arial" w:cs="Arial" w:eastAsia="Arial"/>
          <w:sz w:val="25"/>
          <w:szCs w:val="25"/>
          <w:color w:val="131313"/>
          <w:spacing w:val="0"/>
          <w:w w:val="292"/>
        </w:rPr>
        <w:t>i</w:t>
      </w:r>
      <w:r>
        <w:rPr>
          <w:rFonts w:ascii="Arial" w:hAnsi="Arial" w:cs="Arial" w:eastAsia="Arial"/>
          <w:sz w:val="25"/>
          <w:szCs w:val="25"/>
          <w:color w:val="131313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sen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5"/>
        </w:rPr>
        <w:t>personale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5" w:right="79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41" w:lineRule="auto"/>
        <w:ind w:left="108" w:right="454" w:firstLine="2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sendeve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udhetim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mjete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transporti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sendeve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personale: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valixhe,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portbagazh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c;anta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udhetimi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5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6"/>
        </w:rPr>
        <w:t>valixhe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51"/>
          <w:w w:val="8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vogla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90"/>
        </w:rPr>
        <w:t>lekur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2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0"/>
        </w:rPr>
        <w:t>c;anta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9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shpin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0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2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c;anta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dore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3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kuleta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5"/>
        </w:rPr>
        <w:t>c;anta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4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vogla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dore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2" w:after="0" w:line="270" w:lineRule="exact"/>
        <w:ind w:left="115" w:right="52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artikujve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hebe: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kanige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hebe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karroca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4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hebe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djepe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mbeshtetese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krevat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ulese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makine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shpinore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mbajtese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femijet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perpara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nipa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mbajtje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femijev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93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1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0" w:right="381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12.3.2.9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Sende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personale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7"/>
        </w:rPr>
        <w:t>paspecifikuara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5" w:right="79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0" w:right="601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termometra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barometra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muri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0" w:right="144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artikuj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duhanpiresit: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1"/>
        </w:rPr>
        <w:t>c;ibuk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9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1"/>
        </w:rPr>
        <w:t>c;akmak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28"/>
          <w:w w:val="8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cigaresh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prerese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cigare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tavella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23" w:after="0" w:line="241" w:lineRule="auto"/>
        <w:ind w:left="130" w:right="9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artikuj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46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personal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ndryshem: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1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84"/>
        </w:rPr>
        <w:t>zyze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29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dielli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1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shkop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10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2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ecje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3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c;adra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7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4"/>
        </w:rPr>
        <w:t>c;adra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8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dielli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2"/>
        </w:rPr>
        <w:t>freskor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3"/>
          <w:w w:val="9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4D4D4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mbajtese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2"/>
        </w:rPr>
        <w:t>c;elsash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8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0"/>
          <w:w w:val="13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130" w:right="408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artikuj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funerale: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arkivole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3"/>
        </w:rPr>
        <w:t>van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10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vaz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9"/>
          <w:w w:val="9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0"/>
          <w:w w:val="14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B3B3B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"/>
          <w:w w:val="12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28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40" w:lineRule="auto"/>
        <w:ind w:left="130" w:right="570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30303"/>
          <w:w w:val="106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30303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1"/>
        </w:rPr>
        <w:t>riparimi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1"/>
        </w:rPr>
        <w:t>artikujve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1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tjere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</w:rPr>
        <w:t>personal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8" w:right="75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Nuk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-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62626"/>
          <w:spacing w:val="0"/>
          <w:w w:val="92"/>
          <w:i/>
        </w:rPr>
        <w:t>peifshihen: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6" w:after="0" w:line="240" w:lineRule="auto"/>
        <w:ind w:left="115" w:right="360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31313"/>
          <w:w w:val="129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9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10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mireqenie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2"/>
          <w:w w:val="94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7"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6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produkte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3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specijike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-9"/>
          <w:w w:val="93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31313"/>
          <w:spacing w:val="0"/>
          <w:w w:val="93"/>
          <w:i/>
        </w:rPr>
        <w:t>(12.1.3.2)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both"/>
        <w:spacing w:after="0"/>
        <w:sectPr>
          <w:pgMar w:header="0" w:footer="0" w:top="1480" w:bottom="280" w:left="1560" w:right="1580"/>
          <w:headerReference w:type="default" r:id="rId67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94" w:lineRule="exact"/>
        <w:ind w:left="135" w:right="-79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F0F0F"/>
          <w:w w:val="115"/>
          <w:position w:val="-1"/>
        </w:rPr>
        <w:t>12.4-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-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0"/>
          <w:w w:val="100"/>
          <w:position w:val="-1"/>
        </w:rPr>
        <w:t>Perkrahja</w:t>
      </w:r>
      <w:r>
        <w:rPr>
          <w:rFonts w:ascii="Times New Roman" w:hAnsi="Times New Roman" w:cs="Times New Roman" w:eastAsia="Times New Roman"/>
          <w:sz w:val="26"/>
          <w:szCs w:val="26"/>
          <w:color w:val="0F0F0F"/>
          <w:spacing w:val="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D1D1D"/>
          <w:spacing w:val="0"/>
          <w:w w:val="100"/>
          <w:position w:val="-1"/>
        </w:rPr>
        <w:t>sociale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  <w:position w:val="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86.771217pt;margin-top:13.853362pt;width:427.611171pt;height:.1pt;mso-position-horizontal-relative:page;mso-position-vertical-relative:paragraph;z-index:-4496" coordorigin="1735,277" coordsize="8552,2">
            <v:shape style="position:absolute;left:1735;top:277;width:8552;height:2" coordorigin="1735,277" coordsize="8552,0" path="m1735,277l10288,277e" filled="f" stroked="t" strokeweight="1.972073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</w:rPr>
        <w:t>12-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41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41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22"/>
          <w:w w:val="14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</w:rPr>
        <w:t>TJER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</w:rPr>
        <w:t>MALLR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F0F0F"/>
          <w:spacing w:val="0"/>
          <w:w w:val="104"/>
        </w:rPr>
        <w:t>SHERBIME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40" w:right="1720"/>
          <w:headerReference w:type="default" r:id="rId68"/>
          <w:pgSz w:w="12240" w:h="15840"/>
          <w:cols w:num="2" w:equalWidth="0">
            <w:col w:w="2562" w:space="57"/>
            <w:col w:w="6261"/>
          </w:cols>
        </w:sectPr>
      </w:pPr>
      <w:rPr/>
    </w:p>
    <w:p>
      <w:pPr>
        <w:spacing w:before="64" w:after="0" w:line="238" w:lineRule="auto"/>
        <w:ind w:left="115" w:right="44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Perkrahja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sociale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sipa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6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6"/>
        </w:rPr>
        <w:t>perkuftzimit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ketu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mbulo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asistence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perkrahje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cilat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ofrohe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personave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jane: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5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moshuar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paafte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semundje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demtime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profesionale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etu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katastrofat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papun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varfe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pastreh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mete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ardhura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ulet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7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ind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gjen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2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emigrant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26262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26262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refugjat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26262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abuzue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alkooli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substanca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3"/>
        </w:rPr>
        <w:t>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5"/>
          <w:w w:val="12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Gjithasht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mbulo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7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6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rbimet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asistenc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perkrahje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ofrohe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familjeve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2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femijeve.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7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13"/>
        </w:rPr>
        <w:t>12.4.0-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8"/>
        </w:rPr>
        <w:t>Perkrahja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10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sociale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4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64" w:lineRule="exact"/>
        <w:ind w:left="115" w:right="989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strehimi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ndihme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shtepi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dito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riaftesim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8"/>
        </w:rPr>
        <w:t>yr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specifike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mbulo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pagesat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familjeve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36" w:lineRule="auto"/>
        <w:ind w:left="115" w:right="630" w:firstLine="10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6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shtepite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moshuarve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88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nate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paafte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qendrat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riaft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ja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9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hume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specializuara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ofma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ndihme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afatgjate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pacien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sesa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shendeteso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terapi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riaftesimi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shkollat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personat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papaftesi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cilat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kane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qellim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kryeso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5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66"/>
        </w:rPr>
        <w:t>·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ndihmojne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nxe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mposhti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paaf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ine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2" w:after="0" w:line="256" w:lineRule="exact"/>
        <w:ind w:left="122" w:right="521" w:firstLine="99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ondihme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mbajtu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moshuarit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personat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paaftesi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shtepi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pastrimi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shtepise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progra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7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0"/>
        </w:rPr>
        <w:t>vakte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6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ditor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dito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gjate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pushimeve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312" w:right="233" w:firstLine="-9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87"/>
        </w:rPr>
        <w:t>ome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desh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7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dito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telev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89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ive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6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dukat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8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9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27"/>
        </w:rPr>
        <w:t>era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12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kujdesi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femijet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220" w:right="94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6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keshillimi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6"/>
        </w:rPr>
        <w:t>drejtim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6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gjykimi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rritje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87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edukimi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biresimi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familjet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12.4.0.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1"/>
        </w:rPr>
        <w:t>femijet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12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femijet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jashte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shtepise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79"/>
        </w:rPr>
        <w:t>crerdhe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7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79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7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0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79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7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dito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mendesha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29"/>
        </w:rPr>
        <w:t>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2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kujdesi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5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bet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kopshte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5"/>
        </w:rPr>
        <w:t>Go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ata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5"/>
        </w:rPr>
        <w:t>qellim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edukimin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12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mbaj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femijeve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shkolles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11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6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7"/>
          <w:w w:val="8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7" w:lineRule="exact"/>
        <w:ind w:left="12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-dado,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78"/>
          <w:i/>
        </w:rPr>
        <w:t>etj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79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(05.6.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3"/>
          <w:w w:val="90"/>
          <w:i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3"/>
          <w:w w:val="173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7"/>
          <w:i/>
        </w:rPr>
        <w:t>1)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40" w:lineRule="auto"/>
        <w:ind w:left="12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kopsllte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qelli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edukimi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6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klas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  <w:i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  <w:i/>
        </w:rPr>
        <w:t>0)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6"/>
        </w:rPr>
        <w:t>12.4.0.2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Shtepi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moshualit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personat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aftesi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kufiZuara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6" w:lineRule="exact"/>
        <w:ind w:left="11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6" w:after="0" w:line="250" w:lineRule="exact"/>
        <w:ind w:left="115" w:right="1384" w:firstLine="5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riaftesimit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jane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shume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specializuara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ofma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ndihme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afatgjate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pacientet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sesa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kujde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shendeteso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terapi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riaftesimi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7"/>
        </w:rPr>
        <w:t>12.4.0.3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mbajtje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personave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shtepite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1"/>
        </w:rPr>
        <w:t>veta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6" w:lineRule="exact"/>
        <w:ind w:left="11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1" w:after="0" w:line="256" w:lineRule="exact"/>
        <w:ind w:left="115" w:right="630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ndihme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mbajtu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moshuarit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personat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paaftesi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shtepi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0"/>
        </w:rPr>
        <w:t>pastnmm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shtepise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programe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vakte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qendra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kujdesit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dito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8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3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8"/>
        </w:rPr>
        <w:t>sh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6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rbime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kujd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6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dito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rbime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kujdesi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gjate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pushimeve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56" w:lineRule="exact"/>
        <w:ind w:left="220" w:right="233" w:firstLine="-9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8"/>
        </w:rPr>
        <w:t>shkolla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personat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papaftesi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4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cilat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kane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qellim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9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kryeso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45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4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7"/>
          <w:w w:val="14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ndihmojne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nxenesit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1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8"/>
        </w:rPr>
        <w:t>paaftesine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3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7"/>
        </w:rPr>
        <w:t>12.4.0.4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9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Keshillim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6" w:lineRule="exact"/>
        <w:ind w:left="11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3" w:lineRule="exact"/>
        <w:ind w:left="12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keshillim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88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6"/>
          <w:w w:val="10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jtim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8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gjykim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8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0"/>
          <w:w w:val="117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494949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rrie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edukimi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bir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7"/>
        </w:rPr>
        <w:t>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87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familjet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040" w:bottom="280" w:left="1640" w:right="1720"/>
        </w:sectPr>
      </w:pPr>
      <w:rPr/>
    </w:p>
    <w:p>
      <w:pPr>
        <w:spacing w:before="75" w:after="0" w:line="240" w:lineRule="auto"/>
        <w:ind w:left="2604" w:right="295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85.411369pt;margin-top:23.637911pt;width:448.40968pt;height:.1pt;mso-position-horizontal-relative:page;mso-position-vertical-relative:paragraph;z-index:-4495" coordorigin="1708,473" coordsize="8968,2">
            <v:shape style="position:absolute;left:1708;top:473;width:8968;height:2" coordorigin="1708,473" coordsize="8968,0" path="m1708,473l10676,473e" filled="f" stroked="t" strokeweight="2.410805pt" strokecolor="#BFBFB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100"/>
        </w:rPr>
        <w:t>12-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1D1D1D"/>
          <w:spacing w:val="0"/>
          <w:w w:val="54"/>
        </w:rPr>
        <w:t>T"E</w:t>
      </w:r>
      <w:r>
        <w:rPr>
          <w:rFonts w:ascii="Times New Roman" w:hAnsi="Times New Roman" w:cs="Times New Roman" w:eastAsia="Times New Roman"/>
          <w:sz w:val="26"/>
          <w:szCs w:val="26"/>
          <w:color w:val="1D1D1D"/>
          <w:spacing w:val="8"/>
          <w:w w:val="5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4"/>
          <w:w w:val="9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90"/>
        </w:rPr>
        <w:t>JER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0"/>
        </w:rPr>
        <w:t>MALLR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0"/>
          <w:w w:val="9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0E0E0E"/>
          <w:spacing w:val="-1"/>
          <w:w w:val="9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F2F2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F2F2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D1D1D"/>
          <w:spacing w:val="0"/>
          <w:w w:val="93"/>
        </w:rPr>
        <w:t>SHERBIME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0" w:right="7118"/>
        <w:jc w:val="both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0"/>
        </w:rPr>
        <w:t>12.5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31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0E0E0E"/>
          <w:spacing w:val="0"/>
          <w:w w:val="107"/>
        </w:rPr>
        <w:t>Sigurimi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5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07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32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k:lasifikohe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87"/>
        </w:rPr>
        <w:t>si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87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87"/>
        </w:rPr>
        <w:t>llojit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6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sigurimit: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3" w:lineRule="auto"/>
        <w:ind w:left="116" w:right="529" w:firstLine="10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10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jete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5"/>
        </w:rPr>
        <w:t>jo-jet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95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5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nenkupto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baneses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9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hen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94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6"/>
          <w:w w:val="10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7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97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transporti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109" w:right="49" w:firstLine="11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w w:val="110"/>
        </w:rPr>
        <w:t>•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hume-rr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ziqe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cili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mbulo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1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iqe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ndr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1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hme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duhet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2"/>
        </w:rPr>
        <w:t>k:lasift.kohe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9"/>
          <w:w w:val="8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mbi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haze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kosto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rrezikut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kryeso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rastet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7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eshte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mundu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hperndahen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komision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6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2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sipa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rreziqeve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ndyshme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mbuluar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Komisioni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perkuf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92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het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diferenca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midi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detyrimeve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demet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pri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8"/>
          <w:w w:val="92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eve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fituar.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" w:right="660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12.5.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1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Sigmimi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3"/>
          <w:w w:val="11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4"/>
        </w:rPr>
        <w:t>jetes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6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3" w:lineRule="auto"/>
        <w:ind w:left="116" w:right="48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marrje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94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1"/>
          <w:w w:val="94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rfitimeve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9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5"/>
        </w:rPr>
        <w:t>rast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vdekjeje,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3" w:right="653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12.5.1.0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11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6"/>
        </w:rPr>
        <w:t>jetes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7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62" w:lineRule="exact"/>
        <w:ind w:left="116" w:right="49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sherbim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109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etes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manje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14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pilifitim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2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5"/>
        </w:rPr>
        <w:t>rast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dekjej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arsimi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2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44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" w:right="622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12.5.2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213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4"/>
          <w:w w:val="11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1"/>
        </w:rPr>
        <w:t>baneses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9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8" w:after="0" w:line="243" w:lineRule="auto"/>
        <w:ind w:left="109" w:right="310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paguara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pronaret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banesave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qeramarresit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4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igurimit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paguhe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zako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isht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0"/>
        </w:rPr>
        <w:t>qe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95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9"/>
          <w:w w:val="93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4"/>
          <w:w w:val="12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4"/>
        </w:rPr>
        <w:t>esit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sig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8"/>
          <w:w w:val="93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rimi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93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4"/>
          <w:w w:val="99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9"/>
        </w:rPr>
        <w:t>jarr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9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9"/>
          <w:w w:val="9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vjedhjet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9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demtimi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0" w:after="0" w:line="240" w:lineRule="auto"/>
        <w:ind w:left="1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-9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  <w:i/>
        </w:rPr>
        <w:t>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5" w:after="0" w:line="262" w:lineRule="exact"/>
        <w:ind w:left="102" w:right="786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2"/>
          <w:i/>
        </w:rPr>
        <w:t>komisionet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sherbimit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7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6"/>
          <w:i/>
        </w:rPr>
        <w:t>pronari!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4"/>
          <w:w w:val="86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12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6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95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0"/>
          <w:w w:val="99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F2F2F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  <w:i/>
        </w:rPr>
        <w:t>lloje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sigurimeve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7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2"/>
          <w:i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paguhen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zakonisht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7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  <w:i/>
        </w:rPr>
        <w:t>pronari!t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1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bane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94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ave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5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  <w:i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ndermjetes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70" w:after="0" w:line="240" w:lineRule="auto"/>
        <w:ind w:left="123" w:right="6102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12.5.2.0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6"/>
          <w:w w:val="10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9"/>
        </w:rPr>
        <w:t>banesave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3" w:lineRule="auto"/>
        <w:ind w:left="109" w:right="265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paguara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pronaret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banesave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qeramarresi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3"/>
        </w:rPr>
        <w:t>llo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3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3"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3"/>
          <w:w w:val="93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"/>
          <w:w w:val="92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igurimit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qe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paguhe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zakonisht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92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4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ramarresit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7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6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9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rr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8"/>
        </w:rPr>
        <w:t>vj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8"/>
          <w:w w:val="9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dhje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92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0"/>
          <w:w w:val="123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54545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demtimi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7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6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8" w:after="0" w:line="240" w:lineRule="auto"/>
        <w:ind w:left="10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0"/>
          <w:w w:val="100"/>
          <w:i/>
        </w:rPr>
        <w:t>perf</w:t>
      </w:r>
      <w:r>
        <w:rPr>
          <w:rFonts w:ascii="Times New Roman" w:hAnsi="Times New Roman" w:cs="Times New Roman" w:eastAsia="Times New Roman"/>
          <w:sz w:val="25"/>
          <w:szCs w:val="25"/>
          <w:color w:val="2F2F2F"/>
          <w:spacing w:val="-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68" w:lineRule="exact"/>
        <w:ind w:left="102" w:right="800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  <w:i/>
        </w:rPr>
        <w:t>komisionet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7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sherbimit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7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paguara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6"/>
          <w:i/>
        </w:rPr>
        <w:t>pronari!t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6"/>
          <w:w w:val="9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1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2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2"/>
          <w:i/>
        </w:rPr>
        <w:t>lloje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0"/>
          <w:i/>
        </w:rPr>
        <w:t>sigurimeve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7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92"/>
          <w:i/>
        </w:rPr>
        <w:t>cilat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paguhen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100"/>
          <w:i/>
        </w:rPr>
        <w:t>zakonisht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17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87"/>
          <w:i/>
        </w:rPr>
        <w:t>pronari!t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3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D1D1D"/>
          <w:spacing w:val="-31"/>
          <w:w w:val="87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bane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11"/>
          <w:w w:val="94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3"/>
          <w:i/>
        </w:rPr>
        <w:t>ave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5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4"/>
          <w:i/>
        </w:rPr>
        <w:t>konsu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29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ndermjetem</w:t>
      </w:r>
      <w:r>
        <w:rPr>
          <w:rFonts w:ascii="Times New Roman" w:hAnsi="Times New Roman" w:cs="Times New Roman" w:eastAsia="Times New Roman"/>
          <w:sz w:val="24"/>
          <w:szCs w:val="24"/>
          <w:color w:val="0E0E0E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3" w:right="6136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12.5.3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2"/>
          <w:w w:val="11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14"/>
        </w:rPr>
        <w:t>shendetit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3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2" w:lineRule="exact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3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rastet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7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semundjeve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0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aksidenteve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23" w:right="5180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5"/>
        </w:rPr>
        <w:t>12.5.3.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14"/>
          <w:w w:val="105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5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4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5"/>
        </w:rPr>
        <w:t>shoqero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5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20"/>
          <w:w w:val="11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15"/>
        </w:rPr>
        <w:t>shendetit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9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E0E0E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2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8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shoqero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92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detyrueshem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91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D1D1D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F2F2F"/>
          <w:spacing w:val="0"/>
          <w:w w:val="100"/>
        </w:rPr>
        <w:t>shendetit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20" w:right="1600"/>
          <w:headerReference w:type="default" r:id="rId69"/>
          <w:pgSz w:w="12240" w:h="15840"/>
        </w:sectPr>
      </w:pPr>
      <w:rPr/>
    </w:p>
    <w:p>
      <w:pPr>
        <w:spacing w:before="65" w:after="0" w:line="240" w:lineRule="auto"/>
        <w:ind w:left="2578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85.037201pt;margin-top:21.739208pt;width:434.894967pt;height:.1pt;mso-position-horizontal-relative:page;mso-position-vertical-relative:paragraph;z-index:-4494" coordorigin="1701,435" coordsize="8698,2">
            <v:shape style="position:absolute;left:1701;top:435;width:8698;height:2" coordorigin="1701,435" coordsize="8698,0" path="m1701,435l10399,435e" filled="f" stroked="t" strokeweight="2.678337pt" strokecolor="#C3C3C3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0"/>
          <w:w w:val="100"/>
        </w:rPr>
        <w:t>12-</w:t>
      </w:r>
      <w:r>
        <w:rPr>
          <w:rFonts w:ascii="Times New Roman" w:hAnsi="Times New Roman" w:cs="Times New Roman" w:eastAsia="Times New Roman"/>
          <w:sz w:val="18"/>
          <w:szCs w:val="18"/>
          <w:color w:val="131313"/>
          <w:spacing w:val="16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131313"/>
          <w:spacing w:val="0"/>
          <w:w w:val="108"/>
        </w:rPr>
        <w:t>rE</w:t>
      </w:r>
      <w:r>
        <w:rPr>
          <w:rFonts w:ascii="Arial" w:hAnsi="Arial" w:cs="Arial" w:eastAsia="Arial"/>
          <w:sz w:val="23"/>
          <w:szCs w:val="23"/>
          <w:color w:val="131313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42424"/>
          <w:spacing w:val="-9"/>
          <w:w w:val="196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9"/>
        </w:rPr>
        <w:t>JER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1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0"/>
        </w:rPr>
        <w:t>MALLR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3131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42424"/>
          <w:spacing w:val="0"/>
          <w:w w:val="105"/>
        </w:rPr>
        <w:t>SHERBIME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12.5.3.2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Sigmimi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plivat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4"/>
        </w:rPr>
        <w:t>shendetit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shendetit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pagua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nje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kompanie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privat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12.5.4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32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34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lidhu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5"/>
        </w:rPr>
        <w:t>transpm1in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5" w:lineRule="exact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pajisjeve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privat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w w:val="104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gjate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udhetimit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bagaz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5"/>
        </w:rPr>
        <w:t>12.5.4.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4"/>
          <w:w w:val="105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5"/>
        </w:rPr>
        <w:t>Sigmimi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5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9"/>
          <w:w w:val="10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5"/>
        </w:rPr>
        <w:t>automjeteve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privat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12.5.4.2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Sigmimi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4"/>
        </w:rPr>
        <w:t>udhetimet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7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gjate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udhetimit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bagazheve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12.5.5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32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34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Sigurime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11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7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8" w:after="0" w:line="254" w:lineRule="exact"/>
        <w:ind w:left="128" w:right="679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9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era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pergjegjesia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civile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9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plag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89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demtim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ndaj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paleve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treta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ndaj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prone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2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89"/>
          <w:i/>
        </w:rPr>
        <w:t>Nuk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  <w:i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8" w:after="0" w:line="262" w:lineRule="exact"/>
        <w:ind w:left="128" w:right="1406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pergjegjesite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civile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demet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nda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paleve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2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tret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1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8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nda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prone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2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2"/>
          <w:i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9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9"/>
          <w:i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ndodhi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rrjedlwje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1"/>
          <w:i/>
        </w:rPr>
        <w:t>transportit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  <w:i/>
        </w:rPr>
        <w:t>privat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  <w:i/>
        </w:rPr>
        <w:t>(12.5.4)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7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12.5.5.0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Sigmime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1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0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5" w:after="0" w:line="262" w:lineRule="exact"/>
        <w:ind w:left="128" w:right="722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sigurimet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ijera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tilla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pergjegjesia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civile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plagosje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demtim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ndaj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paleve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treta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ndaj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prone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1" w:right="-20"/>
        <w:jc w:val="left"/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9"/>
        </w:rPr>
        <w:t>12.6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15"/>
          <w:w w:val="109"/>
        </w:rPr>
        <w:t>-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9"/>
        </w:rPr>
        <w:t>Sherbime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4"/>
          <w:w w:val="109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31313"/>
          <w:spacing w:val="0"/>
          <w:w w:val="103"/>
        </w:rPr>
        <w:t>specifikuara</w:t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</w:rPr>
      </w:r>
    </w:p>
    <w:p>
      <w:pPr>
        <w:spacing w:before="48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ndermjetesimit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financia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90"/>
        </w:rPr>
        <w:t>matura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menyre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indirekte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12.6.1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444444"/>
          <w:spacing w:val="0"/>
          <w:w w:val="121"/>
        </w:rPr>
        <w:t>-</w:t>
      </w:r>
      <w:r>
        <w:rPr>
          <w:rFonts w:ascii="Times New Roman" w:hAnsi="Times New Roman" w:cs="Times New Roman" w:eastAsia="Times New Roman"/>
          <w:sz w:val="22"/>
          <w:szCs w:val="22"/>
          <w:color w:val="444444"/>
          <w:spacing w:val="-15"/>
          <w:w w:val="12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21"/>
        </w:rPr>
        <w:t>FISIM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2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5" w:lineRule="exact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1010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ndermjetesimit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financia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matura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8"/>
          <w:w w:val="9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indirekte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0"/>
          <w:w w:val="100"/>
        </w:rPr>
        <w:t>12.6.1.0</w:t>
      </w:r>
      <w:r>
        <w:rPr>
          <w:rFonts w:ascii="Times New Roman" w:hAnsi="Times New Roman" w:cs="Times New Roman" w:eastAsia="Times New Roman"/>
          <w:sz w:val="22"/>
          <w:szCs w:val="22"/>
          <w:color w:val="13131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42424"/>
          <w:spacing w:val="0"/>
          <w:w w:val="111"/>
        </w:rPr>
        <w:t>FISIM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86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8"/>
        </w:rPr>
        <w:t>ndermjetesimit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3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financia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42424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matura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89"/>
        </w:rPr>
        <w:t>yr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43434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31313"/>
          <w:spacing w:val="0"/>
          <w:w w:val="100"/>
        </w:rPr>
        <w:t>indirekte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00" w:right="1720"/>
          <w:headerReference w:type="default" r:id="rId70"/>
          <w:pgSz w:w="12240" w:h="15840"/>
        </w:sectPr>
      </w:pPr>
      <w:rPr/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2605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87.525124pt;margin-top:15.291904pt;width:441.342904pt;height:2.70362pt;mso-position-horizontal-relative:page;mso-position-vertical-relative:paragraph;z-index:-4493" coordorigin="1751,306" coordsize="8827,54">
            <v:group style="position:absolute;left:1778;top:323;width:2244;height:2" coordorigin="1778,323" coordsize="2244,2">
              <v:shape style="position:absolute;left:1778;top:323;width:2244;height:2" coordorigin="1778,323" coordsize="2244,0" path="m1778,323l4021,323e" filled="f" stroked="t" strokeweight="1.689674pt" strokecolor="#BFBFBF">
                <v:path arrowok="t"/>
              </v:shape>
            </v:group>
            <v:group style="position:absolute;left:1778;top:333;width:8773;height:2" coordorigin="1778,333" coordsize="8773,2">
              <v:shape style="position:absolute;left:1778;top:333;width:8773;height:2" coordorigin="1778,333" coordsize="8773,0" path="m1778,333l10550,333e" filled="f" stroked="t" strokeweight="2.703479pt" strokecolor="#C3C3C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9"/>
          <w:szCs w:val="19"/>
          <w:color w:val="0F0F0F"/>
          <w:w w:val="97"/>
        </w:rPr>
        <w:t>12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30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30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24"/>
          <w:w w:val="13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1"/>
          <w:w w:val="94"/>
        </w:rPr>
        <w:t>T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94"/>
        </w:rPr>
        <w:t>JER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17"/>
          <w:w w:val="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94"/>
        </w:rPr>
        <w:t>MALLR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94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9"/>
          <w:w w:val="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94"/>
        </w:rPr>
        <w:t>DH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94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-14"/>
          <w:w w:val="9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0F0F0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1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</w:rPr>
        <w:t>12.6.2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221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fmanciare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4"/>
        </w:rPr>
        <w:t>paspecifdmara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64" w:lineRule="exact"/>
        <w:ind w:left="111" w:right="520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financare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bankav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postav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bankave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kursimi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zyrave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kembimit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valuto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institucioneve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64" w:lineRule="exact"/>
        <w:ind w:left="226" w:right="57" w:firstLine="-101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tarifat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3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agjenteve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keshilluesve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fina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94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4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3"/>
        </w:rPr>
        <w:t>iar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3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keshilluesve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taksat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keshilluesve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ngjashem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komisione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administrative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4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2"/>
        </w:rPr>
        <w:t>fondeve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private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pensioneve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institucioneve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12.6.2.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Komisione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bankave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2"/>
        </w:rPr>
        <w:t>postave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4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56" w:lineRule="exact"/>
        <w:ind w:left="125" w:right="1003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fmanciare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bankave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kursimit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zyrave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kembimit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valuato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institucioneve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ngjashme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financiare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12.6.2.2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Tarifa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komisione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sherbimit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agjenteve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keshilluesve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7"/>
        </w:rPr>
        <w:t>fmanciare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4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2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komisionet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fmanciare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keshilluesve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fmanciare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taksat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keshilluesve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ngjashem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0F0F0F"/>
          <w:w w:val="119"/>
        </w:rPr>
        <w:t>12.7-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4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0F0F0F"/>
          <w:spacing w:val="0"/>
          <w:w w:val="100"/>
        </w:rPr>
        <w:t>paspecifikuara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16"/>
        </w:rPr>
        <w:t>12.7.0-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1"/>
        </w:rPr>
        <w:t>paspecif:tkuara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6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tarifa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ligjore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agjencite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punesimit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tarifa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ndermarrje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sherbimeve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funerale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64" w:lineRule="exact"/>
        <w:ind w:left="125" w:right="27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pagesa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agjentet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pasurive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agjentet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shitblerje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shtepive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drejtuesit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ankandeve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agjentet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ankandeve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ndermjete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pagesa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fotokopje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riprodhime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tjera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dokumentash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6" w:after="0" w:line="256" w:lineRule="exact"/>
        <w:ind w:left="239" w:right="54" w:firstLine="-11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w w:val="105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tarifa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leshimi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ertifikatave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lindje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mattese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9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vdekje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dokumentave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7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ije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administrative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1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pagesa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njoftime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gazeta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reklama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29" w:after="0" w:line="256" w:lineRule="exact"/>
        <w:ind w:left="118" w:right="626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pagesa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sherbimet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grafologjisteve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astrologev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dedektiveve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privat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truprojav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agjencive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martesave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keshilluesve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martesave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ndryshme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stola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15"/>
          <w:w w:val="88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tualet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9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garderoba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),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eij.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12.7.0.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Tarifa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administrative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4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ettifikata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8"/>
        </w:rPr>
        <w:t>lindjej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88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mattese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3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vdekjeje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40" w:lineRule="auto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pasaporta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5"/>
        </w:rPr>
        <w:t>enca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5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perfshire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ence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1"/>
        </w:rPr>
        <w:t>armet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0"/>
        </w:rPr>
        <w:t>zjarr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5"/>
          <w:w w:val="9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8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etj.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12.7.0.2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ligjore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6"/>
        </w:rPr>
        <w:t>kontabiliteti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4" w:lineRule="exact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tarifa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9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6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1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ligjore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kontabilitetit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</w:rPr>
        <w:t>12.7.0.3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7"/>
        </w:rPr>
        <w:t>funerale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7" w:lineRule="exact"/>
        <w:ind w:left="1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tarifa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ndermarrje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funeraleve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90"/>
        </w:rPr>
        <w:t>sherbimeve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8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0"/>
          <w:w w:val="92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F0F0F"/>
          <w:spacing w:val="-6"/>
          <w:w w:val="92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0"/>
          <w:w w:val="92"/>
        </w:rPr>
        <w:t>era</w:t>
      </w:r>
      <w:r>
        <w:rPr>
          <w:rFonts w:ascii="Times New Roman" w:hAnsi="Times New Roman" w:cs="Times New Roman" w:eastAsia="Times New Roman"/>
          <w:sz w:val="23"/>
          <w:szCs w:val="23"/>
          <w:color w:val="363636"/>
          <w:spacing w:val="-14"/>
          <w:w w:val="9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12121"/>
          <w:spacing w:val="0"/>
          <w:w w:val="100"/>
        </w:rPr>
        <w:t>funerale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1480" w:bottom="280" w:left="1680" w:right="1640"/>
          <w:headerReference w:type="default" r:id="rId71"/>
          <w:pgSz w:w="12240" w:h="15840"/>
        </w:sectPr>
      </w:pPr>
      <w:rPr/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95.054588pt;margin-top:96.459328pt;width:449.098481pt;height:.1pt;mso-position-horizontal-relative:page;mso-position-vertical-relative:page;z-index:-4492" coordorigin="1901,1929" coordsize="8982,2">
            <v:shape style="position:absolute;left:1901;top:1929;width:8982;height:2" coordorigin="1901,1929" coordsize="8982,0" path="m1901,1929l10883,1929e" filled="f" stroked="t" strokeweight="2.755205pt" strokecolor="#BFBFBF">
              <v:path arrowok="t"/>
            </v:shape>
          </v:group>
          <w10:wrap type="none"/>
        </w:pict>
      </w:r>
      <w:r>
        <w:rPr>
          <w:sz w:val="10"/>
          <w:szCs w:val="10"/>
        </w:rPr>
      </w:r>
    </w:p>
    <w:p>
      <w:pPr>
        <w:spacing w:before="0" w:after="0" w:line="240" w:lineRule="auto"/>
        <w:ind w:left="273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F0F0F"/>
          <w:w w:val="98"/>
        </w:rPr>
        <w:t>12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3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26"/>
          <w:w w:val="13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-1"/>
          <w:w w:val="9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91"/>
        </w:rPr>
        <w:t>JER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1"/>
        </w:rPr>
        <w:t>MALLR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8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1"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F0F0F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F1F1F"/>
          <w:spacing w:val="0"/>
          <w:w w:val="100"/>
        </w:rPr>
        <w:t>SHERBIME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20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b/>
          <w:bCs/>
        </w:rPr>
        <w:t>12.7.0.4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9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1"/>
          <w:b/>
          <w:bCs/>
        </w:rPr>
        <w:t>Tarif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1"/>
          <w:b/>
          <w:bCs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6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b/>
          <w:bCs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b/>
          <w:bCs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0"/>
          <w:w w:val="91"/>
          <w:b/>
          <w:bCs/>
        </w:rPr>
        <w:t>sherbime</w:t>
      </w:r>
      <w:r>
        <w:rPr>
          <w:rFonts w:ascii="Times New Roman" w:hAnsi="Times New Roman" w:cs="Times New Roman" w:eastAsia="Times New Roman"/>
          <w:sz w:val="25"/>
          <w:szCs w:val="25"/>
          <w:color w:val="1F1F1F"/>
          <w:spacing w:val="-12"/>
          <w:w w:val="91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F0F0F"/>
          <w:spacing w:val="0"/>
          <w:w w:val="100"/>
          <w:b/>
          <w:bCs/>
        </w:rPr>
        <w:t>tjera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9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riprodhimi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3"/>
        </w:rPr>
        <w:t>dok:umentav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8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lajmerimeve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gazeta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reklamave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0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fotokopje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riprodhime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6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ijera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20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9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tarifa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per: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agjencite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punesimit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drejtuesit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ankandeve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1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90"/>
        </w:rPr>
        <w:t>agjentet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ankandeve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ndermjete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2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tjere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grafologjistet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6" w:lineRule="exact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10"/>
          <w:w w:val="100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astrologet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dedektivet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private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3" w:after="0" w:line="240" w:lineRule="auto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•truprojat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69" w:lineRule="exact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agjencite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martesave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keshilluesit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martesave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w w:val="11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agjencite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njohje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76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75"/>
        </w:rPr>
        <w:t>j:ifteve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30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6"/>
          <w:w w:val="117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sherbime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ndryshme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stola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7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8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90"/>
        </w:rPr>
        <w:t>tualet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0"/>
          <w:w w:val="9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garderoba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88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6"/>
          <w:w w:val="88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ithasht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perfshihen: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20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pagesa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sherbimi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7"/>
        </w:rPr>
        <w:t>agjenteve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shitbletje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9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shtepive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9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1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2"/>
          <w:w w:val="89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herbimi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9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13131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dhenie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0"/>
          <w:w w:val="88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1F1F1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88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F0F0F"/>
          <w:spacing w:val="0"/>
          <w:w w:val="100"/>
        </w:rPr>
        <w:t>qera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sectPr>
      <w:pgMar w:header="0" w:footer="0" w:top="1480" w:bottom="280" w:left="1720" w:right="1720"/>
      <w:headerReference w:type="default" r:id="rId72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Garamond">
    <w:altName w:val="Garamond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2.516037pt;margin-top:81.556107pt;width:171.514064pt;height:12pt;mso-position-horizontal-relative:page;mso-position-vertical-relative:page;z-index:-4602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100"/>
                  </w:rPr>
                  <w:t>01-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2323"/>
                    <w:spacing w:val="0"/>
                    <w:w w:val="91"/>
                  </w:rPr>
                  <w:t>USHQIM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2323"/>
                    <w:spacing w:val="0"/>
                    <w:w w:val="9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232323"/>
                    <w:spacing w:val="-5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91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9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-9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100"/>
                  </w:rPr>
                  <w:t>PIJ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-1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94"/>
                  </w:rPr>
                  <w:t>JO-ALKOOLIKE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82.793419pt;margin-top:100.165802pt;width:485.572212pt;height:.1pt;mso-position-horizontal-relative:page;mso-position-vertical-relative:page;z-index:-4598" coordorigin="1656,2003" coordsize="9711,2">
          <v:shape style="position:absolute;left:1656;top:2003;width:9711;height:2" coordorigin="1656,2003" coordsize="9711,0" path="m1656,2003l11367,2003e" filled="f" stroked="t" strokeweight="2.610603pt" strokecolor="#BFBFBF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7.146240pt;margin-top:80.772133pt;width:128.000202pt;height:13.5pt;mso-position-horizontal-relative:page;mso-position-vertical-relative:page;z-index:-4597" type="#_x0000_t202" filled="f" stroked="f">
          <v:textbox inset="0,0,0,0">
            <w:txbxContent>
              <w:p>
                <w:pPr>
                  <w:spacing w:before="0" w:after="0" w:line="255" w:lineRule="exact"/>
                  <w:ind w:left="20" w:right="-55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31313"/>
                    <w:spacing w:val="0"/>
                    <w:w w:val="100"/>
                  </w:rPr>
                  <w:t>03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31313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31313"/>
                    <w:spacing w:val="2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30303"/>
                    <w:spacing w:val="9"/>
                    <w:w w:val="201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31313"/>
                    <w:spacing w:val="0"/>
                    <w:w w:val="91"/>
                  </w:rPr>
                  <w:t>VESHJE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31313"/>
                    <w:spacing w:val="-1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31313"/>
                    <w:spacing w:val="0"/>
                    <w:w w:val="82"/>
                    <w:b/>
                    <w:bCs/>
                  </w:rPr>
                  <w:t>DHE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31313"/>
                    <w:spacing w:val="-7"/>
                    <w:w w:val="82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31313"/>
                    <w:spacing w:val="0"/>
                    <w:w w:val="86"/>
                  </w:rPr>
                  <w:t>KEPUCE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3.698273pt;margin-top:80.480934pt;width:125.782989pt;height:13.5pt;mso-position-horizontal-relative:page;mso-position-vertical-relative:page;z-index:-4596" type="#_x0000_t202" filled="f" stroked="f">
          <v:textbox inset="0,0,0,0">
            <w:txbxContent>
              <w:p>
                <w:pPr>
                  <w:spacing w:before="0" w:after="0" w:line="255" w:lineRule="exact"/>
                  <w:ind w:left="20" w:right="-55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0"/>
                    <w:w w:val="100"/>
                  </w:rPr>
                  <w:t>03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2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9"/>
                    <w:w w:val="19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0"/>
                    <w:w w:val="89"/>
                  </w:rPr>
                  <w:t>VESHJE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-1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0"/>
                    <w:w w:val="83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0"/>
                    <w:w w:val="8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111111"/>
                    <w:spacing w:val="23"/>
                    <w:w w:val="8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83"/>
                  </w:rPr>
                  <w:t>KEPUC:E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4.626282pt;margin-top:74.246361pt;width:125.477964pt;height:12.5pt;mso-position-horizontal-relative:page;mso-position-vertical-relative:page;z-index:-4595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51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0"/>
                    <w:w w:val="100"/>
                  </w:rPr>
                  <w:t>03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3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9"/>
                    <w:w w:val="206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0"/>
                    <w:w w:val="93"/>
                  </w:rPr>
                  <w:t>VESHJE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-1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0"/>
                    <w:w w:val="94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0"/>
                    <w:w w:val="94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-3"/>
                    <w:w w:val="9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11111"/>
                    <w:spacing w:val="0"/>
                    <w:w w:val="100"/>
                  </w:rPr>
                  <w:t>KEPUCE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1.84845pt;margin-top:74.283546pt;width:122.282337pt;height:13.5pt;mso-position-horizontal-relative:page;mso-position-vertical-relative:page;z-index:-4594" type="#_x0000_t202" filled="f" stroked="f">
          <v:textbox inset="0,0,0,0">
            <w:txbxContent>
              <w:p>
                <w:pPr>
                  <w:spacing w:before="0" w:after="0" w:line="255" w:lineRule="exact"/>
                  <w:ind w:left="20" w:right="-55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0"/>
                    <w:w w:val="100"/>
                  </w:rPr>
                  <w:t>03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5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9"/>
                    <w:w w:val="185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0"/>
                    <w:w w:val="83"/>
                  </w:rPr>
                  <w:t>VESHJE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-1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0"/>
                    <w:w w:val="82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0"/>
                    <w:w w:val="8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-1"/>
                    <w:w w:val="8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F0F0F"/>
                    <w:spacing w:val="0"/>
                    <w:w w:val="82"/>
                  </w:rPr>
                  <w:t>KEPUCE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1.495529pt;margin-top:81.921471pt;width:340.315661pt;height:12.5pt;mso-position-horizontal-relative:page;mso-position-vertical-relative:page;z-index:-4593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51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100"/>
                  </w:rPr>
                  <w:t>04-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91"/>
                  </w:rPr>
                  <w:t>STREHIMI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91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20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43434"/>
                    <w:spacing w:val="0"/>
                    <w:w w:val="91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43434"/>
                    <w:spacing w:val="-8"/>
                    <w:w w:val="91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91"/>
                  </w:rPr>
                  <w:t>I,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13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91"/>
                  </w:rPr>
                  <w:t>ENERGJI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91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21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91"/>
                  </w:rPr>
                  <w:t>ELEKTRIKE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34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91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9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2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91"/>
                  </w:rPr>
                  <w:t>LE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9"/>
                    <w:w w:val="91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91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9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-15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127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12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-25"/>
                    <w:w w:val="12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-2"/>
                    <w:w w:val="96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96"/>
                  </w:rPr>
                  <w:t>JER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0"/>
                    <w:w w:val="96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12121"/>
                    <w:spacing w:val="-9"/>
                    <w:w w:val="9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F0F0F"/>
                    <w:spacing w:val="0"/>
                    <w:w w:val="100"/>
                  </w:rPr>
                  <w:t>DJEGESE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4.740479pt;margin-top:82.558914pt;width:167.553561pt;height:12pt;mso-position-horizontal-relative:page;mso-position-vertical-relative:page;z-index:-4601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E0E0E"/>
                    <w:spacing w:val="0"/>
                    <w:w w:val="12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E0E0E"/>
                    <w:spacing w:val="10"/>
                    <w:w w:val="12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E0E0E"/>
                    <w:spacing w:val="0"/>
                    <w:w w:val="10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E0E0E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89"/>
                  </w:rPr>
                  <w:t>USHQIM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-4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E0E0E"/>
                    <w:spacing w:val="0"/>
                    <w:w w:val="89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E0E0E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E0E0E"/>
                    <w:spacing w:val="2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93"/>
                  </w:rPr>
                  <w:t>PIJ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9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-2"/>
                    <w:w w:val="9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E0E0E"/>
                    <w:spacing w:val="0"/>
                    <w:w w:val="93"/>
                  </w:rPr>
                  <w:t>JO-ALKOOLIKE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1.683662pt;margin-top:82.412987pt;width:378.792848pt;height:12.5pt;mso-position-horizontal-relative:page;mso-position-vertical-relative:page;z-index:-4592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51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100"/>
                  </w:rPr>
                  <w:t>05-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MOBILJE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14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PAJISJ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32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F1F1F"/>
                    <w:spacing w:val="0"/>
                    <w:w w:val="89"/>
                  </w:rPr>
                  <w:t>PER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F1F1F"/>
                    <w:spacing w:val="-7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SHTEPINE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26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-6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MIREMBAJTJ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20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F1F1F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F1F1F"/>
                    <w:spacing w:val="-5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89"/>
                  </w:rPr>
                  <w:t>ZAKONSHME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-5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F1F1F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F1F1F"/>
                    <w:spacing w:val="-8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E0E0E"/>
                    <w:spacing w:val="0"/>
                    <w:w w:val="100"/>
                  </w:rPr>
                  <w:t>SHTEPISE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2.975937pt;margin-top:82.376541pt;width:166.170611pt;height:12pt;mso-position-horizontal-relative:page;mso-position-vertical-relative:page;z-index:-4600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100"/>
                  </w:rPr>
                  <w:t>01-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88"/>
                  </w:rPr>
                  <w:t>USHQIM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8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4"/>
                    <w:w w:val="8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88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8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3"/>
                    <w:w w:val="8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98"/>
                  </w:rPr>
                  <w:t>PIJ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9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-2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97"/>
                  </w:rPr>
                  <w:t>JO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-10"/>
                    <w:w w:val="9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333333"/>
                    <w:spacing w:val="0"/>
                    <w:w w:val="92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333333"/>
                    <w:spacing w:val="-7"/>
                    <w:w w:val="91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90"/>
                  </w:rPr>
                  <w:t>KOOLIKE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098907pt;margin-top:80.580383pt;width:61.200019pt;height:11pt;mso-position-horizontal-relative:page;mso-position-vertical-relative:page;z-index:-4591" type="#_x0000_t202" filled="f" stroked="f">
          <v:textbox inset="0,0,0,0">
            <w:txbxContent>
              <w:p>
                <w:pPr>
                  <w:spacing w:before="0" w:after="0" w:line="204" w:lineRule="exact"/>
                  <w:ind w:left="20" w:right="-47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F0F0F"/>
                    <w:spacing w:val="0"/>
                    <w:w w:val="100"/>
                  </w:rPr>
                  <w:t>06-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F0F0F"/>
                    <w:spacing w:val="1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D1D1D"/>
                    <w:spacing w:val="0"/>
                    <w:w w:val="100"/>
                  </w:rPr>
                  <w:t>SHENDETI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2.109741pt;margin-top:80.982788pt;width:74.491414pt;height:11pt;mso-position-horizontal-relative:page;mso-position-vertical-relative:page;z-index:-4590" type="#_x0000_t202" filled="f" stroked="f">
          <v:textbox inset="0,0,0,0">
            <w:txbxContent>
              <w:p>
                <w:pPr>
                  <w:spacing w:before="0" w:after="0" w:line="204" w:lineRule="exact"/>
                  <w:ind w:left="20" w:right="-47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31313"/>
                    <w:spacing w:val="0"/>
                    <w:w w:val="100"/>
                  </w:rPr>
                  <w:t>07-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31313"/>
                    <w:spacing w:val="3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31313"/>
                    <w:spacing w:val="0"/>
                    <w:w w:val="101"/>
                  </w:rPr>
                  <w:t>TRANSPORTI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411369pt;margin-top:109.573593pt;width:100.81582pt;height:32.505182pt;mso-position-horizontal-relative:page;mso-position-vertical-relative:page;z-index:-4589" type="#_x0000_t202" filled="f" stroked="f">
          <v:textbox inset="0,0,0,0">
            <w:txbxContent>
              <w:p>
                <w:pPr>
                  <w:spacing w:before="0" w:after="0" w:line="265" w:lineRule="exact"/>
                  <w:ind w:left="27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31313"/>
                    <w:spacing w:val="0"/>
                    <w:w w:val="94"/>
                  </w:rPr>
                  <w:t>07.1.2.0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31313"/>
                    <w:spacing w:val="16"/>
                    <w:w w:val="9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31313"/>
                    <w:spacing w:val="0"/>
                    <w:w w:val="94"/>
                  </w:rPr>
                  <w:t>MotOf;ikleta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5" w:after="0" w:line="100" w:lineRule="exact"/>
                  <w:jc w:val="left"/>
                  <w:rPr>
                    <w:sz w:val="10"/>
                    <w:szCs w:val="10"/>
                  </w:rPr>
                </w:pPr>
                <w:rPr/>
                <w:r>
                  <w:rPr>
                    <w:sz w:val="10"/>
                    <w:szCs w:val="10"/>
                  </w:rPr>
                </w:r>
              </w:p>
              <w:p>
                <w:pPr>
                  <w:spacing w:before="0" w:after="0" w:line="240" w:lineRule="auto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2A2A2A"/>
                    <w:spacing w:val="0"/>
                    <w:w w:val="100"/>
                  </w:rPr>
                  <w:t>Perfshihen: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7.799988pt;margin-top:81.243652pt;width:74.01835pt;height:11pt;mso-position-horizontal-relative:page;mso-position-vertical-relative:page;z-index:-4588" type="#_x0000_t202" filled="f" stroked="f">
          <v:textbox inset="0,0,0,0">
            <w:txbxContent>
              <w:p>
                <w:pPr>
                  <w:spacing w:before="0" w:after="0" w:line="204" w:lineRule="exact"/>
                  <w:ind w:left="20" w:right="-47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81818"/>
                    <w:spacing w:val="0"/>
                    <w:w w:val="100"/>
                  </w:rPr>
                  <w:t>07-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81818"/>
                    <w:spacing w:val="2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81818"/>
                    <w:spacing w:val="0"/>
                    <w:w w:val="101"/>
                  </w:rPr>
                  <w:t>TRANSPORTI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0.599998pt;margin-top:107.972519pt;width:193.454849pt;height:32.073724pt;mso-position-horizontal-relative:page;mso-position-vertical-relative:page;z-index:-4587" type="#_x0000_t202" filled="f" stroked="f">
          <v:textbox inset="0,0,0,0">
            <w:txbxContent>
              <w:p>
                <w:pPr>
                  <w:spacing w:before="0" w:after="0" w:line="265" w:lineRule="exact"/>
                  <w:ind w:left="34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0"/>
                    <w:w w:val="95"/>
                  </w:rPr>
                  <w:t>07.1.4.0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-7"/>
                    <w:w w:val="9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0"/>
                    <w:w w:val="100"/>
                  </w:rPr>
                  <w:t>Mjete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0"/>
                    <w:w w:val="100"/>
                  </w:rPr>
                  <w:t>te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0"/>
                    <w:w w:val="108"/>
                  </w:rPr>
                  <w:t>terhequra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-6"/>
                    <w:w w:val="10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0"/>
                    <w:w w:val="100"/>
                  </w:rPr>
                  <w:t>ng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-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81818"/>
                    <w:spacing w:val="0"/>
                    <w:w w:val="103"/>
                  </w:rPr>
                  <w:t>kafshet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96" w:after="0" w:line="240" w:lineRule="auto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2D2D2D"/>
                    <w:spacing w:val="0"/>
                    <w:w w:val="100"/>
                  </w:rPr>
                  <w:t>Perfshihen: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7.201935pt;margin-top:80.122749pt;width:71.001036pt;height:11.5pt;mso-position-horizontal-relative:page;mso-position-vertical-relative:page;z-index:-4586" type="#_x0000_t202" filled="f" stroked="f">
          <v:textbox inset="0,0,0,0">
            <w:txbxContent>
              <w:p>
                <w:pPr>
                  <w:spacing w:before="0" w:after="0" w:line="214" w:lineRule="exact"/>
                  <w:ind w:left="20" w:right="-49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0"/>
                    <w:w w:val="100"/>
                  </w:rPr>
                  <w:t>07-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0"/>
                    <w:w w:val="91"/>
                  </w:rPr>
                  <w:t>TRANSPORTI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8.729324pt;margin-top:107.116127pt;width:268.517448pt;height:31.813287pt;mso-position-horizontal-relative:page;mso-position-vertical-relative:page;z-index:-4585" type="#_x0000_t202" filled="f" stroked="f">
          <v:textbox inset="0,0,0,0">
            <w:txbxContent>
              <w:p>
                <w:pPr>
                  <w:spacing w:before="0" w:after="0" w:line="255" w:lineRule="exact"/>
                  <w:ind w:left="20" w:right="-55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96"/>
                  </w:rPr>
                  <w:t>07.2.1.2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-4"/>
                    <w:w w:val="9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100"/>
                  </w:rPr>
                  <w:t>Pjese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-1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100"/>
                  </w:rPr>
                  <w:t>kembimi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100"/>
                  </w:rPr>
                  <w:t>pe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1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100"/>
                  </w:rPr>
                  <w:t>pajisje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100"/>
                  </w:rPr>
                  <w:t>te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104"/>
                  </w:rPr>
                  <w:t>transportit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38"/>
                    <w:w w:val="10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11111"/>
                    <w:spacing w:val="0"/>
                    <w:w w:val="104"/>
                  </w:rPr>
                  <w:t>personal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3" w:after="0" w:line="110" w:lineRule="exact"/>
                  <w:jc w:val="left"/>
                  <w:rPr>
                    <w:sz w:val="11"/>
                    <w:szCs w:val="11"/>
                  </w:rPr>
                </w:pPr>
                <w:rPr/>
                <w:r>
                  <w:rPr>
                    <w:sz w:val="11"/>
                    <w:szCs w:val="11"/>
                  </w:rPr>
                </w:r>
              </w:p>
              <w:p>
                <w:pPr>
                  <w:spacing w:before="0" w:after="0" w:line="240" w:lineRule="auto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242424"/>
                    <w:spacing w:val="0"/>
                    <w:w w:val="100"/>
                  </w:rPr>
                  <w:t>Perfshihen: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3.5pt;margin-top:75.181030pt;width:75.175777pt;height:11pt;mso-position-horizontal-relative:page;mso-position-vertical-relative:page;z-index:-4584" type="#_x0000_t202" filled="f" stroked="f">
          <v:textbox inset="0,0,0,0">
            <w:txbxContent>
              <w:p>
                <w:pPr>
                  <w:spacing w:before="0" w:after="0" w:line="204" w:lineRule="exact"/>
                  <w:ind w:left="20" w:right="-47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C0C0C"/>
                    <w:spacing w:val="0"/>
                    <w:w w:val="100"/>
                  </w:rPr>
                  <w:t>07-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C0C0C"/>
                    <w:spacing w:val="3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F1F1F"/>
                    <w:spacing w:val="0"/>
                    <w:w w:val="102"/>
                  </w:rPr>
                  <w:t>TRANSPORTI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5pt;margin-top:102.88237pt;width:338.783633pt;height:30.517755pt;mso-position-horizontal-relative:page;mso-position-vertical-relative:page;z-index:-4583" type="#_x0000_t202" filled="f" stroked="f">
          <v:textbox inset="0,0,0,0">
            <w:txbxContent>
              <w:p>
                <w:pPr>
                  <w:spacing w:before="0" w:after="0" w:line="265" w:lineRule="exact"/>
                  <w:ind w:left="27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0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-15"/>
                    <w:w w:val="100"/>
                  </w:rPr>
                  <w:t>7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F1F1F"/>
                    <w:spacing w:val="0"/>
                    <w:w w:val="100"/>
                  </w:rPr>
                  <w:t>.2.3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F1F1F"/>
                    <w:spacing w:val="-2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F1F1F"/>
                    <w:spacing w:val="0"/>
                    <w:w w:val="10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F1F1F"/>
                    <w:spacing w:val="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Mirembajtja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2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riparimet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5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F1F1F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F1F1F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mjeteve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0"/>
                  </w:rPr>
                  <w:t>te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6"/>
                  </w:rPr>
                  <w:t>transportit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16"/>
                    <w:w w:val="10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C0C0C"/>
                    <w:spacing w:val="0"/>
                    <w:w w:val="106"/>
                  </w:rPr>
                  <w:t>personal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65" w:after="0" w:line="240" w:lineRule="auto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1F1F1F"/>
                    <w:spacing w:val="0"/>
                    <w:w w:val="100"/>
                  </w:rPr>
                  <w:t>Perfshihen:</w:t>
                </w:r>
                <w:r>
                  <w:rPr>
                    <w:rFonts w:ascii="Times New Roman" w:hAnsi="Times New Roman" w:cs="Times New Roman" w:eastAsia="Times New Roman"/>
                    <w:sz w:val="23"/>
                    <w:szCs w:val="23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0.885712pt;margin-top:75.757935pt;width:74.698223pt;height:11pt;mso-position-horizontal-relative:page;mso-position-vertical-relative:page;z-index:-4582" type="#_x0000_t202" filled="f" stroked="f">
          <v:textbox inset="0,0,0,0">
            <w:txbxContent>
              <w:p>
                <w:pPr>
                  <w:spacing w:before="0" w:after="0" w:line="204" w:lineRule="exact"/>
                  <w:ind w:left="20" w:right="-47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C0C0C"/>
                    <w:w w:val="130"/>
                  </w:rPr>
                  <w:t>07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C0C0C"/>
                    <w:spacing w:val="11"/>
                    <w:w w:val="13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1D1D1D"/>
                    <w:spacing w:val="0"/>
                    <w:w w:val="101"/>
                  </w:rPr>
                  <w:t>TRANSPORTI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4.600006pt;margin-top:78.8125pt;width:77.328604pt;height:11pt;mso-position-horizontal-relative:page;mso-position-vertical-relative:page;z-index:-4581" type="#_x0000_t202" filled="f" stroked="f">
          <v:textbox inset="0,0,0,0">
            <w:txbxContent>
              <w:p>
                <w:pPr>
                  <w:spacing w:before="0" w:after="0" w:line="204" w:lineRule="exact"/>
                  <w:ind w:left="20" w:right="-47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E0E0E"/>
                    <w:spacing w:val="0"/>
                    <w:w w:val="100"/>
                  </w:rPr>
                  <w:t>08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E0E0E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E0E0E"/>
                    <w:spacing w:val="1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E0E0E"/>
                    <w:spacing w:val="0"/>
                    <w:w w:val="10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E0E0E"/>
                    <w:spacing w:val="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E0E0E"/>
                    <w:spacing w:val="0"/>
                    <w:w w:val="100"/>
                  </w:rPr>
                  <w:t>KOMUNIKIMI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5.30101pt;margin-top:81.038589pt;width:130.734783pt;height:12pt;mso-position-horizontal-relative:page;mso-position-vertical-relative:page;z-index:-4580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F0F0F"/>
                    <w:spacing w:val="0"/>
                    <w:w w:val="106"/>
                  </w:rPr>
                  <w:t>09-ARGETIM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F0F0F"/>
                    <w:spacing w:val="0"/>
                    <w:w w:val="106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F0F0F"/>
                    <w:spacing w:val="-11"/>
                    <w:w w:val="10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89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-1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F0F0F"/>
                    <w:spacing w:val="0"/>
                    <w:w w:val="100"/>
                  </w:rPr>
                  <w:t>KULTURA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82.384613pt;margin-top:96.897194pt;width:437.142858pt;height:.1pt;mso-position-horizontal-relative:page;mso-position-vertical-relative:page;z-index:-4579" coordorigin="1648,1938" coordsize="8743,2">
          <v:shape style="position:absolute;left:1648;top:1938;width:8743;height:2" coordorigin="1648,1938" coordsize="8743,0" path="m1648,1938l10391,1938e" filled="f" stroked="t" strokeweight="2.69011pt" strokecolor="#BFBFBF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30.685715pt;margin-top:80.448563pt;width:126.753553pt;height:12pt;mso-position-horizontal-relative:page;mso-position-vertical-relative:page;z-index:-457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100"/>
                  </w:rPr>
                  <w:t>09-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-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8"/>
                  </w:rPr>
                  <w:t>ARGETIM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8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24"/>
                    <w:w w:val="8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8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-5"/>
                    <w:w w:val="8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8"/>
                  </w:rPr>
                  <w:t>KULTURA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2.085709pt;margin-top:81.124710pt;width:128.08996pt;height:12pt;mso-position-horizontal-relative:page;mso-position-vertical-relative:page;z-index:-4577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100"/>
                  </w:rPr>
                  <w:t>09-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-1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89"/>
                  </w:rPr>
                  <w:t>ARGETIM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0"/>
                    <w:w w:val="89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F1F1F"/>
                    <w:spacing w:val="33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89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-10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F0F0F"/>
                    <w:spacing w:val="0"/>
                    <w:w w:val="89"/>
                  </w:rPr>
                  <w:t>KULTURA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3.326889pt;margin-top:75.524605pt;width:127.302817pt;height:11.5pt;mso-position-horizontal-relative:page;mso-position-vertical-relative:page;z-index:-4576" type="#_x0000_t202" filled="f" stroked="f">
          <v:textbox inset="0,0,0,0">
            <w:txbxContent>
              <w:p>
                <w:pPr>
                  <w:spacing w:before="0" w:after="0" w:line="214" w:lineRule="exact"/>
                  <w:ind w:left="20" w:right="-49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0"/>
                    <w:w w:val="100"/>
                  </w:rPr>
                  <w:t>09-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0"/>
                    <w:w w:val="94"/>
                  </w:rPr>
                  <w:t>ARGETIM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0"/>
                    <w:w w:val="94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13"/>
                    <w:w w:val="9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0"/>
                    <w:w w:val="94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0"/>
                    <w:w w:val="94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-5"/>
                    <w:w w:val="9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111111"/>
                    <w:spacing w:val="0"/>
                    <w:w w:val="100"/>
                  </w:rPr>
                  <w:t>KULTURA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7.823532pt;margin-top:80.953262pt;width:132.612739pt;height:12pt;mso-position-horizontal-relative:page;mso-position-vertical-relative:page;z-index:-4575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100"/>
                  </w:rPr>
                  <w:t>09-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92"/>
                  </w:rPr>
                  <w:t>ARGETIM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92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31"/>
                    <w:w w:val="9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92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92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-9"/>
                    <w:w w:val="9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92"/>
                  </w:rPr>
                  <w:t>KULTURA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3pt;margin-top:102.638046pt;width:326.789439pt;height:32.705872pt;mso-position-horizontal-relative:page;mso-position-vertical-relative:page;z-index:-4574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09.3.2.2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-2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Pajisje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3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pe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1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kampin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5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1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argetim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3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ambientet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5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5"/>
                  </w:rPr>
                  <w:t>jashtme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98" w:after="0" w:line="240" w:lineRule="auto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111111"/>
                    <w:spacing w:val="0"/>
                    <w:w w:val="100"/>
                  </w:rPr>
                  <w:t>Perfshihen: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82.21405pt;margin-top:96.398102pt;width:444.501672pt;height:.1pt;mso-position-horizontal-relative:page;mso-position-vertical-relative:page;z-index:-4573" coordorigin="1644,1928" coordsize="8890,2">
          <v:shape style="position:absolute;left:1644;top:1928;width:8890;height:2" coordorigin="1644,1928" coordsize="8890,0" path="m1644,1928l10534,1928e" filled="f" stroked="t" strokeweight="2.38796pt" strokecolor="#BFBFBF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4.277588pt;margin-top:80.075996pt;width:128.090278pt;height:11.5pt;mso-position-horizontal-relative:page;mso-position-vertical-relative:page;z-index:-4572" type="#_x0000_t202" filled="f" stroked="f">
          <v:textbox inset="0,0,0,0">
            <w:txbxContent>
              <w:p>
                <w:pPr>
                  <w:spacing w:before="0" w:after="0" w:line="214" w:lineRule="exact"/>
                  <w:ind w:left="20" w:right="-49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C0C0C"/>
                    <w:spacing w:val="0"/>
                    <w:w w:val="100"/>
                  </w:rPr>
                  <w:t>09-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C0C0C"/>
                    <w:spacing w:val="4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D1D1D"/>
                    <w:spacing w:val="0"/>
                    <w:w w:val="108"/>
                  </w:rPr>
                  <w:t>ARGETIM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D1D1D"/>
                    <w:spacing w:val="0"/>
                    <w:w w:val="108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1D1D1D"/>
                    <w:spacing w:val="-7"/>
                    <w:w w:val="10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C0C0C"/>
                    <w:spacing w:val="0"/>
                    <w:w w:val="93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C0C0C"/>
                    <w:spacing w:val="0"/>
                    <w:w w:val="93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C0C0C"/>
                    <w:spacing w:val="-1"/>
                    <w:w w:val="9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C0C0C"/>
                    <w:spacing w:val="0"/>
                    <w:w w:val="105"/>
                  </w:rPr>
                  <w:t>KULTURA</w:t>
                </w:r>
                <w:r>
                  <w:rPr>
                    <w:rFonts w:ascii="Times New Roman" w:hAnsi="Times New Roman" w:cs="Times New Roman" w:eastAsia="Times New Roman"/>
                    <w:sz w:val="17"/>
                    <w:szCs w:val="1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4.14772pt;margin-top:82.377037pt;width:139.433008pt;height:12.5pt;mso-position-horizontal-relative:page;mso-position-vertical-relative:page;z-index:-4571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51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C0C0C"/>
                    <w:w w:val="124"/>
                  </w:rPr>
                  <w:t>11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C0C0C"/>
                    <w:spacing w:val="7"/>
                    <w:w w:val="124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C0C0C"/>
                    <w:spacing w:val="0"/>
                    <w:w w:val="87"/>
                  </w:rPr>
                  <w:t>RESTORANTE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C0C0C"/>
                    <w:spacing w:val="-1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C0C0C"/>
                    <w:spacing w:val="0"/>
                    <w:w w:val="89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C0C0C"/>
                    <w:spacing w:val="0"/>
                    <w:w w:val="88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C0C0C"/>
                    <w:spacing w:val="-2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C0C0C"/>
                    <w:spacing w:val="0"/>
                    <w:w w:val="90"/>
                  </w:rPr>
                  <w:t>HOTELE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87.666664pt;margin-top:98.166664pt;width:433.0pt;height:.1pt;mso-position-horizontal-relative:page;mso-position-vertical-relative:page;z-index:-4570" coordorigin="1753,1963" coordsize="8660,2">
          <v:shape style="position:absolute;left:1753;top:1963;width:8660;height:2" coordorigin="1753,1963" coordsize="8660,0" path="m1753,1963l10413,1963e" filled="f" stroked="t" strokeweight="2.333333pt" strokecolor="#BFBFBF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8.666672pt;margin-top:81.688911pt;width:165.859322pt;height:11.5pt;mso-position-horizontal-relative:page;mso-position-vertical-relative:page;z-index:-4569" type="#_x0000_t202" filled="f" stroked="f">
          <v:textbox inset="0,0,0,0">
            <w:txbxContent>
              <w:p>
                <w:pPr>
                  <w:spacing w:before="0" w:after="0" w:line="214" w:lineRule="exact"/>
                  <w:ind w:left="20" w:right="-49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127"/>
                  </w:rPr>
                  <w:t>12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14"/>
                    <w:w w:val="12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127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127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-22"/>
                    <w:w w:val="12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91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91"/>
                  </w:rPr>
                  <w:t>JER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91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17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91"/>
                  </w:rPr>
                  <w:t>MALLR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91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15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91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91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-14"/>
                    <w:w w:val="9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E0E0E"/>
                    <w:spacing w:val="0"/>
                    <w:w w:val="100"/>
                  </w:rPr>
                  <w:t>SHERBIME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5.685715pt;margin-top:80.43898pt;width:169.366138pt;height:12pt;mso-position-horizontal-relative:page;mso-position-vertical-relative:page;z-index:-4568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100"/>
                  </w:rPr>
                  <w:t>12-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129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12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-34"/>
                    <w:w w:val="12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9"/>
                  </w:rPr>
                  <w:t>TJER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9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16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9"/>
                  </w:rPr>
                  <w:t>MALLR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9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9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9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89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-11"/>
                    <w:w w:val="8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11111"/>
                    <w:spacing w:val="0"/>
                    <w:w w:val="92"/>
                  </w:rPr>
                  <w:t>SHERBIME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9.326767pt;margin-top:80.855972pt;width:193.496893pt;height:12pt;mso-position-horizontal-relative:page;mso-position-vertical-relative:page;z-index:-4599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A0A0A"/>
                    <w:spacing w:val="0"/>
                    <w:w w:val="14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A0A0A"/>
                    <w:spacing w:val="11"/>
                    <w:w w:val="14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A0A0A"/>
                    <w:spacing w:val="0"/>
                    <w:w w:val="10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A0A0A"/>
                    <w:spacing w:val="1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C1C1C"/>
                    <w:spacing w:val="0"/>
                    <w:w w:val="100"/>
                  </w:rPr>
                  <w:t>USHQIM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C1C1C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C1C1C"/>
                    <w:spacing w:val="3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A0A0A"/>
                    <w:spacing w:val="0"/>
                    <w:w w:val="100"/>
                  </w:rPr>
                  <w:t>DH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A0A0A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A0A0A"/>
                    <w:spacing w:val="1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C1C1C"/>
                    <w:spacing w:val="0"/>
                    <w:w w:val="100"/>
                  </w:rPr>
                  <w:t>PIJ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C1C1C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1C1C1C"/>
                    <w:spacing w:val="2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A0A0A"/>
                    <w:spacing w:val="0"/>
                    <w:w w:val="106"/>
                  </w:rPr>
                  <w:t>JO-ALKOOLIKE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header" Target="header19.xm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header" Target="header25.xml"/><Relationship Id="rId30" Type="http://schemas.openxmlformats.org/officeDocument/2006/relationships/header" Target="header26.xml"/><Relationship Id="rId31" Type="http://schemas.openxmlformats.org/officeDocument/2006/relationships/header" Target="header27.xml"/><Relationship Id="rId32" Type="http://schemas.openxmlformats.org/officeDocument/2006/relationships/header" Target="header28.xml"/><Relationship Id="rId33" Type="http://schemas.openxmlformats.org/officeDocument/2006/relationships/header" Target="header29.xml"/><Relationship Id="rId34" Type="http://schemas.openxmlformats.org/officeDocument/2006/relationships/header" Target="header30.xml"/><Relationship Id="rId35" Type="http://schemas.openxmlformats.org/officeDocument/2006/relationships/header" Target="header31.xml"/><Relationship Id="rId36" Type="http://schemas.openxmlformats.org/officeDocument/2006/relationships/header" Target="header32.xml"/><Relationship Id="rId37" Type="http://schemas.openxmlformats.org/officeDocument/2006/relationships/header" Target="header33.xml"/><Relationship Id="rId38" Type="http://schemas.openxmlformats.org/officeDocument/2006/relationships/header" Target="header34.xml"/><Relationship Id="rId39" Type="http://schemas.openxmlformats.org/officeDocument/2006/relationships/header" Target="header35.xml"/><Relationship Id="rId40" Type="http://schemas.openxmlformats.org/officeDocument/2006/relationships/header" Target="header36.xml"/><Relationship Id="rId41" Type="http://schemas.openxmlformats.org/officeDocument/2006/relationships/header" Target="header37.xml"/><Relationship Id="rId42" Type="http://schemas.openxmlformats.org/officeDocument/2006/relationships/header" Target="header38.xml"/><Relationship Id="rId43" Type="http://schemas.openxmlformats.org/officeDocument/2006/relationships/header" Target="header39.xml"/><Relationship Id="rId44" Type="http://schemas.openxmlformats.org/officeDocument/2006/relationships/header" Target="header40.xml"/><Relationship Id="rId45" Type="http://schemas.openxmlformats.org/officeDocument/2006/relationships/header" Target="header41.xml"/><Relationship Id="rId46" Type="http://schemas.openxmlformats.org/officeDocument/2006/relationships/header" Target="header42.xml"/><Relationship Id="rId47" Type="http://schemas.openxmlformats.org/officeDocument/2006/relationships/header" Target="header43.xml"/><Relationship Id="rId48" Type="http://schemas.openxmlformats.org/officeDocument/2006/relationships/header" Target="header44.xml"/><Relationship Id="rId49" Type="http://schemas.openxmlformats.org/officeDocument/2006/relationships/header" Target="header45.xml"/><Relationship Id="rId50" Type="http://schemas.openxmlformats.org/officeDocument/2006/relationships/header" Target="header46.xml"/><Relationship Id="rId51" Type="http://schemas.openxmlformats.org/officeDocument/2006/relationships/header" Target="header47.xml"/><Relationship Id="rId52" Type="http://schemas.openxmlformats.org/officeDocument/2006/relationships/header" Target="header48.xml"/><Relationship Id="rId53" Type="http://schemas.openxmlformats.org/officeDocument/2006/relationships/header" Target="header49.xml"/><Relationship Id="rId54" Type="http://schemas.openxmlformats.org/officeDocument/2006/relationships/header" Target="header50.xml"/><Relationship Id="rId55" Type="http://schemas.openxmlformats.org/officeDocument/2006/relationships/header" Target="header51.xml"/><Relationship Id="rId56" Type="http://schemas.openxmlformats.org/officeDocument/2006/relationships/header" Target="header52.xml"/><Relationship Id="rId57" Type="http://schemas.openxmlformats.org/officeDocument/2006/relationships/header" Target="header53.xml"/><Relationship Id="rId58" Type="http://schemas.openxmlformats.org/officeDocument/2006/relationships/header" Target="header54.xml"/><Relationship Id="rId59" Type="http://schemas.openxmlformats.org/officeDocument/2006/relationships/header" Target="header55.xml"/><Relationship Id="rId60" Type="http://schemas.openxmlformats.org/officeDocument/2006/relationships/header" Target="header56.xml"/><Relationship Id="rId61" Type="http://schemas.openxmlformats.org/officeDocument/2006/relationships/header" Target="header57.xml"/><Relationship Id="rId62" Type="http://schemas.openxmlformats.org/officeDocument/2006/relationships/header" Target="header58.xml"/><Relationship Id="rId63" Type="http://schemas.openxmlformats.org/officeDocument/2006/relationships/header" Target="header59.xml"/><Relationship Id="rId64" Type="http://schemas.openxmlformats.org/officeDocument/2006/relationships/header" Target="header60.xml"/><Relationship Id="rId65" Type="http://schemas.openxmlformats.org/officeDocument/2006/relationships/header" Target="header61.xml"/><Relationship Id="rId66" Type="http://schemas.openxmlformats.org/officeDocument/2006/relationships/header" Target="header62.xml"/><Relationship Id="rId67" Type="http://schemas.openxmlformats.org/officeDocument/2006/relationships/header" Target="header63.xml"/><Relationship Id="rId68" Type="http://schemas.openxmlformats.org/officeDocument/2006/relationships/header" Target="header64.xml"/><Relationship Id="rId69" Type="http://schemas.openxmlformats.org/officeDocument/2006/relationships/header" Target="header65.xml"/><Relationship Id="rId70" Type="http://schemas.openxmlformats.org/officeDocument/2006/relationships/header" Target="header66.xml"/><Relationship Id="rId71" Type="http://schemas.openxmlformats.org/officeDocument/2006/relationships/header" Target="header67.xml"/><Relationship Id="rId72" Type="http://schemas.openxmlformats.org/officeDocument/2006/relationships/header" Target="header68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2017-12-18T13:59:27Z</dcterms:created>
  <dcterms:modified xsi:type="dcterms:W3CDTF">2017-12-18T13:59:27Z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LastSaved">
    <vt:filetime>2017-12-18T00:00:00Z</vt:filetime>
  </property>
</Properties>
</file>