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16" w:right="42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7" w:right="368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75" w:right="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BËRJE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TERRIT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2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107/2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72" w:right="42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0" w:right="7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pt;margin-top:25.036789pt;width:478.420805pt;height:146.88pt;mso-position-horizontal-relative:page;mso-position-vertical-relative:paragraph;z-index:-118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05" w:hRule="exact"/>
                    </w:trPr>
                    <w:tc>
                      <w:tcPr>
                        <w:tcW w:w="67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8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Mi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ist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fra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3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tr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ktu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dh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ner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3"/>
                            <w:w w:val="100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jisë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8" w:after="0" w:line="240" w:lineRule="auto"/>
                          <w:ind w:left="1000" w:right="1209"/>
                          <w:jc w:val="center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anët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r;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67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Mi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ist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nan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c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av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dh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Eko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3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isë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000" w:right="1209"/>
                          <w:jc w:val="center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anët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r;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58" w:hRule="exact"/>
                    </w:trPr>
                    <w:tc>
                      <w:tcPr>
                        <w:tcW w:w="67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Mi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ist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ejt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si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000" w:right="1209"/>
                          <w:jc w:val="center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anët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r;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388" w:hRule="exact"/>
                    </w:trPr>
                    <w:tc>
                      <w:tcPr>
                        <w:tcW w:w="67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Mi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ist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ltu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ës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0" w:lineRule="exact"/>
                          <w:ind w:left="1000" w:right="1209"/>
                          <w:jc w:val="center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anët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r;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648" w:hRule="exact"/>
                    </w:trPr>
                    <w:tc>
                      <w:tcPr>
                        <w:tcW w:w="67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2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Mi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ist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jqë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is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dh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Zhvi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lim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ral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1" w:after="0" w:line="18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00" w:right="1209"/>
                          <w:jc w:val="center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anët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r;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67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Mi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ist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riz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3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dh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jedi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000" w:right="1209"/>
                          <w:jc w:val="center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anët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r;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516" w:hRule="exact"/>
                    </w:trPr>
                    <w:tc>
                      <w:tcPr>
                        <w:tcW w:w="67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Mi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ist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tet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ojtj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Sip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rma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3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rj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3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9" w:after="0" w:line="240" w:lineRule="exact"/>
                          <w:jc w:val="left"/>
                          <w:rPr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00" w:right="1209"/>
                          <w:jc w:val="center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anët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</w:rPr>
                          <w:t>r;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05" w:hRule="exact"/>
                    </w:trPr>
                    <w:tc>
                      <w:tcPr>
                        <w:tcW w:w="6700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-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Dr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3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jto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P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rgj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ths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Agj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nci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Zh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il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imi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7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erri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3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orit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51" w:lineRule="exact"/>
                          <w:ind w:left="1037" w:right="-20"/>
                          <w:jc w:val="left"/>
                          <w:rPr>
                            <w:rFonts w:ascii="Garamond" w:hAnsi="Garamond" w:cs="Garamond" w:eastAsia="Garamond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anët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1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9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kr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2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-5"/>
                            <w:w w:val="100"/>
                            <w:position w:val="1"/>
                          </w:rPr>
                          <w:t>tar.</w:t>
                        </w:r>
                        <w:r>
                          <w:rPr>
                            <w:rFonts w:ascii="Garamond" w:hAnsi="Garamond" w:cs="Garamond" w:eastAsia="Garamond"/>
                            <w:sz w:val="23"/>
                            <w:szCs w:val="23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68" w:lineRule="exact"/>
        <w:ind w:left="280" w:right="7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7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1097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28.12.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1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16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2017-12-18T14:03:38Z</dcterms:created>
  <dcterms:modified xsi:type="dcterms:W3CDTF">2017-12-18T14:03:38Z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LastSaved">
    <vt:filetime>2017-12-18T00:00:00Z</vt:filetime>
  </property>
</Properties>
</file>