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36" w:right="424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60" w:right="36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20.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413" w:right="409" w:firstLine="-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2817" w:right="281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TERR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5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157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92" w:right="419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004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on: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’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hk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3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37" w:after="0" w:line="240" w:lineRule="auto"/>
        <w:ind w:left="383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63" w:lineRule="exact"/>
        <w:ind w:left="1697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6419" w:space="146"/>
            <w:col w:w="3015"/>
          </w:cols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8" w:lineRule="exact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5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383" w:right="374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’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-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2017-12-18T14:04:01Z</dcterms:created>
  <dcterms:modified xsi:type="dcterms:W3CDTF">2017-12-18T14:04:01Z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2017-09-26T00:00:00Z</vt:filetime>
  </property>
  <property fmtid="{D5CDD505-2E9C-101B-9397-08002B2CF9AE}" pid="3" name="LastSaved">
    <vt:filetime>2017-12-18T00:00:00Z</vt:filetime>
  </property>
</Properties>
</file>