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9" w:right="36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81" w:right="1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1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18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34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2017-12-18T14:04:17Z</dcterms:created>
  <dcterms:modified xsi:type="dcterms:W3CDTF">2017-12-18T14:04:17Z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2017-12-18T00:00:00Z</vt:filetime>
  </property>
</Properties>
</file>