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0" w:right="36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27.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59" w:right="1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RRËV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644" w:right="64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VIZAV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ÇA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68" w:lineRule="exact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43/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61" w:right="38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RRËV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860" w:right="8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EVER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2" w:after="0" w:line="239" w:lineRule="auto"/>
        <w:ind w:left="1347" w:right="13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10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99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83" w:right="5781" w:firstLine="-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449" w:right="444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6" w:after="0" w:line="240" w:lineRule="auto"/>
        <w:ind w:left="4408" w:right="440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9" w:after="0" w:line="240" w:lineRule="auto"/>
        <w:ind w:left="4368" w:right="437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spacing w:before="0" w:after="0" w:line="268" w:lineRule="exact"/>
        <w:ind w:left="62" w:right="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9" w:after="0" w:line="240" w:lineRule="auto"/>
        <w:ind w:left="4390" w:right="43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diplo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4431" w:right="441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8" w:after="0" w:line="240" w:lineRule="auto"/>
        <w:ind w:left="4390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357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44" w:after="0" w:line="240" w:lineRule="auto"/>
        <w:ind w:left="4349" w:right="432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29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34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08" w:right="42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1" w:after="0" w:line="239" w:lineRule="auto"/>
        <w:ind w:left="12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diplom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8" w:right="43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IX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8" w:lineRule="exact"/>
        <w:ind w:left="120" w:right="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428" w:right="440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379" w:lineRule="auto"/>
        <w:ind w:left="403" w:right="4364" w:firstLine="402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347" w:right="432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X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06" w:right="428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X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4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08" w:right="429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X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081" w:right="3011" w:firstLine="-4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465" w:right="244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sectPr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2017-12-18T14:09:54Z</dcterms:created>
  <dcterms:modified xsi:type="dcterms:W3CDTF">2017-12-18T14:09:54Z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2017-10-02T00:00:00Z</vt:filetime>
  </property>
  <property fmtid="{D5CDD505-2E9C-101B-9397-08002B2CF9AE}" pid="3" name="LastSaved">
    <vt:filetime>2017-12-18T00:00:00Z</vt:filetime>
  </property>
</Properties>
</file>