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88" w:right="43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12" w:right="37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27.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721" w:right="70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ETA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13" w:right="5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26.6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2008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75" w:right="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2017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344" w:right="43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ujq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2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4" w:after="0" w:line="240" w:lineRule="auto"/>
        <w:ind w:left="380" w:right="-20"/>
        <w:jc w:val="left"/>
        <w:rPr>
          <w:rFonts w:ascii="Garamond" w:hAnsi="Garamond" w:cs="Garamond" w:eastAsia="Garamond"/>
          <w:sz w:val="28"/>
          <w:szCs w:val="28"/>
        </w:rPr>
      </w:pPr>
      <w:rPr/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Fo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n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d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8"/>
          <w:szCs w:val="28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p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8"/>
          <w:szCs w:val="28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h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b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i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in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u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i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i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p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as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h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ki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e.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5.4" w:type="dxa"/>
      </w:tblPr>
      <w:tblGrid/>
      <w:tr>
        <w:trPr>
          <w:trHeight w:val="310" w:hRule="exact"/>
        </w:trPr>
        <w:tc>
          <w:tcPr>
            <w:tcW w:w="15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414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hk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  <w:position w:val="1"/>
              </w:rPr>
              <w:t>ia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4" w:lineRule="exact"/>
              <w:ind w:left="2302" w:right="2288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Emë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99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  <w:b/>
                <w:bCs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b/>
                <w:bCs/>
                <w:position w:val="1"/>
              </w:rPr>
              <w:t>ekt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99"/>
                <w:b/>
                <w:bCs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438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ekë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37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92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380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458" w:hRule="exact"/>
        </w:trPr>
        <w:tc>
          <w:tcPr>
            <w:tcW w:w="152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377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3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2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3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3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w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3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(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)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-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10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-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-1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-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-1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10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iq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3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3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10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438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443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98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98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98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98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98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98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98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98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98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98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98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98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98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8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98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-1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(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)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16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975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pol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-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55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11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666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660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lvi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98"/>
                <w:position w:val="1"/>
              </w:rPr>
              <w:t>Ri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98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98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98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98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98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98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98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98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98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98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98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8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98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20"/>
                <w:szCs w:val="20"/>
                <w:spacing w:val="-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jk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11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960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Gji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-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-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11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21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787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602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cyr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cyr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19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206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600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12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3" w:hRule="exact"/>
        </w:trPr>
        <w:tc>
          <w:tcPr>
            <w:tcW w:w="152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1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1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1" w:lineRule="exact"/>
              <w:ind w:left="111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ç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ç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40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liq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11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800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(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)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13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rad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+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10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069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305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98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98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98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98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98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98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98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98"/>
                <w:position w:val="1"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98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98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98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98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98"/>
                <w:position w:val="1"/>
              </w:rPr>
              <w:t>hn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98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8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6"/>
                <w:w w:val="98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i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i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i/>
                <w:position w:val="1"/>
              </w:rPr>
              <w:t>pa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i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4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lik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14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999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842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Di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11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240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Di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Ri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98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98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98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98"/>
                <w:position w:val="1"/>
              </w:rPr>
              <w:t>x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98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98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98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98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98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98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98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98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98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98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8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98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urra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13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575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966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11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119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11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670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-1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10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ili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lit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(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RU-1)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11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500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3" w:hRule="exact"/>
        </w:trPr>
        <w:tc>
          <w:tcPr>
            <w:tcW w:w="152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1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1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ili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lit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(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RU-1)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1" w:lineRule="exact"/>
              <w:ind w:left="111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os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ili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tit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1,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(v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im)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14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975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132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shn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ili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-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lit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10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14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529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831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dër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yr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je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U12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16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497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828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461" w:hRule="exact"/>
        </w:trPr>
        <w:tc>
          <w:tcPr>
            <w:tcW w:w="1526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377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ili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lit</w:t>
            </w:r>
            <w:r>
              <w:rPr>
                <w:rFonts w:ascii="Garamond" w:hAnsi="Garamond" w:cs="Garamond" w:eastAsia="Garamond"/>
                <w:sz w:val="20"/>
                <w:szCs w:val="20"/>
                <w:spacing w:val="2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2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lje</w:t>
            </w:r>
            <w:r>
              <w:rPr>
                <w:rFonts w:ascii="Garamond" w:hAnsi="Garamond" w:cs="Garamond" w:eastAsia="Garamond"/>
                <w:sz w:val="20"/>
                <w:szCs w:val="20"/>
                <w:spacing w:val="2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2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j-1</w:t>
            </w:r>
            <w:r>
              <w:rPr>
                <w:rFonts w:ascii="Garamond" w:hAnsi="Garamond" w:cs="Garamond" w:eastAsia="Garamond"/>
                <w:sz w:val="20"/>
                <w:szCs w:val="20"/>
                <w:spacing w:val="19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2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(Uj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j-1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2.35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mili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3"/>
                <w:szCs w:val="13"/>
                <w:spacing w:val="0"/>
                <w:w w:val="100"/>
                <w:position w:val="5"/>
              </w:rPr>
              <w:t>3</w:t>
            </w:r>
            <w:r>
              <w:rPr>
                <w:rFonts w:ascii="Garamond" w:hAnsi="Garamond" w:cs="Garamond" w:eastAsia="Garamond"/>
                <w:sz w:val="13"/>
                <w:szCs w:val="13"/>
                <w:spacing w:val="15"/>
                <w:w w:val="100"/>
                <w:position w:val="5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  <w:t>)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20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488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589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Fu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-A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rrë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Rik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3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j,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12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500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35" w:hRule="exact"/>
        </w:trPr>
        <w:tc>
          <w:tcPr>
            <w:tcW w:w="152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ia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37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ma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ili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imin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9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15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</w:tbl>
    <w:sectPr>
      <w:pgSz w:w="12240" w:h="15840"/>
      <w:pgMar w:top="1480" w:bottom="280" w:left="106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2017-12-18T14:10:26Z</dcterms:created>
  <dcterms:modified xsi:type="dcterms:W3CDTF">2017-12-18T14:10:26Z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2017-10-02T00:00:00Z</vt:filetime>
  </property>
  <property fmtid="{D5CDD505-2E9C-101B-9397-08002B2CF9AE}" pid="3" name="LastSaved">
    <vt:filetime>2017-12-18T00:00:00Z</vt:filetime>
  </property>
</Properties>
</file>