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388" w:right="43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12" w:right="379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27.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65" w:right="147" w:firstLine="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PR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ERV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PËRH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ERE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762" w:right="74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RIVAT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RRI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AZ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284" w:right="126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RIAT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13" w:right="49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0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2013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99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4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fr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44" w:right="43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13" w:right="5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13" w:right="5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233" w:lineRule="auto"/>
        <w:ind w:left="113" w:right="45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2</w:t>
      </w:r>
      <w:r>
        <w:rPr>
          <w:rFonts w:ascii="Garamond" w:hAnsi="Garamond" w:cs="Garamond" w:eastAsia="Garamond"/>
          <w:sz w:val="14"/>
          <w:szCs w:val="14"/>
          <w:spacing w:val="14"/>
          <w:w w:val="100"/>
          <w:position w:val="1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;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7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3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)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2</w:t>
      </w:r>
      <w:r>
        <w:rPr>
          <w:rFonts w:ascii="Garamond" w:hAnsi="Garamond" w:cs="Garamond" w:eastAsia="Garamond"/>
          <w:sz w:val="14"/>
          <w:szCs w:val="14"/>
          <w:spacing w:val="17"/>
          <w:w w:val="100"/>
          <w:position w:val="1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;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1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1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0"/>
        </w:rPr>
        <w:t>2</w:t>
      </w:r>
      <w:r>
        <w:rPr>
          <w:rFonts w:ascii="Garamond" w:hAnsi="Garamond" w:cs="Garamond" w:eastAsia="Garamond"/>
          <w:sz w:val="14"/>
          <w:szCs w:val="14"/>
          <w:spacing w:val="32"/>
          <w:w w:val="100"/>
          <w:position w:val="1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90.6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5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40" w:lineRule="auto"/>
        <w:ind w:left="113" w:right="5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690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2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4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39" w:lineRule="auto"/>
        <w:ind w:left="113" w:right="4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uidu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62" w:after="0" w:line="268" w:lineRule="exact"/>
        <w:ind w:left="113" w:right="5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13" w:right="5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hoq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2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9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right"/>
        <w:spacing w:after="0"/>
        <w:sectPr>
          <w:pgSz w:w="11920" w:h="16860"/>
          <w:pgMar w:top="1460" w:bottom="280" w:left="1020" w:right="1020"/>
        </w:sectPr>
      </w:pPr>
      <w:rPr/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/>
        <w:pict>
          <v:group style="position:absolute;margin-left:65.519997pt;margin-top:205.440002pt;width:2.16pt;height:.1pt;mso-position-horizontal-relative:page;mso-position-vertical-relative:page;z-index:-4432" coordorigin="1310,4109" coordsize="43,2">
            <v:shape style="position:absolute;left:1310;top:4109;width:43;height:2" coordorigin="1310,4109" coordsize="43,0" path="m1310,4109l1354,4109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187.919998pt;margin-top:205.440002pt;width:2.16pt;height:.1pt;mso-position-horizontal-relative:page;mso-position-vertical-relative:page;z-index:-4431" coordorigin="3758,4109" coordsize="43,2">
            <v:shape style="position:absolute;left:3758;top:4109;width:43;height:2" coordorigin="3758,4109" coordsize="43,0" path="m3758,4109l3802,4109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212.520004pt;margin-top:205.440002pt;width:2.16pt;height:.1pt;mso-position-horizontal-relative:page;mso-position-vertical-relative:page;z-index:-4430" coordorigin="4250,4109" coordsize="43,2">
            <v:shape style="position:absolute;left:4250;top:4109;width:43;height:2" coordorigin="4250,4109" coordsize="43,0" path="m4250,4109l4294,4109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235.919998pt;margin-top:205.440002pt;width:2.16pt;height:.1pt;mso-position-horizontal-relative:page;mso-position-vertical-relative:page;z-index:-4429" coordorigin="4718,4109" coordsize="43,2">
            <v:shape style="position:absolute;left:4718;top:4109;width:43;height:2" coordorigin="4718,4109" coordsize="43,0" path="m4718,4109l4762,4109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280.920013pt;margin-top:205.440002pt;width:2.16pt;height:.1pt;mso-position-horizontal-relative:page;mso-position-vertical-relative:page;z-index:-4428" coordorigin="5618,4109" coordsize="43,2">
            <v:shape style="position:absolute;left:5618;top:4109;width:43;height:2" coordorigin="5618,4109" coordsize="43,0" path="m5618,4109l5662,4109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304.079987pt;margin-top:205.440002pt;width:2.16pt;height:.1pt;mso-position-horizontal-relative:page;mso-position-vertical-relative:page;z-index:-4427" coordorigin="6082,4109" coordsize="43,2">
            <v:shape style="position:absolute;left:6082;top:4109;width:43;height:2" coordorigin="6082,4109" coordsize="43,0" path="m6082,4109l6125,4109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332.880005pt;margin-top:205.440002pt;width:2.16pt;height:.1pt;mso-position-horizontal-relative:page;mso-position-vertical-relative:page;z-index:-4426" coordorigin="6658,4109" coordsize="43,2">
            <v:shape style="position:absolute;left:6658;top:4109;width:43;height:2" coordorigin="6658,4109" coordsize="43,0" path="m6658,4109l6701,4109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365.279999pt;margin-top:205.440002pt;width:2.16pt;height:.1pt;mso-position-horizontal-relative:page;mso-position-vertical-relative:page;z-index:-4425" coordorigin="7306,4109" coordsize="43,2">
            <v:shape style="position:absolute;left:7306;top:4109;width:43;height:2" coordorigin="7306,4109" coordsize="43,0" path="m7306,4109l7349,4109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390.720001pt;margin-top:205.440002pt;width:2.16pt;height:.1pt;mso-position-horizontal-relative:page;mso-position-vertical-relative:page;z-index:-4424" coordorigin="7814,4109" coordsize="43,2">
            <v:shape style="position:absolute;left:7814;top:4109;width:43;height:2" coordorigin="7814,4109" coordsize="43,0" path="m7814,4109l7858,4109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419.640015pt;margin-top:205.440002pt;width:2.16pt;height:.1pt;mso-position-horizontal-relative:page;mso-position-vertical-relative:page;z-index:-4423" coordorigin="8393,4109" coordsize="43,2">
            <v:shape style="position:absolute;left:8393;top:4109;width:43;height:2" coordorigin="8393,4109" coordsize="43,0" path="m8393,4109l8436,4109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451.679993pt;margin-top:205.440002pt;width:2.16pt;height:.1pt;mso-position-horizontal-relative:page;mso-position-vertical-relative:page;z-index:-4422" coordorigin="9034,4109" coordsize="43,2">
            <v:shape style="position:absolute;left:9034;top:4109;width:43;height:2" coordorigin="9034,4109" coordsize="43,0" path="m9034,4109l9077,4109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481.920013pt;margin-top:205.440002pt;width:2.16pt;height:.1pt;mso-position-horizontal-relative:page;mso-position-vertical-relative:page;z-index:-4421" coordorigin="9638,4109" coordsize="43,2">
            <v:shape style="position:absolute;left:9638;top:4109;width:43;height:2" coordorigin="9638,4109" coordsize="43,0" path="m9638,4109l9682,4109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508.559998pt;margin-top:205.440002pt;width:2.16pt;height:.1pt;mso-position-horizontal-relative:page;mso-position-vertical-relative:page;z-index:-4420" coordorigin="10171,4109" coordsize="43,2">
            <v:shape style="position:absolute;left:10171;top:4109;width:43;height:2" coordorigin="10171,4109" coordsize="43,0" path="m10171,4109l10214,4109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539.520020pt;margin-top:205.440002pt;width:2.16pt;height:.1pt;mso-position-horizontal-relative:page;mso-position-vertical-relative:page;z-index:-4419" coordorigin="10790,4109" coordsize="43,2">
            <v:shape style="position:absolute;left:10790;top:4109;width:43;height:2" coordorigin="10790,4109" coordsize="43,0" path="m10790,4109l10834,4109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573.119995pt;margin-top:205.440002pt;width:2.16pt;height:.1pt;mso-position-horizontal-relative:page;mso-position-vertical-relative:page;z-index:-4418" coordorigin="11462,4109" coordsize="43,2">
            <v:shape style="position:absolute;left:11462;top:4109;width:43;height:2" coordorigin="11462,4109" coordsize="43,0" path="m11462,4109l11506,4109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606.719971pt;margin-top:205.440002pt;width:2.16pt;height:.1pt;mso-position-horizontal-relative:page;mso-position-vertical-relative:page;z-index:-4417" coordorigin="12134,4109" coordsize="43,2">
            <v:shape style="position:absolute;left:12134;top:4109;width:43;height:2" coordorigin="12134,4109" coordsize="43,0" path="m12134,4109l12178,4109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647.520020pt;margin-top:205.440002pt;width:2.16pt;height:.1pt;mso-position-horizontal-relative:page;mso-position-vertical-relative:page;z-index:-4416" coordorigin="12950,4109" coordsize="43,2">
            <v:shape style="position:absolute;left:12950;top:4109;width:43;height:2" coordorigin="12950,4109" coordsize="43,0" path="m12950,4109l12994,4109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724.320007pt;margin-top:205.440002pt;width:2.16pt;height:.1pt;mso-position-horizontal-relative:page;mso-position-vertical-relative:page;z-index:-4415" coordorigin="14486,4109" coordsize="43,2">
            <v:shape style="position:absolute;left:14486;top:4109;width:43;height:2" coordorigin="14486,4109" coordsize="43,0" path="m14486,4109l14530,4109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65.519997pt;margin-top:217.199997pt;width:2.16pt;height:.1pt;mso-position-horizontal-relative:page;mso-position-vertical-relative:page;z-index:-4414" coordorigin="1310,4344" coordsize="43,2">
            <v:shape style="position:absolute;left:1310;top:4344;width:43;height:2" coordorigin="1310,4344" coordsize="43,0" path="m1310,4344l1354,434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187.919998pt;margin-top:217.199997pt;width:2.16pt;height:.1pt;mso-position-horizontal-relative:page;mso-position-vertical-relative:page;z-index:-4413" coordorigin="3758,4344" coordsize="43,2">
            <v:shape style="position:absolute;left:3758;top:4344;width:43;height:2" coordorigin="3758,4344" coordsize="43,0" path="m3758,4344l3802,434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212.520004pt;margin-top:217.199997pt;width:2.16pt;height:.1pt;mso-position-horizontal-relative:page;mso-position-vertical-relative:page;z-index:-4412" coordorigin="4250,4344" coordsize="43,2">
            <v:shape style="position:absolute;left:4250;top:4344;width:43;height:2" coordorigin="4250,4344" coordsize="43,0" path="m4250,4344l4294,434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235.919998pt;margin-top:217.199997pt;width:2.16pt;height:.1pt;mso-position-horizontal-relative:page;mso-position-vertical-relative:page;z-index:-4411" coordorigin="4718,4344" coordsize="43,2">
            <v:shape style="position:absolute;left:4718;top:4344;width:43;height:2" coordorigin="4718,4344" coordsize="43,0" path="m4718,4344l4762,434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280.920013pt;margin-top:217.199997pt;width:2.16pt;height:.1pt;mso-position-horizontal-relative:page;mso-position-vertical-relative:page;z-index:-4410" coordorigin="5618,4344" coordsize="43,2">
            <v:shape style="position:absolute;left:5618;top:4344;width:43;height:2" coordorigin="5618,4344" coordsize="43,0" path="m5618,4344l5662,434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304.079987pt;margin-top:217.199997pt;width:2.16pt;height:.1pt;mso-position-horizontal-relative:page;mso-position-vertical-relative:page;z-index:-4409" coordorigin="6082,4344" coordsize="43,2">
            <v:shape style="position:absolute;left:6082;top:4344;width:43;height:2" coordorigin="6082,4344" coordsize="43,0" path="m6082,4344l6125,434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332.880005pt;margin-top:217.199997pt;width:2.16pt;height:.1pt;mso-position-horizontal-relative:page;mso-position-vertical-relative:page;z-index:-4408" coordorigin="6658,4344" coordsize="43,2">
            <v:shape style="position:absolute;left:6658;top:4344;width:43;height:2" coordorigin="6658,4344" coordsize="43,0" path="m6658,4344l6701,434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365.279999pt;margin-top:217.199997pt;width:2.16pt;height:.1pt;mso-position-horizontal-relative:page;mso-position-vertical-relative:page;z-index:-4407" coordorigin="7306,4344" coordsize="43,2">
            <v:shape style="position:absolute;left:7306;top:4344;width:43;height:2" coordorigin="7306,4344" coordsize="43,0" path="m7306,4344l7349,434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390.720001pt;margin-top:217.199997pt;width:2.16pt;height:.1pt;mso-position-horizontal-relative:page;mso-position-vertical-relative:page;z-index:-4406" coordorigin="7814,4344" coordsize="43,2">
            <v:shape style="position:absolute;left:7814;top:4344;width:43;height:2" coordorigin="7814,4344" coordsize="43,0" path="m7814,4344l7858,434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419.640015pt;margin-top:217.199997pt;width:2.16pt;height:.1pt;mso-position-horizontal-relative:page;mso-position-vertical-relative:page;z-index:-4405" coordorigin="8393,4344" coordsize="43,2">
            <v:shape style="position:absolute;left:8393;top:4344;width:43;height:2" coordorigin="8393,4344" coordsize="43,0" path="m8393,4344l8436,434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451.679993pt;margin-top:217.199997pt;width:2.16pt;height:.1pt;mso-position-horizontal-relative:page;mso-position-vertical-relative:page;z-index:-4404" coordorigin="9034,4344" coordsize="43,2">
            <v:shape style="position:absolute;left:9034;top:4344;width:43;height:2" coordorigin="9034,4344" coordsize="43,0" path="m9034,4344l9077,434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481.920013pt;margin-top:217.199997pt;width:2.16pt;height:.1pt;mso-position-horizontal-relative:page;mso-position-vertical-relative:page;z-index:-4403" coordorigin="9638,4344" coordsize="43,2">
            <v:shape style="position:absolute;left:9638;top:4344;width:43;height:2" coordorigin="9638,4344" coordsize="43,0" path="m9638,4344l9682,434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508.559998pt;margin-top:217.199997pt;width:2.16pt;height:.1pt;mso-position-horizontal-relative:page;mso-position-vertical-relative:page;z-index:-4402" coordorigin="10171,4344" coordsize="43,2">
            <v:shape style="position:absolute;left:10171;top:4344;width:43;height:2" coordorigin="10171,4344" coordsize="43,0" path="m10171,4344l10214,434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539.520020pt;margin-top:217.199997pt;width:2.16pt;height:.1pt;mso-position-horizontal-relative:page;mso-position-vertical-relative:page;z-index:-4401" coordorigin="10790,4344" coordsize="43,2">
            <v:shape style="position:absolute;left:10790;top:4344;width:43;height:2" coordorigin="10790,4344" coordsize="43,0" path="m10790,4344l10834,434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573.119995pt;margin-top:217.199997pt;width:2.16pt;height:.1pt;mso-position-horizontal-relative:page;mso-position-vertical-relative:page;z-index:-4400" coordorigin="11462,4344" coordsize="43,2">
            <v:shape style="position:absolute;left:11462;top:4344;width:43;height:2" coordorigin="11462,4344" coordsize="43,0" path="m11462,4344l11506,434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606.719971pt;margin-top:217.199997pt;width:2.16pt;height:.1pt;mso-position-horizontal-relative:page;mso-position-vertical-relative:page;z-index:-4399" coordorigin="12134,4344" coordsize="43,2">
            <v:shape style="position:absolute;left:12134;top:4344;width:43;height:2" coordorigin="12134,4344" coordsize="43,0" path="m12134,4344l12178,434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647.520020pt;margin-top:217.199997pt;width:2.16pt;height:.1pt;mso-position-horizontal-relative:page;mso-position-vertical-relative:page;z-index:-4398" coordorigin="12950,4344" coordsize="43,2">
            <v:shape style="position:absolute;left:12950;top:4344;width:43;height:2" coordorigin="12950,4344" coordsize="43,0" path="m12950,4344l12994,434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724.320007pt;margin-top:217.199997pt;width:2.16pt;height:.1pt;mso-position-horizontal-relative:page;mso-position-vertical-relative:page;z-index:-4397" coordorigin="14486,4344" coordsize="43,2">
            <v:shape style="position:absolute;left:14486;top:4344;width:43;height:2" coordorigin="14486,4344" coordsize="43,0" path="m14486,4344l14530,434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65.519997pt;margin-top:278.519989pt;width:2.16pt;height:.1pt;mso-position-horizontal-relative:page;mso-position-vertical-relative:page;z-index:-4396" coordorigin="1310,5570" coordsize="43,2">
            <v:shape style="position:absolute;left:1310;top:5570;width:43;height:2" coordorigin="1310,5570" coordsize="43,0" path="m1310,5570l1354,5570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187.919998pt;margin-top:278.519989pt;width:2.16pt;height:.1pt;mso-position-horizontal-relative:page;mso-position-vertical-relative:page;z-index:-4395" coordorigin="3758,5570" coordsize="43,2">
            <v:shape style="position:absolute;left:3758;top:5570;width:43;height:2" coordorigin="3758,5570" coordsize="43,0" path="m3758,5570l3802,5570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212.520004pt;margin-top:278.519989pt;width:2.16pt;height:.1pt;mso-position-horizontal-relative:page;mso-position-vertical-relative:page;z-index:-4394" coordorigin="4250,5570" coordsize="43,2">
            <v:shape style="position:absolute;left:4250;top:5570;width:43;height:2" coordorigin="4250,5570" coordsize="43,0" path="m4250,5570l4294,5570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65.519997pt;margin-top:301.920013pt;width:2.16pt;height:.1pt;mso-position-horizontal-relative:page;mso-position-vertical-relative:page;z-index:-4393" coordorigin="1310,6038" coordsize="43,2">
            <v:shape style="position:absolute;left:1310;top:6038;width:43;height:2" coordorigin="1310,6038" coordsize="43,0" path="m1310,6038l1354,6038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187.919998pt;margin-top:301.920013pt;width:2.16pt;height:.1pt;mso-position-horizontal-relative:page;mso-position-vertical-relative:page;z-index:-4392" coordorigin="3758,6038" coordsize="43,2">
            <v:shape style="position:absolute;left:3758;top:6038;width:43;height:2" coordorigin="3758,6038" coordsize="43,0" path="m3758,6038l3802,6038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212.520004pt;margin-top:301.920013pt;width:2.16pt;height:.1pt;mso-position-horizontal-relative:page;mso-position-vertical-relative:page;z-index:-4391" coordorigin="4250,6038" coordsize="43,2">
            <v:shape style="position:absolute;left:4250;top:6038;width:43;height:2" coordorigin="4250,6038" coordsize="43,0" path="m4250,6038l4294,6038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65.519997pt;margin-top:325.439514pt;width:2.16pt;height:.1pt;mso-position-horizontal-relative:page;mso-position-vertical-relative:page;z-index:-4390" coordorigin="1310,6509" coordsize="43,2">
            <v:shape style="position:absolute;left:1310;top:6509;width:43;height:2" coordorigin="1310,6509" coordsize="43,0" path="m1310,6509l1354,6509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187.919998pt;margin-top:325.439514pt;width:2.16pt;height:.1pt;mso-position-horizontal-relative:page;mso-position-vertical-relative:page;z-index:-4389" coordorigin="3758,6509" coordsize="43,2">
            <v:shape style="position:absolute;left:3758;top:6509;width:43;height:2" coordorigin="3758,6509" coordsize="43,0" path="m3758,6509l3802,6509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212.520004pt;margin-top:325.439514pt;width:2.16pt;height:.1pt;mso-position-horizontal-relative:page;mso-position-vertical-relative:page;z-index:-4388" coordorigin="4250,6509" coordsize="43,2">
            <v:shape style="position:absolute;left:4250;top:6509;width:43;height:2" coordorigin="4250,6509" coordsize="43,0" path="m4250,6509l4294,6509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65.519997pt;margin-top:372.480011pt;width:2.16pt;height:.1pt;mso-position-horizontal-relative:page;mso-position-vertical-relative:page;z-index:-4387" coordorigin="1310,7450" coordsize="43,2">
            <v:shape style="position:absolute;left:1310;top:7450;width:43;height:2" coordorigin="1310,7450" coordsize="43,0" path="m1310,7450l1354,7450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187.919998pt;margin-top:372.480011pt;width:2.16pt;height:.1pt;mso-position-horizontal-relative:page;mso-position-vertical-relative:page;z-index:-4386" coordorigin="3758,7450" coordsize="43,2">
            <v:shape style="position:absolute;left:3758;top:7450;width:43;height:2" coordorigin="3758,7450" coordsize="43,0" path="m3758,7450l3802,7450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212.520004pt;margin-top:372.480011pt;width:2.16pt;height:.1pt;mso-position-horizontal-relative:page;mso-position-vertical-relative:page;z-index:-4385" coordorigin="4250,7450" coordsize="43,2">
            <v:shape style="position:absolute;left:4250;top:7450;width:43;height:2" coordorigin="4250,7450" coordsize="43,0" path="m4250,7450l4294,7450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65.519997pt;margin-top:395.999512pt;width:2.16pt;height:.1pt;mso-position-horizontal-relative:page;mso-position-vertical-relative:page;z-index:-4384" coordorigin="1310,7920" coordsize="43,2">
            <v:shape style="position:absolute;left:1310;top:7920;width:43;height:2" coordorigin="1310,7920" coordsize="43,0" path="m1310,7920l1354,792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187.919998pt;margin-top:395.999512pt;width:2.16pt;height:.1pt;mso-position-horizontal-relative:page;mso-position-vertical-relative:page;z-index:-4383" coordorigin="3758,7920" coordsize="43,2">
            <v:shape style="position:absolute;left:3758;top:7920;width:43;height:2" coordorigin="3758,7920" coordsize="43,0" path="m3758,7920l3802,792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212.520004pt;margin-top:395.999512pt;width:2.16pt;height:.1pt;mso-position-horizontal-relative:page;mso-position-vertical-relative:page;z-index:-4382" coordorigin="4250,7920" coordsize="43,2">
            <v:shape style="position:absolute;left:4250;top:7920;width:43;height:2" coordorigin="4250,7920" coordsize="43,0" path="m4250,7920l4294,792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235.919998pt;margin-top:395.999512pt;width:2.16pt;height:.1pt;mso-position-horizontal-relative:page;mso-position-vertical-relative:page;z-index:-4381" coordorigin="4718,7920" coordsize="43,2">
            <v:shape style="position:absolute;left:4718;top:7920;width:43;height:2" coordorigin="4718,7920" coordsize="43,0" path="m4718,7920l4762,792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280.920013pt;margin-top:395.999512pt;width:2.16pt;height:.1pt;mso-position-horizontal-relative:page;mso-position-vertical-relative:page;z-index:-4380" coordorigin="5618,7920" coordsize="43,2">
            <v:shape style="position:absolute;left:5618;top:7920;width:43;height:2" coordorigin="5618,7920" coordsize="43,0" path="m5618,7920l5662,792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304.079987pt;margin-top:395.999512pt;width:2.16pt;height:.1pt;mso-position-horizontal-relative:page;mso-position-vertical-relative:page;z-index:-4379" coordorigin="6082,7920" coordsize="43,2">
            <v:shape style="position:absolute;left:6082;top:7920;width:43;height:2" coordorigin="6082,7920" coordsize="43,0" path="m6082,7920l6125,792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332.880005pt;margin-top:395.999512pt;width:2.16pt;height:.1pt;mso-position-horizontal-relative:page;mso-position-vertical-relative:page;z-index:-4378" coordorigin="6658,7920" coordsize="43,2">
            <v:shape style="position:absolute;left:6658;top:7920;width:43;height:2" coordorigin="6658,7920" coordsize="43,0" path="m6658,7920l6701,792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365.279999pt;margin-top:395.999512pt;width:2.16pt;height:.1pt;mso-position-horizontal-relative:page;mso-position-vertical-relative:page;z-index:-4377" coordorigin="7306,7920" coordsize="43,2">
            <v:shape style="position:absolute;left:7306;top:7920;width:43;height:2" coordorigin="7306,7920" coordsize="43,0" path="m7306,7920l7349,792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390.720001pt;margin-top:395.999512pt;width:2.16pt;height:.1pt;mso-position-horizontal-relative:page;mso-position-vertical-relative:page;z-index:-4376" coordorigin="7814,7920" coordsize="43,2">
            <v:shape style="position:absolute;left:7814;top:7920;width:43;height:2" coordorigin="7814,7920" coordsize="43,0" path="m7814,7920l7858,792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419.640015pt;margin-top:395.999512pt;width:2.16pt;height:.1pt;mso-position-horizontal-relative:page;mso-position-vertical-relative:page;z-index:-4375" coordorigin="8393,7920" coordsize="43,2">
            <v:shape style="position:absolute;left:8393;top:7920;width:43;height:2" coordorigin="8393,7920" coordsize="43,0" path="m8393,7920l8436,792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451.679993pt;margin-top:395.999512pt;width:2.16pt;height:.1pt;mso-position-horizontal-relative:page;mso-position-vertical-relative:page;z-index:-4374" coordorigin="9034,7920" coordsize="43,2">
            <v:shape style="position:absolute;left:9034;top:7920;width:43;height:2" coordorigin="9034,7920" coordsize="43,0" path="m9034,7920l9077,792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481.920013pt;margin-top:395.999512pt;width:2.16pt;height:.1pt;mso-position-horizontal-relative:page;mso-position-vertical-relative:page;z-index:-4373" coordorigin="9638,7920" coordsize="43,2">
            <v:shape style="position:absolute;left:9638;top:7920;width:43;height:2" coordorigin="9638,7920" coordsize="43,0" path="m9638,7920l9682,792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508.559998pt;margin-top:395.999512pt;width:2.16pt;height:.1pt;mso-position-horizontal-relative:page;mso-position-vertical-relative:page;z-index:-4372" coordorigin="10171,7920" coordsize="43,2">
            <v:shape style="position:absolute;left:10171;top:7920;width:43;height:2" coordorigin="10171,7920" coordsize="43,0" path="m10171,7920l10214,792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539.520020pt;margin-top:395.999512pt;width:2.16pt;height:.1pt;mso-position-horizontal-relative:page;mso-position-vertical-relative:page;z-index:-4371" coordorigin="10790,7920" coordsize="43,2">
            <v:shape style="position:absolute;left:10790;top:7920;width:43;height:2" coordorigin="10790,7920" coordsize="43,0" path="m10790,7920l10834,792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573.119995pt;margin-top:395.999512pt;width:2.16pt;height:.1pt;mso-position-horizontal-relative:page;mso-position-vertical-relative:page;z-index:-4370" coordorigin="11462,7920" coordsize="43,2">
            <v:shape style="position:absolute;left:11462;top:7920;width:43;height:2" coordorigin="11462,7920" coordsize="43,0" path="m11462,7920l11506,792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606.719971pt;margin-top:395.999512pt;width:2.16pt;height:.1pt;mso-position-horizontal-relative:page;mso-position-vertical-relative:page;z-index:-4369" coordorigin="12134,7920" coordsize="43,2">
            <v:shape style="position:absolute;left:12134;top:7920;width:43;height:2" coordorigin="12134,7920" coordsize="43,0" path="m12134,7920l12178,792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647.520020pt;margin-top:395.999512pt;width:2.16pt;height:.1pt;mso-position-horizontal-relative:page;mso-position-vertical-relative:page;z-index:-4368" coordorigin="12950,7920" coordsize="43,2">
            <v:shape style="position:absolute;left:12950;top:7920;width:43;height:2" coordorigin="12950,7920" coordsize="43,0" path="m12950,7920l12994,792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724.320007pt;margin-top:395.999512pt;width:2.16pt;height:.1pt;mso-position-horizontal-relative:page;mso-position-vertical-relative:page;z-index:-4367" coordorigin="14486,7920" coordsize="43,2">
            <v:shape style="position:absolute;left:14486;top:7920;width:43;height:2" coordorigin="14486,7920" coordsize="43,0" path="m14486,7920l14530,792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65.519997pt;margin-top:462.359985pt;width:2.16pt;height:.1pt;mso-position-horizontal-relative:page;mso-position-vertical-relative:page;z-index:-4366" coordorigin="1310,9247" coordsize="43,2">
            <v:shape style="position:absolute;left:1310;top:9247;width:43;height:2" coordorigin="1310,9247" coordsize="43,0" path="m1310,9247l1354,9247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187.919998pt;margin-top:462.359985pt;width:2.16pt;height:.1pt;mso-position-horizontal-relative:page;mso-position-vertical-relative:page;z-index:-4365" coordorigin="3758,9247" coordsize="43,2">
            <v:shape style="position:absolute;left:3758;top:9247;width:43;height:2" coordorigin="3758,9247" coordsize="43,0" path="m3758,9247l3802,9247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212.520004pt;margin-top:462.359985pt;width:2.16pt;height:.1pt;mso-position-horizontal-relative:page;mso-position-vertical-relative:page;z-index:-4364" coordorigin="4250,9247" coordsize="43,2">
            <v:shape style="position:absolute;left:4250;top:9247;width:43;height:2" coordorigin="4250,9247" coordsize="43,0" path="m4250,9247l4294,9247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235.919998pt;margin-top:462.359985pt;width:2.16pt;height:.1pt;mso-position-horizontal-relative:page;mso-position-vertical-relative:page;z-index:-4363" coordorigin="4718,9247" coordsize="43,2">
            <v:shape style="position:absolute;left:4718;top:9247;width:43;height:2" coordorigin="4718,9247" coordsize="43,0" path="m4718,9247l4762,9247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280.920013pt;margin-top:462.359985pt;width:2.16pt;height:.1pt;mso-position-horizontal-relative:page;mso-position-vertical-relative:page;z-index:-4362" coordorigin="5618,9247" coordsize="43,2">
            <v:shape style="position:absolute;left:5618;top:9247;width:43;height:2" coordorigin="5618,9247" coordsize="43,0" path="m5618,9247l5662,9247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304.079987pt;margin-top:462.359985pt;width:2.16pt;height:.1pt;mso-position-horizontal-relative:page;mso-position-vertical-relative:page;z-index:-4361" coordorigin="6082,9247" coordsize="43,2">
            <v:shape style="position:absolute;left:6082;top:9247;width:43;height:2" coordorigin="6082,9247" coordsize="43,0" path="m6082,9247l6125,9247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332.880005pt;margin-top:462.359985pt;width:2.16pt;height:.1pt;mso-position-horizontal-relative:page;mso-position-vertical-relative:page;z-index:-4360" coordorigin="6658,9247" coordsize="43,2">
            <v:shape style="position:absolute;left:6658;top:9247;width:43;height:2" coordorigin="6658,9247" coordsize="43,0" path="m6658,9247l6701,9247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365.279999pt;margin-top:462.359985pt;width:2.16pt;height:.1pt;mso-position-horizontal-relative:page;mso-position-vertical-relative:page;z-index:-4359" coordorigin="7306,9247" coordsize="43,2">
            <v:shape style="position:absolute;left:7306;top:9247;width:43;height:2" coordorigin="7306,9247" coordsize="43,0" path="m7306,9247l7349,9247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390.720001pt;margin-top:462.359985pt;width:2.16pt;height:.1pt;mso-position-horizontal-relative:page;mso-position-vertical-relative:page;z-index:-4358" coordorigin="7814,9247" coordsize="43,2">
            <v:shape style="position:absolute;left:7814;top:9247;width:43;height:2" coordorigin="7814,9247" coordsize="43,0" path="m7814,9247l7858,9247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419.640015pt;margin-top:462.359985pt;width:2.16pt;height:.1pt;mso-position-horizontal-relative:page;mso-position-vertical-relative:page;z-index:-4357" coordorigin="8393,9247" coordsize="43,2">
            <v:shape style="position:absolute;left:8393;top:9247;width:43;height:2" coordorigin="8393,9247" coordsize="43,0" path="m8393,9247l8436,9247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451.679993pt;margin-top:462.359985pt;width:2.16pt;height:.1pt;mso-position-horizontal-relative:page;mso-position-vertical-relative:page;z-index:-4356" coordorigin="9034,9247" coordsize="43,2">
            <v:shape style="position:absolute;left:9034;top:9247;width:43;height:2" coordorigin="9034,9247" coordsize="43,0" path="m9034,9247l9077,9247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481.920013pt;margin-top:462.359985pt;width:2.16pt;height:.1pt;mso-position-horizontal-relative:page;mso-position-vertical-relative:page;z-index:-4355" coordorigin="9638,9247" coordsize="43,2">
            <v:shape style="position:absolute;left:9638;top:9247;width:43;height:2" coordorigin="9638,9247" coordsize="43,0" path="m9638,9247l9682,9247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508.559998pt;margin-top:462.359985pt;width:2.16pt;height:.1pt;mso-position-horizontal-relative:page;mso-position-vertical-relative:page;z-index:-4354" coordorigin="10171,9247" coordsize="43,2">
            <v:shape style="position:absolute;left:10171;top:9247;width:43;height:2" coordorigin="10171,9247" coordsize="43,0" path="m10171,9247l10214,9247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539.520020pt;margin-top:462.359985pt;width:2.16pt;height:.1pt;mso-position-horizontal-relative:page;mso-position-vertical-relative:page;z-index:-4353" coordorigin="10790,9247" coordsize="43,2">
            <v:shape style="position:absolute;left:10790;top:9247;width:43;height:2" coordorigin="10790,9247" coordsize="43,0" path="m10790,9247l10834,9247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573.119995pt;margin-top:462.359985pt;width:2.16pt;height:.1pt;mso-position-horizontal-relative:page;mso-position-vertical-relative:page;z-index:-4352" coordorigin="11462,9247" coordsize="43,2">
            <v:shape style="position:absolute;left:11462;top:9247;width:43;height:2" coordorigin="11462,9247" coordsize="43,0" path="m11462,9247l11506,9247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606.719971pt;margin-top:462.359985pt;width:2.16pt;height:.1pt;mso-position-horizontal-relative:page;mso-position-vertical-relative:page;z-index:-4351" coordorigin="12134,9247" coordsize="43,2">
            <v:shape style="position:absolute;left:12134;top:9247;width:43;height:2" coordorigin="12134,9247" coordsize="43,0" path="m12134,9247l12178,9247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647.520020pt;margin-top:462.359985pt;width:2.16pt;height:.1pt;mso-position-horizontal-relative:page;mso-position-vertical-relative:page;z-index:-4350" coordorigin="12950,9247" coordsize="43,2">
            <v:shape style="position:absolute;left:12950;top:9247;width:43;height:2" coordorigin="12950,9247" coordsize="43,0" path="m12950,9247l12994,9247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724.320007pt;margin-top:462.359985pt;width:2.16pt;height:.1pt;mso-position-horizontal-relative:page;mso-position-vertical-relative:page;z-index:-4349" coordorigin="14486,9247" coordsize="43,2">
            <v:shape style="position:absolute;left:14486;top:9247;width:43;height:2" coordorigin="14486,9247" coordsize="43,0" path="m14486,9247l14530,9247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65.519997pt;margin-top:470.879486pt;width:2.16pt;height:.1pt;mso-position-horizontal-relative:page;mso-position-vertical-relative:page;z-index:-4348" coordorigin="1310,9418" coordsize="43,2">
            <v:shape style="position:absolute;left:1310;top:9418;width:43;height:2" coordorigin="1310,9418" coordsize="43,0" path="m1310,9418l1354,941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187.919998pt;margin-top:470.879486pt;width:2.16pt;height:.1pt;mso-position-horizontal-relative:page;mso-position-vertical-relative:page;z-index:-4347" coordorigin="3758,9418" coordsize="43,2">
            <v:shape style="position:absolute;left:3758;top:9418;width:43;height:2" coordorigin="3758,9418" coordsize="43,0" path="m3758,9418l3802,941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212.520004pt;margin-top:470.879486pt;width:2.16pt;height:.1pt;mso-position-horizontal-relative:page;mso-position-vertical-relative:page;z-index:-4346" coordorigin="4250,9418" coordsize="43,2">
            <v:shape style="position:absolute;left:4250;top:9418;width:43;height:2" coordorigin="4250,9418" coordsize="43,0" path="m4250,9418l4294,941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235.919998pt;margin-top:470.879486pt;width:2.16pt;height:.1pt;mso-position-horizontal-relative:page;mso-position-vertical-relative:page;z-index:-4345" coordorigin="4718,9418" coordsize="43,2">
            <v:shape style="position:absolute;left:4718;top:9418;width:43;height:2" coordorigin="4718,9418" coordsize="43,0" path="m4718,9418l4762,941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280.920013pt;margin-top:470.879486pt;width:2.16pt;height:.1pt;mso-position-horizontal-relative:page;mso-position-vertical-relative:page;z-index:-4344" coordorigin="5618,9418" coordsize="43,2">
            <v:shape style="position:absolute;left:5618;top:9418;width:43;height:2" coordorigin="5618,9418" coordsize="43,0" path="m5618,9418l5662,941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304.079987pt;margin-top:470.879486pt;width:2.16pt;height:.1pt;mso-position-horizontal-relative:page;mso-position-vertical-relative:page;z-index:-4343" coordorigin="6082,9418" coordsize="43,2">
            <v:shape style="position:absolute;left:6082;top:9418;width:43;height:2" coordorigin="6082,9418" coordsize="43,0" path="m6082,9418l6125,941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332.880005pt;margin-top:470.879486pt;width:2.16pt;height:.1pt;mso-position-horizontal-relative:page;mso-position-vertical-relative:page;z-index:-4342" coordorigin="6658,9418" coordsize="43,2">
            <v:shape style="position:absolute;left:6658;top:9418;width:43;height:2" coordorigin="6658,9418" coordsize="43,0" path="m6658,9418l6701,941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365.279999pt;margin-top:470.879486pt;width:2.16pt;height:.1pt;mso-position-horizontal-relative:page;mso-position-vertical-relative:page;z-index:-4341" coordorigin="7306,9418" coordsize="43,2">
            <v:shape style="position:absolute;left:7306;top:9418;width:43;height:2" coordorigin="7306,9418" coordsize="43,0" path="m7306,9418l7349,941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390.720001pt;margin-top:470.879486pt;width:2.16pt;height:.1pt;mso-position-horizontal-relative:page;mso-position-vertical-relative:page;z-index:-4340" coordorigin="7814,9418" coordsize="43,2">
            <v:shape style="position:absolute;left:7814;top:9418;width:43;height:2" coordorigin="7814,9418" coordsize="43,0" path="m7814,9418l7858,941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419.640015pt;margin-top:470.879486pt;width:2.16pt;height:.1pt;mso-position-horizontal-relative:page;mso-position-vertical-relative:page;z-index:-4339" coordorigin="8393,9418" coordsize="43,2">
            <v:shape style="position:absolute;left:8393;top:9418;width:43;height:2" coordorigin="8393,9418" coordsize="43,0" path="m8393,9418l8436,941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451.679993pt;margin-top:470.879486pt;width:2.16pt;height:.1pt;mso-position-horizontal-relative:page;mso-position-vertical-relative:page;z-index:-4338" coordorigin="9034,9418" coordsize="43,2">
            <v:shape style="position:absolute;left:9034;top:9418;width:43;height:2" coordorigin="9034,9418" coordsize="43,0" path="m9034,9418l9077,941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481.920013pt;margin-top:470.879486pt;width:2.16pt;height:.1pt;mso-position-horizontal-relative:page;mso-position-vertical-relative:page;z-index:-4337" coordorigin="9638,9418" coordsize="43,2">
            <v:shape style="position:absolute;left:9638;top:9418;width:43;height:2" coordorigin="9638,9418" coordsize="43,0" path="m9638,9418l9682,941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508.559998pt;margin-top:470.879486pt;width:2.16pt;height:.1pt;mso-position-horizontal-relative:page;mso-position-vertical-relative:page;z-index:-4336" coordorigin="10171,9418" coordsize="43,2">
            <v:shape style="position:absolute;left:10171;top:9418;width:43;height:2" coordorigin="10171,9418" coordsize="43,0" path="m10171,9418l10214,941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539.520020pt;margin-top:470.879486pt;width:2.16pt;height:.1pt;mso-position-horizontal-relative:page;mso-position-vertical-relative:page;z-index:-4335" coordorigin="10790,9418" coordsize="43,2">
            <v:shape style="position:absolute;left:10790;top:9418;width:43;height:2" coordorigin="10790,9418" coordsize="43,0" path="m10790,9418l10834,941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573.119995pt;margin-top:470.879486pt;width:2.16pt;height:.1pt;mso-position-horizontal-relative:page;mso-position-vertical-relative:page;z-index:-4334" coordorigin="11462,9418" coordsize="43,2">
            <v:shape style="position:absolute;left:11462;top:9418;width:43;height:2" coordorigin="11462,9418" coordsize="43,0" path="m11462,9418l11506,941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606.719971pt;margin-top:470.879486pt;width:2.16pt;height:.1pt;mso-position-horizontal-relative:page;mso-position-vertical-relative:page;z-index:-4333" coordorigin="12134,9418" coordsize="43,2">
            <v:shape style="position:absolute;left:12134;top:9418;width:43;height:2" coordorigin="12134,9418" coordsize="43,0" path="m12134,9418l12178,941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647.520020pt;margin-top:470.879486pt;width:2.16pt;height:.1pt;mso-position-horizontal-relative:page;mso-position-vertical-relative:page;z-index:-4332" coordorigin="12950,9418" coordsize="43,2">
            <v:shape style="position:absolute;left:12950;top:9418;width:43;height:2" coordorigin="12950,9418" coordsize="43,0" path="m12950,9418l12994,941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724.320007pt;margin-top:470.879486pt;width:2.16pt;height:.1pt;mso-position-horizontal-relative:page;mso-position-vertical-relative:page;z-index:-4331" coordorigin="14486,9418" coordsize="43,2">
            <v:shape style="position:absolute;left:14486;top:9418;width:43;height:2" coordorigin="14486,9418" coordsize="43,0" path="m14486,9418l14530,941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65.519997pt;margin-top:479.519501pt;width:2.16pt;height:.1pt;mso-position-horizontal-relative:page;mso-position-vertical-relative:page;z-index:-4330" coordorigin="1310,9590" coordsize="43,2">
            <v:shape style="position:absolute;left:1310;top:9590;width:43;height:2" coordorigin="1310,9590" coordsize="43,0" path="m1310,9590l1354,959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187.919998pt;margin-top:479.519501pt;width:2.16pt;height:.1pt;mso-position-horizontal-relative:page;mso-position-vertical-relative:page;z-index:-4329" coordorigin="3758,9590" coordsize="43,2">
            <v:shape style="position:absolute;left:3758;top:9590;width:43;height:2" coordorigin="3758,9590" coordsize="43,0" path="m3758,9590l3802,959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212.520004pt;margin-top:479.519501pt;width:2.16pt;height:.1pt;mso-position-horizontal-relative:page;mso-position-vertical-relative:page;z-index:-4328" coordorigin="4250,9590" coordsize="43,2">
            <v:shape style="position:absolute;left:4250;top:9590;width:43;height:2" coordorigin="4250,9590" coordsize="43,0" path="m4250,9590l4294,959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235.919998pt;margin-top:479.519501pt;width:2.16pt;height:.1pt;mso-position-horizontal-relative:page;mso-position-vertical-relative:page;z-index:-4327" coordorigin="4718,9590" coordsize="43,2">
            <v:shape style="position:absolute;left:4718;top:9590;width:43;height:2" coordorigin="4718,9590" coordsize="43,0" path="m4718,9590l4762,959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280.920013pt;margin-top:479.519501pt;width:2.16pt;height:.1pt;mso-position-horizontal-relative:page;mso-position-vertical-relative:page;z-index:-4326" coordorigin="5618,9590" coordsize="43,2">
            <v:shape style="position:absolute;left:5618;top:9590;width:43;height:2" coordorigin="5618,9590" coordsize="43,0" path="m5618,9590l5662,959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304.079987pt;margin-top:479.519501pt;width:2.16pt;height:.1pt;mso-position-horizontal-relative:page;mso-position-vertical-relative:page;z-index:-4325" coordorigin="6082,9590" coordsize="43,2">
            <v:shape style="position:absolute;left:6082;top:9590;width:43;height:2" coordorigin="6082,9590" coordsize="43,0" path="m6082,9590l6125,959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332.880005pt;margin-top:479.519501pt;width:2.16pt;height:.1pt;mso-position-horizontal-relative:page;mso-position-vertical-relative:page;z-index:-4324" coordorigin="6658,9590" coordsize="43,2">
            <v:shape style="position:absolute;left:6658;top:9590;width:43;height:2" coordorigin="6658,9590" coordsize="43,0" path="m6658,9590l6701,959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365.279999pt;margin-top:479.519501pt;width:2.16pt;height:.1pt;mso-position-horizontal-relative:page;mso-position-vertical-relative:page;z-index:-4323" coordorigin="7306,9590" coordsize="43,2">
            <v:shape style="position:absolute;left:7306;top:9590;width:43;height:2" coordorigin="7306,9590" coordsize="43,0" path="m7306,9590l7349,959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390.720001pt;margin-top:479.519501pt;width:2.16pt;height:.1pt;mso-position-horizontal-relative:page;mso-position-vertical-relative:page;z-index:-4322" coordorigin="7814,9590" coordsize="43,2">
            <v:shape style="position:absolute;left:7814;top:9590;width:43;height:2" coordorigin="7814,9590" coordsize="43,0" path="m7814,9590l7858,959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419.640015pt;margin-top:479.519501pt;width:2.16pt;height:.1pt;mso-position-horizontal-relative:page;mso-position-vertical-relative:page;z-index:-4321" coordorigin="8393,9590" coordsize="43,2">
            <v:shape style="position:absolute;left:8393;top:9590;width:43;height:2" coordorigin="8393,9590" coordsize="43,0" path="m8393,9590l8436,959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451.679993pt;margin-top:479.519501pt;width:2.16pt;height:.1pt;mso-position-horizontal-relative:page;mso-position-vertical-relative:page;z-index:-4320" coordorigin="9034,9590" coordsize="43,2">
            <v:shape style="position:absolute;left:9034;top:9590;width:43;height:2" coordorigin="9034,9590" coordsize="43,0" path="m9034,9590l9077,959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481.920013pt;margin-top:479.519501pt;width:2.16pt;height:.1pt;mso-position-horizontal-relative:page;mso-position-vertical-relative:page;z-index:-4319" coordorigin="9638,9590" coordsize="43,2">
            <v:shape style="position:absolute;left:9638;top:9590;width:43;height:2" coordorigin="9638,9590" coordsize="43,0" path="m9638,9590l9682,959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508.559998pt;margin-top:479.519501pt;width:2.16pt;height:.1pt;mso-position-horizontal-relative:page;mso-position-vertical-relative:page;z-index:-4318" coordorigin="10171,9590" coordsize="43,2">
            <v:shape style="position:absolute;left:10171;top:9590;width:43;height:2" coordorigin="10171,9590" coordsize="43,0" path="m10171,9590l10214,959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539.520020pt;margin-top:479.519501pt;width:2.16pt;height:.1pt;mso-position-horizontal-relative:page;mso-position-vertical-relative:page;z-index:-4317" coordorigin="10790,9590" coordsize="43,2">
            <v:shape style="position:absolute;left:10790;top:9590;width:43;height:2" coordorigin="10790,9590" coordsize="43,0" path="m10790,9590l10834,959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573.119995pt;margin-top:479.519501pt;width:2.16pt;height:.1pt;mso-position-horizontal-relative:page;mso-position-vertical-relative:page;z-index:-4316" coordorigin="11462,9590" coordsize="43,2">
            <v:shape style="position:absolute;left:11462;top:9590;width:43;height:2" coordorigin="11462,9590" coordsize="43,0" path="m11462,9590l11506,959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606.719971pt;margin-top:479.519501pt;width:2.16pt;height:.1pt;mso-position-horizontal-relative:page;mso-position-vertical-relative:page;z-index:-4315" coordorigin="12134,9590" coordsize="43,2">
            <v:shape style="position:absolute;left:12134;top:9590;width:43;height:2" coordorigin="12134,9590" coordsize="43,0" path="m12134,9590l12178,959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647.520020pt;margin-top:479.519501pt;width:2.16pt;height:.1pt;mso-position-horizontal-relative:page;mso-position-vertical-relative:page;z-index:-4314" coordorigin="12950,9590" coordsize="43,2">
            <v:shape style="position:absolute;left:12950;top:9590;width:43;height:2" coordorigin="12950,9590" coordsize="43,0" path="m12950,9590l12994,959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724.320007pt;margin-top:479.519501pt;width:2.16pt;height:.1pt;mso-position-horizontal-relative:page;mso-position-vertical-relative:page;z-index:-4313" coordorigin="14486,9590" coordsize="43,2">
            <v:shape style="position:absolute;left:14486;top:9590;width:43;height:2" coordorigin="14486,9590" coordsize="43,0" path="m14486,9590l14530,9590e" filled="f" stroked="t" strokeweight=".581pt" strokecolor="#000000">
              <v:path arrowok="t"/>
            </v:shape>
          </v:group>
          <w10:wrap type="none"/>
        </w:pict>
      </w: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11.432596pt;height:18.6pt;mso-position-horizontal-relative:char;mso-position-vertical-relative:line" type="#_x0000_t75">
            <v:imagedata r:id="rId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6" w:after="0" w:line="240" w:lineRule="auto"/>
        <w:ind w:left="4610" w:right="4681"/>
        <w:jc w:val="center"/>
        <w:rPr>
          <w:rFonts w:ascii="Garamond" w:hAnsi="Garamond" w:cs="Garamond" w:eastAsia="Garamond"/>
          <w:sz w:val="16"/>
          <w:szCs w:val="16"/>
        </w:rPr>
      </w:pPr>
      <w:rPr/>
      <w:r>
        <w:rPr/>
        <w:pict>
          <v:group style="position:absolute;margin-left:65.519997pt;margin-top:56.894009pt;width:2.16pt;height:.1pt;mso-position-horizontal-relative:page;mso-position-vertical-relative:paragraph;z-index:-4540" coordorigin="1310,1138" coordsize="43,2">
            <v:shape style="position:absolute;left:1310;top:1138;width:43;height:2" coordorigin="1310,1138" coordsize="43,0" path="m1310,1138l1354,113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187.919998pt;margin-top:56.894009pt;width:2.16pt;height:.1pt;mso-position-horizontal-relative:page;mso-position-vertical-relative:paragraph;z-index:-4539" coordorigin="3758,1138" coordsize="43,2">
            <v:shape style="position:absolute;left:3758;top:1138;width:43;height:2" coordorigin="3758,1138" coordsize="43,0" path="m3758,1138l3802,113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212.520004pt;margin-top:56.894009pt;width:2.16pt;height:.1pt;mso-position-horizontal-relative:page;mso-position-vertical-relative:paragraph;z-index:-4538" coordorigin="4250,1138" coordsize="43,2">
            <v:shape style="position:absolute;left:4250;top:1138;width:43;height:2" coordorigin="4250,1138" coordsize="43,0" path="m4250,1138l4294,113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235.919998pt;margin-top:56.894009pt;width:2.16pt;height:.1pt;mso-position-horizontal-relative:page;mso-position-vertical-relative:paragraph;z-index:-4537" coordorigin="4718,1138" coordsize="43,2">
            <v:shape style="position:absolute;left:4718;top:1138;width:43;height:2" coordorigin="4718,1138" coordsize="43,0" path="m4718,1138l4762,113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280.920013pt;margin-top:56.894009pt;width:2.16pt;height:.1pt;mso-position-horizontal-relative:page;mso-position-vertical-relative:paragraph;z-index:-4536" coordorigin="5618,1138" coordsize="43,2">
            <v:shape style="position:absolute;left:5618;top:1138;width:43;height:2" coordorigin="5618,1138" coordsize="43,0" path="m5618,1138l5662,113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304.079987pt;margin-top:56.894009pt;width:2.16pt;height:.1pt;mso-position-horizontal-relative:page;mso-position-vertical-relative:paragraph;z-index:-4535" coordorigin="6082,1138" coordsize="43,2">
            <v:shape style="position:absolute;left:6082;top:1138;width:43;height:2" coordorigin="6082,1138" coordsize="43,0" path="m6082,1138l6125,113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332.880005pt;margin-top:56.894009pt;width:2.16pt;height:.1pt;mso-position-horizontal-relative:page;mso-position-vertical-relative:paragraph;z-index:-4534" coordorigin="6658,1138" coordsize="43,2">
            <v:shape style="position:absolute;left:6658;top:1138;width:43;height:2" coordorigin="6658,1138" coordsize="43,0" path="m6658,1138l6701,113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365.279999pt;margin-top:56.894009pt;width:2.16pt;height:.1pt;mso-position-horizontal-relative:page;mso-position-vertical-relative:paragraph;z-index:-4533" coordorigin="7306,1138" coordsize="43,2">
            <v:shape style="position:absolute;left:7306;top:1138;width:43;height:2" coordorigin="7306,1138" coordsize="43,0" path="m7306,1138l7349,113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390.720001pt;margin-top:56.894009pt;width:2.16pt;height:.1pt;mso-position-horizontal-relative:page;mso-position-vertical-relative:paragraph;z-index:-4532" coordorigin="7814,1138" coordsize="43,2">
            <v:shape style="position:absolute;left:7814;top:1138;width:43;height:2" coordorigin="7814,1138" coordsize="43,0" path="m7814,1138l7858,113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419.640015pt;margin-top:56.894009pt;width:2.16pt;height:.1pt;mso-position-horizontal-relative:page;mso-position-vertical-relative:paragraph;z-index:-4531" coordorigin="8393,1138" coordsize="43,2">
            <v:shape style="position:absolute;left:8393;top:1138;width:43;height:2" coordorigin="8393,1138" coordsize="43,0" path="m8393,1138l8436,113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451.679993pt;margin-top:56.894009pt;width:2.16pt;height:.1pt;mso-position-horizontal-relative:page;mso-position-vertical-relative:paragraph;z-index:-4530" coordorigin="9034,1138" coordsize="43,2">
            <v:shape style="position:absolute;left:9034;top:1138;width:43;height:2" coordorigin="9034,1138" coordsize="43,0" path="m9034,1138l9077,113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481.920013pt;margin-top:56.894009pt;width:2.16pt;height:.1pt;mso-position-horizontal-relative:page;mso-position-vertical-relative:paragraph;z-index:-4529" coordorigin="9638,1138" coordsize="43,2">
            <v:shape style="position:absolute;left:9638;top:1138;width:43;height:2" coordorigin="9638,1138" coordsize="43,0" path="m9638,1138l9682,113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508.559998pt;margin-top:56.894009pt;width:2.16pt;height:.1pt;mso-position-horizontal-relative:page;mso-position-vertical-relative:paragraph;z-index:-4528" coordorigin="10171,1138" coordsize="43,2">
            <v:shape style="position:absolute;left:10171;top:1138;width:43;height:2" coordorigin="10171,1138" coordsize="43,0" path="m10171,1138l10214,113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539.520020pt;margin-top:56.894009pt;width:2.16pt;height:.1pt;mso-position-horizontal-relative:page;mso-position-vertical-relative:paragraph;z-index:-4527" coordorigin="10790,1138" coordsize="43,2">
            <v:shape style="position:absolute;left:10790;top:1138;width:43;height:2" coordorigin="10790,1138" coordsize="43,0" path="m10790,1138l10834,113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573.119995pt;margin-top:56.894009pt;width:2.16pt;height:.1pt;mso-position-horizontal-relative:page;mso-position-vertical-relative:paragraph;z-index:-4526" coordorigin="11462,1138" coordsize="43,2">
            <v:shape style="position:absolute;left:11462;top:1138;width:43;height:2" coordorigin="11462,1138" coordsize="43,0" path="m11462,1138l11506,113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606.719971pt;margin-top:56.894009pt;width:2.16pt;height:.1pt;mso-position-horizontal-relative:page;mso-position-vertical-relative:paragraph;z-index:-4525" coordorigin="12134,1138" coordsize="43,2">
            <v:shape style="position:absolute;left:12134;top:1138;width:43;height:2" coordorigin="12134,1138" coordsize="43,0" path="m12134,1138l12178,113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647.520020pt;margin-top:56.894009pt;width:2.16pt;height:.1pt;mso-position-horizontal-relative:page;mso-position-vertical-relative:paragraph;z-index:-4524" coordorigin="12950,1138" coordsize="43,2">
            <v:shape style="position:absolute;left:12950;top:1138;width:43;height:2" coordorigin="12950,1138" coordsize="43,0" path="m12950,1138l12994,113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724.320007pt;margin-top:56.894009pt;width:2.16pt;height:.1pt;mso-position-horizontal-relative:page;mso-position-vertical-relative:paragraph;z-index:-4523" coordorigin="14486,1138" coordsize="43,2">
            <v:shape style="position:absolute;left:14486;top:1138;width:43;height:2" coordorigin="14486,1138" coordsize="43,0" path="m14486,1138l14530,113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65.519997pt;margin-top:68.65451pt;width:2.16pt;height:.1pt;mso-position-horizontal-relative:page;mso-position-vertical-relative:paragraph;z-index:-4522" coordorigin="1310,1373" coordsize="43,2">
            <v:shape style="position:absolute;left:1310;top:1373;width:43;height:2" coordorigin="1310,1373" coordsize="43,0" path="m1310,1373l1354,1373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187.919998pt;margin-top:68.65451pt;width:2.16pt;height:.1pt;mso-position-horizontal-relative:page;mso-position-vertical-relative:paragraph;z-index:-4521" coordorigin="3758,1373" coordsize="43,2">
            <v:shape style="position:absolute;left:3758;top:1373;width:43;height:2" coordorigin="3758,1373" coordsize="43,0" path="m3758,1373l3802,1373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212.520004pt;margin-top:68.65451pt;width:2.16pt;height:.1pt;mso-position-horizontal-relative:page;mso-position-vertical-relative:paragraph;z-index:-4520" coordorigin="4250,1373" coordsize="43,2">
            <v:shape style="position:absolute;left:4250;top:1373;width:43;height:2" coordorigin="4250,1373" coordsize="43,0" path="m4250,1373l4294,1373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235.919998pt;margin-top:68.65451pt;width:2.16pt;height:.1pt;mso-position-horizontal-relative:page;mso-position-vertical-relative:paragraph;z-index:-4519" coordorigin="4718,1373" coordsize="43,2">
            <v:shape style="position:absolute;left:4718;top:1373;width:43;height:2" coordorigin="4718,1373" coordsize="43,0" path="m4718,1373l4762,1373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280.920013pt;margin-top:68.65451pt;width:2.16pt;height:.1pt;mso-position-horizontal-relative:page;mso-position-vertical-relative:paragraph;z-index:-4518" coordorigin="5618,1373" coordsize="43,2">
            <v:shape style="position:absolute;left:5618;top:1373;width:43;height:2" coordorigin="5618,1373" coordsize="43,0" path="m5618,1373l5662,1373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304.079987pt;margin-top:68.65451pt;width:2.16pt;height:.1pt;mso-position-horizontal-relative:page;mso-position-vertical-relative:paragraph;z-index:-4517" coordorigin="6082,1373" coordsize="43,2">
            <v:shape style="position:absolute;left:6082;top:1373;width:43;height:2" coordorigin="6082,1373" coordsize="43,0" path="m6082,1373l6125,1373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332.880005pt;margin-top:68.65451pt;width:2.16pt;height:.1pt;mso-position-horizontal-relative:page;mso-position-vertical-relative:paragraph;z-index:-4516" coordorigin="6658,1373" coordsize="43,2">
            <v:shape style="position:absolute;left:6658;top:1373;width:43;height:2" coordorigin="6658,1373" coordsize="43,0" path="m6658,1373l6701,1373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365.279999pt;margin-top:68.65451pt;width:2.16pt;height:.1pt;mso-position-horizontal-relative:page;mso-position-vertical-relative:paragraph;z-index:-4515" coordorigin="7306,1373" coordsize="43,2">
            <v:shape style="position:absolute;left:7306;top:1373;width:43;height:2" coordorigin="7306,1373" coordsize="43,0" path="m7306,1373l7349,1373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390.720001pt;margin-top:68.65451pt;width:2.16pt;height:.1pt;mso-position-horizontal-relative:page;mso-position-vertical-relative:paragraph;z-index:-4514" coordorigin="7814,1373" coordsize="43,2">
            <v:shape style="position:absolute;left:7814;top:1373;width:43;height:2" coordorigin="7814,1373" coordsize="43,0" path="m7814,1373l7858,1373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419.640015pt;margin-top:68.65451pt;width:2.16pt;height:.1pt;mso-position-horizontal-relative:page;mso-position-vertical-relative:paragraph;z-index:-4513" coordorigin="8393,1373" coordsize="43,2">
            <v:shape style="position:absolute;left:8393;top:1373;width:43;height:2" coordorigin="8393,1373" coordsize="43,0" path="m8393,1373l8436,1373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451.679993pt;margin-top:68.65451pt;width:2.16pt;height:.1pt;mso-position-horizontal-relative:page;mso-position-vertical-relative:paragraph;z-index:-4512" coordorigin="9034,1373" coordsize="43,2">
            <v:shape style="position:absolute;left:9034;top:1373;width:43;height:2" coordorigin="9034,1373" coordsize="43,0" path="m9034,1373l9077,1373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481.920013pt;margin-top:68.65451pt;width:2.16pt;height:.1pt;mso-position-horizontal-relative:page;mso-position-vertical-relative:paragraph;z-index:-4511" coordorigin="9638,1373" coordsize="43,2">
            <v:shape style="position:absolute;left:9638;top:1373;width:43;height:2" coordorigin="9638,1373" coordsize="43,0" path="m9638,1373l9682,1373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508.559998pt;margin-top:68.65451pt;width:2.16pt;height:.1pt;mso-position-horizontal-relative:page;mso-position-vertical-relative:paragraph;z-index:-4510" coordorigin="10171,1373" coordsize="43,2">
            <v:shape style="position:absolute;left:10171;top:1373;width:43;height:2" coordorigin="10171,1373" coordsize="43,0" path="m10171,1373l10214,1373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539.520020pt;margin-top:68.65451pt;width:2.16pt;height:.1pt;mso-position-horizontal-relative:page;mso-position-vertical-relative:paragraph;z-index:-4509" coordorigin="10790,1373" coordsize="43,2">
            <v:shape style="position:absolute;left:10790;top:1373;width:43;height:2" coordorigin="10790,1373" coordsize="43,0" path="m10790,1373l10834,1373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573.119995pt;margin-top:68.65451pt;width:2.16pt;height:.1pt;mso-position-horizontal-relative:page;mso-position-vertical-relative:paragraph;z-index:-4508" coordorigin="11462,1373" coordsize="43,2">
            <v:shape style="position:absolute;left:11462;top:1373;width:43;height:2" coordorigin="11462,1373" coordsize="43,0" path="m11462,1373l11506,1373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606.719971pt;margin-top:68.65451pt;width:2.16pt;height:.1pt;mso-position-horizontal-relative:page;mso-position-vertical-relative:paragraph;z-index:-4507" coordorigin="12134,1373" coordsize="43,2">
            <v:shape style="position:absolute;left:12134;top:1373;width:43;height:2" coordorigin="12134,1373" coordsize="43,0" path="m12134,1373l12178,1373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647.520020pt;margin-top:68.65451pt;width:2.16pt;height:.1pt;mso-position-horizontal-relative:page;mso-position-vertical-relative:paragraph;z-index:-4506" coordorigin="12950,1373" coordsize="43,2">
            <v:shape style="position:absolute;left:12950;top:1373;width:43;height:2" coordorigin="12950,1373" coordsize="43,0" path="m12950,1373l12994,1373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724.320007pt;margin-top:68.65451pt;width:2.16pt;height:.1pt;mso-position-horizontal-relative:page;mso-position-vertical-relative:paragraph;z-index:-4505" coordorigin="14486,1373" coordsize="43,2">
            <v:shape style="position:absolute;left:14486;top:1373;width:43;height:2" coordorigin="14486,1373" coordsize="43,0" path="m14486,1373l14530,1373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65.519997pt;margin-top:77.29451pt;width:2.16pt;height:.1pt;mso-position-horizontal-relative:page;mso-position-vertical-relative:paragraph;z-index:-4504" coordorigin="1310,1546" coordsize="43,2">
            <v:shape style="position:absolute;left:1310;top:1546;width:43;height:2" coordorigin="1310,1546" coordsize="43,0" path="m1310,1546l1354,154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187.919998pt;margin-top:77.29451pt;width:2.16pt;height:.1pt;mso-position-horizontal-relative:page;mso-position-vertical-relative:paragraph;z-index:-4503" coordorigin="3758,1546" coordsize="43,2">
            <v:shape style="position:absolute;left:3758;top:1546;width:43;height:2" coordorigin="3758,1546" coordsize="43,0" path="m3758,1546l3802,154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212.520004pt;margin-top:77.29451pt;width:2.16pt;height:.1pt;mso-position-horizontal-relative:page;mso-position-vertical-relative:paragraph;z-index:-4502" coordorigin="4250,1546" coordsize="43,2">
            <v:shape style="position:absolute;left:4250;top:1546;width:43;height:2" coordorigin="4250,1546" coordsize="43,0" path="m4250,1546l4294,154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235.919998pt;margin-top:77.29451pt;width:2.16pt;height:.1pt;mso-position-horizontal-relative:page;mso-position-vertical-relative:paragraph;z-index:-4501" coordorigin="4718,1546" coordsize="43,2">
            <v:shape style="position:absolute;left:4718;top:1546;width:43;height:2" coordorigin="4718,1546" coordsize="43,0" path="m4718,1546l4762,154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280.920013pt;margin-top:77.29451pt;width:2.16pt;height:.1pt;mso-position-horizontal-relative:page;mso-position-vertical-relative:paragraph;z-index:-4500" coordorigin="5618,1546" coordsize="43,2">
            <v:shape style="position:absolute;left:5618;top:1546;width:43;height:2" coordorigin="5618,1546" coordsize="43,0" path="m5618,1546l5662,154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304.079987pt;margin-top:77.29451pt;width:2.16pt;height:.1pt;mso-position-horizontal-relative:page;mso-position-vertical-relative:paragraph;z-index:-4499" coordorigin="6082,1546" coordsize="43,2">
            <v:shape style="position:absolute;left:6082;top:1546;width:43;height:2" coordorigin="6082,1546" coordsize="43,0" path="m6082,1546l6125,154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332.880005pt;margin-top:77.29451pt;width:2.16pt;height:.1pt;mso-position-horizontal-relative:page;mso-position-vertical-relative:paragraph;z-index:-4498" coordorigin="6658,1546" coordsize="43,2">
            <v:shape style="position:absolute;left:6658;top:1546;width:43;height:2" coordorigin="6658,1546" coordsize="43,0" path="m6658,1546l6701,154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365.279999pt;margin-top:77.29451pt;width:2.16pt;height:.1pt;mso-position-horizontal-relative:page;mso-position-vertical-relative:paragraph;z-index:-4497" coordorigin="7306,1546" coordsize="43,2">
            <v:shape style="position:absolute;left:7306;top:1546;width:43;height:2" coordorigin="7306,1546" coordsize="43,0" path="m7306,1546l7349,154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390.720001pt;margin-top:77.29451pt;width:2.16pt;height:.1pt;mso-position-horizontal-relative:page;mso-position-vertical-relative:paragraph;z-index:-4496" coordorigin="7814,1546" coordsize="43,2">
            <v:shape style="position:absolute;left:7814;top:1546;width:43;height:2" coordorigin="7814,1546" coordsize="43,0" path="m7814,1546l7858,154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419.640015pt;margin-top:77.29451pt;width:2.16pt;height:.1pt;mso-position-horizontal-relative:page;mso-position-vertical-relative:paragraph;z-index:-4495" coordorigin="8393,1546" coordsize="43,2">
            <v:shape style="position:absolute;left:8393;top:1546;width:43;height:2" coordorigin="8393,1546" coordsize="43,0" path="m8393,1546l8436,154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451.679993pt;margin-top:77.29451pt;width:2.16pt;height:.1pt;mso-position-horizontal-relative:page;mso-position-vertical-relative:paragraph;z-index:-4494" coordorigin="9034,1546" coordsize="43,2">
            <v:shape style="position:absolute;left:9034;top:1546;width:43;height:2" coordorigin="9034,1546" coordsize="43,0" path="m9034,1546l9077,154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481.920013pt;margin-top:77.29451pt;width:2.16pt;height:.1pt;mso-position-horizontal-relative:page;mso-position-vertical-relative:paragraph;z-index:-4493" coordorigin="9638,1546" coordsize="43,2">
            <v:shape style="position:absolute;left:9638;top:1546;width:43;height:2" coordorigin="9638,1546" coordsize="43,0" path="m9638,1546l9682,154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508.559998pt;margin-top:77.29451pt;width:2.16pt;height:.1pt;mso-position-horizontal-relative:page;mso-position-vertical-relative:paragraph;z-index:-4492" coordorigin="10171,1546" coordsize="43,2">
            <v:shape style="position:absolute;left:10171;top:1546;width:43;height:2" coordorigin="10171,1546" coordsize="43,0" path="m10171,1546l10214,154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539.520020pt;margin-top:77.29451pt;width:2.16pt;height:.1pt;mso-position-horizontal-relative:page;mso-position-vertical-relative:paragraph;z-index:-4491" coordorigin="10790,1546" coordsize="43,2">
            <v:shape style="position:absolute;left:10790;top:1546;width:43;height:2" coordorigin="10790,1546" coordsize="43,0" path="m10790,1546l10834,154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573.119995pt;margin-top:77.29451pt;width:2.16pt;height:.1pt;mso-position-horizontal-relative:page;mso-position-vertical-relative:paragraph;z-index:-4490" coordorigin="11462,1546" coordsize="43,2">
            <v:shape style="position:absolute;left:11462;top:1546;width:43;height:2" coordorigin="11462,1546" coordsize="43,0" path="m11462,1546l11506,154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606.719971pt;margin-top:77.29451pt;width:2.16pt;height:.1pt;mso-position-horizontal-relative:page;mso-position-vertical-relative:paragraph;z-index:-4489" coordorigin="12134,1546" coordsize="43,2">
            <v:shape style="position:absolute;left:12134;top:1546;width:43;height:2" coordorigin="12134,1546" coordsize="43,0" path="m12134,1546l12178,154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647.520020pt;margin-top:77.29451pt;width:2.16pt;height:.1pt;mso-position-horizontal-relative:page;mso-position-vertical-relative:paragraph;z-index:-4488" coordorigin="12950,1546" coordsize="43,2">
            <v:shape style="position:absolute;left:12950;top:1546;width:43;height:2" coordorigin="12950,1546" coordsize="43,0" path="m12950,1546l12994,154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724.320007pt;margin-top:77.29451pt;width:2.16pt;height:.1pt;mso-position-horizontal-relative:page;mso-position-vertical-relative:paragraph;z-index:-4487" coordorigin="14486,1546" coordsize="43,2">
            <v:shape style="position:absolute;left:14486;top:1546;width:43;height:2" coordorigin="14486,1546" coordsize="43,0" path="m14486,1546l14530,154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65.519997pt;margin-top:88.934006pt;width:2.16pt;height:.1pt;mso-position-horizontal-relative:page;mso-position-vertical-relative:paragraph;z-index:-4486" coordorigin="1310,1779" coordsize="43,2">
            <v:shape style="position:absolute;left:1310;top:1779;width:43;height:2" coordorigin="1310,1779" coordsize="43,0" path="m1310,1779l1354,1779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187.919998pt;margin-top:88.934006pt;width:2.16pt;height:.1pt;mso-position-horizontal-relative:page;mso-position-vertical-relative:paragraph;z-index:-4485" coordorigin="3758,1779" coordsize="43,2">
            <v:shape style="position:absolute;left:3758;top:1779;width:43;height:2" coordorigin="3758,1779" coordsize="43,0" path="m3758,1779l3802,1779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212.520004pt;margin-top:88.934006pt;width:2.16pt;height:.1pt;mso-position-horizontal-relative:page;mso-position-vertical-relative:paragraph;z-index:-4484" coordorigin="4250,1779" coordsize="43,2">
            <v:shape style="position:absolute;left:4250;top:1779;width:43;height:2" coordorigin="4250,1779" coordsize="43,0" path="m4250,1779l4294,1779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235.919998pt;margin-top:88.934006pt;width:2.16pt;height:.1pt;mso-position-horizontal-relative:page;mso-position-vertical-relative:paragraph;z-index:-4483" coordorigin="4718,1779" coordsize="43,2">
            <v:shape style="position:absolute;left:4718;top:1779;width:43;height:2" coordorigin="4718,1779" coordsize="43,0" path="m4718,1779l4762,1779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280.920013pt;margin-top:88.934006pt;width:2.16pt;height:.1pt;mso-position-horizontal-relative:page;mso-position-vertical-relative:paragraph;z-index:-4482" coordorigin="5618,1779" coordsize="43,2">
            <v:shape style="position:absolute;left:5618;top:1779;width:43;height:2" coordorigin="5618,1779" coordsize="43,0" path="m5618,1779l5662,1779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304.079987pt;margin-top:88.934006pt;width:2.16pt;height:.1pt;mso-position-horizontal-relative:page;mso-position-vertical-relative:paragraph;z-index:-4481" coordorigin="6082,1779" coordsize="43,2">
            <v:shape style="position:absolute;left:6082;top:1779;width:43;height:2" coordorigin="6082,1779" coordsize="43,0" path="m6082,1779l6125,1779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332.880005pt;margin-top:88.934006pt;width:2.16pt;height:.1pt;mso-position-horizontal-relative:page;mso-position-vertical-relative:paragraph;z-index:-4480" coordorigin="6658,1779" coordsize="43,2">
            <v:shape style="position:absolute;left:6658;top:1779;width:43;height:2" coordorigin="6658,1779" coordsize="43,0" path="m6658,1779l6701,1779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365.279999pt;margin-top:88.934006pt;width:2.16pt;height:.1pt;mso-position-horizontal-relative:page;mso-position-vertical-relative:paragraph;z-index:-4479" coordorigin="7306,1779" coordsize="43,2">
            <v:shape style="position:absolute;left:7306;top:1779;width:43;height:2" coordorigin="7306,1779" coordsize="43,0" path="m7306,1779l7349,1779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390.720001pt;margin-top:88.934006pt;width:2.16pt;height:.1pt;mso-position-horizontal-relative:page;mso-position-vertical-relative:paragraph;z-index:-4478" coordorigin="7814,1779" coordsize="43,2">
            <v:shape style="position:absolute;left:7814;top:1779;width:43;height:2" coordorigin="7814,1779" coordsize="43,0" path="m7814,1779l7858,1779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419.640015pt;margin-top:88.934006pt;width:2.16pt;height:.1pt;mso-position-horizontal-relative:page;mso-position-vertical-relative:paragraph;z-index:-4477" coordorigin="8393,1779" coordsize="43,2">
            <v:shape style="position:absolute;left:8393;top:1779;width:43;height:2" coordorigin="8393,1779" coordsize="43,0" path="m8393,1779l8436,1779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451.679993pt;margin-top:88.934006pt;width:2.16pt;height:.1pt;mso-position-horizontal-relative:page;mso-position-vertical-relative:paragraph;z-index:-4476" coordorigin="9034,1779" coordsize="43,2">
            <v:shape style="position:absolute;left:9034;top:1779;width:43;height:2" coordorigin="9034,1779" coordsize="43,0" path="m9034,1779l9077,1779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481.920013pt;margin-top:88.934006pt;width:2.16pt;height:.1pt;mso-position-horizontal-relative:page;mso-position-vertical-relative:paragraph;z-index:-4475" coordorigin="9638,1779" coordsize="43,2">
            <v:shape style="position:absolute;left:9638;top:1779;width:43;height:2" coordorigin="9638,1779" coordsize="43,0" path="m9638,1779l9682,1779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508.559998pt;margin-top:88.934006pt;width:2.16pt;height:.1pt;mso-position-horizontal-relative:page;mso-position-vertical-relative:paragraph;z-index:-4474" coordorigin="10171,1779" coordsize="43,2">
            <v:shape style="position:absolute;left:10171;top:1779;width:43;height:2" coordorigin="10171,1779" coordsize="43,0" path="m10171,1779l10214,1779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539.520020pt;margin-top:88.934006pt;width:2.16pt;height:.1pt;mso-position-horizontal-relative:page;mso-position-vertical-relative:paragraph;z-index:-4473" coordorigin="10790,1779" coordsize="43,2">
            <v:shape style="position:absolute;left:10790;top:1779;width:43;height:2" coordorigin="10790,1779" coordsize="43,0" path="m10790,1779l10834,1779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573.119995pt;margin-top:88.934006pt;width:2.16pt;height:.1pt;mso-position-horizontal-relative:page;mso-position-vertical-relative:paragraph;z-index:-4472" coordorigin="11462,1779" coordsize="43,2">
            <v:shape style="position:absolute;left:11462;top:1779;width:43;height:2" coordorigin="11462,1779" coordsize="43,0" path="m11462,1779l11506,1779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606.719971pt;margin-top:88.934006pt;width:2.16pt;height:.1pt;mso-position-horizontal-relative:page;mso-position-vertical-relative:paragraph;z-index:-4471" coordorigin="12134,1779" coordsize="43,2">
            <v:shape style="position:absolute;left:12134;top:1779;width:43;height:2" coordorigin="12134,1779" coordsize="43,0" path="m12134,1779l12178,1779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647.520020pt;margin-top:88.934006pt;width:2.16pt;height:.1pt;mso-position-horizontal-relative:page;mso-position-vertical-relative:paragraph;z-index:-4470" coordorigin="12950,1779" coordsize="43,2">
            <v:shape style="position:absolute;left:12950;top:1779;width:43;height:2" coordorigin="12950,1779" coordsize="43,0" path="m12950,1779l12994,1779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724.320007pt;margin-top:88.934006pt;width:2.16pt;height:.1pt;mso-position-horizontal-relative:page;mso-position-vertical-relative:paragraph;z-index:-4469" coordorigin="14486,1779" coordsize="43,2">
            <v:shape style="position:absolute;left:14486;top:1779;width:43;height:2" coordorigin="14486,1779" coordsize="43,0" path="m14486,1779l14530,1779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65.519997pt;margin-top:97.574005pt;width:2.16pt;height:.1pt;mso-position-horizontal-relative:page;mso-position-vertical-relative:paragraph;z-index:-4468" coordorigin="1310,1951" coordsize="43,2">
            <v:shape style="position:absolute;left:1310;top:1951;width:43;height:2" coordorigin="1310,1951" coordsize="43,0" path="m1310,1951l1354,1951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187.919998pt;margin-top:97.574005pt;width:2.16pt;height:.1pt;mso-position-horizontal-relative:page;mso-position-vertical-relative:paragraph;z-index:-4467" coordorigin="3758,1951" coordsize="43,2">
            <v:shape style="position:absolute;left:3758;top:1951;width:43;height:2" coordorigin="3758,1951" coordsize="43,0" path="m3758,1951l3802,1951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212.520004pt;margin-top:97.574005pt;width:2.16pt;height:.1pt;mso-position-horizontal-relative:page;mso-position-vertical-relative:paragraph;z-index:-4466" coordorigin="4250,1951" coordsize="43,2">
            <v:shape style="position:absolute;left:4250;top:1951;width:43;height:2" coordorigin="4250,1951" coordsize="43,0" path="m4250,1951l4294,1951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235.919998pt;margin-top:97.574005pt;width:2.16pt;height:.1pt;mso-position-horizontal-relative:page;mso-position-vertical-relative:paragraph;z-index:-4465" coordorigin="4718,1951" coordsize="43,2">
            <v:shape style="position:absolute;left:4718;top:1951;width:43;height:2" coordorigin="4718,1951" coordsize="43,0" path="m4718,1951l4762,1951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280.920013pt;margin-top:97.574005pt;width:2.16pt;height:.1pt;mso-position-horizontal-relative:page;mso-position-vertical-relative:paragraph;z-index:-4464" coordorigin="5618,1951" coordsize="43,2">
            <v:shape style="position:absolute;left:5618;top:1951;width:43;height:2" coordorigin="5618,1951" coordsize="43,0" path="m5618,1951l5662,1951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304.079987pt;margin-top:97.574005pt;width:2.16pt;height:.1pt;mso-position-horizontal-relative:page;mso-position-vertical-relative:paragraph;z-index:-4463" coordorigin="6082,1951" coordsize="43,2">
            <v:shape style="position:absolute;left:6082;top:1951;width:43;height:2" coordorigin="6082,1951" coordsize="43,0" path="m6082,1951l6125,1951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332.880005pt;margin-top:97.574005pt;width:2.16pt;height:.1pt;mso-position-horizontal-relative:page;mso-position-vertical-relative:paragraph;z-index:-4462" coordorigin="6658,1951" coordsize="43,2">
            <v:shape style="position:absolute;left:6658;top:1951;width:43;height:2" coordorigin="6658,1951" coordsize="43,0" path="m6658,1951l6701,1951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365.279999pt;margin-top:97.574005pt;width:2.16pt;height:.1pt;mso-position-horizontal-relative:page;mso-position-vertical-relative:paragraph;z-index:-4461" coordorigin="7306,1951" coordsize="43,2">
            <v:shape style="position:absolute;left:7306;top:1951;width:43;height:2" coordorigin="7306,1951" coordsize="43,0" path="m7306,1951l7349,1951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390.720001pt;margin-top:97.574005pt;width:2.16pt;height:.1pt;mso-position-horizontal-relative:page;mso-position-vertical-relative:paragraph;z-index:-4460" coordorigin="7814,1951" coordsize="43,2">
            <v:shape style="position:absolute;left:7814;top:1951;width:43;height:2" coordorigin="7814,1951" coordsize="43,0" path="m7814,1951l7858,1951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419.640015pt;margin-top:97.574005pt;width:2.16pt;height:.1pt;mso-position-horizontal-relative:page;mso-position-vertical-relative:paragraph;z-index:-4459" coordorigin="8393,1951" coordsize="43,2">
            <v:shape style="position:absolute;left:8393;top:1951;width:43;height:2" coordorigin="8393,1951" coordsize="43,0" path="m8393,1951l8436,1951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451.679993pt;margin-top:97.574005pt;width:2.16pt;height:.1pt;mso-position-horizontal-relative:page;mso-position-vertical-relative:paragraph;z-index:-4458" coordorigin="9034,1951" coordsize="43,2">
            <v:shape style="position:absolute;left:9034;top:1951;width:43;height:2" coordorigin="9034,1951" coordsize="43,0" path="m9034,1951l9077,1951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481.920013pt;margin-top:97.574005pt;width:2.16pt;height:.1pt;mso-position-horizontal-relative:page;mso-position-vertical-relative:paragraph;z-index:-4457" coordorigin="9638,1951" coordsize="43,2">
            <v:shape style="position:absolute;left:9638;top:1951;width:43;height:2" coordorigin="9638,1951" coordsize="43,0" path="m9638,1951l9682,1951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508.559998pt;margin-top:97.574005pt;width:2.16pt;height:.1pt;mso-position-horizontal-relative:page;mso-position-vertical-relative:paragraph;z-index:-4456" coordorigin="10171,1951" coordsize="43,2">
            <v:shape style="position:absolute;left:10171;top:1951;width:43;height:2" coordorigin="10171,1951" coordsize="43,0" path="m10171,1951l10214,1951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539.520020pt;margin-top:97.574005pt;width:2.16pt;height:.1pt;mso-position-horizontal-relative:page;mso-position-vertical-relative:paragraph;z-index:-4455" coordorigin="10790,1951" coordsize="43,2">
            <v:shape style="position:absolute;left:10790;top:1951;width:43;height:2" coordorigin="10790,1951" coordsize="43,0" path="m10790,1951l10834,1951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573.119995pt;margin-top:97.574005pt;width:2.16pt;height:.1pt;mso-position-horizontal-relative:page;mso-position-vertical-relative:paragraph;z-index:-4454" coordorigin="11462,1951" coordsize="43,2">
            <v:shape style="position:absolute;left:11462;top:1951;width:43;height:2" coordorigin="11462,1951" coordsize="43,0" path="m11462,1951l11506,1951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606.719971pt;margin-top:97.574005pt;width:2.16pt;height:.1pt;mso-position-horizontal-relative:page;mso-position-vertical-relative:paragraph;z-index:-4453" coordorigin="12134,1951" coordsize="43,2">
            <v:shape style="position:absolute;left:12134;top:1951;width:43;height:2" coordorigin="12134,1951" coordsize="43,0" path="m12134,1951l12178,1951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647.520020pt;margin-top:97.574005pt;width:2.16pt;height:.1pt;mso-position-horizontal-relative:page;mso-position-vertical-relative:paragraph;z-index:-4452" coordorigin="12950,1951" coordsize="43,2">
            <v:shape style="position:absolute;left:12950;top:1951;width:43;height:2" coordorigin="12950,1951" coordsize="43,0" path="m12950,1951l12994,1951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724.320007pt;margin-top:97.574005pt;width:2.16pt;height:.1pt;mso-position-horizontal-relative:page;mso-position-vertical-relative:paragraph;z-index:-4451" coordorigin="14486,1951" coordsize="43,2">
            <v:shape style="position:absolute;left:14486;top:1951;width:43;height:2" coordorigin="14486,1951" coordsize="43,0" path="m14486,1951l14530,1951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65.519997pt;margin-top:106.214005pt;width:2.16pt;height:.1pt;mso-position-horizontal-relative:page;mso-position-vertical-relative:paragraph;z-index:-4450" coordorigin="1310,2124" coordsize="43,2">
            <v:shape style="position:absolute;left:1310;top:2124;width:43;height:2" coordorigin="1310,2124" coordsize="43,0" path="m1310,2124l1354,2124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187.919998pt;margin-top:106.214005pt;width:2.16pt;height:.1pt;mso-position-horizontal-relative:page;mso-position-vertical-relative:paragraph;z-index:-4449" coordorigin="3758,2124" coordsize="43,2">
            <v:shape style="position:absolute;left:3758;top:2124;width:43;height:2" coordorigin="3758,2124" coordsize="43,0" path="m3758,2124l3802,2124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212.520004pt;margin-top:106.214005pt;width:2.16pt;height:.1pt;mso-position-horizontal-relative:page;mso-position-vertical-relative:paragraph;z-index:-4448" coordorigin="4250,2124" coordsize="43,2">
            <v:shape style="position:absolute;left:4250;top:2124;width:43;height:2" coordorigin="4250,2124" coordsize="43,0" path="m4250,2124l4294,2124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235.919998pt;margin-top:106.214005pt;width:2.16pt;height:.1pt;mso-position-horizontal-relative:page;mso-position-vertical-relative:paragraph;z-index:-4447" coordorigin="4718,2124" coordsize="43,2">
            <v:shape style="position:absolute;left:4718;top:2124;width:43;height:2" coordorigin="4718,2124" coordsize="43,0" path="m4718,2124l4762,2124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280.920013pt;margin-top:106.214005pt;width:2.16pt;height:.1pt;mso-position-horizontal-relative:page;mso-position-vertical-relative:paragraph;z-index:-4446" coordorigin="5618,2124" coordsize="43,2">
            <v:shape style="position:absolute;left:5618;top:2124;width:43;height:2" coordorigin="5618,2124" coordsize="43,0" path="m5618,2124l5662,2124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304.079987pt;margin-top:106.214005pt;width:2.16pt;height:.1pt;mso-position-horizontal-relative:page;mso-position-vertical-relative:paragraph;z-index:-4445" coordorigin="6082,2124" coordsize="43,2">
            <v:shape style="position:absolute;left:6082;top:2124;width:43;height:2" coordorigin="6082,2124" coordsize="43,0" path="m6082,2124l6125,2124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332.880005pt;margin-top:106.214005pt;width:2.16pt;height:.1pt;mso-position-horizontal-relative:page;mso-position-vertical-relative:paragraph;z-index:-4444" coordorigin="6658,2124" coordsize="43,2">
            <v:shape style="position:absolute;left:6658;top:2124;width:43;height:2" coordorigin="6658,2124" coordsize="43,0" path="m6658,2124l6701,2124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365.279999pt;margin-top:106.214005pt;width:2.16pt;height:.1pt;mso-position-horizontal-relative:page;mso-position-vertical-relative:paragraph;z-index:-4443" coordorigin="7306,2124" coordsize="43,2">
            <v:shape style="position:absolute;left:7306;top:2124;width:43;height:2" coordorigin="7306,2124" coordsize="43,0" path="m7306,2124l7349,2124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390.720001pt;margin-top:106.214005pt;width:2.16pt;height:.1pt;mso-position-horizontal-relative:page;mso-position-vertical-relative:paragraph;z-index:-4442" coordorigin="7814,2124" coordsize="43,2">
            <v:shape style="position:absolute;left:7814;top:2124;width:43;height:2" coordorigin="7814,2124" coordsize="43,0" path="m7814,2124l7858,2124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419.640015pt;margin-top:106.214005pt;width:2.16pt;height:.1pt;mso-position-horizontal-relative:page;mso-position-vertical-relative:paragraph;z-index:-4441" coordorigin="8393,2124" coordsize="43,2">
            <v:shape style="position:absolute;left:8393;top:2124;width:43;height:2" coordorigin="8393,2124" coordsize="43,0" path="m8393,2124l8436,2124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451.679993pt;margin-top:106.214005pt;width:2.16pt;height:.1pt;mso-position-horizontal-relative:page;mso-position-vertical-relative:paragraph;z-index:-4440" coordorigin="9034,2124" coordsize="43,2">
            <v:shape style="position:absolute;left:9034;top:2124;width:43;height:2" coordorigin="9034,2124" coordsize="43,0" path="m9034,2124l9077,2124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481.920013pt;margin-top:106.214005pt;width:2.16pt;height:.1pt;mso-position-horizontal-relative:page;mso-position-vertical-relative:paragraph;z-index:-4439" coordorigin="9638,2124" coordsize="43,2">
            <v:shape style="position:absolute;left:9638;top:2124;width:43;height:2" coordorigin="9638,2124" coordsize="43,0" path="m9638,2124l9682,2124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508.559998pt;margin-top:106.214005pt;width:2.16pt;height:.1pt;mso-position-horizontal-relative:page;mso-position-vertical-relative:paragraph;z-index:-4438" coordorigin="10171,2124" coordsize="43,2">
            <v:shape style="position:absolute;left:10171;top:2124;width:43;height:2" coordorigin="10171,2124" coordsize="43,0" path="m10171,2124l10214,2124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539.520020pt;margin-top:106.214005pt;width:2.16pt;height:.1pt;mso-position-horizontal-relative:page;mso-position-vertical-relative:paragraph;z-index:-4437" coordorigin="10790,2124" coordsize="43,2">
            <v:shape style="position:absolute;left:10790;top:2124;width:43;height:2" coordorigin="10790,2124" coordsize="43,0" path="m10790,2124l10834,2124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573.119995pt;margin-top:106.214005pt;width:2.16pt;height:.1pt;mso-position-horizontal-relative:page;mso-position-vertical-relative:paragraph;z-index:-4436" coordorigin="11462,2124" coordsize="43,2">
            <v:shape style="position:absolute;left:11462;top:2124;width:43;height:2" coordorigin="11462,2124" coordsize="43,0" path="m11462,2124l11506,2124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606.719971pt;margin-top:106.214005pt;width:2.16pt;height:.1pt;mso-position-horizontal-relative:page;mso-position-vertical-relative:paragraph;z-index:-4435" coordorigin="12134,2124" coordsize="43,2">
            <v:shape style="position:absolute;left:12134;top:2124;width:43;height:2" coordorigin="12134,2124" coordsize="43,0" path="m12134,2124l12178,2124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647.520020pt;margin-top:106.214005pt;width:2.16pt;height:.1pt;mso-position-horizontal-relative:page;mso-position-vertical-relative:paragraph;z-index:-4434" coordorigin="12950,2124" coordsize="43,2">
            <v:shape style="position:absolute;left:12950;top:2124;width:43;height:2" coordorigin="12950,2124" coordsize="43,0" path="m12950,2124l12994,2124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724.320007pt;margin-top:106.214005pt;width:2.16pt;height:.1pt;mso-position-horizontal-relative:page;mso-position-vertical-relative:paragraph;z-index:-4433" coordorigin="14486,2124" coordsize="43,2">
            <v:shape style="position:absolute;left:14486;top:2124;width:43;height:2" coordorigin="14486,2124" coordsize="43,0" path="m14486,2124l14530,2124e" filled="f" stroked="t" strokeweight=".581pt" strokecolor="#000000">
              <v:path arrowok="t"/>
            </v:shape>
          </v:group>
          <w10:wrap type="none"/>
        </w:pict>
      </w:r>
      <w:r>
        <w:rPr>
          <w:rFonts w:ascii="Garamond" w:hAnsi="Garamond" w:cs="Garamond" w:eastAsia="Garamond"/>
          <w:sz w:val="16"/>
          <w:szCs w:val="16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16"/>
          <w:szCs w:val="16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16"/>
          <w:szCs w:val="16"/>
          <w:spacing w:val="-1"/>
          <w:w w:val="100"/>
          <w:b/>
          <w:bCs/>
        </w:rPr>
        <w:t>E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</w:rPr>
        <w:t>TH</w:t>
      </w:r>
      <w:r>
        <w:rPr>
          <w:rFonts w:ascii="Garamond" w:hAnsi="Garamond" w:cs="Garamond" w:eastAsia="Garamond"/>
          <w:sz w:val="16"/>
          <w:szCs w:val="16"/>
          <w:spacing w:val="-1"/>
          <w:w w:val="100"/>
          <w:b/>
          <w:bCs/>
        </w:rPr>
        <w:t>E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</w:rPr>
        <w:t>T: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16"/>
          <w:szCs w:val="16"/>
          <w:spacing w:val="-1"/>
          <w:w w:val="100"/>
          <w:b/>
          <w:bCs/>
        </w:rPr>
        <w:t>K</w:t>
      </w:r>
      <w:r>
        <w:rPr>
          <w:rFonts w:ascii="Garamond" w:hAnsi="Garamond" w:cs="Garamond" w:eastAsia="Garamond"/>
          <w:sz w:val="16"/>
          <w:szCs w:val="16"/>
          <w:spacing w:val="-2"/>
          <w:w w:val="100"/>
          <w:b/>
          <w:bCs/>
        </w:rPr>
        <w:t>O</w:t>
      </w:r>
      <w:r>
        <w:rPr>
          <w:rFonts w:ascii="Garamond" w:hAnsi="Garamond" w:cs="Garamond" w:eastAsia="Garamond"/>
          <w:sz w:val="16"/>
          <w:szCs w:val="16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16"/>
          <w:szCs w:val="16"/>
          <w:spacing w:val="-1"/>
          <w:w w:val="100"/>
          <w:b/>
          <w:bCs/>
        </w:rPr>
        <w:t>Ç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16"/>
          <w:szCs w:val="16"/>
          <w:spacing w:val="-1"/>
          <w:w w:val="100"/>
          <w:b/>
          <w:bCs/>
        </w:rPr>
        <w:t>DE</w:t>
      </w:r>
      <w:r>
        <w:rPr>
          <w:rFonts w:ascii="Garamond" w:hAnsi="Garamond" w:cs="Garamond" w:eastAsia="Garamond"/>
          <w:sz w:val="16"/>
          <w:szCs w:val="16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16"/>
          <w:szCs w:val="16"/>
          <w:spacing w:val="-2"/>
          <w:w w:val="100"/>
          <w:b/>
          <w:bCs/>
        </w:rPr>
        <w:t>O</w:t>
      </w:r>
      <w:r>
        <w:rPr>
          <w:rFonts w:ascii="Garamond" w:hAnsi="Garamond" w:cs="Garamond" w:eastAsia="Garamond"/>
          <w:sz w:val="16"/>
          <w:szCs w:val="16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16"/>
          <w:szCs w:val="16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16"/>
          <w:szCs w:val="16"/>
          <w:spacing w:val="-3"/>
          <w:w w:val="100"/>
          <w:b/>
          <w:bCs/>
        </w:rPr>
        <w:t>B</w:t>
      </w:r>
      <w:r>
        <w:rPr>
          <w:rFonts w:ascii="Garamond" w:hAnsi="Garamond" w:cs="Garamond" w:eastAsia="Garamond"/>
          <w:sz w:val="16"/>
          <w:szCs w:val="16"/>
          <w:spacing w:val="-1"/>
          <w:w w:val="100"/>
          <w:b/>
          <w:bCs/>
        </w:rPr>
        <w:t>E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</w:rPr>
        <w:t>RAT</w:t>
      </w:r>
      <w:r>
        <w:rPr>
          <w:rFonts w:ascii="Garamond" w:hAnsi="Garamond" w:cs="Garamond" w:eastAsia="Garamond"/>
          <w:sz w:val="16"/>
          <w:szCs w:val="16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16"/>
          <w:szCs w:val="16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</w:rPr>
        <w:t>HE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16"/>
          <w:szCs w:val="16"/>
          <w:spacing w:val="-1"/>
          <w:w w:val="100"/>
          <w:b/>
          <w:bCs/>
        </w:rPr>
        <w:t>S</w:t>
      </w:r>
      <w:r>
        <w:rPr>
          <w:rFonts w:ascii="Garamond" w:hAnsi="Garamond" w:cs="Garamond" w:eastAsia="Garamond"/>
          <w:sz w:val="16"/>
          <w:szCs w:val="16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16"/>
          <w:szCs w:val="16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</w:rPr>
        <w:t>AP</w:t>
      </w:r>
      <w:r>
        <w:rPr>
          <w:rFonts w:ascii="Garamond" w:hAnsi="Garamond" w:cs="Garamond" w:eastAsia="Garamond"/>
          <w:sz w:val="16"/>
          <w:szCs w:val="16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16"/>
          <w:szCs w:val="16"/>
          <w:spacing w:val="0"/>
          <w:w w:val="10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2.200003" w:type="dxa"/>
      </w:tblPr>
      <w:tblGrid/>
      <w:tr>
        <w:trPr>
          <w:trHeight w:val="475" w:hRule="exact"/>
        </w:trPr>
        <w:tc>
          <w:tcPr>
            <w:tcW w:w="336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110" w:lineRule="exact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1649" w:type="dxa"/>
            <w:gridSpan w:val="3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40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ona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i/P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do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1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Z.</w:t>
            </w:r>
            <w:r>
              <w:rPr>
                <w:rFonts w:ascii="Garamond" w:hAnsi="Garamond" w:cs="Garamond" w:eastAsia="Garamond"/>
                <w:sz w:val="10"/>
                <w:szCs w:val="10"/>
                <w:spacing w:val="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46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110" w:lineRule="exact"/>
              <w:ind w:left="141" w:right="107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pas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8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110" w:lineRule="exact"/>
              <w:ind w:left="162" w:right="65" w:firstLine="-12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loji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pa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900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271" w:right="240"/>
              <w:jc w:val="center"/>
              <w:rPr>
                <w:rFonts w:ascii="Garamond" w:hAnsi="Garamond" w:cs="Garamond" w:eastAsia="Garamond"/>
                <w:sz w:val="6"/>
                <w:szCs w:val="6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ip.</w:t>
            </w:r>
            <w:r>
              <w:rPr>
                <w:rFonts w:ascii="Garamond" w:hAnsi="Garamond" w:cs="Garamond" w:eastAsia="Garamond"/>
                <w:sz w:val="10"/>
                <w:szCs w:val="10"/>
                <w:spacing w:val="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4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6"/>
                <w:szCs w:val="6"/>
                <w:spacing w:val="0"/>
                <w:w w:val="99"/>
                <w:b/>
                <w:bCs/>
                <w:position w:val="2"/>
              </w:rPr>
              <w:t>2</w:t>
            </w:r>
            <w:r>
              <w:rPr>
                <w:rFonts w:ascii="Garamond" w:hAnsi="Garamond" w:cs="Garamond" w:eastAsia="Garamond"/>
                <w:sz w:val="6"/>
                <w:szCs w:val="6"/>
                <w:spacing w:val="0"/>
                <w:w w:val="100"/>
                <w:position w:val="0"/>
              </w:rPr>
            </w:r>
          </w:p>
          <w:p>
            <w:pPr>
              <w:spacing w:before="2" w:after="0" w:line="235" w:lineRule="auto"/>
              <w:ind w:left="171" w:right="147" w:firstLine="-4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do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im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oh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303" w:right="282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j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et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18" w:right="97" w:firstLine="-2"/>
              <w:jc w:val="center"/>
              <w:rPr>
                <w:rFonts w:ascii="Garamond" w:hAnsi="Garamond" w:cs="Garamond" w:eastAsia="Garamond"/>
                <w:sz w:val="6"/>
                <w:szCs w:val="6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Çmi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/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6"/>
                <w:szCs w:val="6"/>
                <w:spacing w:val="0"/>
                <w:w w:val="99"/>
                <w:b/>
                <w:bCs/>
                <w:position w:val="2"/>
              </w:rPr>
              <w:t>2</w:t>
            </w:r>
            <w:r>
              <w:rPr>
                <w:rFonts w:ascii="Garamond" w:hAnsi="Garamond" w:cs="Garamond" w:eastAsia="Garamond"/>
                <w:sz w:val="6"/>
                <w:szCs w:val="6"/>
                <w:spacing w:val="0"/>
                <w:w w:val="100"/>
                <w:position w:val="0"/>
              </w:rPr>
            </w:r>
          </w:p>
        </w:tc>
        <w:tc>
          <w:tcPr>
            <w:tcW w:w="576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110" w:lineRule="exact"/>
              <w:ind w:left="193" w:right="132" w:firstLine="-26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Vl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kë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648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79" w:right="-20"/>
              <w:jc w:val="left"/>
              <w:rPr>
                <w:rFonts w:ascii="Garamond" w:hAnsi="Garamond" w:cs="Garamond" w:eastAsia="Garamond"/>
                <w:sz w:val="6"/>
                <w:szCs w:val="6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ip.</w:t>
            </w:r>
            <w:r>
              <w:rPr>
                <w:rFonts w:ascii="Garamond" w:hAnsi="Garamond" w:cs="Garamond" w:eastAsia="Garamond"/>
                <w:sz w:val="10"/>
                <w:szCs w:val="10"/>
                <w:spacing w:val="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4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6"/>
                <w:szCs w:val="6"/>
                <w:spacing w:val="0"/>
                <w:w w:val="100"/>
                <w:b/>
                <w:bCs/>
                <w:position w:val="2"/>
              </w:rPr>
              <w:t>2</w:t>
            </w:r>
            <w:r>
              <w:rPr>
                <w:rFonts w:ascii="Garamond" w:hAnsi="Garamond" w:cs="Garamond" w:eastAsia="Garamond"/>
                <w:sz w:val="6"/>
                <w:szCs w:val="6"/>
                <w:spacing w:val="0"/>
                <w:w w:val="100"/>
                <w:position w:val="0"/>
              </w:rPr>
            </w:r>
          </w:p>
          <w:p>
            <w:pPr>
              <w:spacing w:before="0" w:after="0" w:line="110" w:lineRule="exact"/>
              <w:ind w:left="153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itut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09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72" w:right="53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Çm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89" w:right="171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/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61" w:right="144"/>
              <w:jc w:val="center"/>
              <w:rPr>
                <w:rFonts w:ascii="Garamond" w:hAnsi="Garamond" w:cs="Garamond" w:eastAsia="Garamond"/>
                <w:sz w:val="6"/>
                <w:szCs w:val="6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6"/>
                <w:szCs w:val="6"/>
                <w:spacing w:val="0"/>
                <w:w w:val="99"/>
                <w:b/>
                <w:bCs/>
                <w:position w:val="2"/>
              </w:rPr>
              <w:t>2</w:t>
            </w:r>
            <w:r>
              <w:rPr>
                <w:rFonts w:ascii="Garamond" w:hAnsi="Garamond" w:cs="Garamond" w:eastAsia="Garamond"/>
                <w:sz w:val="6"/>
                <w:szCs w:val="6"/>
                <w:spacing w:val="0"/>
                <w:w w:val="100"/>
                <w:position w:val="0"/>
              </w:rPr>
            </w:r>
          </w:p>
        </w:tc>
        <w:tc>
          <w:tcPr>
            <w:tcW w:w="578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110" w:lineRule="exact"/>
              <w:ind w:left="193" w:right="135" w:firstLine="-26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Vl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kë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641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91" w:right="-20"/>
              <w:jc w:val="left"/>
              <w:rPr>
                <w:rFonts w:ascii="Garamond" w:hAnsi="Garamond" w:cs="Garamond" w:eastAsia="Garamond"/>
                <w:sz w:val="6"/>
                <w:szCs w:val="6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ip.</w:t>
            </w:r>
            <w:r>
              <w:rPr>
                <w:rFonts w:ascii="Garamond" w:hAnsi="Garamond" w:cs="Garamond" w:eastAsia="Garamond"/>
                <w:sz w:val="10"/>
                <w:szCs w:val="10"/>
                <w:spacing w:val="-4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6"/>
                <w:szCs w:val="6"/>
                <w:spacing w:val="0"/>
                <w:w w:val="100"/>
                <w:b/>
                <w:bCs/>
                <w:position w:val="2"/>
              </w:rPr>
              <w:t>2</w:t>
            </w:r>
            <w:r>
              <w:rPr>
                <w:rFonts w:ascii="Garamond" w:hAnsi="Garamond" w:cs="Garamond" w:eastAsia="Garamond"/>
                <w:sz w:val="6"/>
                <w:szCs w:val="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270" w:right="63" w:firstLine="-168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hp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605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Çm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i/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110" w:lineRule="exact"/>
              <w:ind w:left="100" w:right="-20"/>
              <w:jc w:val="left"/>
              <w:rPr>
                <w:rFonts w:ascii="Garamond" w:hAnsi="Garamond" w:cs="Garamond" w:eastAsia="Garamond"/>
                <w:sz w:val="6"/>
                <w:szCs w:val="6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6"/>
                <w:szCs w:val="6"/>
                <w:spacing w:val="0"/>
                <w:w w:val="100"/>
                <w:b/>
                <w:bCs/>
                <w:position w:val="2"/>
              </w:rPr>
              <w:t>2</w:t>
            </w:r>
            <w:r>
              <w:rPr>
                <w:rFonts w:ascii="Garamond" w:hAnsi="Garamond" w:cs="Garamond" w:eastAsia="Garamond"/>
                <w:sz w:val="6"/>
                <w:szCs w:val="6"/>
                <w:spacing w:val="0"/>
                <w:w w:val="100"/>
                <w:position w:val="0"/>
              </w:rPr>
            </w:r>
          </w:p>
        </w:tc>
        <w:tc>
          <w:tcPr>
            <w:tcW w:w="533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110" w:lineRule="exact"/>
              <w:ind w:left="169" w:right="111" w:firstLine="-24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Vl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kë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619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94" w:right="77" w:firstLine="1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Vl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totale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ultu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672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5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bj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te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110" w:lineRule="exact"/>
              <w:ind w:left="11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Vl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672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208" w:right="168" w:firstLine="7"/>
              <w:jc w:val="both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Vl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totale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Le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816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110" w:lineRule="exact"/>
              <w:ind w:left="270" w:right="176" w:firstLine="-58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nd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ha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1536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543" w:right="524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ni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</w:tr>
      <w:tr>
        <w:trPr>
          <w:trHeight w:val="271" w:hRule="exact"/>
        </w:trPr>
        <w:tc>
          <w:tcPr>
            <w:tcW w:w="3362" w:type="dxa"/>
            <w:gridSpan w:val="7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3" w:after="0" w:line="240" w:lineRule="auto"/>
              <w:ind w:left="100" w:right="577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LI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TË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C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23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4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G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G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J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MI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LI)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900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1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</w:tr>
      <w:tr>
        <w:trPr>
          <w:trHeight w:val="190" w:hRule="exact"/>
        </w:trPr>
        <w:tc>
          <w:tcPr>
            <w:tcW w:w="336" w:type="dxa"/>
            <w:vMerge w:val="restart"/>
            <w:tcBorders>
              <w:top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8" w:right="89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1</w:t>
            </w:r>
          </w:p>
        </w:tc>
        <w:tc>
          <w:tcPr>
            <w:tcW w:w="564" w:type="dxa"/>
            <w:tcBorders>
              <w:top w:val="single" w:sz="6.56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3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21" w:type="dxa"/>
            <w:tcBorders>
              <w:top w:val="single" w:sz="6.56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3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at</w:t>
            </w:r>
          </w:p>
        </w:tc>
        <w:tc>
          <w:tcPr>
            <w:tcW w:w="564" w:type="dxa"/>
            <w:tcBorders>
              <w:top w:val="single" w:sz="6.56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3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X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zdari</w:t>
            </w:r>
          </w:p>
        </w:tc>
        <w:tc>
          <w:tcPr>
            <w:tcW w:w="463" w:type="dxa"/>
            <w:vMerge w:val="restart"/>
            <w:tcBorders>
              <w:top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2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27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9</w:t>
            </w:r>
          </w:p>
        </w:tc>
        <w:tc>
          <w:tcPr>
            <w:tcW w:w="446" w:type="dxa"/>
            <w:vMerge w:val="restart"/>
            <w:tcBorders>
              <w:top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6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207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8" w:type="dxa"/>
            <w:vMerge w:val="restart"/>
            <w:tcBorders>
              <w:top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05" w:right="65" w:firstLine="-106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ë</w:t>
            </w:r>
          </w:p>
        </w:tc>
        <w:tc>
          <w:tcPr>
            <w:tcW w:w="900" w:type="dxa"/>
            <w:vMerge w:val="restart"/>
            <w:tcBorders>
              <w:top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vMerge w:val="restart"/>
            <w:tcBorders>
              <w:top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vMerge w:val="restart"/>
            <w:tcBorders>
              <w:top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vMerge w:val="restart"/>
            <w:tcBorders>
              <w:top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5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75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410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09" w:type="dxa"/>
            <w:vMerge w:val="restart"/>
            <w:tcBorders>
              <w:top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5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101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78" w:type="dxa"/>
            <w:vMerge w:val="restart"/>
            <w:tcBorders>
              <w:top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71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4</w:t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2</w:t>
            </w:r>
          </w:p>
        </w:tc>
        <w:tc>
          <w:tcPr>
            <w:tcW w:w="641" w:type="dxa"/>
            <w:vMerge w:val="restart"/>
            <w:tcBorders>
              <w:top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vMerge w:val="restart"/>
            <w:tcBorders>
              <w:top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vMerge w:val="restart"/>
            <w:tcBorders>
              <w:top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vMerge w:val="restart"/>
            <w:tcBorders>
              <w:top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3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vMerge w:val="restart"/>
            <w:tcBorders>
              <w:top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 w:val="restart"/>
            <w:tcBorders>
              <w:top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2</w:t>
            </w:r>
          </w:p>
        </w:tc>
        <w:tc>
          <w:tcPr>
            <w:tcW w:w="816" w:type="dxa"/>
            <w:vMerge w:val="restart"/>
            <w:tcBorders>
              <w:top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53" w:right="159" w:firstLine="-55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125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B)</w:t>
            </w:r>
          </w:p>
        </w:tc>
        <w:tc>
          <w:tcPr>
            <w:tcW w:w="1536" w:type="dxa"/>
            <w:vMerge w:val="restart"/>
            <w:tcBorders>
              <w:top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613" w:right="82" w:firstLine="-487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mo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fi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</w:tr>
      <w:tr>
        <w:trPr>
          <w:trHeight w:val="235" w:hRule="exact"/>
        </w:trPr>
        <w:tc>
          <w:tcPr>
            <w:tcW w:w="33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ar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e</w:t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m</w:t>
            </w:r>
          </w:p>
        </w:tc>
        <w:tc>
          <w:tcPr>
            <w:tcW w:w="521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at</w:t>
            </w:r>
          </w:p>
        </w:tc>
        <w:tc>
          <w:tcPr>
            <w:tcW w:w="564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X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zdari</w:t>
            </w:r>
          </w:p>
        </w:tc>
        <w:tc>
          <w:tcPr>
            <w:tcW w:w="46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4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0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1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</w:tr>
      <w:tr>
        <w:trPr>
          <w:trHeight w:val="173" w:hRule="exact"/>
        </w:trPr>
        <w:tc>
          <w:tcPr>
            <w:tcW w:w="33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1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</w:p>
        </w:tc>
        <w:tc>
          <w:tcPr>
            <w:tcW w:w="521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1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at</w:t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1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X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zdari</w:t>
            </w:r>
          </w:p>
        </w:tc>
        <w:tc>
          <w:tcPr>
            <w:tcW w:w="46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4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0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1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</w:tr>
      <w:tr>
        <w:trPr>
          <w:trHeight w:val="233" w:hRule="exact"/>
        </w:trPr>
        <w:tc>
          <w:tcPr>
            <w:tcW w:w="33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  <w:p>
            <w:pPr>
              <w:spacing w:before="0" w:after="0" w:line="112" w:lineRule="exact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21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at</w:t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X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zdari</w:t>
            </w:r>
          </w:p>
        </w:tc>
        <w:tc>
          <w:tcPr>
            <w:tcW w:w="46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4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0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1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</w:tr>
      <w:tr>
        <w:trPr>
          <w:trHeight w:val="173" w:hRule="exact"/>
        </w:trPr>
        <w:tc>
          <w:tcPr>
            <w:tcW w:w="33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3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La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e</w:t>
            </w:r>
          </w:p>
        </w:tc>
        <w:tc>
          <w:tcPr>
            <w:tcW w:w="521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3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at</w:t>
            </w:r>
          </w:p>
        </w:tc>
        <w:tc>
          <w:tcPr>
            <w:tcW w:w="564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3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X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zdari</w:t>
            </w:r>
          </w:p>
        </w:tc>
        <w:tc>
          <w:tcPr>
            <w:tcW w:w="46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4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0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1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</w:tr>
      <w:tr>
        <w:trPr>
          <w:trHeight w:val="173" w:hRule="exact"/>
        </w:trPr>
        <w:tc>
          <w:tcPr>
            <w:tcW w:w="33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3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</w:tc>
        <w:tc>
          <w:tcPr>
            <w:tcW w:w="521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3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at</w:t>
            </w:r>
          </w:p>
        </w:tc>
        <w:tc>
          <w:tcPr>
            <w:tcW w:w="564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3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X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zdari</w:t>
            </w:r>
          </w:p>
        </w:tc>
        <w:tc>
          <w:tcPr>
            <w:tcW w:w="46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4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0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1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</w:tr>
      <w:tr>
        <w:trPr>
          <w:trHeight w:val="170" w:hRule="exact"/>
        </w:trPr>
        <w:tc>
          <w:tcPr>
            <w:tcW w:w="33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1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omo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rr</w:t>
            </w:r>
          </w:p>
        </w:tc>
        <w:tc>
          <w:tcPr>
            <w:tcW w:w="521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1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Ha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ri</w:t>
            </w:r>
          </w:p>
        </w:tc>
        <w:tc>
          <w:tcPr>
            <w:tcW w:w="564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1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4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0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1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</w:tr>
      <w:tr>
        <w:trPr>
          <w:trHeight w:val="235" w:hRule="exact"/>
        </w:trPr>
        <w:tc>
          <w:tcPr>
            <w:tcW w:w="33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ono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ra</w:t>
            </w:r>
          </w:p>
        </w:tc>
        <w:tc>
          <w:tcPr>
            <w:tcW w:w="521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Ha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ri</w:t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235" w:lineRule="auto"/>
              <w:ind w:left="100" w:right="71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u</w:t>
            </w:r>
          </w:p>
        </w:tc>
        <w:tc>
          <w:tcPr>
            <w:tcW w:w="46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4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0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1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</w:tr>
      <w:tr>
        <w:trPr>
          <w:trHeight w:val="173" w:hRule="exact"/>
        </w:trPr>
        <w:tc>
          <w:tcPr>
            <w:tcW w:w="336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3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21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3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Ha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ri</w:t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3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46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8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0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16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</w:tr>
      <w:tr>
        <w:trPr>
          <w:trHeight w:val="235" w:hRule="exact"/>
        </w:trPr>
        <w:tc>
          <w:tcPr>
            <w:tcW w:w="336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8" w:right="89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2</w:t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b</w:t>
            </w:r>
          </w:p>
        </w:tc>
        <w:tc>
          <w:tcPr>
            <w:tcW w:w="521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e</w:t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</w:tc>
        <w:tc>
          <w:tcPr>
            <w:tcW w:w="463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2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27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9</w:t>
            </w:r>
          </w:p>
        </w:tc>
        <w:tc>
          <w:tcPr>
            <w:tcW w:w="446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1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13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/3</w:t>
            </w:r>
          </w:p>
        </w:tc>
        <w:tc>
          <w:tcPr>
            <w:tcW w:w="468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52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223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.8</w:t>
            </w:r>
          </w:p>
        </w:tc>
        <w:tc>
          <w:tcPr>
            <w:tcW w:w="576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2</w:t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</w:tc>
        <w:tc>
          <w:tcPr>
            <w:tcW w:w="648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32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44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509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25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140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78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3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41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.2</w:t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7</w:t>
            </w:r>
          </w:p>
        </w:tc>
        <w:tc>
          <w:tcPr>
            <w:tcW w:w="672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3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2</w:t>
            </w:r>
          </w:p>
        </w:tc>
        <w:tc>
          <w:tcPr>
            <w:tcW w:w="816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19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125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</w:p>
          <w:p>
            <w:pPr>
              <w:spacing w:before="0" w:after="0" w:line="240" w:lineRule="auto"/>
              <w:ind w:left="253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C)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1536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28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</w:p>
        </w:tc>
      </w:tr>
      <w:tr>
        <w:trPr>
          <w:trHeight w:val="348" w:hRule="exact"/>
        </w:trPr>
        <w:tc>
          <w:tcPr>
            <w:tcW w:w="336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08" w:right="89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3</w:t>
            </w:r>
          </w:p>
        </w:tc>
        <w:tc>
          <w:tcPr>
            <w:tcW w:w="564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Ba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</w:p>
        </w:tc>
        <w:tc>
          <w:tcPr>
            <w:tcW w:w="521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shi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2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27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9</w:t>
            </w:r>
          </w:p>
        </w:tc>
        <w:tc>
          <w:tcPr>
            <w:tcW w:w="446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1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19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/3</w:t>
            </w:r>
          </w:p>
        </w:tc>
        <w:tc>
          <w:tcPr>
            <w:tcW w:w="468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0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l</w:t>
            </w:r>
          </w:p>
        </w:tc>
        <w:tc>
          <w:tcPr>
            <w:tcW w:w="900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575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463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3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109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8</w:t>
            </w:r>
          </w:p>
        </w:tc>
        <w:tc>
          <w:tcPr>
            <w:tcW w:w="576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3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</w:tc>
        <w:tc>
          <w:tcPr>
            <w:tcW w:w="648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4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3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</w:tc>
        <w:tc>
          <w:tcPr>
            <w:tcW w:w="816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110" w:lineRule="exact"/>
              <w:ind w:left="253" w:right="159" w:firstLine="-55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125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C)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1536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24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mo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mbi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321" w:right="253" w:firstLine="-29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sht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ro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e</w:t>
            </w:r>
          </w:p>
        </w:tc>
      </w:tr>
      <w:tr>
        <w:trPr>
          <w:trHeight w:val="235" w:hRule="exact"/>
        </w:trPr>
        <w:tc>
          <w:tcPr>
            <w:tcW w:w="336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08" w:right="89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4</w:t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</w:t>
            </w:r>
          </w:p>
        </w:tc>
        <w:tc>
          <w:tcPr>
            <w:tcW w:w="521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lj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az</w:t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2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27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9</w:t>
            </w:r>
          </w:p>
        </w:tc>
        <w:tc>
          <w:tcPr>
            <w:tcW w:w="446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91" w:right="24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13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/3</w:t>
            </w:r>
          </w:p>
          <w:p>
            <w:pPr>
              <w:spacing w:before="0" w:after="0" w:line="240" w:lineRule="auto"/>
              <w:ind w:left="185" w:right="123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1</w:t>
            </w:r>
          </w:p>
        </w:tc>
        <w:tc>
          <w:tcPr>
            <w:tcW w:w="468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573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463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.8</w:t>
            </w:r>
          </w:p>
        </w:tc>
        <w:tc>
          <w:tcPr>
            <w:tcW w:w="576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3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</w:tc>
        <w:tc>
          <w:tcPr>
            <w:tcW w:w="648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3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</w:tc>
        <w:tc>
          <w:tcPr>
            <w:tcW w:w="816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19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125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</w:p>
          <w:p>
            <w:pPr>
              <w:spacing w:before="0" w:after="0" w:line="240" w:lineRule="auto"/>
              <w:ind w:left="253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C)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1536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28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</w:p>
        </w:tc>
      </w:tr>
      <w:tr>
        <w:trPr>
          <w:trHeight w:val="235" w:hRule="exact"/>
        </w:trPr>
        <w:tc>
          <w:tcPr>
            <w:tcW w:w="336" w:type="dxa"/>
            <w:vMerge w:val="restart"/>
            <w:tcBorders>
              <w:top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08" w:right="89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</w:tc>
        <w:tc>
          <w:tcPr>
            <w:tcW w:w="564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Mar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</w:tc>
        <w:tc>
          <w:tcPr>
            <w:tcW w:w="521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an</w:t>
            </w:r>
          </w:p>
        </w:tc>
        <w:tc>
          <w:tcPr>
            <w:tcW w:w="564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</w:tc>
        <w:tc>
          <w:tcPr>
            <w:tcW w:w="463" w:type="dxa"/>
            <w:vMerge w:val="restart"/>
            <w:tcBorders>
              <w:top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2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27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9</w:t>
            </w:r>
          </w:p>
        </w:tc>
        <w:tc>
          <w:tcPr>
            <w:tcW w:w="446" w:type="dxa"/>
            <w:vMerge w:val="restart"/>
            <w:tcBorders>
              <w:top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1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13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/5</w:t>
            </w:r>
          </w:p>
        </w:tc>
        <w:tc>
          <w:tcPr>
            <w:tcW w:w="468" w:type="dxa"/>
            <w:vMerge w:val="restart"/>
            <w:tcBorders>
              <w:top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573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463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.8</w:t>
            </w:r>
          </w:p>
        </w:tc>
        <w:tc>
          <w:tcPr>
            <w:tcW w:w="576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3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48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32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509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25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140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78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3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41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vMerge w:val="restart"/>
            <w:tcBorders>
              <w:top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4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253" w:right="159" w:firstLine="-55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125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C)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1536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95" w:right="74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mo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  <w:p>
            <w:pPr>
              <w:spacing w:before="0" w:after="0" w:line="240" w:lineRule="auto"/>
              <w:ind w:left="583" w:right="564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fi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</w:tr>
      <w:tr>
        <w:trPr>
          <w:trHeight w:val="233" w:hRule="exact"/>
        </w:trPr>
        <w:tc>
          <w:tcPr>
            <w:tcW w:w="336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ik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21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</w:tc>
        <w:tc>
          <w:tcPr>
            <w:tcW w:w="463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46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8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0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.4</w:t>
            </w:r>
          </w:p>
          <w:p>
            <w:pPr>
              <w:spacing w:before="0" w:after="0" w:line="112" w:lineRule="exact"/>
              <w:ind w:right="81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3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106" w:right="85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112" w:lineRule="exact"/>
              <w:ind w:left="581" w:right="5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rat</w:t>
            </w:r>
          </w:p>
        </w:tc>
      </w:tr>
      <w:tr>
        <w:trPr>
          <w:trHeight w:val="235" w:hRule="exact"/>
        </w:trPr>
        <w:tc>
          <w:tcPr>
            <w:tcW w:w="336" w:type="dxa"/>
            <w:vMerge w:val="restart"/>
            <w:tcBorders>
              <w:top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08" w:right="89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6</w:t>
            </w:r>
          </w:p>
        </w:tc>
        <w:tc>
          <w:tcPr>
            <w:tcW w:w="564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Mar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</w:tc>
        <w:tc>
          <w:tcPr>
            <w:tcW w:w="521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an</w:t>
            </w:r>
          </w:p>
        </w:tc>
        <w:tc>
          <w:tcPr>
            <w:tcW w:w="564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</w:tc>
        <w:tc>
          <w:tcPr>
            <w:tcW w:w="463" w:type="dxa"/>
            <w:vMerge w:val="restart"/>
            <w:tcBorders>
              <w:top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2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27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9</w:t>
            </w:r>
          </w:p>
        </w:tc>
        <w:tc>
          <w:tcPr>
            <w:tcW w:w="446" w:type="dxa"/>
            <w:vMerge w:val="restart"/>
            <w:tcBorders>
              <w:top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1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13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/6</w:t>
            </w:r>
          </w:p>
        </w:tc>
        <w:tc>
          <w:tcPr>
            <w:tcW w:w="468" w:type="dxa"/>
            <w:vMerge w:val="restart"/>
            <w:tcBorders>
              <w:top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52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142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.8</w:t>
            </w:r>
          </w:p>
        </w:tc>
        <w:tc>
          <w:tcPr>
            <w:tcW w:w="576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3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48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112" w:lineRule="exact"/>
              <w:ind w:left="32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509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25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140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78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3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41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vMerge w:val="restart"/>
            <w:tcBorders>
              <w:top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110" w:lineRule="exact"/>
              <w:ind w:left="253" w:right="159" w:firstLine="-55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125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C)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1536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12" w:lineRule="exact"/>
              <w:ind w:left="99" w:right="79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mo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  <w:p>
            <w:pPr>
              <w:spacing w:before="0" w:after="0" w:line="112" w:lineRule="exact"/>
              <w:ind w:left="583" w:right="564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fi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</w:tr>
      <w:tr>
        <w:trPr>
          <w:trHeight w:val="235" w:hRule="exact"/>
        </w:trPr>
        <w:tc>
          <w:tcPr>
            <w:tcW w:w="336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ti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21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</w:tc>
        <w:tc>
          <w:tcPr>
            <w:tcW w:w="463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46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8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0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3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2</w:t>
            </w:r>
          </w:p>
        </w:tc>
        <w:tc>
          <w:tcPr>
            <w:tcW w:w="672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2</w:t>
            </w:r>
          </w:p>
        </w:tc>
        <w:tc>
          <w:tcPr>
            <w:tcW w:w="816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235" w:lineRule="auto"/>
              <w:ind w:left="609" w:right="94" w:firstLine="-47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rat</w:t>
            </w:r>
          </w:p>
        </w:tc>
      </w:tr>
      <w:tr>
        <w:trPr>
          <w:trHeight w:val="235" w:hRule="exact"/>
        </w:trPr>
        <w:tc>
          <w:tcPr>
            <w:tcW w:w="336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08" w:right="89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7</w:t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Mar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</w:tc>
        <w:tc>
          <w:tcPr>
            <w:tcW w:w="521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an</w:t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</w:tc>
        <w:tc>
          <w:tcPr>
            <w:tcW w:w="463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2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27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9</w:t>
            </w:r>
          </w:p>
        </w:tc>
        <w:tc>
          <w:tcPr>
            <w:tcW w:w="446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1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13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/7</w:t>
            </w:r>
          </w:p>
        </w:tc>
        <w:tc>
          <w:tcPr>
            <w:tcW w:w="468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52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400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.8</w:t>
            </w:r>
          </w:p>
        </w:tc>
        <w:tc>
          <w:tcPr>
            <w:tcW w:w="576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48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4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253" w:right="159" w:firstLine="-55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125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C)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1536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94" w:right="74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mo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  <w:p>
            <w:pPr>
              <w:spacing w:before="0" w:after="0" w:line="240" w:lineRule="auto"/>
              <w:ind w:left="583" w:right="564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fi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</w:tr>
      <w:tr>
        <w:trPr>
          <w:trHeight w:val="235" w:hRule="exact"/>
        </w:trPr>
        <w:tc>
          <w:tcPr>
            <w:tcW w:w="336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ti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21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</w:tc>
        <w:tc>
          <w:tcPr>
            <w:tcW w:w="463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46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8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0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.0</w:t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3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106" w:right="85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581" w:right="5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rat</w:t>
            </w:r>
          </w:p>
        </w:tc>
      </w:tr>
      <w:tr>
        <w:trPr>
          <w:trHeight w:val="235" w:hRule="exact"/>
        </w:trPr>
        <w:tc>
          <w:tcPr>
            <w:tcW w:w="336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8" w:right="89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8</w:t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ar</w:t>
            </w:r>
          </w:p>
        </w:tc>
        <w:tc>
          <w:tcPr>
            <w:tcW w:w="521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</w:tc>
        <w:tc>
          <w:tcPr>
            <w:tcW w:w="463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2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27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9</w:t>
            </w:r>
          </w:p>
        </w:tc>
        <w:tc>
          <w:tcPr>
            <w:tcW w:w="446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1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13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/2</w:t>
            </w:r>
          </w:p>
        </w:tc>
        <w:tc>
          <w:tcPr>
            <w:tcW w:w="468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573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463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.8</w:t>
            </w:r>
          </w:p>
        </w:tc>
        <w:tc>
          <w:tcPr>
            <w:tcW w:w="576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3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48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3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6</w:t>
            </w:r>
          </w:p>
        </w:tc>
        <w:tc>
          <w:tcPr>
            <w:tcW w:w="672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6</w:t>
            </w:r>
          </w:p>
        </w:tc>
        <w:tc>
          <w:tcPr>
            <w:tcW w:w="816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19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125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</w:p>
          <w:p>
            <w:pPr>
              <w:spacing w:before="0" w:after="0" w:line="240" w:lineRule="auto"/>
              <w:ind w:left="253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C)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1536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28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</w:p>
        </w:tc>
      </w:tr>
      <w:tr>
        <w:trPr>
          <w:trHeight w:val="235" w:hRule="exact"/>
        </w:trPr>
        <w:tc>
          <w:tcPr>
            <w:tcW w:w="336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8" w:right="89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9</w:t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b</w:t>
            </w:r>
          </w:p>
        </w:tc>
        <w:tc>
          <w:tcPr>
            <w:tcW w:w="521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e</w:t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</w:tc>
        <w:tc>
          <w:tcPr>
            <w:tcW w:w="463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2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27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9</w:t>
            </w:r>
          </w:p>
        </w:tc>
        <w:tc>
          <w:tcPr>
            <w:tcW w:w="446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1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13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/4</w:t>
            </w:r>
          </w:p>
        </w:tc>
        <w:tc>
          <w:tcPr>
            <w:tcW w:w="468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52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355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.8</w:t>
            </w:r>
          </w:p>
        </w:tc>
        <w:tc>
          <w:tcPr>
            <w:tcW w:w="576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24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61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2</w:t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</w:tc>
        <w:tc>
          <w:tcPr>
            <w:tcW w:w="648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75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310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09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25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140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78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right="81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45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41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</w:tc>
        <w:tc>
          <w:tcPr>
            <w:tcW w:w="816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19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125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</w:p>
          <w:p>
            <w:pPr>
              <w:spacing w:before="0" w:after="0" w:line="240" w:lineRule="auto"/>
              <w:ind w:left="253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C)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1536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28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</w:p>
        </w:tc>
      </w:tr>
      <w:tr>
        <w:trPr>
          <w:trHeight w:val="235" w:hRule="exact"/>
        </w:trPr>
        <w:tc>
          <w:tcPr>
            <w:tcW w:w="336" w:type="dxa"/>
            <w:vMerge w:val="restart"/>
            <w:tcBorders>
              <w:top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84" w:right="64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Mar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</w:tc>
        <w:tc>
          <w:tcPr>
            <w:tcW w:w="521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an</w:t>
            </w:r>
          </w:p>
        </w:tc>
        <w:tc>
          <w:tcPr>
            <w:tcW w:w="564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</w:tc>
        <w:tc>
          <w:tcPr>
            <w:tcW w:w="463" w:type="dxa"/>
            <w:vMerge w:val="restart"/>
            <w:tcBorders>
              <w:top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2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27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9</w:t>
            </w:r>
          </w:p>
        </w:tc>
        <w:tc>
          <w:tcPr>
            <w:tcW w:w="446" w:type="dxa"/>
            <w:vMerge w:val="restart"/>
            <w:tcBorders>
              <w:top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1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13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/9</w:t>
            </w:r>
          </w:p>
        </w:tc>
        <w:tc>
          <w:tcPr>
            <w:tcW w:w="468" w:type="dxa"/>
            <w:vMerge w:val="restart"/>
            <w:tcBorders>
              <w:top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52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223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.8</w:t>
            </w:r>
          </w:p>
        </w:tc>
        <w:tc>
          <w:tcPr>
            <w:tcW w:w="576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2</w:t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</w:tc>
        <w:tc>
          <w:tcPr>
            <w:tcW w:w="648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</w:tc>
        <w:tc>
          <w:tcPr>
            <w:tcW w:w="816" w:type="dxa"/>
            <w:vMerge w:val="restart"/>
            <w:tcBorders>
              <w:top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4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253" w:right="151" w:firstLine="-55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125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C)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1536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28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</w:p>
        </w:tc>
      </w:tr>
      <w:tr>
        <w:trPr>
          <w:trHeight w:val="235" w:hRule="exact"/>
        </w:trPr>
        <w:tc>
          <w:tcPr>
            <w:tcW w:w="336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ti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21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</w:tc>
        <w:tc>
          <w:tcPr>
            <w:tcW w:w="463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46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8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0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.0</w:t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3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106" w:right="85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581" w:right="5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rat</w:t>
            </w:r>
          </w:p>
        </w:tc>
      </w:tr>
      <w:tr>
        <w:trPr>
          <w:trHeight w:val="235" w:hRule="exact"/>
        </w:trPr>
        <w:tc>
          <w:tcPr>
            <w:tcW w:w="336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84" w:right="64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an</w:t>
            </w:r>
          </w:p>
        </w:tc>
        <w:tc>
          <w:tcPr>
            <w:tcW w:w="521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n</w:t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aj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2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14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446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43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9</w:t>
            </w:r>
          </w:p>
        </w:tc>
        <w:tc>
          <w:tcPr>
            <w:tcW w:w="468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0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l</w:t>
            </w:r>
          </w:p>
        </w:tc>
        <w:tc>
          <w:tcPr>
            <w:tcW w:w="900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52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775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3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175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576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3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135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36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648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75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344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09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5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630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78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3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216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36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641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7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right="80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</w:p>
          <w:p>
            <w:pPr>
              <w:spacing w:before="0" w:after="0" w:line="240" w:lineRule="auto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4</w:t>
            </w:r>
          </w:p>
        </w:tc>
        <w:tc>
          <w:tcPr>
            <w:tcW w:w="672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right="80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</w:p>
          <w:p>
            <w:pPr>
              <w:spacing w:before="0" w:after="0" w:line="240" w:lineRule="auto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4</w:t>
            </w:r>
          </w:p>
        </w:tc>
        <w:tc>
          <w:tcPr>
            <w:tcW w:w="816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3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O-H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2</w:t>
            </w:r>
          </w:p>
        </w:tc>
        <w:tc>
          <w:tcPr>
            <w:tcW w:w="1536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212" w:right="194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mo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mbi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226" w:right="210" w:firstLine="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sht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ro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fi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</w:tr>
      <w:tr>
        <w:trPr>
          <w:trHeight w:val="223" w:hRule="exact"/>
        </w:trPr>
        <w:tc>
          <w:tcPr>
            <w:tcW w:w="336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4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rd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an</w:t>
            </w:r>
          </w:p>
        </w:tc>
        <w:tc>
          <w:tcPr>
            <w:tcW w:w="521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4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</w:p>
        </w:tc>
        <w:tc>
          <w:tcPr>
            <w:tcW w:w="564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4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</w:tc>
        <w:tc>
          <w:tcPr>
            <w:tcW w:w="463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46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8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0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16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</w:tr>
      <w:tr>
        <w:trPr>
          <w:trHeight w:val="461" w:hRule="exact"/>
        </w:trPr>
        <w:tc>
          <w:tcPr>
            <w:tcW w:w="336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7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84" w:right="64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110" w:lineRule="exact"/>
              <w:ind w:left="100" w:right="113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nd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21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7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7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7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2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14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446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65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/4</w:t>
            </w:r>
          </w:p>
          <w:p>
            <w:pPr>
              <w:spacing w:before="0" w:after="0" w:line="110" w:lineRule="exact"/>
              <w:ind w:left="17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8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7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2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</w:p>
        </w:tc>
        <w:tc>
          <w:tcPr>
            <w:tcW w:w="900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7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573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463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7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3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175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576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7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3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48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7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4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7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3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7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3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7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3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O-H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1</w:t>
            </w:r>
          </w:p>
        </w:tc>
        <w:tc>
          <w:tcPr>
            <w:tcW w:w="1536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12" w:lineRule="exact"/>
              <w:ind w:left="216" w:right="198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mo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mbi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1" w:after="0" w:line="238" w:lineRule="auto"/>
              <w:ind w:left="223" w:right="206" w:firstLine="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sht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ro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fi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</w:tr>
      <w:tr>
        <w:trPr>
          <w:trHeight w:val="235" w:hRule="exact"/>
        </w:trPr>
        <w:tc>
          <w:tcPr>
            <w:tcW w:w="336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84" w:right="64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</w:p>
        </w:tc>
        <w:tc>
          <w:tcPr>
            <w:tcW w:w="521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No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</w:p>
        </w:tc>
        <w:tc>
          <w:tcPr>
            <w:tcW w:w="564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X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ari</w:t>
            </w:r>
          </w:p>
        </w:tc>
        <w:tc>
          <w:tcPr>
            <w:tcW w:w="463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2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14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446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165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/4</w:t>
            </w:r>
          </w:p>
          <w:p>
            <w:pPr>
              <w:spacing w:before="0" w:after="0" w:line="240" w:lineRule="auto"/>
              <w:ind w:left="17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8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2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</w:p>
        </w:tc>
        <w:tc>
          <w:tcPr>
            <w:tcW w:w="900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52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563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3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175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576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25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48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275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223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09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25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630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78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13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140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36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641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7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.8</w:t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.8</w:t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23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O-H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1</w:t>
            </w:r>
          </w:p>
        </w:tc>
        <w:tc>
          <w:tcPr>
            <w:tcW w:w="1536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94" w:right="74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mo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  <w:p>
            <w:pPr>
              <w:spacing w:before="0" w:after="0" w:line="240" w:lineRule="auto"/>
              <w:ind w:left="586" w:right="562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fi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</w:tr>
      <w:tr>
        <w:trPr>
          <w:trHeight w:val="235" w:hRule="exact"/>
        </w:trPr>
        <w:tc>
          <w:tcPr>
            <w:tcW w:w="336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84" w:right="64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14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</w:p>
        </w:tc>
        <w:tc>
          <w:tcPr>
            <w:tcW w:w="521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X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ari</w:t>
            </w:r>
          </w:p>
        </w:tc>
        <w:tc>
          <w:tcPr>
            <w:tcW w:w="463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2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14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446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43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468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573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463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.8</w:t>
            </w:r>
          </w:p>
        </w:tc>
        <w:tc>
          <w:tcPr>
            <w:tcW w:w="576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3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</w:tc>
        <w:tc>
          <w:tcPr>
            <w:tcW w:w="648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36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09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25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140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78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203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837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641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3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</w:tc>
        <w:tc>
          <w:tcPr>
            <w:tcW w:w="816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23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O-H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1</w:t>
            </w:r>
          </w:p>
        </w:tc>
        <w:tc>
          <w:tcPr>
            <w:tcW w:w="1536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28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</w:p>
        </w:tc>
      </w:tr>
      <w:tr>
        <w:trPr>
          <w:trHeight w:val="173" w:hRule="exact"/>
        </w:trPr>
        <w:tc>
          <w:tcPr>
            <w:tcW w:w="336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84" w:right="64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1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Sazan</w:t>
            </w:r>
          </w:p>
        </w:tc>
        <w:tc>
          <w:tcPr>
            <w:tcW w:w="521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1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Ja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1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</w:tc>
        <w:tc>
          <w:tcPr>
            <w:tcW w:w="463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2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14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446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43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1</w:t>
            </w:r>
          </w:p>
        </w:tc>
        <w:tc>
          <w:tcPr>
            <w:tcW w:w="468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2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</w:p>
        </w:tc>
        <w:tc>
          <w:tcPr>
            <w:tcW w:w="900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52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251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3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175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576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25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  <w:p>
            <w:pPr>
              <w:spacing w:before="0" w:after="0" w:line="110" w:lineRule="exact"/>
              <w:ind w:right="81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48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7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23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O-H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2</w:t>
            </w:r>
          </w:p>
        </w:tc>
        <w:tc>
          <w:tcPr>
            <w:tcW w:w="1536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110" w:lineRule="exact"/>
              <w:ind w:left="613" w:right="89" w:firstLine="-487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mo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fi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</w:tr>
      <w:tr>
        <w:trPr>
          <w:trHeight w:val="170" w:hRule="exact"/>
        </w:trPr>
        <w:tc>
          <w:tcPr>
            <w:tcW w:w="33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1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zo</w:t>
            </w:r>
          </w:p>
        </w:tc>
        <w:tc>
          <w:tcPr>
            <w:tcW w:w="521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1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Ja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1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</w:tc>
        <w:tc>
          <w:tcPr>
            <w:tcW w:w="46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4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0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1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</w:tr>
      <w:tr>
        <w:trPr>
          <w:trHeight w:val="173" w:hRule="exact"/>
        </w:trPr>
        <w:tc>
          <w:tcPr>
            <w:tcW w:w="33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3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Xh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</w:t>
            </w:r>
          </w:p>
        </w:tc>
        <w:tc>
          <w:tcPr>
            <w:tcW w:w="521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3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3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</w:p>
        </w:tc>
        <w:tc>
          <w:tcPr>
            <w:tcW w:w="46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4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0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1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</w:tr>
      <w:tr>
        <w:trPr>
          <w:trHeight w:val="173" w:hRule="exact"/>
        </w:trPr>
        <w:tc>
          <w:tcPr>
            <w:tcW w:w="336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649" w:type="dxa"/>
            <w:gridSpan w:val="3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1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ho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a"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"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shpk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46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8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0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16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vMerge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</w:tr>
      <w:tr>
        <w:trPr>
          <w:trHeight w:val="346" w:hRule="exact"/>
        </w:trPr>
        <w:tc>
          <w:tcPr>
            <w:tcW w:w="336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84" w:right="64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21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Xh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</w:t>
            </w:r>
          </w:p>
        </w:tc>
        <w:tc>
          <w:tcPr>
            <w:tcW w:w="564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</w:p>
        </w:tc>
        <w:tc>
          <w:tcPr>
            <w:tcW w:w="463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2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14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446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43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7</w:t>
            </w:r>
          </w:p>
        </w:tc>
        <w:tc>
          <w:tcPr>
            <w:tcW w:w="468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0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l</w:t>
            </w:r>
          </w:p>
        </w:tc>
        <w:tc>
          <w:tcPr>
            <w:tcW w:w="900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52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450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3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175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576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50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48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32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509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5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630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78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right="81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30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41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7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3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3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O-H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2</w:t>
            </w:r>
          </w:p>
        </w:tc>
        <w:tc>
          <w:tcPr>
            <w:tcW w:w="1536" w:type="dxa"/>
            <w:tcBorders>
              <w:top w:val="single" w:sz="4.648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24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mo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mbi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321" w:right="253" w:firstLine="-29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sht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ro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e</w:t>
            </w:r>
          </w:p>
        </w:tc>
      </w:tr>
      <w:tr>
        <w:trPr>
          <w:trHeight w:val="252" w:hRule="exact"/>
        </w:trPr>
        <w:tc>
          <w:tcPr>
            <w:tcW w:w="336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84" w:right="64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</w:p>
        </w:tc>
        <w:tc>
          <w:tcPr>
            <w:tcW w:w="521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No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</w:p>
        </w:tc>
        <w:tc>
          <w:tcPr>
            <w:tcW w:w="564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235" w:lineRule="auto"/>
              <w:ind w:left="100" w:right="97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X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ll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ari</w:t>
            </w:r>
          </w:p>
        </w:tc>
        <w:tc>
          <w:tcPr>
            <w:tcW w:w="463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2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14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446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65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/5</w:t>
            </w:r>
          </w:p>
        </w:tc>
        <w:tc>
          <w:tcPr>
            <w:tcW w:w="468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l</w:t>
            </w:r>
          </w:p>
        </w:tc>
        <w:tc>
          <w:tcPr>
            <w:tcW w:w="900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52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208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3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175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576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12" w:lineRule="exact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  <w:p>
            <w:pPr>
              <w:spacing w:before="0" w:after="0" w:line="110" w:lineRule="exact"/>
              <w:ind w:right="81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48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7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22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O-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4</w:t>
            </w:r>
          </w:p>
        </w:tc>
        <w:tc>
          <w:tcPr>
            <w:tcW w:w="1536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235" w:lineRule="auto"/>
              <w:ind w:left="613" w:right="83" w:firstLine="-487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mo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fi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</w:tr>
      <w:tr>
        <w:trPr>
          <w:trHeight w:val="209" w:hRule="exact"/>
        </w:trPr>
        <w:tc>
          <w:tcPr>
            <w:tcW w:w="3362" w:type="dxa"/>
            <w:gridSpan w:val="7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3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C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G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G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Y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900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1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</w:tr>
      <w:tr>
        <w:trPr>
          <w:trHeight w:val="209" w:hRule="exact"/>
        </w:trPr>
        <w:tc>
          <w:tcPr>
            <w:tcW w:w="336" w:type="dxa"/>
            <w:tcBorders>
              <w:top w:val="single" w:sz="6.56" w:space="0" w:color="000000"/>
              <w:bottom w:val="nil" w:sz="6" w:space="0" w:color="auto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37" w:after="0" w:line="240" w:lineRule="auto"/>
              <w:ind w:left="84" w:right="64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6.56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3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Rob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rt</w:t>
            </w:r>
          </w:p>
        </w:tc>
        <w:tc>
          <w:tcPr>
            <w:tcW w:w="521" w:type="dxa"/>
            <w:tcBorders>
              <w:top w:val="single" w:sz="6.56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3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o</w:t>
            </w:r>
          </w:p>
        </w:tc>
        <w:tc>
          <w:tcPr>
            <w:tcW w:w="564" w:type="dxa"/>
            <w:tcBorders>
              <w:top w:val="single" w:sz="6.56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3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qi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37" w:after="0" w:line="240" w:lineRule="auto"/>
              <w:ind w:left="12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37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44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37" w:after="0" w:line="240" w:lineRule="auto"/>
              <w:ind w:left="11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84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/6</w:t>
            </w:r>
          </w:p>
        </w:tc>
        <w:tc>
          <w:tcPr>
            <w:tcW w:w="468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37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37" w:after="0" w:line="240" w:lineRule="auto"/>
              <w:ind w:left="31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05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37" w:after="0" w:line="240" w:lineRule="auto"/>
              <w:ind w:left="34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505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3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37" w:after="0" w:line="240" w:lineRule="auto"/>
              <w:ind w:left="13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14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45.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61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37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37" w:after="0" w:line="240" w:lineRule="auto"/>
              <w:ind w:left="19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126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</w:p>
        </w:tc>
        <w:tc>
          <w:tcPr>
            <w:tcW w:w="153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37" w:after="0" w:line="240" w:lineRule="auto"/>
              <w:ind w:left="28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</w:p>
        </w:tc>
      </w:tr>
    </w:tbl>
    <w:p>
      <w:pPr>
        <w:jc w:val="left"/>
        <w:spacing w:after="0"/>
        <w:sectPr>
          <w:pgSz w:w="15840" w:h="12240" w:orient="landscape"/>
          <w:pgMar w:top="1120" w:bottom="280" w:left="1200" w:right="1200"/>
        </w:sectPr>
      </w:pPr>
      <w:rPr/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/>
        <w:pict>
          <v:group style="position:absolute;margin-left:183.479996pt;margin-top:240.479507pt;width:2.16pt;height:.1pt;mso-position-horizontal-relative:page;mso-position-vertical-relative:page;z-index:-4312" coordorigin="3670,4810" coordsize="43,2">
            <v:shape style="position:absolute;left:3670;top:4810;width:43;height:2" coordorigin="3670,4810" coordsize="43,0" path="m3670,4810l3713,4810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183.479996pt;margin-top:287.760010pt;width:2.16pt;height:.1pt;mso-position-horizontal-relative:page;mso-position-vertical-relative:page;z-index:-4311" coordorigin="3670,5755" coordsize="43,2">
            <v:shape style="position:absolute;left:3670;top:5755;width:43;height:2" coordorigin="3670,5755" coordsize="43,0" path="m3670,5755l3713,5755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212.520004pt;margin-top:287.760010pt;width:2.16pt;height:.1pt;mso-position-horizontal-relative:page;mso-position-vertical-relative:page;z-index:-4310" coordorigin="4250,5755" coordsize="43,2">
            <v:shape style="position:absolute;left:4250;top:5755;width:43;height:2" coordorigin="4250,5755" coordsize="43,0" path="m4250,5755l4294,5755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235.919998pt;margin-top:287.760010pt;width:2.16pt;height:.1pt;mso-position-horizontal-relative:page;mso-position-vertical-relative:page;z-index:-4309" coordorigin="4718,5755" coordsize="43,2">
            <v:shape style="position:absolute;left:4718;top:5755;width:43;height:2" coordorigin="4718,5755" coordsize="43,0" path="m4718,5755l4762,5755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280.920013pt;margin-top:287.760010pt;width:2.16pt;height:.1pt;mso-position-horizontal-relative:page;mso-position-vertical-relative:page;z-index:-4308" coordorigin="5618,5755" coordsize="43,2">
            <v:shape style="position:absolute;left:5618;top:5755;width:43;height:2" coordorigin="5618,5755" coordsize="43,0" path="m5618,5755l5662,5755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304.079987pt;margin-top:287.760010pt;width:2.16pt;height:.1pt;mso-position-horizontal-relative:page;mso-position-vertical-relative:page;z-index:-4307" coordorigin="6082,5755" coordsize="43,2">
            <v:shape style="position:absolute;left:6082;top:5755;width:43;height:2" coordorigin="6082,5755" coordsize="43,0" path="m6082,5755l6125,5755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606.719971pt;margin-top:287.760010pt;width:2.16pt;height:.1pt;mso-position-horizontal-relative:page;mso-position-vertical-relative:page;z-index:-4306" coordorigin="12134,5755" coordsize="43,2">
            <v:shape style="position:absolute;left:12134;top:5755;width:43;height:2" coordorigin="12134,5755" coordsize="43,0" path="m12134,5755l12178,5755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647.520020pt;margin-top:287.760010pt;width:2.16pt;height:.1pt;mso-position-horizontal-relative:page;mso-position-vertical-relative:page;z-index:-4305" coordorigin="12950,5755" coordsize="43,2">
            <v:shape style="position:absolute;left:12950;top:5755;width:43;height:2" coordorigin="12950,5755" coordsize="43,0" path="m12950,5755l12994,5755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724.320007pt;margin-top:287.760010pt;width:2.16pt;height:.1pt;mso-position-horizontal-relative:page;mso-position-vertical-relative:page;z-index:-4304" coordorigin="14486,5755" coordsize="43,2">
            <v:shape style="position:absolute;left:14486;top:5755;width:43;height:2" coordorigin="14486,5755" coordsize="43,0" path="m14486,5755l14530,5755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183.479996pt;margin-top:306.719513pt;width:2.16pt;height:.1pt;mso-position-horizontal-relative:page;mso-position-vertical-relative:page;z-index:-4303" coordorigin="3670,6134" coordsize="43,2">
            <v:shape style="position:absolute;left:3670;top:6134;width:43;height:2" coordorigin="3670,6134" coordsize="43,0" path="m3670,6134l3713,6134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212.520004pt;margin-top:306.719513pt;width:2.16pt;height:.1pt;mso-position-horizontal-relative:page;mso-position-vertical-relative:page;z-index:-4302" coordorigin="4250,6134" coordsize="43,2">
            <v:shape style="position:absolute;left:4250;top:6134;width:43;height:2" coordorigin="4250,6134" coordsize="43,0" path="m4250,6134l4294,6134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235.919998pt;margin-top:306.719513pt;width:2.16pt;height:.1pt;mso-position-horizontal-relative:page;mso-position-vertical-relative:page;z-index:-4301" coordorigin="4718,6134" coordsize="43,2">
            <v:shape style="position:absolute;left:4718;top:6134;width:43;height:2" coordorigin="4718,6134" coordsize="43,0" path="m4718,6134l4762,6134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280.920013pt;margin-top:306.719513pt;width:2.16pt;height:.1pt;mso-position-horizontal-relative:page;mso-position-vertical-relative:page;z-index:-4300" coordorigin="5618,6134" coordsize="43,2">
            <v:shape style="position:absolute;left:5618;top:6134;width:43;height:2" coordorigin="5618,6134" coordsize="43,0" path="m5618,6134l5662,6134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304.079987pt;margin-top:306.719513pt;width:2.16pt;height:.1pt;mso-position-horizontal-relative:page;mso-position-vertical-relative:page;z-index:-4299" coordorigin="6082,6134" coordsize="43,2">
            <v:shape style="position:absolute;left:6082;top:6134;width:43;height:2" coordorigin="6082,6134" coordsize="43,0" path="m6082,6134l6125,6134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606.719971pt;margin-top:306.719513pt;width:2.16pt;height:.1pt;mso-position-horizontal-relative:page;mso-position-vertical-relative:page;z-index:-4298" coordorigin="12134,6134" coordsize="43,2">
            <v:shape style="position:absolute;left:12134;top:6134;width:43;height:2" coordorigin="12134,6134" coordsize="43,0" path="m12134,6134l12178,6134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647.520020pt;margin-top:306.719513pt;width:2.16pt;height:.1pt;mso-position-horizontal-relative:page;mso-position-vertical-relative:page;z-index:-4297" coordorigin="12950,6134" coordsize="43,2">
            <v:shape style="position:absolute;left:12950;top:6134;width:43;height:2" coordorigin="12950,6134" coordsize="43,0" path="m12950,6134l12994,6134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724.320007pt;margin-top:306.719513pt;width:2.16pt;height:.1pt;mso-position-horizontal-relative:page;mso-position-vertical-relative:page;z-index:-4296" coordorigin="14486,6134" coordsize="43,2">
            <v:shape style="position:absolute;left:14486;top:6134;width:43;height:2" coordorigin="14486,6134" coordsize="43,0" path="m14486,6134l14530,6134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183.479996pt;margin-top:325.679993pt;width:2.16pt;height:.1pt;mso-position-horizontal-relative:page;mso-position-vertical-relative:page;z-index:-4295" coordorigin="3670,6514" coordsize="43,2">
            <v:shape style="position:absolute;left:3670;top:6514;width:43;height:2" coordorigin="3670,6514" coordsize="43,0" path="m3670,6514l3713,651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212.520004pt;margin-top:325.679993pt;width:2.16pt;height:.1pt;mso-position-horizontal-relative:page;mso-position-vertical-relative:page;z-index:-4294" coordorigin="4250,6514" coordsize="43,2">
            <v:shape style="position:absolute;left:4250;top:6514;width:43;height:2" coordorigin="4250,6514" coordsize="43,0" path="m4250,6514l4294,651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235.919998pt;margin-top:325.679993pt;width:2.16pt;height:.1pt;mso-position-horizontal-relative:page;mso-position-vertical-relative:page;z-index:-4293" coordorigin="4718,6514" coordsize="43,2">
            <v:shape style="position:absolute;left:4718;top:6514;width:43;height:2" coordorigin="4718,6514" coordsize="43,0" path="m4718,6514l4762,651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280.920013pt;margin-top:325.679993pt;width:2.16pt;height:.1pt;mso-position-horizontal-relative:page;mso-position-vertical-relative:page;z-index:-4292" coordorigin="5618,6514" coordsize="43,2">
            <v:shape style="position:absolute;left:5618;top:6514;width:43;height:2" coordorigin="5618,6514" coordsize="43,0" path="m5618,6514l5662,651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304.079987pt;margin-top:325.679993pt;width:2.16pt;height:.1pt;mso-position-horizontal-relative:page;mso-position-vertical-relative:page;z-index:-4291" coordorigin="6082,6514" coordsize="43,2">
            <v:shape style="position:absolute;left:6082;top:6514;width:43;height:2" coordorigin="6082,6514" coordsize="43,0" path="m6082,6514l6125,651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606.719971pt;margin-top:325.679993pt;width:2.16pt;height:.1pt;mso-position-horizontal-relative:page;mso-position-vertical-relative:page;z-index:-4290" coordorigin="12134,6514" coordsize="43,2">
            <v:shape style="position:absolute;left:12134;top:6514;width:43;height:2" coordorigin="12134,6514" coordsize="43,0" path="m12134,6514l12178,651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647.520020pt;margin-top:325.679993pt;width:2.16pt;height:.1pt;mso-position-horizontal-relative:page;mso-position-vertical-relative:page;z-index:-4289" coordorigin="12950,6514" coordsize="43,2">
            <v:shape style="position:absolute;left:12950;top:6514;width:43;height:2" coordorigin="12950,6514" coordsize="43,0" path="m12950,6514l12994,651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724.320007pt;margin-top:325.679993pt;width:2.16pt;height:.1pt;mso-position-horizontal-relative:page;mso-position-vertical-relative:page;z-index:-4288" coordorigin="14486,6514" coordsize="43,2">
            <v:shape style="position:absolute;left:14486;top:6514;width:43;height:2" coordorigin="14486,6514" coordsize="43,0" path="m14486,6514l14530,6514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183.479996pt;margin-top:448.799988pt;width:2.16pt;height:.1pt;mso-position-horizontal-relative:page;mso-position-vertical-relative:page;z-index:-4287" coordorigin="3670,8976" coordsize="43,2">
            <v:shape style="position:absolute;left:3670;top:8976;width:43;height:2" coordorigin="3670,8976" coordsize="43,0" path="m3670,8976l3713,897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212.520004pt;margin-top:448.799988pt;width:2.16pt;height:.1pt;mso-position-horizontal-relative:page;mso-position-vertical-relative:page;z-index:-4286" coordorigin="4250,8976" coordsize="43,2">
            <v:shape style="position:absolute;left:4250;top:8976;width:43;height:2" coordorigin="4250,8976" coordsize="43,0" path="m4250,8976l4294,897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235.919998pt;margin-top:448.799988pt;width:2.16pt;height:.1pt;mso-position-horizontal-relative:page;mso-position-vertical-relative:page;z-index:-4285" coordorigin="4718,8976" coordsize="43,2">
            <v:shape style="position:absolute;left:4718;top:8976;width:43;height:2" coordorigin="4718,8976" coordsize="43,0" path="m4718,8976l4762,897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280.920013pt;margin-top:448.799988pt;width:2.16pt;height:.1pt;mso-position-horizontal-relative:page;mso-position-vertical-relative:page;z-index:-4284" coordorigin="5618,8976" coordsize="43,2">
            <v:shape style="position:absolute;left:5618;top:8976;width:43;height:2" coordorigin="5618,8976" coordsize="43,0" path="m5618,8976l5662,897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304.079987pt;margin-top:448.799988pt;width:2.16pt;height:.1pt;mso-position-horizontal-relative:page;mso-position-vertical-relative:page;z-index:-4283" coordorigin="6082,8976" coordsize="43,2">
            <v:shape style="position:absolute;left:6082;top:8976;width:43;height:2" coordorigin="6082,8976" coordsize="43,0" path="m6082,8976l6125,897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332.880005pt;margin-top:448.799988pt;width:2.16pt;height:.1pt;mso-position-horizontal-relative:page;mso-position-vertical-relative:page;z-index:-4282" coordorigin="6658,8976" coordsize="43,2">
            <v:shape style="position:absolute;left:6658;top:8976;width:43;height:2" coordorigin="6658,8976" coordsize="43,0" path="m6658,8976l6701,897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365.279999pt;margin-top:448.799988pt;width:2.16pt;height:.1pt;mso-position-horizontal-relative:page;mso-position-vertical-relative:page;z-index:-4281" coordorigin="7306,8976" coordsize="43,2">
            <v:shape style="position:absolute;left:7306;top:8976;width:43;height:2" coordorigin="7306,8976" coordsize="43,0" path="m7306,8976l7349,897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390.720001pt;margin-top:448.799988pt;width:2.16pt;height:.1pt;mso-position-horizontal-relative:page;mso-position-vertical-relative:page;z-index:-4280" coordorigin="7814,8976" coordsize="43,2">
            <v:shape style="position:absolute;left:7814;top:8976;width:43;height:2" coordorigin="7814,8976" coordsize="43,0" path="m7814,8976l7858,897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419.640015pt;margin-top:448.799988pt;width:2.16pt;height:.1pt;mso-position-horizontal-relative:page;mso-position-vertical-relative:page;z-index:-4279" coordorigin="8393,8976" coordsize="43,2">
            <v:shape style="position:absolute;left:8393;top:8976;width:43;height:2" coordorigin="8393,8976" coordsize="43,0" path="m8393,8976l8436,897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451.679993pt;margin-top:448.799988pt;width:2.16pt;height:.1pt;mso-position-horizontal-relative:page;mso-position-vertical-relative:page;z-index:-4278" coordorigin="9034,8976" coordsize="43,2">
            <v:shape style="position:absolute;left:9034;top:8976;width:43;height:2" coordorigin="9034,8976" coordsize="43,0" path="m9034,8976l9077,897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481.920013pt;margin-top:448.799988pt;width:2.16pt;height:.1pt;mso-position-horizontal-relative:page;mso-position-vertical-relative:page;z-index:-4277" coordorigin="9638,8976" coordsize="43,2">
            <v:shape style="position:absolute;left:9638;top:8976;width:43;height:2" coordorigin="9638,8976" coordsize="43,0" path="m9638,8976l9682,897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508.559998pt;margin-top:448.799988pt;width:2.16pt;height:.1pt;mso-position-horizontal-relative:page;mso-position-vertical-relative:page;z-index:-4276" coordorigin="10171,8976" coordsize="43,2">
            <v:shape style="position:absolute;left:10171;top:8976;width:43;height:2" coordorigin="10171,8976" coordsize="43,0" path="m10171,8976l10214,897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539.520020pt;margin-top:448.799988pt;width:2.16pt;height:.1pt;mso-position-horizontal-relative:page;mso-position-vertical-relative:page;z-index:-4275" coordorigin="10790,8976" coordsize="43,2">
            <v:shape style="position:absolute;left:10790;top:8976;width:43;height:2" coordorigin="10790,8976" coordsize="43,0" path="m10790,8976l10834,897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573.119995pt;margin-top:448.799988pt;width:2.16pt;height:.1pt;mso-position-horizontal-relative:page;mso-position-vertical-relative:page;z-index:-4274" coordorigin="11462,8976" coordsize="43,2">
            <v:shape style="position:absolute;left:11462;top:8976;width:43;height:2" coordorigin="11462,8976" coordsize="43,0" path="m11462,8976l11506,8976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606.719971pt;margin-top:448.799988pt;width:2.16pt;height:.1pt;mso-position-horizontal-relative:page;mso-position-vertical-relative:page;z-index:-4273" coordorigin="12134,8976" coordsize="43,2">
            <v:shape style="position:absolute;left:12134;top:8976;width:43;height:2" coordorigin="12134,8976" coordsize="43,0" path="m12134,8976l12178,8976e" filled="f" stroked="t" strokeweight=".580pt" strokecolor="#000000">
              <v:path arrowok="t"/>
            </v:shape>
          </v:group>
          <w10:wrap type="none"/>
        </w:pict>
      </w:r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6.199999" w:type="dxa"/>
      </w:tblPr>
      <w:tblGrid/>
      <w:tr>
        <w:trPr>
          <w:trHeight w:val="190" w:hRule="exact"/>
        </w:trPr>
        <w:tc>
          <w:tcPr>
            <w:tcW w:w="358" w:type="dxa"/>
            <w:tcBorders>
              <w:top w:val="nil" w:sz="6" w:space="0" w:color="auto"/>
              <w:bottom w:val="single" w:sz="6.56" w:space="0" w:color="000000"/>
              <w:left w:val="nil" w:sz="6" w:space="0" w:color="auto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21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gridSpan w:val="2"/>
            <w:tcBorders>
              <w:top w:val="nil" w:sz="6" w:space="0" w:color="auto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92" w:type="dxa"/>
            <w:tcBorders>
              <w:top w:val="single" w:sz="4.640" w:space="0" w:color="FFFFFF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8" w:type="dxa"/>
            <w:tcBorders>
              <w:top w:val="single" w:sz="4.640" w:space="0" w:color="FFFFFF"/>
              <w:bottom w:val="single" w:sz="6.56" w:space="0" w:color="000000"/>
              <w:left w:val="single" w:sz="6.56" w:space="0" w:color="000000"/>
              <w:right w:val="single" w:sz="11.36" w:space="0" w:color="000000"/>
            </w:tcBorders>
          </w:tcPr>
          <w:p>
            <w:pPr/>
            <w:rPr/>
          </w:p>
        </w:tc>
        <w:tc>
          <w:tcPr>
            <w:tcW w:w="900" w:type="dxa"/>
            <w:tcBorders>
              <w:top w:val="single" w:sz="4.640" w:space="0" w:color="FFFFFF"/>
              <w:bottom w:val="single" w:sz="6.56" w:space="0" w:color="000000"/>
              <w:left w:val="single" w:sz="11.36" w:space="0" w:color="000000"/>
              <w:right w:val="single" w:sz="11.36" w:space="0" w:color="000000"/>
            </w:tcBorders>
          </w:tcPr>
          <w:p>
            <w:pPr/>
            <w:rPr/>
          </w:p>
        </w:tc>
        <w:tc>
          <w:tcPr>
            <w:tcW w:w="463" w:type="dxa"/>
            <w:tcBorders>
              <w:top w:val="single" w:sz="4.640" w:space="0" w:color="FFFFFF"/>
              <w:bottom w:val="single" w:sz="6.56" w:space="0" w:color="000000"/>
              <w:left w:val="single" w:sz="11.3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tcBorders>
              <w:top w:val="single" w:sz="4.640" w:space="0" w:color="FFFFFF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tcBorders>
              <w:top w:val="single" w:sz="4.640" w:space="0" w:color="FFFFFF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4.640" w:space="0" w:color="FFFFFF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4.640" w:space="0" w:color="FFFFFF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4.640" w:space="0" w:color="FFFFFF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0" w:space="0" w:color="FFFFFF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0" w:space="0" w:color="FFFFFF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32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19" w:type="dxa"/>
            <w:tcBorders>
              <w:top w:val="single" w:sz="4.640" w:space="0" w:color="FFFFFF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0" w:space="0" w:color="FFFFFF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0" w:space="0" w:color="FFFFFF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16" w:type="dxa"/>
            <w:tcBorders>
              <w:top w:val="single" w:sz="4.640" w:space="0" w:color="FFFFFF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253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C)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1536" w:type="dxa"/>
            <w:tcBorders>
              <w:top w:val="single" w:sz="4.640" w:space="0" w:color="FFFFFF"/>
              <w:bottom w:val="single" w:sz="6.56" w:space="0" w:color="000000"/>
              <w:left w:val="single" w:sz="6.56" w:space="0" w:color="000000"/>
              <w:right w:val="single" w:sz="11.36" w:space="0" w:color="000000"/>
            </w:tcBorders>
          </w:tcPr>
          <w:p>
            <w:pPr/>
            <w:rPr/>
          </w:p>
        </w:tc>
      </w:tr>
      <w:tr>
        <w:trPr>
          <w:trHeight w:val="478" w:hRule="exact"/>
        </w:trPr>
        <w:tc>
          <w:tcPr>
            <w:tcW w:w="3430" w:type="dxa"/>
            <w:gridSpan w:val="8"/>
            <w:tcBorders>
              <w:top w:val="single" w:sz="6.56" w:space="0" w:color="000000"/>
              <w:bottom w:val="single" w:sz="4.640" w:space="0" w:color="000000"/>
              <w:left w:val="single" w:sz="11.36" w:space="0" w:color="000000"/>
              <w:right w:val="single" w:sz="11.36" w:space="0" w:color="000000"/>
            </w:tcBorders>
          </w:tcPr>
          <w:p>
            <w:pPr>
              <w:spacing w:before="2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9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TË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C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G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PU</w:t>
            </w:r>
            <w:r>
              <w:rPr>
                <w:rFonts w:ascii="Garamond" w:hAnsi="Garamond" w:cs="Garamond" w:eastAsia="Garamond"/>
                <w:sz w:val="10"/>
                <w:szCs w:val="10"/>
                <w:spacing w:val="-4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ËS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900" w:type="dxa"/>
            <w:tcBorders>
              <w:top w:val="single" w:sz="6.56" w:space="0" w:color="000000"/>
              <w:bottom w:val="single" w:sz="4.640" w:space="0" w:color="000000"/>
              <w:left w:val="single" w:sz="11.36" w:space="0" w:color="000000"/>
              <w:right w:val="single" w:sz="11.36" w:space="0" w:color="000000"/>
            </w:tcBorders>
          </w:tcPr>
          <w:p>
            <w:pPr>
              <w:spacing w:before="11" w:after="0" w:line="240" w:lineRule="auto"/>
              <w:ind w:left="273" w:right="227"/>
              <w:jc w:val="center"/>
              <w:rPr>
                <w:rFonts w:ascii="Garamond" w:hAnsi="Garamond" w:cs="Garamond" w:eastAsia="Garamond"/>
                <w:sz w:val="6"/>
                <w:szCs w:val="6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ip.</w:t>
            </w:r>
            <w:r>
              <w:rPr>
                <w:rFonts w:ascii="Garamond" w:hAnsi="Garamond" w:cs="Garamond" w:eastAsia="Garamond"/>
                <w:sz w:val="10"/>
                <w:szCs w:val="10"/>
                <w:spacing w:val="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4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6"/>
                <w:szCs w:val="6"/>
                <w:spacing w:val="0"/>
                <w:w w:val="99"/>
                <w:b/>
                <w:bCs/>
                <w:position w:val="2"/>
              </w:rPr>
              <w:t>2</w:t>
            </w:r>
            <w:r>
              <w:rPr>
                <w:rFonts w:ascii="Garamond" w:hAnsi="Garamond" w:cs="Garamond" w:eastAsia="Garamond"/>
                <w:sz w:val="6"/>
                <w:szCs w:val="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161" w:right="138" w:firstLine="-4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do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im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oh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323" w:right="30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it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8868" w:type="dxa"/>
            <w:gridSpan w:val="13"/>
            <w:tcBorders>
              <w:top w:val="single" w:sz="6.56" w:space="0" w:color="000000"/>
              <w:bottom w:val="single" w:sz="4.640" w:space="0" w:color="000000"/>
              <w:left w:val="single" w:sz="11.36" w:space="0" w:color="000000"/>
              <w:right w:val="single" w:sz="11.36" w:space="0" w:color="000000"/>
            </w:tcBorders>
          </w:tcPr>
          <w:p>
            <w:pPr/>
            <w:rPr/>
          </w:p>
        </w:tc>
      </w:tr>
      <w:tr>
        <w:trPr>
          <w:trHeight w:val="173" w:hRule="exact"/>
        </w:trPr>
        <w:tc>
          <w:tcPr>
            <w:tcW w:w="358" w:type="dxa"/>
            <w:tcBorders>
              <w:top w:val="single" w:sz="4.640" w:space="0" w:color="000000"/>
              <w:bottom w:val="single" w:sz="4.640" w:space="0" w:color="000000"/>
              <w:left w:val="single" w:sz="11.36" w:space="0" w:color="000000"/>
              <w:right w:val="single" w:sz="11.36" w:space="0" w:color="000000"/>
            </w:tcBorders>
          </w:tcPr>
          <w:p>
            <w:pPr>
              <w:spacing w:before="21" w:after="0" w:line="240" w:lineRule="auto"/>
              <w:ind w:left="10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4.640" w:space="0" w:color="000000"/>
              <w:left w:val="single" w:sz="11.36" w:space="0" w:color="000000"/>
              <w:right w:val="single" w:sz="11.36" w:space="0" w:color="000000"/>
            </w:tcBorders>
          </w:tcPr>
          <w:p>
            <w:pPr>
              <w:spacing w:before="21" w:after="0" w:line="240" w:lineRule="auto"/>
              <w:ind w:left="9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n</w:t>
            </w:r>
          </w:p>
        </w:tc>
        <w:tc>
          <w:tcPr>
            <w:tcW w:w="521" w:type="dxa"/>
            <w:tcBorders>
              <w:top w:val="single" w:sz="4.640" w:space="0" w:color="000000"/>
              <w:bottom w:val="single" w:sz="4.640" w:space="0" w:color="000000"/>
              <w:left w:val="single" w:sz="11.36" w:space="0" w:color="000000"/>
              <w:right w:val="single" w:sz="11.36" w:space="0" w:color="000000"/>
            </w:tcBorders>
          </w:tcPr>
          <w:p>
            <w:pPr>
              <w:spacing w:before="21" w:after="0" w:line="240" w:lineRule="auto"/>
              <w:ind w:left="9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4.640" w:space="0" w:color="000000"/>
              <w:left w:val="single" w:sz="11.36" w:space="0" w:color="000000"/>
              <w:right w:val="single" w:sz="6.568" w:space="0" w:color="000000"/>
            </w:tcBorders>
          </w:tcPr>
          <w:p>
            <w:pPr>
              <w:spacing w:before="21" w:after="0" w:line="240" w:lineRule="auto"/>
              <w:ind w:left="9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e</w:t>
            </w:r>
          </w:p>
        </w:tc>
        <w:tc>
          <w:tcPr>
            <w:tcW w:w="374" w:type="dxa"/>
            <w:vMerge w:val="restart"/>
            <w:tcBorders>
              <w:top w:val="single" w:sz="4.640" w:space="0" w:color="000000"/>
              <w:left w:val="single" w:sz="6.568" w:space="0" w:color="000000"/>
              <w:right w:val="single" w:sz="6.56" w:space="0" w:color="000000"/>
            </w:tcBorders>
          </w:tcPr>
          <w:p>
            <w:pPr>
              <w:spacing w:before="83" w:after="0" w:line="240" w:lineRule="auto"/>
              <w:ind w:left="79" w:right="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366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27" w:right="108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581" w:type="dxa"/>
            <w:vMerge w:val="restart"/>
            <w:gridSpan w:val="2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8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8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64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2</w:t>
            </w:r>
          </w:p>
        </w:tc>
        <w:tc>
          <w:tcPr>
            <w:tcW w:w="468" w:type="dxa"/>
            <w:vMerge w:val="restart"/>
            <w:tcBorders>
              <w:top w:val="single" w:sz="4.640" w:space="0" w:color="000000"/>
              <w:left w:val="single" w:sz="6.56" w:space="0" w:color="000000"/>
              <w:right w:val="nil" w:sz="6" w:space="0" w:color="auto"/>
            </w:tcBorders>
          </w:tcPr>
          <w:p>
            <w:pPr>
              <w:spacing w:before="8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27" w:right="114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4.640" w:space="0" w:color="000000"/>
              <w:bottom w:val="single" w:sz="4.640" w:space="0" w:color="000000"/>
              <w:left w:val="single" w:sz="11.36" w:space="0" w:color="000000"/>
              <w:right w:val="single" w:sz="11.36" w:space="0" w:color="000000"/>
            </w:tcBorders>
          </w:tcPr>
          <w:p>
            <w:pPr>
              <w:spacing w:before="21" w:after="0" w:line="240" w:lineRule="auto"/>
              <w:ind w:left="56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463" w:type="dxa"/>
            <w:tcBorders>
              <w:top w:val="single" w:sz="4.640" w:space="0" w:color="000000"/>
              <w:bottom w:val="single" w:sz="4.640" w:space="0" w:color="000000"/>
              <w:left w:val="single" w:sz="11.36" w:space="0" w:color="000000"/>
              <w:right w:val="single" w:sz="11.36" w:space="0" w:color="000000"/>
            </w:tcBorders>
          </w:tcPr>
          <w:p>
            <w:pPr>
              <w:spacing w:before="21" w:after="0" w:line="240" w:lineRule="auto"/>
              <w:ind w:left="17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.3</w:t>
            </w:r>
          </w:p>
        </w:tc>
        <w:tc>
          <w:tcPr>
            <w:tcW w:w="576" w:type="dxa"/>
            <w:tcBorders>
              <w:top w:val="single" w:sz="4.640" w:space="0" w:color="000000"/>
              <w:bottom w:val="single" w:sz="4.640" w:space="0" w:color="000000"/>
              <w:left w:val="single" w:sz="11.36" w:space="0" w:color="000000"/>
              <w:right w:val="single" w:sz="11.36" w:space="0" w:color="000000"/>
            </w:tcBorders>
          </w:tcPr>
          <w:p>
            <w:pPr>
              <w:spacing w:before="21" w:after="0" w:line="240" w:lineRule="auto"/>
              <w:ind w:left="13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</w:tc>
        <w:tc>
          <w:tcPr>
            <w:tcW w:w="648" w:type="dxa"/>
            <w:tcBorders>
              <w:top w:val="single" w:sz="4.640" w:space="0" w:color="000000"/>
              <w:bottom w:val="single" w:sz="4.640" w:space="0" w:color="000000"/>
              <w:left w:val="single" w:sz="11.36" w:space="0" w:color="000000"/>
              <w:right w:val="single" w:sz="11.3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4.640" w:space="0" w:color="000000"/>
              <w:bottom w:val="single" w:sz="4.640" w:space="0" w:color="000000"/>
              <w:left w:val="single" w:sz="11.36" w:space="0" w:color="000000"/>
              <w:right w:val="single" w:sz="11.3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4.640" w:space="0" w:color="000000"/>
              <w:bottom w:val="single" w:sz="4.640" w:space="0" w:color="000000"/>
              <w:left w:val="single" w:sz="11.36" w:space="0" w:color="000000"/>
              <w:right w:val="single" w:sz="11.3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4.640" w:space="0" w:color="000000"/>
              <w:bottom w:val="single" w:sz="4.640" w:space="0" w:color="000000"/>
              <w:left w:val="single" w:sz="11.36" w:space="0" w:color="000000"/>
              <w:right w:val="single" w:sz="11.3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0" w:space="0" w:color="000000"/>
              <w:bottom w:val="single" w:sz="4.640" w:space="0" w:color="000000"/>
              <w:left w:val="single" w:sz="11.36" w:space="0" w:color="000000"/>
              <w:right w:val="single" w:sz="11.3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0" w:space="0" w:color="000000"/>
              <w:bottom w:val="single" w:sz="4.640" w:space="0" w:color="000000"/>
              <w:left w:val="single" w:sz="11.36" w:space="0" w:color="000000"/>
              <w:right w:val="single" w:sz="11.3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0" w:space="0" w:color="000000"/>
              <w:bottom w:val="single" w:sz="4.640" w:space="0" w:color="000000"/>
              <w:left w:val="single" w:sz="11.36" w:space="0" w:color="000000"/>
              <w:right w:val="single" w:sz="11.3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0" w:space="0" w:color="000000"/>
              <w:bottom w:val="single" w:sz="4.640" w:space="0" w:color="000000"/>
              <w:left w:val="single" w:sz="11.36" w:space="0" w:color="000000"/>
              <w:right w:val="single" w:sz="11.3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0" w:space="0" w:color="000000"/>
              <w:bottom w:val="single" w:sz="4.640" w:space="0" w:color="000000"/>
              <w:left w:val="single" w:sz="11.36" w:space="0" w:color="000000"/>
              <w:right w:val="single" w:sz="6.56" w:space="0" w:color="000000"/>
            </w:tcBorders>
          </w:tcPr>
          <w:p>
            <w:pPr>
              <w:spacing w:before="21" w:after="0" w:line="240" w:lineRule="auto"/>
              <w:ind w:left="17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vMerge w:val="restart"/>
            <w:tcBorders>
              <w:top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83" w:after="0" w:line="240" w:lineRule="auto"/>
              <w:ind w:left="354" w:right="82" w:firstLine="-233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126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B)</w:t>
            </w:r>
          </w:p>
        </w:tc>
        <w:tc>
          <w:tcPr>
            <w:tcW w:w="1536" w:type="dxa"/>
            <w:tcBorders>
              <w:top w:val="single" w:sz="4.640" w:space="0" w:color="000000"/>
              <w:bottom w:val="single" w:sz="4.640" w:space="0" w:color="000000"/>
              <w:left w:val="single" w:sz="6.56" w:space="0" w:color="000000"/>
              <w:right w:val="single" w:sz="11.36" w:space="0" w:color="000000"/>
            </w:tcBorders>
          </w:tcPr>
          <w:p>
            <w:pPr>
              <w:spacing w:before="21" w:after="0" w:line="240" w:lineRule="auto"/>
              <w:ind w:left="28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</w:p>
        </w:tc>
      </w:tr>
      <w:tr>
        <w:trPr>
          <w:trHeight w:val="235" w:hRule="exact"/>
        </w:trPr>
        <w:tc>
          <w:tcPr>
            <w:tcW w:w="358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11.36" w:space="0" w:color="000000"/>
            </w:tcBorders>
          </w:tcPr>
          <w:p>
            <w:pPr>
              <w:spacing w:before="52" w:after="0" w:line="240" w:lineRule="auto"/>
              <w:ind w:left="84" w:right="8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15.2" w:space="0" w:color="FFFFFF"/>
              <w:left w:val="single" w:sz="11.36" w:space="0" w:color="000000"/>
              <w:right w:val="single" w:sz="11.36" w:space="0" w:color="000000"/>
            </w:tcBorders>
          </w:tcPr>
          <w:p>
            <w:pPr>
              <w:spacing w:before="52" w:after="0" w:line="240" w:lineRule="auto"/>
              <w:ind w:left="9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an</w:t>
            </w:r>
          </w:p>
        </w:tc>
        <w:tc>
          <w:tcPr>
            <w:tcW w:w="521" w:type="dxa"/>
            <w:tcBorders>
              <w:top w:val="single" w:sz="4.640" w:space="0" w:color="000000"/>
              <w:bottom w:val="single" w:sz="15.2" w:space="0" w:color="FFFFFF"/>
              <w:left w:val="single" w:sz="11.36" w:space="0" w:color="000000"/>
              <w:right w:val="single" w:sz="11.3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4.640" w:space="0" w:color="000000"/>
              <w:bottom w:val="single" w:sz="15.2" w:space="0" w:color="FFFFFF"/>
              <w:left w:val="single" w:sz="11.3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9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101" w:lineRule="exact"/>
              <w:ind w:left="9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position w:val="-1"/>
              </w:rPr>
              <w:t>as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position w:val="0"/>
              </w:rPr>
            </w:r>
          </w:p>
        </w:tc>
        <w:tc>
          <w:tcPr>
            <w:tcW w:w="374" w:type="dxa"/>
            <w:vMerge/>
            <w:tcBorders>
              <w:bottom w:val="single" w:sz="15.2" w:space="0" w:color="FFFFFF"/>
              <w:left w:val="single" w:sz="6.568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81" w:type="dxa"/>
            <w:vMerge/>
            <w:gridSpan w:val="2"/>
            <w:tcBorders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8" w:type="dxa"/>
            <w:vMerge/>
            <w:tcBorders>
              <w:bottom w:val="single" w:sz="4.648" w:space="0" w:color="000000"/>
              <w:left w:val="single" w:sz="6.56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900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11.36" w:space="0" w:color="000000"/>
            </w:tcBorders>
          </w:tcPr>
          <w:p>
            <w:pPr/>
            <w:rPr/>
          </w:p>
        </w:tc>
        <w:tc>
          <w:tcPr>
            <w:tcW w:w="576" w:type="dxa"/>
            <w:tcBorders>
              <w:top w:val="single" w:sz="4.640" w:space="0" w:color="000000"/>
              <w:bottom w:val="single" w:sz="15.2" w:space="0" w:color="FFFFFF"/>
              <w:left w:val="single" w:sz="11.36" w:space="0" w:color="000000"/>
              <w:right w:val="single" w:sz="11.36" w:space="0" w:color="000000"/>
            </w:tcBorders>
          </w:tcPr>
          <w:p>
            <w:pPr/>
            <w:rPr/>
          </w:p>
        </w:tc>
        <w:tc>
          <w:tcPr>
            <w:tcW w:w="648" w:type="dxa"/>
            <w:tcBorders>
              <w:top w:val="single" w:sz="4.640" w:space="0" w:color="000000"/>
              <w:bottom w:val="single" w:sz="15.2" w:space="0" w:color="FFFFFF"/>
              <w:left w:val="single" w:sz="11.36" w:space="0" w:color="000000"/>
              <w:right w:val="single" w:sz="11.3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4.640" w:space="0" w:color="000000"/>
              <w:bottom w:val="single" w:sz="15.2" w:space="0" w:color="FFFFFF"/>
              <w:left w:val="single" w:sz="11.36" w:space="0" w:color="000000"/>
              <w:right w:val="single" w:sz="11.3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4.640" w:space="0" w:color="000000"/>
              <w:bottom w:val="single" w:sz="15.2" w:space="0" w:color="FFFFFF"/>
              <w:left w:val="single" w:sz="11.36" w:space="0" w:color="000000"/>
              <w:right w:val="single" w:sz="11.3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4.640" w:space="0" w:color="000000"/>
              <w:bottom w:val="single" w:sz="15.2" w:space="0" w:color="FFFFFF"/>
              <w:left w:val="single" w:sz="11.36" w:space="0" w:color="000000"/>
              <w:right w:val="single" w:sz="11.3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0" w:space="0" w:color="000000"/>
              <w:bottom w:val="single" w:sz="15.2" w:space="0" w:color="FFFFFF"/>
              <w:left w:val="single" w:sz="11.36" w:space="0" w:color="000000"/>
              <w:right w:val="single" w:sz="11.3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0" w:space="0" w:color="000000"/>
              <w:bottom w:val="single" w:sz="15.2" w:space="0" w:color="FFFFFF"/>
              <w:left w:val="single" w:sz="11.36" w:space="0" w:color="000000"/>
              <w:right w:val="single" w:sz="11.3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0" w:space="0" w:color="000000"/>
              <w:bottom w:val="single" w:sz="15.2" w:space="0" w:color="FFFFFF"/>
              <w:left w:val="single" w:sz="11.36" w:space="0" w:color="000000"/>
              <w:right w:val="single" w:sz="11.36" w:space="0" w:color="000000"/>
            </w:tcBorders>
          </w:tcPr>
          <w:p>
            <w:pPr>
              <w:spacing w:before="52" w:after="0" w:line="240" w:lineRule="auto"/>
              <w:ind w:left="24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tcBorders>
              <w:top w:val="single" w:sz="4.640" w:space="0" w:color="000000"/>
              <w:bottom w:val="single" w:sz="15.2" w:space="0" w:color="FFFFFF"/>
              <w:left w:val="single" w:sz="11.36" w:space="0" w:color="000000"/>
              <w:right w:val="single" w:sz="11.3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0" w:space="0" w:color="000000"/>
              <w:bottom w:val="single" w:sz="15.2" w:space="0" w:color="FFFFFF"/>
              <w:left w:val="single" w:sz="11.3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293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vMerge/>
            <w:tcBorders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tcBorders>
              <w:top w:val="single" w:sz="4.640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104" w:right="83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581" w:right="5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rat</w:t>
            </w:r>
          </w:p>
        </w:tc>
      </w:tr>
      <w:tr>
        <w:trPr>
          <w:trHeight w:val="269" w:hRule="exact"/>
        </w:trPr>
        <w:tc>
          <w:tcPr>
            <w:tcW w:w="358" w:type="dxa"/>
            <w:tcBorders>
              <w:top w:val="single" w:sz="6.56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85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75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Ida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</w:t>
            </w:r>
          </w:p>
        </w:tc>
        <w:tc>
          <w:tcPr>
            <w:tcW w:w="521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75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an</w:t>
            </w:r>
          </w:p>
        </w:tc>
        <w:tc>
          <w:tcPr>
            <w:tcW w:w="564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7" w:after="0" w:line="240" w:lineRule="auto"/>
              <w:ind w:left="100" w:right="67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Ha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lli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374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7" w:after="0" w:line="240" w:lineRule="auto"/>
              <w:ind w:left="79" w:right="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163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27" w:right="108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1</w:t>
            </w:r>
          </w:p>
        </w:tc>
        <w:tc>
          <w:tcPr>
            <w:tcW w:w="581" w:type="dxa"/>
            <w:gridSpan w:val="2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88" w:after="0" w:line="240" w:lineRule="auto"/>
              <w:ind w:left="207" w:right="187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8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88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88" w:after="0" w:line="240" w:lineRule="auto"/>
              <w:ind w:left="52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193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75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.1</w:t>
            </w:r>
          </w:p>
        </w:tc>
        <w:tc>
          <w:tcPr>
            <w:tcW w:w="576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7" w:after="0" w:line="240" w:lineRule="auto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83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1</w:t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3</w:t>
            </w:r>
          </w:p>
        </w:tc>
        <w:tc>
          <w:tcPr>
            <w:tcW w:w="648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75" w:after="0" w:line="240" w:lineRule="auto"/>
              <w:ind w:left="17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75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3</w:t>
            </w:r>
          </w:p>
        </w:tc>
        <w:tc>
          <w:tcPr>
            <w:tcW w:w="816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7" w:after="0" w:line="240" w:lineRule="auto"/>
              <w:ind w:left="246" w:right="159" w:firstLine="-48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126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D)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1536" w:type="dxa"/>
            <w:tcBorders>
              <w:top w:val="single" w:sz="4.648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88" w:after="0" w:line="240" w:lineRule="auto"/>
              <w:ind w:left="28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</w:p>
        </w:tc>
      </w:tr>
      <w:tr>
        <w:trPr>
          <w:trHeight w:val="253" w:hRule="exact"/>
        </w:trPr>
        <w:tc>
          <w:tcPr>
            <w:tcW w:w="358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</w:p>
        </w:tc>
        <w:tc>
          <w:tcPr>
            <w:tcW w:w="521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zi</w:t>
            </w:r>
          </w:p>
        </w:tc>
        <w:tc>
          <w:tcPr>
            <w:tcW w:w="374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79" w:right="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163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27" w:right="108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1</w:t>
            </w:r>
          </w:p>
        </w:tc>
        <w:tc>
          <w:tcPr>
            <w:tcW w:w="581" w:type="dxa"/>
            <w:gridSpan w:val="2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8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12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1</w:t>
            </w:r>
          </w:p>
        </w:tc>
        <w:tc>
          <w:tcPr>
            <w:tcW w:w="468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52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530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.1</w:t>
            </w:r>
          </w:p>
        </w:tc>
        <w:tc>
          <w:tcPr>
            <w:tcW w:w="576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56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2</w:t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</w:tc>
        <w:tc>
          <w:tcPr>
            <w:tcW w:w="648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</w:tc>
        <w:tc>
          <w:tcPr>
            <w:tcW w:w="816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19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126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</w:p>
          <w:p>
            <w:pPr>
              <w:spacing w:before="0" w:after="0" w:line="240" w:lineRule="auto"/>
              <w:ind w:left="24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D)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1536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28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</w:p>
        </w:tc>
      </w:tr>
      <w:tr>
        <w:trPr>
          <w:trHeight w:val="251" w:hRule="exact"/>
        </w:trPr>
        <w:tc>
          <w:tcPr>
            <w:tcW w:w="358" w:type="dxa"/>
            <w:tcBorders>
              <w:top w:val="single" w:sz="6.56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67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l</w:t>
            </w:r>
          </w:p>
        </w:tc>
        <w:tc>
          <w:tcPr>
            <w:tcW w:w="521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Ha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an</w:t>
            </w:r>
          </w:p>
        </w:tc>
        <w:tc>
          <w:tcPr>
            <w:tcW w:w="564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lli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374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240" w:lineRule="auto"/>
              <w:ind w:left="79" w:right="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163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112" w:lineRule="exact"/>
              <w:ind w:left="127" w:right="108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1</w:t>
            </w:r>
          </w:p>
        </w:tc>
        <w:tc>
          <w:tcPr>
            <w:tcW w:w="581" w:type="dxa"/>
            <w:gridSpan w:val="2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8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80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8</w:t>
            </w:r>
          </w:p>
        </w:tc>
        <w:tc>
          <w:tcPr>
            <w:tcW w:w="468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52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214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.8</w:t>
            </w:r>
          </w:p>
        </w:tc>
        <w:tc>
          <w:tcPr>
            <w:tcW w:w="576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240" w:lineRule="auto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80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  <w:p>
            <w:pPr>
              <w:spacing w:before="0" w:after="0" w:line="112" w:lineRule="exact"/>
              <w:ind w:right="81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48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240" w:lineRule="auto"/>
              <w:ind w:left="251" w:right="159" w:firstLine="-53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126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)</w:t>
            </w:r>
          </w:p>
        </w:tc>
        <w:tc>
          <w:tcPr>
            <w:tcW w:w="1536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28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</w:p>
        </w:tc>
      </w:tr>
      <w:tr>
        <w:trPr>
          <w:trHeight w:val="253" w:hRule="exact"/>
        </w:trPr>
        <w:tc>
          <w:tcPr>
            <w:tcW w:w="358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24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rgo</w:t>
            </w:r>
          </w:p>
        </w:tc>
        <w:tc>
          <w:tcPr>
            <w:tcW w:w="521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lli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374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12" w:lineRule="exact"/>
              <w:ind w:left="79" w:right="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163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110" w:lineRule="exact"/>
              <w:ind w:left="127" w:right="108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1</w:t>
            </w:r>
          </w:p>
        </w:tc>
        <w:tc>
          <w:tcPr>
            <w:tcW w:w="581" w:type="dxa"/>
            <w:gridSpan w:val="2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8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80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6</w:t>
            </w:r>
          </w:p>
        </w:tc>
        <w:tc>
          <w:tcPr>
            <w:tcW w:w="468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52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249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.1</w:t>
            </w:r>
          </w:p>
        </w:tc>
        <w:tc>
          <w:tcPr>
            <w:tcW w:w="576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12" w:lineRule="exact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18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1</w:t>
            </w:r>
          </w:p>
          <w:p>
            <w:pPr>
              <w:spacing w:before="0" w:after="0" w:line="110" w:lineRule="exact"/>
              <w:ind w:right="81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3</w:t>
            </w:r>
          </w:p>
        </w:tc>
        <w:tc>
          <w:tcPr>
            <w:tcW w:w="648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3</w:t>
            </w:r>
          </w:p>
        </w:tc>
        <w:tc>
          <w:tcPr>
            <w:tcW w:w="816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235" w:lineRule="auto"/>
              <w:ind w:left="251" w:right="159" w:firstLine="-53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126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)</w:t>
            </w:r>
          </w:p>
        </w:tc>
        <w:tc>
          <w:tcPr>
            <w:tcW w:w="1536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28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</w:p>
        </w:tc>
      </w:tr>
      <w:tr>
        <w:trPr>
          <w:trHeight w:val="253" w:hRule="exact"/>
        </w:trPr>
        <w:tc>
          <w:tcPr>
            <w:tcW w:w="358" w:type="dxa"/>
            <w:tcBorders>
              <w:top w:val="single" w:sz="6.56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70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9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Pilo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21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9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</w:tc>
        <w:tc>
          <w:tcPr>
            <w:tcW w:w="564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9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ri</w:t>
            </w:r>
          </w:p>
        </w:tc>
        <w:tc>
          <w:tcPr>
            <w:tcW w:w="374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240" w:lineRule="auto"/>
              <w:ind w:left="79" w:right="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366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27" w:right="108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8</w:t>
            </w:r>
          </w:p>
        </w:tc>
        <w:tc>
          <w:tcPr>
            <w:tcW w:w="581" w:type="dxa"/>
            <w:gridSpan w:val="2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9" w:after="0" w:line="240" w:lineRule="auto"/>
              <w:ind w:left="14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8</w:t>
            </w:r>
          </w:p>
        </w:tc>
        <w:tc>
          <w:tcPr>
            <w:tcW w:w="468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9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9" w:after="0" w:line="240" w:lineRule="auto"/>
              <w:ind w:left="52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163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9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.8</w:t>
            </w:r>
          </w:p>
        </w:tc>
        <w:tc>
          <w:tcPr>
            <w:tcW w:w="576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240" w:lineRule="auto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62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2</w:t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</w:tc>
        <w:tc>
          <w:tcPr>
            <w:tcW w:w="648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9" w:after="0" w:line="240" w:lineRule="auto"/>
              <w:ind w:left="24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9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240" w:lineRule="auto"/>
              <w:ind w:left="246" w:right="159" w:firstLine="-48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126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D)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1536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9" w:after="0" w:line="240" w:lineRule="auto"/>
              <w:ind w:left="28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</w:p>
        </w:tc>
      </w:tr>
      <w:tr>
        <w:trPr>
          <w:trHeight w:val="253" w:hRule="exact"/>
        </w:trPr>
        <w:tc>
          <w:tcPr>
            <w:tcW w:w="358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Dh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e</w:t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</w:p>
        </w:tc>
        <w:tc>
          <w:tcPr>
            <w:tcW w:w="521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u</w:t>
            </w:r>
          </w:p>
        </w:tc>
        <w:tc>
          <w:tcPr>
            <w:tcW w:w="374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79" w:right="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366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27" w:right="108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8</w:t>
            </w:r>
          </w:p>
        </w:tc>
        <w:tc>
          <w:tcPr>
            <w:tcW w:w="581" w:type="dxa"/>
            <w:gridSpan w:val="2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4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</w:tc>
        <w:tc>
          <w:tcPr>
            <w:tcW w:w="468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575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463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.3</w:t>
            </w:r>
          </w:p>
        </w:tc>
        <w:tc>
          <w:tcPr>
            <w:tcW w:w="576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203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948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648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24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19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126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</w:p>
          <w:p>
            <w:pPr>
              <w:spacing w:before="0" w:after="0" w:line="240" w:lineRule="auto"/>
              <w:ind w:left="24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D)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1536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28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</w:p>
        </w:tc>
      </w:tr>
      <w:tr>
        <w:trPr>
          <w:trHeight w:val="251" w:hRule="exact"/>
        </w:trPr>
        <w:tc>
          <w:tcPr>
            <w:tcW w:w="358" w:type="dxa"/>
            <w:tcBorders>
              <w:top w:val="single" w:sz="6.56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67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di</w:t>
            </w:r>
          </w:p>
        </w:tc>
        <w:tc>
          <w:tcPr>
            <w:tcW w:w="521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u</w:t>
            </w:r>
          </w:p>
        </w:tc>
        <w:tc>
          <w:tcPr>
            <w:tcW w:w="374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240" w:lineRule="auto"/>
              <w:ind w:left="79" w:right="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366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110" w:lineRule="exact"/>
              <w:ind w:left="127" w:right="108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8</w:t>
            </w:r>
          </w:p>
        </w:tc>
        <w:tc>
          <w:tcPr>
            <w:tcW w:w="581" w:type="dxa"/>
            <w:gridSpan w:val="2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4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6</w:t>
            </w:r>
          </w:p>
        </w:tc>
        <w:tc>
          <w:tcPr>
            <w:tcW w:w="468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575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463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.3</w:t>
            </w:r>
          </w:p>
        </w:tc>
        <w:tc>
          <w:tcPr>
            <w:tcW w:w="576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3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</w:tc>
        <w:tc>
          <w:tcPr>
            <w:tcW w:w="648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24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3" w:after="0" w:line="235" w:lineRule="auto"/>
              <w:ind w:left="246" w:right="159" w:firstLine="-48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126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D)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1536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28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</w:p>
        </w:tc>
      </w:tr>
      <w:tr>
        <w:trPr>
          <w:trHeight w:val="253" w:hRule="exact"/>
        </w:trPr>
        <w:tc>
          <w:tcPr>
            <w:tcW w:w="358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21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ri</w:t>
            </w:r>
          </w:p>
        </w:tc>
        <w:tc>
          <w:tcPr>
            <w:tcW w:w="374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79" w:right="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366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27" w:right="108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8</w:t>
            </w:r>
          </w:p>
        </w:tc>
        <w:tc>
          <w:tcPr>
            <w:tcW w:w="581" w:type="dxa"/>
            <w:gridSpan w:val="2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4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7</w:t>
            </w:r>
          </w:p>
        </w:tc>
        <w:tc>
          <w:tcPr>
            <w:tcW w:w="468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52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144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.1</w:t>
            </w:r>
          </w:p>
        </w:tc>
        <w:tc>
          <w:tcPr>
            <w:tcW w:w="576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3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48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24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19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126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</w:p>
          <w:p>
            <w:pPr>
              <w:spacing w:before="0" w:after="0" w:line="240" w:lineRule="auto"/>
              <w:ind w:left="24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D)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1536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28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</w:p>
        </w:tc>
      </w:tr>
      <w:tr>
        <w:trPr>
          <w:trHeight w:val="253" w:hRule="exact"/>
        </w:trPr>
        <w:tc>
          <w:tcPr>
            <w:tcW w:w="358" w:type="dxa"/>
            <w:tcBorders>
              <w:top w:val="single" w:sz="6.56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67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240" w:lineRule="auto"/>
              <w:ind w:left="100" w:right="103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dh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21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240" w:lineRule="auto"/>
              <w:ind w:left="100" w:right="97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ad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an</w:t>
            </w:r>
          </w:p>
        </w:tc>
        <w:tc>
          <w:tcPr>
            <w:tcW w:w="564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Ba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shi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374" w:type="dxa"/>
            <w:vMerge w:val="restart"/>
            <w:tcBorders>
              <w:top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79" w:right="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135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27" w:right="108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</w:tc>
        <w:tc>
          <w:tcPr>
            <w:tcW w:w="581" w:type="dxa"/>
            <w:vMerge w:val="restart"/>
            <w:gridSpan w:val="2"/>
            <w:tcBorders>
              <w:top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4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6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31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8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52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386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.3</w:t>
            </w:r>
          </w:p>
        </w:tc>
        <w:tc>
          <w:tcPr>
            <w:tcW w:w="576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240" w:lineRule="auto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38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48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vMerge w:val="restart"/>
            <w:tcBorders>
              <w:top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9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253" w:right="159" w:firstLine="-55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114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C)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1536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28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</w:p>
        </w:tc>
      </w:tr>
      <w:tr>
        <w:trPr>
          <w:trHeight w:val="253" w:hRule="exact"/>
        </w:trPr>
        <w:tc>
          <w:tcPr>
            <w:tcW w:w="358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21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Ba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shi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374" w:type="dxa"/>
            <w:vMerge/>
            <w:tcBorders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81" w:type="dxa"/>
            <w:vMerge/>
            <w:gridSpan w:val="2"/>
            <w:tcBorders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8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7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6</w:t>
            </w:r>
          </w:p>
        </w:tc>
        <w:tc>
          <w:tcPr>
            <w:tcW w:w="672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23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6</w:t>
            </w:r>
          </w:p>
        </w:tc>
        <w:tc>
          <w:tcPr>
            <w:tcW w:w="816" w:type="dxa"/>
            <w:vMerge/>
            <w:tcBorders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106" w:right="85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581" w:right="5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rat</w:t>
            </w:r>
          </w:p>
        </w:tc>
      </w:tr>
      <w:tr>
        <w:trPr>
          <w:trHeight w:val="251" w:hRule="exact"/>
        </w:trPr>
        <w:tc>
          <w:tcPr>
            <w:tcW w:w="358" w:type="dxa"/>
            <w:tcBorders>
              <w:top w:val="single" w:sz="6.56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67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mo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n</w:t>
            </w:r>
          </w:p>
        </w:tc>
        <w:tc>
          <w:tcPr>
            <w:tcW w:w="521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12" w:lineRule="exact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Ba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ri</w:t>
            </w:r>
          </w:p>
        </w:tc>
        <w:tc>
          <w:tcPr>
            <w:tcW w:w="374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12" w:lineRule="exact"/>
              <w:ind w:left="79" w:right="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135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27" w:right="108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</w:tc>
        <w:tc>
          <w:tcPr>
            <w:tcW w:w="581" w:type="dxa"/>
            <w:gridSpan w:val="2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6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11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/1</w:t>
            </w:r>
          </w:p>
        </w:tc>
        <w:tc>
          <w:tcPr>
            <w:tcW w:w="468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7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23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12" w:lineRule="exact"/>
              <w:ind w:left="19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114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</w:p>
          <w:p>
            <w:pPr>
              <w:spacing w:before="0" w:after="0" w:line="240" w:lineRule="auto"/>
              <w:ind w:left="253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B)</w:t>
            </w:r>
          </w:p>
        </w:tc>
        <w:tc>
          <w:tcPr>
            <w:tcW w:w="1536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12" w:lineRule="exact"/>
              <w:ind w:left="106" w:right="85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581" w:right="5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rat</w:t>
            </w:r>
          </w:p>
        </w:tc>
      </w:tr>
      <w:tr>
        <w:trPr>
          <w:trHeight w:val="191" w:hRule="exact"/>
        </w:trPr>
        <w:tc>
          <w:tcPr>
            <w:tcW w:w="358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3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3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</w:p>
        </w:tc>
        <w:tc>
          <w:tcPr>
            <w:tcW w:w="521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3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za</w:t>
            </w:r>
          </w:p>
        </w:tc>
        <w:tc>
          <w:tcPr>
            <w:tcW w:w="564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3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Ha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ija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374" w:type="dxa"/>
            <w:vMerge w:val="restart"/>
            <w:tcBorders>
              <w:top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6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79" w:right="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317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27" w:right="108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3</w:t>
            </w:r>
          </w:p>
        </w:tc>
        <w:tc>
          <w:tcPr>
            <w:tcW w:w="581" w:type="dxa"/>
            <w:vMerge w:val="restart"/>
            <w:gridSpan w:val="2"/>
            <w:tcBorders>
              <w:top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8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42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9</w:t>
            </w:r>
          </w:p>
        </w:tc>
        <w:tc>
          <w:tcPr>
            <w:tcW w:w="468" w:type="dxa"/>
            <w:vMerge w:val="restart"/>
            <w:tcBorders>
              <w:top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vMerge w:val="restart"/>
            <w:tcBorders>
              <w:top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337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vMerge w:val="restart"/>
            <w:tcBorders>
              <w:top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3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103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</w:tc>
        <w:tc>
          <w:tcPr>
            <w:tcW w:w="576" w:type="dxa"/>
            <w:vMerge w:val="restart"/>
            <w:tcBorders>
              <w:top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6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34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79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48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vMerge w:val="restart"/>
            <w:tcBorders>
              <w:top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7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 w:val="restart"/>
            <w:tcBorders>
              <w:top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vMerge w:val="restart"/>
            <w:tcBorders>
              <w:top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6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46" w:right="159" w:firstLine="-48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112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D)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1536" w:type="dxa"/>
            <w:vMerge w:val="restart"/>
            <w:tcBorders>
              <w:top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8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</w:p>
        </w:tc>
      </w:tr>
      <w:tr>
        <w:trPr>
          <w:trHeight w:val="251" w:hRule="exact"/>
        </w:trPr>
        <w:tc>
          <w:tcPr>
            <w:tcW w:w="358" w:type="dxa"/>
            <w:tcBorders>
              <w:top w:val="single" w:sz="6.56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67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3" w:after="0" w:line="235" w:lineRule="auto"/>
              <w:ind w:left="100" w:right="74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Xh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e</w:t>
            </w:r>
          </w:p>
        </w:tc>
        <w:tc>
          <w:tcPr>
            <w:tcW w:w="521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Ha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ija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374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81" w:type="dxa"/>
            <w:vMerge/>
            <w:gridSpan w:val="2"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0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1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</w:tr>
      <w:tr>
        <w:trPr>
          <w:trHeight w:val="191" w:hRule="exact"/>
        </w:trPr>
        <w:tc>
          <w:tcPr>
            <w:tcW w:w="358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3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34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3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o</w:t>
            </w:r>
          </w:p>
        </w:tc>
        <w:tc>
          <w:tcPr>
            <w:tcW w:w="521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3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3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Ha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ija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374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81" w:type="dxa"/>
            <w:vMerge/>
            <w:gridSpan w:val="2"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0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1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</w:tr>
      <w:tr>
        <w:trPr>
          <w:trHeight w:val="188" w:hRule="exact"/>
        </w:trPr>
        <w:tc>
          <w:tcPr>
            <w:tcW w:w="358" w:type="dxa"/>
            <w:tcBorders>
              <w:top w:val="single" w:sz="6.56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36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5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l</w:t>
            </w:r>
          </w:p>
        </w:tc>
        <w:tc>
          <w:tcPr>
            <w:tcW w:w="521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5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</w:p>
        </w:tc>
        <w:tc>
          <w:tcPr>
            <w:tcW w:w="564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5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374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81" w:type="dxa"/>
            <w:vMerge/>
            <w:gridSpan w:val="2"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0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1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</w:tr>
      <w:tr>
        <w:trPr>
          <w:trHeight w:val="191" w:hRule="exact"/>
        </w:trPr>
        <w:tc>
          <w:tcPr>
            <w:tcW w:w="358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3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3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smi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21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3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</w:p>
        </w:tc>
        <w:tc>
          <w:tcPr>
            <w:tcW w:w="564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3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Ha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ija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374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81" w:type="dxa"/>
            <w:vMerge/>
            <w:gridSpan w:val="2"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0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1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</w:tr>
      <w:tr>
        <w:trPr>
          <w:trHeight w:val="188" w:hRule="exact"/>
        </w:trPr>
        <w:tc>
          <w:tcPr>
            <w:tcW w:w="358" w:type="dxa"/>
            <w:tcBorders>
              <w:top w:val="single" w:sz="6.56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36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5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21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5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za</w:t>
            </w:r>
          </w:p>
        </w:tc>
        <w:tc>
          <w:tcPr>
            <w:tcW w:w="564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5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Xh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aj</w:t>
            </w:r>
          </w:p>
        </w:tc>
        <w:tc>
          <w:tcPr>
            <w:tcW w:w="374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81" w:type="dxa"/>
            <w:vMerge/>
            <w:gridSpan w:val="2"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0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1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</w:tr>
      <w:tr>
        <w:trPr>
          <w:trHeight w:val="191" w:hRule="exact"/>
        </w:trPr>
        <w:tc>
          <w:tcPr>
            <w:tcW w:w="358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3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3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e</w:t>
            </w:r>
          </w:p>
        </w:tc>
        <w:tc>
          <w:tcPr>
            <w:tcW w:w="521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3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za</w:t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23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</w:p>
        </w:tc>
        <w:tc>
          <w:tcPr>
            <w:tcW w:w="374" w:type="dxa"/>
            <w:vMerge/>
            <w:tcBorders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81" w:type="dxa"/>
            <w:vMerge/>
            <w:gridSpan w:val="2"/>
            <w:tcBorders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8" w:type="dxa"/>
            <w:vMerge/>
            <w:tcBorders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0" w:type="dxa"/>
            <w:vMerge/>
            <w:tcBorders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vMerge/>
            <w:tcBorders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vMerge/>
            <w:tcBorders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vMerge/>
            <w:tcBorders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16" w:type="dxa"/>
            <w:vMerge/>
            <w:tcBorders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vMerge/>
            <w:tcBorders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</w:tr>
      <w:tr>
        <w:trPr>
          <w:trHeight w:val="251" w:hRule="exact"/>
        </w:trPr>
        <w:tc>
          <w:tcPr>
            <w:tcW w:w="358" w:type="dxa"/>
            <w:tcBorders>
              <w:top w:val="single" w:sz="6.56" w:space="0" w:color="000000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67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m</w:t>
            </w:r>
          </w:p>
        </w:tc>
        <w:tc>
          <w:tcPr>
            <w:tcW w:w="521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3" w:after="0" w:line="235" w:lineRule="auto"/>
              <w:ind w:left="100" w:right="8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ik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u</w:t>
            </w:r>
          </w:p>
        </w:tc>
        <w:tc>
          <w:tcPr>
            <w:tcW w:w="374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240" w:lineRule="auto"/>
              <w:ind w:left="79" w:right="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850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110" w:lineRule="exact"/>
              <w:ind w:left="127" w:right="108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3</w:t>
            </w:r>
          </w:p>
        </w:tc>
        <w:tc>
          <w:tcPr>
            <w:tcW w:w="581" w:type="dxa"/>
            <w:gridSpan w:val="2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6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24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8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3" w:after="0" w:line="235" w:lineRule="auto"/>
              <w:ind w:left="189" w:right="74" w:firstLine="-77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Ul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900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52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348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.1</w:t>
            </w:r>
          </w:p>
        </w:tc>
        <w:tc>
          <w:tcPr>
            <w:tcW w:w="576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240" w:lineRule="auto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31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  <w:p>
            <w:pPr>
              <w:spacing w:before="0" w:after="0" w:line="110" w:lineRule="exact"/>
              <w:ind w:right="81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48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7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28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-J-9</w:t>
            </w:r>
          </w:p>
        </w:tc>
        <w:tc>
          <w:tcPr>
            <w:tcW w:w="1536" w:type="dxa"/>
            <w:tcBorders>
              <w:top w:val="single" w:sz="15.2" w:space="0" w:color="FFFFFF"/>
              <w:bottom w:val="single" w:sz="4.648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28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</w:p>
        </w:tc>
      </w:tr>
      <w:tr>
        <w:trPr>
          <w:trHeight w:val="253" w:hRule="exact"/>
        </w:trPr>
        <w:tc>
          <w:tcPr>
            <w:tcW w:w="358" w:type="dxa"/>
            <w:tcBorders>
              <w:top w:val="single" w:sz="4.64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m</w:t>
            </w:r>
          </w:p>
        </w:tc>
        <w:tc>
          <w:tcPr>
            <w:tcW w:w="521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h</w:t>
            </w:r>
          </w:p>
        </w:tc>
        <w:tc>
          <w:tcPr>
            <w:tcW w:w="564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</w:p>
        </w:tc>
        <w:tc>
          <w:tcPr>
            <w:tcW w:w="374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79" w:right="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375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27" w:right="108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4</w:t>
            </w:r>
          </w:p>
        </w:tc>
        <w:tc>
          <w:tcPr>
            <w:tcW w:w="581" w:type="dxa"/>
            <w:gridSpan w:val="2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8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28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7</w:t>
            </w:r>
          </w:p>
        </w:tc>
        <w:tc>
          <w:tcPr>
            <w:tcW w:w="468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52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254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3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103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</w:tc>
        <w:tc>
          <w:tcPr>
            <w:tcW w:w="576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89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48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90" w:right="67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125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</w:p>
          <w:p>
            <w:pPr>
              <w:spacing w:before="0" w:after="0" w:line="240" w:lineRule="auto"/>
              <w:ind w:left="319" w:right="30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D)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1536" w:type="dxa"/>
            <w:tcBorders>
              <w:top w:val="single" w:sz="4.648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28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</w:p>
        </w:tc>
      </w:tr>
      <w:tr>
        <w:trPr>
          <w:trHeight w:val="253" w:hRule="exact"/>
        </w:trPr>
        <w:tc>
          <w:tcPr>
            <w:tcW w:w="358" w:type="dxa"/>
            <w:tcBorders>
              <w:top w:val="single" w:sz="6.56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67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</w:t>
            </w:r>
          </w:p>
        </w:tc>
        <w:tc>
          <w:tcPr>
            <w:tcW w:w="521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az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f</w:t>
            </w:r>
          </w:p>
        </w:tc>
        <w:tc>
          <w:tcPr>
            <w:tcW w:w="564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374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240" w:lineRule="auto"/>
              <w:ind w:left="79" w:right="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263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27" w:right="108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2</w:t>
            </w:r>
          </w:p>
        </w:tc>
        <w:tc>
          <w:tcPr>
            <w:tcW w:w="581" w:type="dxa"/>
            <w:gridSpan w:val="2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8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40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</w:tc>
        <w:tc>
          <w:tcPr>
            <w:tcW w:w="468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52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203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.1</w:t>
            </w:r>
          </w:p>
        </w:tc>
        <w:tc>
          <w:tcPr>
            <w:tcW w:w="576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240" w:lineRule="auto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68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3</w:t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8</w:t>
            </w:r>
          </w:p>
        </w:tc>
        <w:tc>
          <w:tcPr>
            <w:tcW w:w="648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7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8</w:t>
            </w:r>
          </w:p>
        </w:tc>
        <w:tc>
          <w:tcPr>
            <w:tcW w:w="816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240" w:lineRule="auto"/>
              <w:ind w:left="347" w:right="82" w:firstLine="-226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125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D)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1536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28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</w:p>
        </w:tc>
      </w:tr>
      <w:tr>
        <w:trPr>
          <w:trHeight w:val="253" w:hRule="exact"/>
        </w:trPr>
        <w:tc>
          <w:tcPr>
            <w:tcW w:w="358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</w:p>
        </w:tc>
        <w:tc>
          <w:tcPr>
            <w:tcW w:w="521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an</w:t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ja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374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79" w:right="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288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27" w:right="108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1</w:t>
            </w:r>
          </w:p>
        </w:tc>
        <w:tc>
          <w:tcPr>
            <w:tcW w:w="581" w:type="dxa"/>
            <w:gridSpan w:val="2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4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3</w:t>
            </w:r>
          </w:p>
        </w:tc>
        <w:tc>
          <w:tcPr>
            <w:tcW w:w="468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52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385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3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103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</w:tc>
        <w:tc>
          <w:tcPr>
            <w:tcW w:w="576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47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48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7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19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112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</w:p>
          <w:p>
            <w:pPr>
              <w:spacing w:before="0" w:after="0" w:line="240" w:lineRule="auto"/>
              <w:ind w:left="25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)</w:t>
            </w:r>
          </w:p>
        </w:tc>
        <w:tc>
          <w:tcPr>
            <w:tcW w:w="1536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28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ga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P</w:t>
            </w:r>
          </w:p>
        </w:tc>
      </w:tr>
      <w:tr>
        <w:trPr>
          <w:trHeight w:val="251" w:hRule="exact"/>
        </w:trPr>
        <w:tc>
          <w:tcPr>
            <w:tcW w:w="358" w:type="dxa"/>
            <w:tcBorders>
              <w:top w:val="single" w:sz="6.56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67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rgo</w:t>
            </w:r>
          </w:p>
        </w:tc>
        <w:tc>
          <w:tcPr>
            <w:tcW w:w="521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an</w:t>
            </w:r>
          </w:p>
        </w:tc>
        <w:tc>
          <w:tcPr>
            <w:tcW w:w="564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374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12" w:lineRule="exact"/>
              <w:ind w:left="79" w:right="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390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27" w:right="108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3</w:t>
            </w:r>
          </w:p>
        </w:tc>
        <w:tc>
          <w:tcPr>
            <w:tcW w:w="581" w:type="dxa"/>
            <w:gridSpan w:val="2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1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75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1</w:t>
            </w:r>
          </w:p>
        </w:tc>
        <w:tc>
          <w:tcPr>
            <w:tcW w:w="468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7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2</w:t>
            </w:r>
          </w:p>
        </w:tc>
        <w:tc>
          <w:tcPr>
            <w:tcW w:w="672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23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2</w:t>
            </w:r>
          </w:p>
        </w:tc>
        <w:tc>
          <w:tcPr>
            <w:tcW w:w="816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12" w:lineRule="exact"/>
              <w:ind w:left="19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114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</w:p>
          <w:p>
            <w:pPr>
              <w:spacing w:before="0" w:after="0" w:line="240" w:lineRule="auto"/>
              <w:ind w:left="25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)</w:t>
            </w:r>
          </w:p>
        </w:tc>
        <w:tc>
          <w:tcPr>
            <w:tcW w:w="1536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12" w:lineRule="exact"/>
              <w:ind w:left="106" w:right="85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581" w:right="5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rat</w:t>
            </w:r>
          </w:p>
        </w:tc>
      </w:tr>
      <w:tr>
        <w:trPr>
          <w:trHeight w:val="253" w:hRule="exact"/>
        </w:trPr>
        <w:tc>
          <w:tcPr>
            <w:tcW w:w="358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44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je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21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</w:p>
        </w:tc>
        <w:tc>
          <w:tcPr>
            <w:tcW w:w="374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79" w:right="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390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27" w:right="108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3</w:t>
            </w:r>
          </w:p>
        </w:tc>
        <w:tc>
          <w:tcPr>
            <w:tcW w:w="581" w:type="dxa"/>
            <w:gridSpan w:val="2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4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31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1</w:t>
            </w:r>
          </w:p>
        </w:tc>
        <w:tc>
          <w:tcPr>
            <w:tcW w:w="468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24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29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19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114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</w:p>
          <w:p>
            <w:pPr>
              <w:spacing w:before="0" w:after="0" w:line="240" w:lineRule="auto"/>
              <w:ind w:left="25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)</w:t>
            </w:r>
          </w:p>
        </w:tc>
        <w:tc>
          <w:tcPr>
            <w:tcW w:w="1536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106" w:right="85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581" w:right="5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rat</w:t>
            </w:r>
          </w:p>
        </w:tc>
      </w:tr>
      <w:tr>
        <w:trPr>
          <w:trHeight w:val="253" w:hRule="exact"/>
        </w:trPr>
        <w:tc>
          <w:tcPr>
            <w:tcW w:w="358" w:type="dxa"/>
            <w:tcBorders>
              <w:top w:val="single" w:sz="6.56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67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21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</w:p>
        </w:tc>
        <w:tc>
          <w:tcPr>
            <w:tcW w:w="564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Pi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</w:p>
        </w:tc>
        <w:tc>
          <w:tcPr>
            <w:tcW w:w="374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240" w:lineRule="auto"/>
              <w:ind w:left="79" w:right="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140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27" w:right="108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3</w:t>
            </w:r>
          </w:p>
        </w:tc>
        <w:tc>
          <w:tcPr>
            <w:tcW w:w="581" w:type="dxa"/>
            <w:gridSpan w:val="2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4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8</w:t>
            </w:r>
          </w:p>
        </w:tc>
        <w:tc>
          <w:tcPr>
            <w:tcW w:w="468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7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23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240" w:lineRule="auto"/>
              <w:ind w:left="354" w:right="82" w:firstLine="-233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126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B)</w:t>
            </w:r>
          </w:p>
        </w:tc>
        <w:tc>
          <w:tcPr>
            <w:tcW w:w="1536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240" w:lineRule="auto"/>
              <w:ind w:left="609" w:right="94" w:firstLine="-47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rat</w:t>
            </w:r>
          </w:p>
        </w:tc>
      </w:tr>
      <w:tr>
        <w:trPr>
          <w:trHeight w:val="251" w:hRule="exact"/>
        </w:trPr>
        <w:tc>
          <w:tcPr>
            <w:tcW w:w="358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m</w:t>
            </w:r>
          </w:p>
        </w:tc>
        <w:tc>
          <w:tcPr>
            <w:tcW w:w="521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374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79" w:right="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198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27" w:right="108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4</w:t>
            </w:r>
          </w:p>
        </w:tc>
        <w:tc>
          <w:tcPr>
            <w:tcW w:w="581" w:type="dxa"/>
            <w:gridSpan w:val="2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4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8</w:t>
            </w:r>
          </w:p>
        </w:tc>
        <w:tc>
          <w:tcPr>
            <w:tcW w:w="468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17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2" w:after="0" w:line="240" w:lineRule="auto"/>
              <w:ind w:left="23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19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K-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112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-</w:t>
            </w:r>
          </w:p>
          <w:p>
            <w:pPr>
              <w:spacing w:before="0" w:after="0" w:line="240" w:lineRule="auto"/>
              <w:ind w:left="253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B)</w:t>
            </w:r>
          </w:p>
        </w:tc>
        <w:tc>
          <w:tcPr>
            <w:tcW w:w="1536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107" w:right="85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581" w:right="5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rat</w:t>
            </w:r>
          </w:p>
        </w:tc>
      </w:tr>
      <w:tr>
        <w:trPr>
          <w:trHeight w:val="253" w:hRule="exact"/>
        </w:trPr>
        <w:tc>
          <w:tcPr>
            <w:tcW w:w="358" w:type="dxa"/>
            <w:tcBorders>
              <w:top w:val="single" w:sz="6.56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70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9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</w:t>
            </w:r>
          </w:p>
        </w:tc>
        <w:tc>
          <w:tcPr>
            <w:tcW w:w="521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9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La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</w:tc>
        <w:tc>
          <w:tcPr>
            <w:tcW w:w="374" w:type="dxa"/>
            <w:vMerge w:val="restart"/>
            <w:tcBorders>
              <w:top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4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79" w:right="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330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27" w:right="108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1</w:t>
            </w:r>
          </w:p>
        </w:tc>
        <w:tc>
          <w:tcPr>
            <w:tcW w:w="581" w:type="dxa"/>
            <w:vMerge w:val="restart"/>
            <w:gridSpan w:val="2"/>
            <w:tcBorders>
              <w:top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07" w:right="187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8" w:type="dxa"/>
            <w:vMerge w:val="restart"/>
            <w:tcBorders>
              <w:top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vMerge w:val="restart"/>
            <w:tcBorders>
              <w:top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vMerge w:val="restart"/>
            <w:tcBorders>
              <w:top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vMerge w:val="restart"/>
            <w:tcBorders>
              <w:top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vMerge w:val="restart"/>
            <w:tcBorders>
              <w:top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vMerge w:val="restart"/>
            <w:tcBorders>
              <w:top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vMerge w:val="restart"/>
            <w:tcBorders>
              <w:top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vMerge w:val="restart"/>
            <w:tcBorders>
              <w:top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vMerge w:val="restart"/>
            <w:tcBorders>
              <w:top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vMerge w:val="restart"/>
            <w:tcBorders>
              <w:top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vMerge w:val="restart"/>
            <w:tcBorders>
              <w:top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4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vMerge w:val="restart"/>
            <w:tcBorders>
              <w:top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 w:val="restart"/>
            <w:tcBorders>
              <w:top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9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vMerge w:val="restart"/>
            <w:tcBorders>
              <w:top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240" w:lineRule="auto"/>
              <w:ind w:left="609" w:right="93" w:firstLine="-47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rat</w:t>
            </w:r>
          </w:p>
        </w:tc>
      </w:tr>
      <w:tr>
        <w:trPr>
          <w:trHeight w:val="253" w:hRule="exact"/>
        </w:trPr>
        <w:tc>
          <w:tcPr>
            <w:tcW w:w="358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an</w:t>
            </w:r>
          </w:p>
        </w:tc>
        <w:tc>
          <w:tcPr>
            <w:tcW w:w="521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</w:p>
        </w:tc>
        <w:tc>
          <w:tcPr>
            <w:tcW w:w="374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81" w:type="dxa"/>
            <w:vMerge/>
            <w:gridSpan w:val="2"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8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0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vMerge/>
            <w:tcBorders>
              <w:bottom w:val="single" w:sz="19.04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vMerge/>
            <w:tcBorders>
              <w:bottom w:val="single" w:sz="19.04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vMerge/>
            <w:tcBorders>
              <w:bottom w:val="single" w:sz="19.04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vMerge/>
            <w:tcBorders>
              <w:bottom w:val="single" w:sz="19.04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vMerge/>
            <w:tcBorders>
              <w:bottom w:val="single" w:sz="19.04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vMerge/>
            <w:tcBorders>
              <w:bottom w:val="single" w:sz="19.04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bottom w:val="single" w:sz="19.04" w:space="0" w:color="FFFFFF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16" w:type="dxa"/>
            <w:vMerge/>
            <w:tcBorders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tcBorders>
              <w:top w:val="single" w:sz="4.640" w:space="0" w:color="000000"/>
              <w:bottom w:val="single" w:sz="15.2" w:space="0" w:color="FFFFFF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09" w:lineRule="exact"/>
              <w:ind w:left="109" w:right="88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581" w:right="5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rat</w:t>
            </w:r>
          </w:p>
        </w:tc>
      </w:tr>
      <w:tr>
        <w:trPr>
          <w:trHeight w:val="251" w:hRule="exact"/>
        </w:trPr>
        <w:tc>
          <w:tcPr>
            <w:tcW w:w="358" w:type="dxa"/>
            <w:tcBorders>
              <w:top w:val="single" w:sz="6.56" w:space="0" w:color="000000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67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49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b</w:t>
            </w:r>
          </w:p>
        </w:tc>
        <w:tc>
          <w:tcPr>
            <w:tcW w:w="521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aj</w:t>
            </w:r>
          </w:p>
        </w:tc>
        <w:tc>
          <w:tcPr>
            <w:tcW w:w="374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81" w:type="dxa"/>
            <w:vMerge/>
            <w:gridSpan w:val="2"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8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0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tcBorders>
              <w:top w:val="single" w:sz="19.04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19.04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19.04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19.04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19.04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19.04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19.04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16" w:type="dxa"/>
            <w:vMerge/>
            <w:tcBorders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tcBorders>
              <w:top w:val="single" w:sz="15.2" w:space="0" w:color="FFFFFF"/>
              <w:bottom w:val="single" w:sz="4.640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3" w:after="0" w:line="235" w:lineRule="auto"/>
              <w:ind w:left="609" w:right="94" w:firstLine="-47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rat</w:t>
            </w:r>
          </w:p>
        </w:tc>
      </w:tr>
      <w:tr>
        <w:trPr>
          <w:trHeight w:val="252" w:hRule="exact"/>
        </w:trPr>
        <w:tc>
          <w:tcPr>
            <w:tcW w:w="358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64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Don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</w:tc>
        <w:tc>
          <w:tcPr>
            <w:tcW w:w="521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64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Xh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a</w:t>
            </w:r>
          </w:p>
        </w:tc>
        <w:tc>
          <w:tcPr>
            <w:tcW w:w="374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0" w:after="0" w:line="112" w:lineRule="exact"/>
              <w:ind w:left="79" w:right="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319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110" w:lineRule="exact"/>
              <w:ind w:left="127" w:right="108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6</w:t>
            </w:r>
          </w:p>
        </w:tc>
        <w:tc>
          <w:tcPr>
            <w:tcW w:w="581" w:type="dxa"/>
            <w:gridSpan w:val="2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8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64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5</w:t>
            </w:r>
          </w:p>
        </w:tc>
        <w:tc>
          <w:tcPr>
            <w:tcW w:w="468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179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672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54" w:after="0" w:line="240" w:lineRule="auto"/>
              <w:ind w:left="23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816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tcBorders>
              <w:top w:val="single" w:sz="4.640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" w:after="0" w:line="235" w:lineRule="auto"/>
              <w:ind w:left="609" w:right="94" w:firstLine="-47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Pë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rat</w:t>
            </w:r>
          </w:p>
        </w:tc>
      </w:tr>
      <w:tr>
        <w:trPr>
          <w:trHeight w:val="209" w:hRule="exact"/>
        </w:trPr>
        <w:tc>
          <w:tcPr>
            <w:tcW w:w="3430" w:type="dxa"/>
            <w:gridSpan w:val="8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37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B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  <w:b/>
                <w:bCs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ET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900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81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</w:tr>
      <w:tr>
        <w:trPr>
          <w:trHeight w:val="382" w:hRule="exact"/>
        </w:trPr>
        <w:tc>
          <w:tcPr>
            <w:tcW w:w="358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4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51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1649" w:type="dxa"/>
            <w:gridSpan w:val="3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4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</w:t>
            </w:r>
          </w:p>
        </w:tc>
        <w:tc>
          <w:tcPr>
            <w:tcW w:w="37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69" w:after="0" w:line="240" w:lineRule="auto"/>
              <w:ind w:left="79" w:right="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142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27" w:right="108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0</w:t>
            </w:r>
          </w:p>
        </w:tc>
        <w:tc>
          <w:tcPr>
            <w:tcW w:w="581" w:type="dxa"/>
            <w:gridSpan w:val="2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4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8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17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9</w:t>
            </w:r>
          </w:p>
        </w:tc>
        <w:tc>
          <w:tcPr>
            <w:tcW w:w="468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4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27" w:right="10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rë</w:t>
            </w:r>
          </w:p>
        </w:tc>
        <w:tc>
          <w:tcPr>
            <w:tcW w:w="900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8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0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41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05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1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69" w:after="0" w:line="240" w:lineRule="auto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.2</w:t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8</w:t>
            </w:r>
          </w:p>
        </w:tc>
        <w:tc>
          <w:tcPr>
            <w:tcW w:w="672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672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4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38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8</w:t>
            </w:r>
          </w:p>
        </w:tc>
        <w:tc>
          <w:tcPr>
            <w:tcW w:w="81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4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5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O-I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3</w:t>
            </w:r>
          </w:p>
        </w:tc>
        <w:tc>
          <w:tcPr>
            <w:tcW w:w="153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1" w:after="0" w:line="240" w:lineRule="auto"/>
              <w:ind w:left="118" w:right="99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ri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3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  <w:t>s</w:t>
            </w:r>
          </w:p>
        </w:tc>
      </w:tr>
      <w:tr>
        <w:trPr>
          <w:trHeight w:val="271" w:hRule="exact"/>
        </w:trPr>
        <w:tc>
          <w:tcPr>
            <w:tcW w:w="358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649" w:type="dxa"/>
            <w:gridSpan w:val="3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69" w:after="0" w:line="240" w:lineRule="auto"/>
              <w:ind w:left="595" w:right="574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374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81" w:type="dxa"/>
            <w:gridSpan w:val="2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468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900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6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5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7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33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46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3" w:after="0" w:line="240" w:lineRule="auto"/>
              <w:ind w:left="12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80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4.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36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38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648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6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20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11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50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78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3" w:after="0" w:line="240" w:lineRule="auto"/>
              <w:ind w:left="12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50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4.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366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92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641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69" w:after="0" w:line="240" w:lineRule="auto"/>
              <w:ind w:left="313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29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605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3" w:after="0" w:line="240" w:lineRule="auto"/>
              <w:ind w:left="108" w:right="52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14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5.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293" w:right="52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00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619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3" w:after="0" w:line="240" w:lineRule="auto"/>
              <w:ind w:right="77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27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b/>
                <w:bCs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0.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672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3" w:after="0" w:line="240" w:lineRule="auto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9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8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4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672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3" w:after="0" w:line="240" w:lineRule="auto"/>
              <w:ind w:right="77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29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1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0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90.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right="78"/>
              <w:jc w:val="righ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</w:rPr>
              <w:t>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</w:rPr>
              <w:t>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</w:rPr>
            </w:r>
          </w:p>
        </w:tc>
        <w:tc>
          <w:tcPr>
            <w:tcW w:w="81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1536" w:type="dxa"/>
            <w:tcBorders>
              <w:top w:val="single" w:sz="6.56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</w:tr>
    </w:tbl>
    <w:sectPr>
      <w:pgSz w:w="15840" w:h="12240" w:orient="landscape"/>
      <w:pgMar w:top="1120" w:bottom="280" w:left="1200" w:right="1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2017-12-18T14:11:15Z</dcterms:created>
  <dcterms:modified xsi:type="dcterms:W3CDTF">2017-12-18T14:11:15Z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2017-10-02T00:00:00Z</vt:filetime>
  </property>
  <property fmtid="{D5CDD505-2E9C-101B-9397-08002B2CF9AE}" pid="3" name="LastSaved">
    <vt:filetime>2017-12-18T00:00:00Z</vt:filetime>
  </property>
</Properties>
</file>