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8" w:after="0" w:line="240" w:lineRule="auto"/>
        <w:ind w:left="4488" w:right="495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912" w:right="437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28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27.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418" w:right="879" w:firstLine="-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18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TRA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2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TER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RËV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497" w:right="9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ATE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REK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ËRTI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LËZ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RRË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856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213" w:right="63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22.12.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999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ubl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44" w:right="490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58" w:right="108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8.1.20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jtj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68" w:lineRule="exact"/>
        <w:ind w:left="213" w:right="634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530.7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2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73" w:right="63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2017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75" w:right="63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2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left="4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672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ZËVE</w:t>
      </w:r>
      <w:r>
        <w:rPr>
          <w:rFonts w:ascii="Garamond" w:hAnsi="Garamond" w:cs="Garamond" w:eastAsia="Garamond"/>
          <w:sz w:val="24"/>
          <w:szCs w:val="24"/>
          <w:spacing w:val="-5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right="673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614" w:right="734" w:firstLine="-130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që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hp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onë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për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publik,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për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ndë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nën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0/20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Gji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ëzi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ini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hëm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4.200001" w:type="dxa"/>
      </w:tblPr>
      <w:tblGrid/>
      <w:tr>
        <w:trPr>
          <w:trHeight w:val="535" w:hRule="exact"/>
        </w:trPr>
        <w:tc>
          <w:tcPr>
            <w:tcW w:w="533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14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291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328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b/>
                <w:bCs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631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24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b/>
                <w:bCs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K.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171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22" w:lineRule="exact"/>
              <w:ind w:left="346" w:right="327"/>
              <w:jc w:val="center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99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40" w:lineRule="auto"/>
              <w:ind w:left="192" w:right="175"/>
              <w:jc w:val="center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99"/>
                <w:b/>
                <w:bCs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99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99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99"/>
                <w:b/>
                <w:bCs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99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99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99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99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91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294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  <w:position w:val="1"/>
              </w:rPr>
              <w:t>Ll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b/>
                <w:bCs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  <w:position w:val="1"/>
              </w:rPr>
              <w:t>ji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171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208" w:lineRule="exact"/>
              <w:ind w:left="465" w:right="104" w:firstLine="-307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b/>
                <w:bCs/>
              </w:rPr>
              <w:t>Si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pë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q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-5"/>
              </w:rPr>
              <w:t>m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0"/>
              </w:rPr>
              <w:t>2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991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22" w:lineRule="exact"/>
              <w:ind w:left="225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Çm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40" w:lineRule="auto"/>
              <w:ind w:left="145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ekë/m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5"/>
              </w:rPr>
              <w:t>2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1171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322" w:right="305"/>
              <w:jc w:val="center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99"/>
                <w:b/>
                <w:bCs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99"/>
                <w:b/>
                <w:bCs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99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99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99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40" w:lineRule="auto"/>
              <w:ind w:left="372" w:right="352"/>
              <w:jc w:val="center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99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99"/>
                <w:b/>
                <w:bCs/>
              </w:rPr>
              <w:t>ekë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369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775" w:right="760"/>
              <w:jc w:val="center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99"/>
                <w:b/>
                <w:bCs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99"/>
                <w:b/>
                <w:bCs/>
                <w:position w:val="1"/>
              </w:rPr>
              <w:t>hën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99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99"/>
                <w:b/>
                <w:bCs/>
                <w:position w:val="1"/>
              </w:rPr>
              <w:t>me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314" w:hRule="exact"/>
        </w:trPr>
        <w:tc>
          <w:tcPr>
            <w:tcW w:w="533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291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5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ma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Ç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631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5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2332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171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242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991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171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2903.1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991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397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171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152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530.7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2369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fi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mim</w:t>
            </w:r>
            <w:r>
              <w:rPr>
                <w:rFonts w:ascii="Garamond" w:hAnsi="Garamond" w:cs="Garamond" w:eastAsia="Garamond"/>
                <w:sz w:val="20"/>
                <w:szCs w:val="20"/>
                <w:spacing w:val="-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ga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276" w:hRule="exact"/>
        </w:trPr>
        <w:tc>
          <w:tcPr>
            <w:tcW w:w="533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291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5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631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5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2332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171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242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991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ll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171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231.6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991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171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369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fi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mim</w:t>
            </w:r>
            <w:r>
              <w:rPr>
                <w:rFonts w:ascii="Garamond" w:hAnsi="Garamond" w:cs="Garamond" w:eastAsia="Garamond"/>
                <w:sz w:val="20"/>
                <w:szCs w:val="20"/>
                <w:spacing w:val="-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ga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</w:tbl>
    <w:sectPr>
      <w:type w:val="continuous"/>
      <w:pgSz w:w="11920" w:h="16860"/>
      <w:pgMar w:top="640" w:bottom="280" w:left="92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2017-12-18T14:11:29Z</dcterms:created>
  <dcterms:modified xsi:type="dcterms:W3CDTF">2017-12-18T14:11:29Z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2017-10-02T00:00:00Z</vt:filetime>
  </property>
  <property fmtid="{D5CDD505-2E9C-101B-9397-08002B2CF9AE}" pid="3" name="LastSaved">
    <vt:filetime>2017-12-18T00:00:00Z</vt:filetime>
  </property>
</Properties>
</file>