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12" w:right="36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529,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29.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73" w:right="327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30.1.2003,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1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65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  <w:cols w:num="2" w:equalWidth="0">
        <w:col w:w="6751" w:space="1015"/>
        <w:col w:w="181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2017-12-18T14:15:51Z</dcterms:created>
  <dcterms:modified xsi:type="dcterms:W3CDTF">2017-12-18T14:15:51Z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LastSaved">
    <vt:filetime>2017-12-18T00:00:00Z</vt:filetime>
  </property>
</Properties>
</file>