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045" w:right="36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356,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nësimin,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interes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pronarëve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ronë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ifikim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hkisë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Vlorë”,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botuar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yrtare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nr.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89,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4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517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teria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pronarë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77,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78,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79,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80,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2/1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4/2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82,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4/9.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83,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&amp;4/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rendor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84,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2/1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4/1.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2017-12-18T14:13:25Z</dcterms:created>
  <dcterms:modified xsi:type="dcterms:W3CDTF">2017-12-18T14:13:25Z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2017-12-18T00:00:00Z</vt:filetime>
  </property>
</Properties>
</file>